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40" w:lineRule="exact"/>
        <w:ind w:right="-890" w:rightChars="-424"/>
        <w:jc w:val="center"/>
        <w:rPr>
          <w:rFonts w:ascii="华文中宋" w:hAnsi="华文中宋" w:eastAsia="华文中宋" w:cs="华文中宋"/>
          <w:b/>
          <w:sz w:val="44"/>
          <w:szCs w:val="44"/>
        </w:rPr>
      </w:pPr>
      <w:r>
        <w:rPr>
          <w:rFonts w:hint="eastAsia" w:ascii="华文中宋" w:hAnsi="华文中宋" w:eastAsia="华文中宋" w:cs="华文中宋"/>
          <w:b/>
          <w:sz w:val="44"/>
          <w:szCs w:val="44"/>
        </w:rPr>
        <w:t>石城县2025年7月份</w:t>
      </w:r>
    </w:p>
    <w:p>
      <w:pPr>
        <w:spacing w:line="640" w:lineRule="exact"/>
        <w:ind w:right="-890" w:rightChars="-424"/>
        <w:jc w:val="center"/>
        <w:rPr>
          <w:rFonts w:ascii="华文中宋" w:hAnsi="华文中宋" w:eastAsia="华文中宋" w:cs="华文中宋"/>
          <w:b/>
          <w:sz w:val="44"/>
          <w:szCs w:val="44"/>
          <w:highlight w:val="yellow"/>
        </w:rPr>
      </w:pPr>
      <w:r>
        <w:rPr>
          <w:rFonts w:hint="eastAsia" w:ascii="华文中宋" w:hAnsi="华文中宋" w:eastAsia="华文中宋" w:cs="华文中宋"/>
          <w:b/>
          <w:sz w:val="44"/>
          <w:szCs w:val="44"/>
        </w:rPr>
        <w:t>财政预算执行情况分析</w:t>
      </w:r>
    </w:p>
    <w:p>
      <w:pPr>
        <w:spacing w:line="640" w:lineRule="exact"/>
        <w:ind w:firstLine="280" w:firstLineChars="100"/>
        <w:rPr>
          <w:rFonts w:ascii="仿宋" w:hAnsi="仿宋" w:eastAsia="仿宋"/>
          <w:sz w:val="28"/>
          <w:szCs w:val="28"/>
        </w:rPr>
      </w:pPr>
    </w:p>
    <w:p>
      <w:pPr>
        <w:spacing w:line="640" w:lineRule="exact"/>
        <w:ind w:firstLine="560" w:firstLineChars="200"/>
        <w:rPr>
          <w:rFonts w:ascii="黑体" w:hAnsi="黑体" w:eastAsia="黑体"/>
          <w:sz w:val="28"/>
          <w:szCs w:val="28"/>
        </w:rPr>
      </w:pPr>
      <w:r>
        <w:rPr>
          <w:rFonts w:hint="eastAsia" w:ascii="黑体" w:hAnsi="黑体" w:eastAsia="黑体"/>
          <w:sz w:val="28"/>
          <w:szCs w:val="28"/>
        </w:rPr>
        <w:t>一、7月份财政收支完成情况</w:t>
      </w:r>
    </w:p>
    <w:p>
      <w:pPr>
        <w:spacing w:line="640" w:lineRule="exact"/>
        <w:ind w:firstLine="560" w:firstLineChars="20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7月份，</w:t>
      </w:r>
      <w:r>
        <w:rPr>
          <w:rFonts w:ascii="仿宋" w:hAnsi="仿宋" w:eastAsia="仿宋"/>
          <w:sz w:val="28"/>
          <w:szCs w:val="28"/>
        </w:rPr>
        <w:t>一般公共预算收入完成</w:t>
      </w:r>
      <w:r>
        <w:rPr>
          <w:rFonts w:hint="eastAsia" w:ascii="仿宋" w:hAnsi="仿宋" w:eastAsia="仿宋"/>
          <w:sz w:val="28"/>
          <w:szCs w:val="28"/>
        </w:rPr>
        <w:t>4891</w:t>
      </w:r>
      <w:r>
        <w:rPr>
          <w:rFonts w:ascii="仿宋" w:hAnsi="仿宋" w:eastAsia="仿宋"/>
          <w:sz w:val="28"/>
          <w:szCs w:val="28"/>
        </w:rPr>
        <w:t>万元，同比</w:t>
      </w:r>
      <w:r>
        <w:rPr>
          <w:rFonts w:hint="eastAsia" w:ascii="仿宋" w:hAnsi="仿宋" w:eastAsia="仿宋"/>
          <w:sz w:val="28"/>
          <w:szCs w:val="28"/>
        </w:rPr>
        <w:t>减</w:t>
      </w:r>
      <w:r>
        <w:rPr>
          <w:rFonts w:ascii="仿宋" w:hAnsi="仿宋" w:eastAsia="仿宋"/>
          <w:sz w:val="28"/>
          <w:szCs w:val="28"/>
        </w:rPr>
        <w:t>收</w:t>
      </w:r>
      <w:r>
        <w:rPr>
          <w:rFonts w:hint="eastAsia" w:ascii="仿宋" w:hAnsi="仿宋" w:eastAsia="仿宋"/>
          <w:sz w:val="28"/>
          <w:szCs w:val="28"/>
        </w:rPr>
        <w:t>196</w:t>
      </w:r>
      <w:r>
        <w:rPr>
          <w:rFonts w:ascii="仿宋" w:hAnsi="仿宋" w:eastAsia="仿宋"/>
          <w:sz w:val="28"/>
          <w:szCs w:val="28"/>
        </w:rPr>
        <w:t>万元，</w:t>
      </w:r>
      <w:r>
        <w:rPr>
          <w:rFonts w:hint="eastAsia" w:ascii="仿宋" w:hAnsi="仿宋" w:eastAsia="仿宋"/>
          <w:sz w:val="28"/>
          <w:szCs w:val="28"/>
        </w:rPr>
        <w:t>下降3.9</w:t>
      </w:r>
      <w:r>
        <w:rPr>
          <w:rFonts w:ascii="仿宋" w:hAnsi="仿宋" w:eastAsia="仿宋"/>
          <w:sz w:val="28"/>
          <w:szCs w:val="28"/>
        </w:rPr>
        <w:t>%。其中：税收收入完成</w:t>
      </w:r>
      <w:r>
        <w:rPr>
          <w:rFonts w:hint="eastAsia" w:ascii="仿宋" w:hAnsi="仿宋" w:eastAsia="仿宋"/>
          <w:sz w:val="28"/>
          <w:szCs w:val="28"/>
        </w:rPr>
        <w:t>4595</w:t>
      </w:r>
      <w:r>
        <w:rPr>
          <w:rFonts w:ascii="仿宋" w:hAnsi="仿宋" w:eastAsia="仿宋"/>
          <w:sz w:val="28"/>
          <w:szCs w:val="28"/>
        </w:rPr>
        <w:t>万元，同比</w:t>
      </w:r>
      <w:r>
        <w:rPr>
          <w:rFonts w:hint="eastAsia" w:ascii="仿宋" w:hAnsi="仿宋" w:eastAsia="仿宋"/>
          <w:sz w:val="28"/>
          <w:szCs w:val="28"/>
        </w:rPr>
        <w:t>减收137</w:t>
      </w:r>
      <w:r>
        <w:rPr>
          <w:rFonts w:ascii="仿宋" w:hAnsi="仿宋" w:eastAsia="仿宋"/>
          <w:sz w:val="28"/>
          <w:szCs w:val="28"/>
        </w:rPr>
        <w:t>万元，</w:t>
      </w:r>
      <w:r>
        <w:rPr>
          <w:rFonts w:hint="eastAsia" w:ascii="仿宋" w:hAnsi="仿宋" w:eastAsia="仿宋"/>
          <w:sz w:val="28"/>
          <w:szCs w:val="28"/>
        </w:rPr>
        <w:t>下降2.9</w:t>
      </w:r>
      <w:r>
        <w:rPr>
          <w:rFonts w:ascii="仿宋" w:hAnsi="仿宋" w:eastAsia="仿宋"/>
          <w:sz w:val="28"/>
          <w:szCs w:val="28"/>
        </w:rPr>
        <w:t>%,完成</w:t>
      </w:r>
      <w:r>
        <w:rPr>
          <w:rFonts w:hint="eastAsia" w:ascii="仿宋" w:hAnsi="仿宋" w:eastAsia="仿宋"/>
          <w:sz w:val="28"/>
          <w:szCs w:val="28"/>
        </w:rPr>
        <w:t>当月计划数4500万元</w:t>
      </w:r>
      <w:r>
        <w:rPr>
          <w:rFonts w:ascii="仿宋" w:hAnsi="仿宋" w:eastAsia="仿宋"/>
          <w:sz w:val="28"/>
          <w:szCs w:val="28"/>
        </w:rPr>
        <w:t>的</w:t>
      </w:r>
      <w:r>
        <w:rPr>
          <w:rFonts w:hint="eastAsia" w:ascii="仿宋" w:hAnsi="仿宋" w:eastAsia="仿宋"/>
          <w:sz w:val="28"/>
          <w:szCs w:val="28"/>
        </w:rPr>
        <w:t>102.1</w:t>
      </w:r>
      <w:r>
        <w:rPr>
          <w:rFonts w:ascii="仿宋" w:hAnsi="仿宋" w:eastAsia="仿宋"/>
          <w:sz w:val="28"/>
          <w:szCs w:val="28"/>
        </w:rPr>
        <w:t>%；非税收入完成</w:t>
      </w:r>
      <w:r>
        <w:rPr>
          <w:rFonts w:hint="eastAsia" w:ascii="仿宋" w:hAnsi="仿宋" w:eastAsia="仿宋"/>
          <w:sz w:val="28"/>
          <w:szCs w:val="28"/>
        </w:rPr>
        <w:t>296</w:t>
      </w:r>
      <w:r>
        <w:rPr>
          <w:rFonts w:ascii="仿宋" w:hAnsi="仿宋" w:eastAsia="仿宋"/>
          <w:sz w:val="28"/>
          <w:szCs w:val="28"/>
        </w:rPr>
        <w:t>元,同比</w:t>
      </w:r>
      <w:r>
        <w:rPr>
          <w:rFonts w:hint="eastAsia" w:ascii="仿宋" w:hAnsi="仿宋" w:eastAsia="仿宋"/>
          <w:sz w:val="28"/>
          <w:szCs w:val="28"/>
        </w:rPr>
        <w:t>减</w:t>
      </w:r>
      <w:r>
        <w:rPr>
          <w:rFonts w:ascii="仿宋" w:hAnsi="仿宋" w:eastAsia="仿宋"/>
          <w:sz w:val="28"/>
          <w:szCs w:val="28"/>
        </w:rPr>
        <w:t>收</w:t>
      </w:r>
      <w:r>
        <w:rPr>
          <w:rFonts w:hint="eastAsia" w:ascii="仿宋" w:hAnsi="仿宋" w:eastAsia="仿宋"/>
          <w:sz w:val="28"/>
          <w:szCs w:val="28"/>
        </w:rPr>
        <w:t>59</w:t>
      </w:r>
      <w:r>
        <w:rPr>
          <w:rFonts w:ascii="仿宋" w:hAnsi="仿宋" w:eastAsia="仿宋"/>
          <w:sz w:val="28"/>
          <w:szCs w:val="28"/>
        </w:rPr>
        <w:t>万元,</w:t>
      </w:r>
      <w:r>
        <w:rPr>
          <w:rFonts w:hint="eastAsia" w:ascii="仿宋" w:hAnsi="仿宋" w:eastAsia="仿宋"/>
          <w:sz w:val="28"/>
          <w:szCs w:val="28"/>
        </w:rPr>
        <w:t>下降16.6</w:t>
      </w:r>
      <w:r>
        <w:rPr>
          <w:rFonts w:ascii="仿宋" w:hAnsi="仿宋" w:eastAsia="仿宋"/>
          <w:sz w:val="28"/>
          <w:szCs w:val="28"/>
        </w:rPr>
        <w:t>%，完成</w:t>
      </w:r>
      <w:r>
        <w:rPr>
          <w:rFonts w:hint="eastAsia" w:ascii="仿宋" w:hAnsi="仿宋" w:eastAsia="仿宋"/>
          <w:sz w:val="28"/>
          <w:szCs w:val="28"/>
        </w:rPr>
        <w:t>当月计划数200</w:t>
      </w:r>
      <w:r>
        <w:rPr>
          <w:rFonts w:ascii="仿宋" w:hAnsi="仿宋" w:eastAsia="仿宋"/>
          <w:sz w:val="28"/>
          <w:szCs w:val="28"/>
        </w:rPr>
        <w:t>万元的</w:t>
      </w:r>
      <w:r>
        <w:rPr>
          <w:rFonts w:hint="eastAsia" w:ascii="仿宋" w:hAnsi="仿宋" w:eastAsia="仿宋"/>
          <w:sz w:val="28"/>
          <w:szCs w:val="28"/>
        </w:rPr>
        <w:t>148.0</w:t>
      </w:r>
      <w:r>
        <w:rPr>
          <w:rFonts w:ascii="仿宋" w:hAnsi="仿宋" w:eastAsia="仿宋"/>
          <w:sz w:val="28"/>
          <w:szCs w:val="28"/>
        </w:rPr>
        <w:t xml:space="preserve">%。 </w:t>
      </w:r>
    </w:p>
    <w:p>
      <w:pPr>
        <w:spacing w:line="640" w:lineRule="exact"/>
        <w:ind w:firstLine="560" w:firstLineChars="20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7月</w:t>
      </w:r>
      <w:r>
        <w:rPr>
          <w:rFonts w:ascii="仿宋" w:hAnsi="仿宋" w:eastAsia="仿宋"/>
          <w:sz w:val="28"/>
          <w:szCs w:val="28"/>
        </w:rPr>
        <w:t>份，全县完成一般公共预算支出</w:t>
      </w:r>
      <w:r>
        <w:rPr>
          <w:rFonts w:hint="eastAsia" w:ascii="仿宋" w:hAnsi="仿宋" w:eastAsia="仿宋"/>
          <w:sz w:val="28"/>
          <w:szCs w:val="28"/>
        </w:rPr>
        <w:t>19740</w:t>
      </w:r>
      <w:r>
        <w:rPr>
          <w:rFonts w:ascii="仿宋" w:hAnsi="仿宋" w:eastAsia="仿宋"/>
          <w:sz w:val="28"/>
          <w:szCs w:val="28"/>
        </w:rPr>
        <w:t>万元，同比</w:t>
      </w:r>
      <w:r>
        <w:rPr>
          <w:rFonts w:hint="eastAsia" w:ascii="仿宋" w:hAnsi="仿宋" w:eastAsia="仿宋"/>
          <w:sz w:val="28"/>
          <w:szCs w:val="28"/>
        </w:rPr>
        <w:t>增</w:t>
      </w:r>
      <w:r>
        <w:rPr>
          <w:rFonts w:ascii="仿宋" w:hAnsi="仿宋" w:eastAsia="仿宋"/>
          <w:sz w:val="28"/>
          <w:szCs w:val="28"/>
        </w:rPr>
        <w:t>支</w:t>
      </w:r>
      <w:r>
        <w:rPr>
          <w:rFonts w:hint="eastAsia" w:ascii="仿宋" w:hAnsi="仿宋" w:eastAsia="仿宋"/>
          <w:sz w:val="28"/>
          <w:szCs w:val="28"/>
        </w:rPr>
        <w:t>3569</w:t>
      </w:r>
      <w:r>
        <w:rPr>
          <w:rFonts w:ascii="仿宋" w:hAnsi="仿宋" w:eastAsia="仿宋"/>
          <w:sz w:val="28"/>
          <w:szCs w:val="28"/>
        </w:rPr>
        <w:t>万元，</w:t>
      </w:r>
      <w:r>
        <w:rPr>
          <w:rFonts w:hint="eastAsia" w:ascii="仿宋" w:hAnsi="仿宋" w:eastAsia="仿宋"/>
          <w:sz w:val="28"/>
          <w:szCs w:val="28"/>
        </w:rPr>
        <w:t>增长22.1</w:t>
      </w:r>
      <w:r>
        <w:rPr>
          <w:rFonts w:ascii="仿宋" w:hAnsi="仿宋" w:eastAsia="仿宋"/>
          <w:sz w:val="28"/>
          <w:szCs w:val="28"/>
        </w:rPr>
        <w:t>%。</w:t>
      </w:r>
    </w:p>
    <w:p>
      <w:pPr>
        <w:spacing w:line="640" w:lineRule="exact"/>
        <w:ind w:firstLine="560" w:firstLineChars="200"/>
        <w:rPr>
          <w:rFonts w:ascii="黑体" w:hAnsi="黑体" w:eastAsia="黑体"/>
          <w:sz w:val="28"/>
          <w:szCs w:val="28"/>
        </w:rPr>
      </w:pPr>
      <w:r>
        <w:rPr>
          <w:rFonts w:hint="eastAsia" w:ascii="黑体" w:hAnsi="黑体" w:eastAsia="黑体"/>
          <w:sz w:val="28"/>
          <w:szCs w:val="28"/>
        </w:rPr>
        <w:t>二、1-7月份财政收支完成情况</w:t>
      </w:r>
    </w:p>
    <w:p>
      <w:pPr>
        <w:spacing w:line="640" w:lineRule="exact"/>
        <w:ind w:firstLine="567"/>
        <w:rPr>
          <w:rFonts w:ascii="楷体" w:hAnsi="楷体" w:eastAsia="楷体" w:cs="楷体"/>
          <w:sz w:val="28"/>
          <w:szCs w:val="28"/>
        </w:rPr>
      </w:pPr>
      <w:r>
        <w:rPr>
          <w:rFonts w:hint="eastAsia" w:ascii="楷体" w:hAnsi="楷体" w:eastAsia="楷体" w:cs="楷体"/>
          <w:b/>
          <w:sz w:val="28"/>
          <w:szCs w:val="28"/>
        </w:rPr>
        <w:t>（一）一般预算收支完成情况</w:t>
      </w:r>
    </w:p>
    <w:p>
      <w:pPr>
        <w:spacing w:line="640" w:lineRule="exact"/>
        <w:ind w:firstLine="562" w:firstLineChars="200"/>
        <w:rPr>
          <w:rFonts w:ascii="仿宋" w:hAnsi="仿宋" w:eastAsia="仿宋"/>
          <w:b/>
          <w:sz w:val="28"/>
          <w:szCs w:val="28"/>
        </w:rPr>
      </w:pPr>
      <w:r>
        <w:rPr>
          <w:rFonts w:hint="eastAsia" w:ascii="仿宋" w:hAnsi="仿宋" w:eastAsia="仿宋"/>
          <w:b/>
          <w:sz w:val="28"/>
          <w:szCs w:val="28"/>
        </w:rPr>
        <w:t>1.一般公共预算收入完成情况</w:t>
      </w:r>
    </w:p>
    <w:p>
      <w:pPr>
        <w:spacing w:line="640" w:lineRule="exact"/>
        <w:ind w:firstLine="560" w:firstLineChars="20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bCs/>
          <w:sz w:val="28"/>
          <w:szCs w:val="28"/>
        </w:rPr>
        <w:t>一般公共预算收入</w:t>
      </w:r>
      <w:r>
        <w:rPr>
          <w:rFonts w:hint="eastAsia" w:ascii="仿宋" w:hAnsi="仿宋" w:eastAsia="仿宋"/>
          <w:sz w:val="28"/>
          <w:szCs w:val="28"/>
        </w:rPr>
        <w:t>完成54376万元，完成年初预算数86300万元的63.0%，同比增收1125万元，增长2.1%。其中：</w:t>
      </w:r>
    </w:p>
    <w:p>
      <w:pPr>
        <w:spacing w:line="640" w:lineRule="exact"/>
        <w:ind w:firstLine="560" w:firstLineChars="20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税收收入34008万元，完成年初预算数62111万元的54.8%，同比减收2568万元，下降7.0%，分税种情况是：国内增值税35%部分征收21303万元,同比增长9.4%；企业所得税28%部分征收2915万元，同比下降5.5%；个人所得税28%部分征收509万元，同比下降0.2%；城市维护建设税2959万元，同比增长8.2%；“五小税”4024万元，同比下降29.1%；车船税714万元，同比下降0.8%；耕地占用税211万元，同比下降66.2%；契税1275万元,同比下降63.3%；烟叶税同比净减200万元；环境保护税70%部分征收98万元，同比增长42.0%。</w:t>
      </w:r>
    </w:p>
    <w:p>
      <w:pPr>
        <w:spacing w:line="640" w:lineRule="exact"/>
        <w:ind w:firstLine="560" w:firstLineChars="20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非税收入完成20368万元,完成年初预算数24189万元的84.2%，同比增收3693万元,增长22.1%。其中:专项收入完成1883万元，同比增收137万元，增长7.8%；行政事业性收费收入完成1514万元，同比减收1148万元，下降43.1%；罚没收入完成5992万元，同比减收3507万元，同比下降36.9%；国有资源（资产）有偿使用收入完成10242万元，同比增收8964万元，增长701.4%。 政府住房基金收入完成737万元，同比减收635万元，下降46.3%。</w:t>
      </w:r>
    </w:p>
    <w:p>
      <w:pPr>
        <w:spacing w:line="640" w:lineRule="exact"/>
        <w:ind w:firstLine="562" w:firstLineChars="200"/>
        <w:rPr>
          <w:rFonts w:ascii="仿宋" w:hAnsi="仿宋" w:eastAsia="仿宋"/>
          <w:b/>
          <w:bCs/>
          <w:sz w:val="28"/>
          <w:szCs w:val="28"/>
        </w:rPr>
      </w:pPr>
      <w:r>
        <w:rPr>
          <w:rFonts w:hint="eastAsia" w:ascii="仿宋" w:hAnsi="仿宋" w:eastAsia="仿宋"/>
          <w:b/>
          <w:bCs/>
          <w:sz w:val="28"/>
          <w:szCs w:val="28"/>
        </w:rPr>
        <w:t>2.财政总收入完成情况</w:t>
      </w:r>
    </w:p>
    <w:p>
      <w:pPr>
        <w:spacing w:line="640" w:lineRule="exact"/>
        <w:ind w:firstLine="560" w:firstLineChars="200"/>
        <w:rPr>
          <w:rFonts w:ascii="仿宋" w:hAnsi="仿宋" w:eastAsia="仿宋"/>
          <w:sz w:val="28"/>
          <w:szCs w:val="28"/>
          <w:highlight w:val="yellow"/>
        </w:rPr>
      </w:pPr>
      <w:r>
        <w:rPr>
          <w:rFonts w:hint="eastAsia" w:ascii="楷体" w:hAnsi="楷体" w:eastAsia="楷体"/>
          <w:bCs/>
          <w:sz w:val="28"/>
          <w:szCs w:val="28"/>
        </w:rPr>
        <w:t>财政总收入分部门看:</w:t>
      </w:r>
      <w:r>
        <w:rPr>
          <w:rFonts w:hint="eastAsia" w:ascii="仿宋" w:hAnsi="仿宋" w:eastAsia="仿宋"/>
          <w:sz w:val="28"/>
          <w:szCs w:val="28"/>
        </w:rPr>
        <w:t>税务部门收入完成82477万元，同比增收437万元，增长0.5%；财政部门收入完成20368万元,同比增收3693万元,增长22.1%。</w:t>
      </w:r>
    </w:p>
    <w:p>
      <w:pPr>
        <w:spacing w:line="640" w:lineRule="exact"/>
        <w:ind w:firstLine="560" w:firstLineChars="200"/>
        <w:rPr>
          <w:rFonts w:ascii="仿宋" w:hAnsi="仿宋" w:eastAsia="仿宋"/>
          <w:strike/>
          <w:sz w:val="28"/>
          <w:szCs w:val="28"/>
        </w:rPr>
      </w:pPr>
      <w:r>
        <w:rPr>
          <w:rFonts w:hint="eastAsia" w:ascii="楷体" w:hAnsi="楷体" w:eastAsia="楷体"/>
          <w:bCs/>
          <w:sz w:val="28"/>
          <w:szCs w:val="28"/>
        </w:rPr>
        <w:t>全额税收收入分产业看：</w:t>
      </w:r>
      <w:r>
        <w:rPr>
          <w:rFonts w:hint="eastAsia" w:ascii="仿宋" w:hAnsi="仿宋" w:eastAsia="仿宋"/>
          <w:sz w:val="28"/>
          <w:szCs w:val="28"/>
        </w:rPr>
        <w:t>全额税收收入完成82477万元，同比增收437万元，增长0.5%。第一产业贡献797万元，同比增收626万元，同比增长366.1%；第二产业贡献47150万元，同比增收3326万元，增长7.6%；第三产业贡献34530万元，同比减收3515万元，下降9.2%。</w:t>
      </w:r>
    </w:p>
    <w:p>
      <w:pPr>
        <w:spacing w:line="640" w:lineRule="exact"/>
        <w:ind w:firstLine="640"/>
        <w:rPr>
          <w:rFonts w:ascii="仿宋" w:hAnsi="仿宋" w:eastAsia="仿宋"/>
          <w:sz w:val="28"/>
          <w:szCs w:val="28"/>
        </w:rPr>
      </w:pPr>
      <w:r>
        <w:rPr>
          <w:rFonts w:hint="eastAsia" w:ascii="楷体" w:hAnsi="楷体" w:eastAsia="楷体"/>
          <w:bCs/>
          <w:sz w:val="28"/>
          <w:szCs w:val="28"/>
        </w:rPr>
        <w:t>全额税收收入分行业看：</w:t>
      </w:r>
      <w:r>
        <w:rPr>
          <w:rFonts w:hint="eastAsia" w:ascii="仿宋" w:hAnsi="仿宋" w:eastAsia="仿宋"/>
          <w:sz w:val="28"/>
          <w:szCs w:val="28"/>
        </w:rPr>
        <w:t>工业税收43355万元，同比增长11.5%，占税收比重为52.6%，其中：制造业税收38995万元，同比增长10.3%，矿业税收710万元，同比增长113.6%，水电业税收3651万元，同比增长14.7%；建筑业税收3794万元，同比下降23.3%；房地产业税收6436万元，同比下降34.3%；金融保险业税收7960万元，同比增长13.1%；交通运输邮政业税收238万元，同比增长12.3%；批发和零售业税收17142万元，同比增长2.0%（其中：烟草制品批发税收2118万元，同比下降21.5%）；租赁和商业服务业税收946万元，同比下降38.3%；住宿餐饮业123万元，同比下降0.8%；信息传输、计算机及软件业税收79万元，同比增长21.5%。</w:t>
      </w:r>
    </w:p>
    <w:p>
      <w:pPr>
        <w:spacing w:line="640" w:lineRule="exact"/>
        <w:ind w:firstLine="562" w:firstLineChars="200"/>
        <w:rPr>
          <w:rFonts w:ascii="仿宋" w:hAnsi="仿宋" w:eastAsia="仿宋"/>
          <w:b/>
          <w:sz w:val="28"/>
          <w:szCs w:val="28"/>
        </w:rPr>
      </w:pPr>
      <w:r>
        <w:rPr>
          <w:rFonts w:hint="eastAsia" w:ascii="仿宋" w:hAnsi="仿宋" w:eastAsia="仿宋"/>
          <w:b/>
          <w:sz w:val="28"/>
          <w:szCs w:val="28"/>
        </w:rPr>
        <w:t>3.一般公共预算支出完成情况</w:t>
      </w:r>
    </w:p>
    <w:p>
      <w:pPr>
        <w:spacing w:line="640" w:lineRule="exact"/>
        <w:ind w:firstLine="64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1-7月份，全县完成一般公共预算支出147292万元，同比增支17347万元，增长13.3%。主要功能支出项目如下：</w:t>
      </w:r>
    </w:p>
    <w:p>
      <w:pPr>
        <w:spacing w:line="640" w:lineRule="exact"/>
        <w:ind w:firstLine="64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一般公共服务支出11945元，同比增支2119万元，增长21.6%。</w:t>
      </w:r>
    </w:p>
    <w:p>
      <w:pPr>
        <w:spacing w:line="640" w:lineRule="exact"/>
        <w:ind w:firstLine="64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国防支出1116万元，同比增支427万元，增长62.0%。</w:t>
      </w:r>
    </w:p>
    <w:p>
      <w:pPr>
        <w:spacing w:line="640" w:lineRule="exact"/>
        <w:ind w:firstLine="700" w:firstLineChars="25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公共安全支出5861万元，同比增支1472万元，增长33.5%。</w:t>
      </w:r>
    </w:p>
    <w:p>
      <w:pPr>
        <w:spacing w:line="640" w:lineRule="exact"/>
        <w:ind w:firstLine="64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教育支出33737万元，同比增支230万元，增长0.7%。</w:t>
      </w:r>
    </w:p>
    <w:p>
      <w:pPr>
        <w:spacing w:line="640" w:lineRule="exact"/>
        <w:ind w:firstLine="64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科学技术支出4788万元，同比增支359万元，增长8.1%。</w:t>
      </w:r>
    </w:p>
    <w:p>
      <w:pPr>
        <w:spacing w:line="640" w:lineRule="exact"/>
        <w:ind w:firstLine="64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文化旅游体育与传媒支出1348万元，同比增支126万元，增长10.3%。</w:t>
      </w:r>
    </w:p>
    <w:p>
      <w:pPr>
        <w:spacing w:line="640" w:lineRule="exact"/>
        <w:ind w:firstLine="64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社会保障和就业支出24433万元，同比增支2561万元，增长11.7%。</w:t>
      </w:r>
    </w:p>
    <w:p>
      <w:pPr>
        <w:spacing w:line="640" w:lineRule="exact"/>
        <w:ind w:left="596" w:leftChars="284" w:firstLine="36" w:firstLineChars="13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卫生健康支出10898万元，同比增支4066万元，增长59.5%。</w:t>
      </w:r>
    </w:p>
    <w:p>
      <w:pPr>
        <w:spacing w:line="640" w:lineRule="exact"/>
        <w:ind w:left="596" w:leftChars="284" w:firstLine="36" w:firstLineChars="13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节能环保支出9973万元，同比减支210万元，下降2.1%。</w:t>
      </w:r>
    </w:p>
    <w:p>
      <w:pPr>
        <w:spacing w:line="640" w:lineRule="exact"/>
        <w:ind w:firstLine="64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城乡社区支出3400万元，同比增支1640万元，增长93.2%。</w:t>
      </w:r>
    </w:p>
    <w:p>
      <w:pPr>
        <w:spacing w:line="640" w:lineRule="exact"/>
        <w:ind w:firstLine="64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农林水支出28883万元，同比减支683万元，下降2.3%。</w:t>
      </w:r>
    </w:p>
    <w:p>
      <w:pPr>
        <w:spacing w:line="640" w:lineRule="exact"/>
        <w:ind w:firstLine="64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交通运输支出1101万元，同比增支667万元，增长153.7%。</w:t>
      </w:r>
    </w:p>
    <w:p>
      <w:pPr>
        <w:tabs>
          <w:tab w:val="left" w:pos="0"/>
          <w:tab w:val="left" w:pos="475"/>
        </w:tabs>
        <w:spacing w:line="640" w:lineRule="exact"/>
        <w:ind w:left="636" w:leftChars="303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资源勘探信息等支出224万元，同比增支142万元，增长173.2%。</w:t>
      </w:r>
    </w:p>
    <w:p>
      <w:pPr>
        <w:spacing w:line="640" w:lineRule="exact"/>
        <w:ind w:firstLine="64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商业服务业等支出274万元，同比增支247万元，增长914.8%。</w:t>
      </w:r>
    </w:p>
    <w:p>
      <w:pPr>
        <w:spacing w:line="640" w:lineRule="exact"/>
        <w:ind w:firstLine="64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自然资源海洋气象等支出1928万元，同比增支1525万元，增长378.4%。</w:t>
      </w:r>
    </w:p>
    <w:p>
      <w:pPr>
        <w:spacing w:line="640" w:lineRule="exact"/>
        <w:ind w:firstLine="64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住房保障支出4024万元，同比减支100万元，下降2.4%。</w:t>
      </w:r>
    </w:p>
    <w:p>
      <w:pPr>
        <w:spacing w:line="640" w:lineRule="exact"/>
        <w:ind w:firstLine="64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灾害防治及应急管理支出1479万元，同比增支879万元，增长146.5%。</w:t>
      </w:r>
    </w:p>
    <w:p>
      <w:pPr>
        <w:spacing w:line="640" w:lineRule="exact"/>
        <w:ind w:firstLine="64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债务付息支出1880万元，同比净增1880万元。</w:t>
      </w:r>
    </w:p>
    <w:p>
      <w:pPr>
        <w:spacing w:line="640" w:lineRule="exact"/>
        <w:ind w:firstLine="640"/>
        <w:rPr>
          <w:rFonts w:ascii="楷体" w:hAnsi="楷体" w:eastAsia="楷体" w:cs="楷体"/>
          <w:b/>
          <w:sz w:val="28"/>
          <w:szCs w:val="28"/>
        </w:rPr>
      </w:pPr>
      <w:r>
        <w:rPr>
          <w:rFonts w:hint="eastAsia" w:ascii="楷体" w:hAnsi="楷体" w:eastAsia="楷体" w:cs="楷体"/>
          <w:b/>
          <w:sz w:val="28"/>
          <w:szCs w:val="28"/>
        </w:rPr>
        <w:t>（二）政府性基金收支完成情况</w:t>
      </w:r>
    </w:p>
    <w:p>
      <w:pPr>
        <w:spacing w:line="640" w:lineRule="exact"/>
        <w:ind w:firstLine="640"/>
        <w:rPr>
          <w:rFonts w:ascii="仿宋" w:hAnsi="仿宋" w:eastAsia="仿宋" w:cs="宋体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1-7月份，全县政府性基金收入完成655万元，同比下降73.7%。其中：国有土地使用权出让收入-216万元，同比下降111.4%，具体包括土地出让价款收入-310万元， 补缴的土地价款86万元，划拨土地收入29万元，缴纳新增建设用地土地有偿使用费-21万元；彩票公益金收入233万元，同比增长12.0%；城市基础设施配套费收入118万元，同比下降54.1%；污水处理费收入520万元，同比增长296.9%。</w:t>
      </w:r>
    </w:p>
    <w:p>
      <w:pPr>
        <w:spacing w:line="640" w:lineRule="exact"/>
        <w:ind w:firstLine="560" w:firstLineChars="200"/>
        <w:rPr>
          <w:rFonts w:ascii="仿宋" w:hAnsi="仿宋" w:eastAsia="仿宋" w:cs="宋体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1-7月份，全县政府性基金支出69702万元，同比减支18810万元，下降21.3%。其中：节能环保支出13673万元，同比净增，主要是超长期特别国债支出；城乡社区支出38806万元，</w:t>
      </w:r>
      <w:r>
        <w:rPr>
          <w:rFonts w:hint="eastAsia" w:ascii="仿宋" w:hAnsi="仿宋" w:eastAsia="仿宋" w:cs="宋体"/>
          <w:sz w:val="28"/>
          <w:szCs w:val="28"/>
        </w:rPr>
        <w:t>同比</w:t>
      </w:r>
      <w:r>
        <w:rPr>
          <w:rFonts w:hint="eastAsia" w:ascii="仿宋" w:hAnsi="仿宋" w:eastAsia="仿宋"/>
          <w:sz w:val="28"/>
          <w:szCs w:val="28"/>
        </w:rPr>
        <w:t>减支9351万元，下降19.4%</w:t>
      </w:r>
      <w:r>
        <w:rPr>
          <w:rFonts w:hint="eastAsia" w:ascii="仿宋" w:hAnsi="仿宋" w:eastAsia="仿宋" w:cs="宋体"/>
          <w:sz w:val="28"/>
          <w:szCs w:val="28"/>
        </w:rPr>
        <w:t>，其中国有土地使用权出让收入安排的支出33436万元，同比下降18.7%，超长期特别国债安排的支出4498万元；农林水支出80万元，同比下降31.0%，主要是大中型水库移民后期扶持基金安排的移民补助支出；其他支出17143万元，同比下降57.0%，其中彩票公益金安排的支出543万元，同比下降54.9%，其他政府性基金及对应专项债务收入安排的支出16600万元，同比下降57.1%。</w:t>
      </w:r>
    </w:p>
    <w:p>
      <w:pPr>
        <w:widowControl/>
        <w:spacing w:line="520" w:lineRule="exact"/>
        <w:ind w:firstLine="560" w:firstLineChars="200"/>
        <w:rPr>
          <w:rFonts w:ascii="仿宋" w:hAnsi="仿宋" w:eastAsia="仿宋"/>
          <w:bCs/>
          <w:sz w:val="28"/>
          <w:szCs w:val="28"/>
        </w:rPr>
      </w:pPr>
      <w:bookmarkStart w:id="0" w:name="_GoBack"/>
      <w:bookmarkEnd w:id="0"/>
    </w:p>
    <w:sectPr>
      <w:headerReference r:id="rId3" w:type="default"/>
      <w:footerReference r:id="rId4" w:type="default"/>
      <w:footerReference r:id="rId5" w:type="even"/>
      <w:pgSz w:w="11907" w:h="16840"/>
      <w:pgMar w:top="1474" w:right="1418" w:bottom="1588" w:left="1588" w:header="851" w:footer="992" w:gutter="0"/>
      <w:pgNumType w:start="1"/>
      <w:cols w:space="720" w:num="1"/>
      <w:docGrid w:type="lines" w:linePitch="328" w:charSpace="54293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monospace">
    <w:altName w:val="Segoe Print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Calibri">
    <w:panose1 w:val="020F0502020204030204"/>
    <w:charset w:val="86"/>
    <w:family w:val="auto"/>
    <w:pitch w:val="default"/>
    <w:sig w:usb0="E4002EFF" w:usb1="C000247B" w:usb2="00000009" w:usb3="00000000" w:csb0="200001FF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framePr w:wrap="around" w:vAnchor="text" w:hAnchor="margin" w:xAlign="center" w:y="1"/>
      <w:rPr>
        <w:rStyle w:val="13"/>
      </w:rPr>
    </w:pPr>
    <w:r>
      <w:fldChar w:fldCharType="begin"/>
    </w:r>
    <w:r>
      <w:rPr>
        <w:rStyle w:val="13"/>
      </w:rPr>
      <w:instrText xml:space="preserve">PAGE  </w:instrText>
    </w:r>
    <w:r>
      <w:fldChar w:fldCharType="separate"/>
    </w:r>
    <w:r>
      <w:rPr>
        <w:rStyle w:val="13"/>
      </w:rPr>
      <w:t>2</w:t>
    </w:r>
    <w:r>
      <w:fldChar w:fldCharType="end"/>
    </w:r>
  </w:p>
  <w:p>
    <w:pPr>
      <w:pStyle w:val="5"/>
      <w:ind w:right="360" w:firstLine="5490" w:firstLineChars="305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framePr w:wrap="around" w:vAnchor="text" w:hAnchor="margin" w:xAlign="center" w:y="1"/>
      <w:rPr>
        <w:rStyle w:val="13"/>
      </w:rPr>
    </w:pPr>
    <w:r>
      <w:fldChar w:fldCharType="begin"/>
    </w:r>
    <w:r>
      <w:rPr>
        <w:rStyle w:val="13"/>
      </w:rPr>
      <w:instrText xml:space="preserve">PAGE  </w:instrText>
    </w:r>
    <w:r>
      <w:fldChar w:fldCharType="separate"/>
    </w:r>
    <w:r>
      <w:rPr>
        <w:rStyle w:val="13"/>
      </w:rPr>
      <w:t>8</w:t>
    </w:r>
    <w:r>
      <w:fldChar w:fldCharType="end"/>
    </w:r>
  </w:p>
  <w:p>
    <w:pPr>
      <w:pStyle w:val="5"/>
      <w:ind w:right="360" w:firstLine="360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4"/>
  <w:bordersDoNotSurroundHeader w:val="1"/>
  <w:bordersDoNotSurroundFooter w:val="1"/>
  <w:attachedTemplate r:id="rId1"/>
  <w:documentProtection w:enforcement="0"/>
  <w:defaultTabStop w:val="425"/>
  <w:drawingGridHorizontalSpacing w:val="475"/>
  <w:drawingGridVerticalSpacing w:val="164"/>
  <w:noPunctuationKerning w:val="1"/>
  <w:characterSpacingControl w:val="compressPunctuation"/>
  <w:compat>
    <w:spaceForUL/>
    <w:balanceSingleByteDoubleByteWidth/>
    <w:doNotLeaveBackslashAlone/>
    <w:doNotExpandShiftReturn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GY5YzNjYWZlMjI0ZTU2N2E0ZWIyODBhMjcyYjdjZTEifQ=="/>
  </w:docVars>
  <w:rsids>
    <w:rsidRoot w:val="00E92E6D"/>
    <w:rsid w:val="00000150"/>
    <w:rsid w:val="0000030D"/>
    <w:rsid w:val="00000542"/>
    <w:rsid w:val="000005FB"/>
    <w:rsid w:val="00000731"/>
    <w:rsid w:val="000008E3"/>
    <w:rsid w:val="00000AEB"/>
    <w:rsid w:val="00000CD3"/>
    <w:rsid w:val="00000D42"/>
    <w:rsid w:val="00000F39"/>
    <w:rsid w:val="0000131F"/>
    <w:rsid w:val="00001466"/>
    <w:rsid w:val="00001BC5"/>
    <w:rsid w:val="000021F2"/>
    <w:rsid w:val="00002A1B"/>
    <w:rsid w:val="000033F9"/>
    <w:rsid w:val="00003405"/>
    <w:rsid w:val="00003475"/>
    <w:rsid w:val="00003713"/>
    <w:rsid w:val="00003795"/>
    <w:rsid w:val="00003BC5"/>
    <w:rsid w:val="00003EE4"/>
    <w:rsid w:val="00003F13"/>
    <w:rsid w:val="00003F80"/>
    <w:rsid w:val="0000401F"/>
    <w:rsid w:val="000040C1"/>
    <w:rsid w:val="000041EA"/>
    <w:rsid w:val="000043E5"/>
    <w:rsid w:val="00004718"/>
    <w:rsid w:val="00004809"/>
    <w:rsid w:val="000053A8"/>
    <w:rsid w:val="0000541B"/>
    <w:rsid w:val="00005502"/>
    <w:rsid w:val="000058EC"/>
    <w:rsid w:val="000059CB"/>
    <w:rsid w:val="00005B33"/>
    <w:rsid w:val="00005B52"/>
    <w:rsid w:val="00005B63"/>
    <w:rsid w:val="00005B7E"/>
    <w:rsid w:val="00005C40"/>
    <w:rsid w:val="00005EE0"/>
    <w:rsid w:val="00006158"/>
    <w:rsid w:val="00006717"/>
    <w:rsid w:val="00006906"/>
    <w:rsid w:val="00006BC3"/>
    <w:rsid w:val="00006C17"/>
    <w:rsid w:val="00006E71"/>
    <w:rsid w:val="000072BC"/>
    <w:rsid w:val="000073CC"/>
    <w:rsid w:val="000076B7"/>
    <w:rsid w:val="00007828"/>
    <w:rsid w:val="000078A1"/>
    <w:rsid w:val="00007A75"/>
    <w:rsid w:val="00007A93"/>
    <w:rsid w:val="00007C46"/>
    <w:rsid w:val="000102B1"/>
    <w:rsid w:val="00010953"/>
    <w:rsid w:val="00010B2E"/>
    <w:rsid w:val="00010DB2"/>
    <w:rsid w:val="00010EC3"/>
    <w:rsid w:val="00010F55"/>
    <w:rsid w:val="00010F82"/>
    <w:rsid w:val="00011AE7"/>
    <w:rsid w:val="00012822"/>
    <w:rsid w:val="00012E0D"/>
    <w:rsid w:val="00012F32"/>
    <w:rsid w:val="0001313C"/>
    <w:rsid w:val="000138B0"/>
    <w:rsid w:val="00013AB4"/>
    <w:rsid w:val="00013BE5"/>
    <w:rsid w:val="00013CE1"/>
    <w:rsid w:val="00013D56"/>
    <w:rsid w:val="00013FDD"/>
    <w:rsid w:val="00014016"/>
    <w:rsid w:val="0001401E"/>
    <w:rsid w:val="00014157"/>
    <w:rsid w:val="0001433F"/>
    <w:rsid w:val="00014712"/>
    <w:rsid w:val="00014792"/>
    <w:rsid w:val="000147B6"/>
    <w:rsid w:val="000147D0"/>
    <w:rsid w:val="00014A10"/>
    <w:rsid w:val="00014DF0"/>
    <w:rsid w:val="00015016"/>
    <w:rsid w:val="000151E6"/>
    <w:rsid w:val="000155B0"/>
    <w:rsid w:val="00015C2F"/>
    <w:rsid w:val="00015CF4"/>
    <w:rsid w:val="00015F62"/>
    <w:rsid w:val="000160BE"/>
    <w:rsid w:val="000164B9"/>
    <w:rsid w:val="0001663C"/>
    <w:rsid w:val="0001677A"/>
    <w:rsid w:val="0001688B"/>
    <w:rsid w:val="00016D15"/>
    <w:rsid w:val="000170CE"/>
    <w:rsid w:val="00017572"/>
    <w:rsid w:val="00017588"/>
    <w:rsid w:val="0001786B"/>
    <w:rsid w:val="0001793E"/>
    <w:rsid w:val="00017C8F"/>
    <w:rsid w:val="00017D53"/>
    <w:rsid w:val="00017EC2"/>
    <w:rsid w:val="000204C0"/>
    <w:rsid w:val="00020A09"/>
    <w:rsid w:val="00020C12"/>
    <w:rsid w:val="000211DB"/>
    <w:rsid w:val="00021310"/>
    <w:rsid w:val="000213E4"/>
    <w:rsid w:val="00021411"/>
    <w:rsid w:val="000215F2"/>
    <w:rsid w:val="00021C98"/>
    <w:rsid w:val="00021CF0"/>
    <w:rsid w:val="00021F81"/>
    <w:rsid w:val="0002248F"/>
    <w:rsid w:val="00022604"/>
    <w:rsid w:val="00022838"/>
    <w:rsid w:val="0002287F"/>
    <w:rsid w:val="00022BC4"/>
    <w:rsid w:val="00022FF6"/>
    <w:rsid w:val="000233F0"/>
    <w:rsid w:val="000239A5"/>
    <w:rsid w:val="00023BB3"/>
    <w:rsid w:val="00023D02"/>
    <w:rsid w:val="00023D1F"/>
    <w:rsid w:val="00023FF3"/>
    <w:rsid w:val="0002402D"/>
    <w:rsid w:val="000240BA"/>
    <w:rsid w:val="000242CD"/>
    <w:rsid w:val="00024399"/>
    <w:rsid w:val="000248B4"/>
    <w:rsid w:val="00024ABD"/>
    <w:rsid w:val="00024E3A"/>
    <w:rsid w:val="000250A8"/>
    <w:rsid w:val="0002511D"/>
    <w:rsid w:val="00025267"/>
    <w:rsid w:val="00025653"/>
    <w:rsid w:val="00025E44"/>
    <w:rsid w:val="000260F7"/>
    <w:rsid w:val="00026417"/>
    <w:rsid w:val="0002657E"/>
    <w:rsid w:val="00026BCB"/>
    <w:rsid w:val="00026DF6"/>
    <w:rsid w:val="00027244"/>
    <w:rsid w:val="000275DA"/>
    <w:rsid w:val="00027735"/>
    <w:rsid w:val="000279FD"/>
    <w:rsid w:val="00027B8C"/>
    <w:rsid w:val="000300DC"/>
    <w:rsid w:val="000305AC"/>
    <w:rsid w:val="000305D7"/>
    <w:rsid w:val="00030628"/>
    <w:rsid w:val="00030A2C"/>
    <w:rsid w:val="0003114F"/>
    <w:rsid w:val="0003157A"/>
    <w:rsid w:val="000315BC"/>
    <w:rsid w:val="00031712"/>
    <w:rsid w:val="00031A9F"/>
    <w:rsid w:val="00031B08"/>
    <w:rsid w:val="00031F33"/>
    <w:rsid w:val="00032067"/>
    <w:rsid w:val="0003220C"/>
    <w:rsid w:val="0003256E"/>
    <w:rsid w:val="00032DED"/>
    <w:rsid w:val="00033457"/>
    <w:rsid w:val="000336D0"/>
    <w:rsid w:val="000338C9"/>
    <w:rsid w:val="000339CC"/>
    <w:rsid w:val="00033DC5"/>
    <w:rsid w:val="000345C8"/>
    <w:rsid w:val="00034CC5"/>
    <w:rsid w:val="00034F32"/>
    <w:rsid w:val="00035377"/>
    <w:rsid w:val="0003558C"/>
    <w:rsid w:val="00035759"/>
    <w:rsid w:val="00035E2F"/>
    <w:rsid w:val="00035E54"/>
    <w:rsid w:val="0003668A"/>
    <w:rsid w:val="00036717"/>
    <w:rsid w:val="0003692D"/>
    <w:rsid w:val="00036A99"/>
    <w:rsid w:val="00037176"/>
    <w:rsid w:val="00037217"/>
    <w:rsid w:val="00037360"/>
    <w:rsid w:val="000378CA"/>
    <w:rsid w:val="00040239"/>
    <w:rsid w:val="0004024A"/>
    <w:rsid w:val="0004025D"/>
    <w:rsid w:val="00040631"/>
    <w:rsid w:val="00040774"/>
    <w:rsid w:val="00041454"/>
    <w:rsid w:val="000418D1"/>
    <w:rsid w:val="00041A3A"/>
    <w:rsid w:val="00041C1E"/>
    <w:rsid w:val="000420F4"/>
    <w:rsid w:val="0004224E"/>
    <w:rsid w:val="00042316"/>
    <w:rsid w:val="00042AF0"/>
    <w:rsid w:val="00042D51"/>
    <w:rsid w:val="0004341F"/>
    <w:rsid w:val="000436A3"/>
    <w:rsid w:val="00043931"/>
    <w:rsid w:val="00043BF6"/>
    <w:rsid w:val="00044111"/>
    <w:rsid w:val="000448CD"/>
    <w:rsid w:val="000450FE"/>
    <w:rsid w:val="000451D9"/>
    <w:rsid w:val="00045454"/>
    <w:rsid w:val="000457A9"/>
    <w:rsid w:val="00046090"/>
    <w:rsid w:val="000464E1"/>
    <w:rsid w:val="00046732"/>
    <w:rsid w:val="00046A20"/>
    <w:rsid w:val="00046AAC"/>
    <w:rsid w:val="00046E34"/>
    <w:rsid w:val="00047194"/>
    <w:rsid w:val="000471EF"/>
    <w:rsid w:val="000473DC"/>
    <w:rsid w:val="00047693"/>
    <w:rsid w:val="00047BA6"/>
    <w:rsid w:val="00047D54"/>
    <w:rsid w:val="0005000E"/>
    <w:rsid w:val="00050092"/>
    <w:rsid w:val="00050106"/>
    <w:rsid w:val="00050183"/>
    <w:rsid w:val="000501D3"/>
    <w:rsid w:val="000502A5"/>
    <w:rsid w:val="00050311"/>
    <w:rsid w:val="00050611"/>
    <w:rsid w:val="00050748"/>
    <w:rsid w:val="000510ED"/>
    <w:rsid w:val="00051147"/>
    <w:rsid w:val="0005131E"/>
    <w:rsid w:val="000516B5"/>
    <w:rsid w:val="00051ACE"/>
    <w:rsid w:val="00051B2C"/>
    <w:rsid w:val="00051CF0"/>
    <w:rsid w:val="00051EDF"/>
    <w:rsid w:val="00051FF8"/>
    <w:rsid w:val="0005219A"/>
    <w:rsid w:val="000522BD"/>
    <w:rsid w:val="000526DD"/>
    <w:rsid w:val="00052B85"/>
    <w:rsid w:val="00052E19"/>
    <w:rsid w:val="00052EF5"/>
    <w:rsid w:val="0005303B"/>
    <w:rsid w:val="00053062"/>
    <w:rsid w:val="000530BA"/>
    <w:rsid w:val="000541BF"/>
    <w:rsid w:val="000547AF"/>
    <w:rsid w:val="000547E6"/>
    <w:rsid w:val="00054911"/>
    <w:rsid w:val="00054AF1"/>
    <w:rsid w:val="00055469"/>
    <w:rsid w:val="000554CE"/>
    <w:rsid w:val="0005595E"/>
    <w:rsid w:val="00055C90"/>
    <w:rsid w:val="00055DF7"/>
    <w:rsid w:val="00055DF9"/>
    <w:rsid w:val="0005632D"/>
    <w:rsid w:val="00056775"/>
    <w:rsid w:val="000569F7"/>
    <w:rsid w:val="0005701B"/>
    <w:rsid w:val="00057097"/>
    <w:rsid w:val="000570A5"/>
    <w:rsid w:val="000570B6"/>
    <w:rsid w:val="00057212"/>
    <w:rsid w:val="00057255"/>
    <w:rsid w:val="00057837"/>
    <w:rsid w:val="0006045A"/>
    <w:rsid w:val="00060465"/>
    <w:rsid w:val="0006096A"/>
    <w:rsid w:val="0006096F"/>
    <w:rsid w:val="00060B80"/>
    <w:rsid w:val="00060E42"/>
    <w:rsid w:val="00060F41"/>
    <w:rsid w:val="000612F3"/>
    <w:rsid w:val="00061660"/>
    <w:rsid w:val="000616D4"/>
    <w:rsid w:val="0006190E"/>
    <w:rsid w:val="00061941"/>
    <w:rsid w:val="00061A2F"/>
    <w:rsid w:val="00061BD9"/>
    <w:rsid w:val="000622E5"/>
    <w:rsid w:val="000626DA"/>
    <w:rsid w:val="0006273F"/>
    <w:rsid w:val="00062967"/>
    <w:rsid w:val="0006298E"/>
    <w:rsid w:val="00062AB2"/>
    <w:rsid w:val="000631CE"/>
    <w:rsid w:val="00063280"/>
    <w:rsid w:val="0006337D"/>
    <w:rsid w:val="000634F0"/>
    <w:rsid w:val="00063A59"/>
    <w:rsid w:val="0006483F"/>
    <w:rsid w:val="00064B54"/>
    <w:rsid w:val="0006513B"/>
    <w:rsid w:val="0006529E"/>
    <w:rsid w:val="00065D3A"/>
    <w:rsid w:val="00065E01"/>
    <w:rsid w:val="00065E12"/>
    <w:rsid w:val="00066488"/>
    <w:rsid w:val="000665AE"/>
    <w:rsid w:val="000668A3"/>
    <w:rsid w:val="000668A9"/>
    <w:rsid w:val="00066BD9"/>
    <w:rsid w:val="00066E78"/>
    <w:rsid w:val="00067245"/>
    <w:rsid w:val="000672E8"/>
    <w:rsid w:val="00067638"/>
    <w:rsid w:val="00067751"/>
    <w:rsid w:val="00067857"/>
    <w:rsid w:val="0006794F"/>
    <w:rsid w:val="00067973"/>
    <w:rsid w:val="00067B6B"/>
    <w:rsid w:val="00067D0E"/>
    <w:rsid w:val="00070E06"/>
    <w:rsid w:val="00071C24"/>
    <w:rsid w:val="00071E30"/>
    <w:rsid w:val="0007226A"/>
    <w:rsid w:val="000722BD"/>
    <w:rsid w:val="00072727"/>
    <w:rsid w:val="000728C6"/>
    <w:rsid w:val="00072BA8"/>
    <w:rsid w:val="00072DE6"/>
    <w:rsid w:val="000731A6"/>
    <w:rsid w:val="000731F8"/>
    <w:rsid w:val="00073645"/>
    <w:rsid w:val="00073CB4"/>
    <w:rsid w:val="00073D8C"/>
    <w:rsid w:val="00074A8A"/>
    <w:rsid w:val="00074ABD"/>
    <w:rsid w:val="00074C68"/>
    <w:rsid w:val="00074FCE"/>
    <w:rsid w:val="00074FDB"/>
    <w:rsid w:val="00075215"/>
    <w:rsid w:val="000754EC"/>
    <w:rsid w:val="000755D2"/>
    <w:rsid w:val="000755EC"/>
    <w:rsid w:val="00075665"/>
    <w:rsid w:val="00075CB6"/>
    <w:rsid w:val="00075DCC"/>
    <w:rsid w:val="00075E71"/>
    <w:rsid w:val="00075F6D"/>
    <w:rsid w:val="00076095"/>
    <w:rsid w:val="00076C37"/>
    <w:rsid w:val="00076E3B"/>
    <w:rsid w:val="000770CD"/>
    <w:rsid w:val="00077382"/>
    <w:rsid w:val="00077535"/>
    <w:rsid w:val="00077708"/>
    <w:rsid w:val="000777F1"/>
    <w:rsid w:val="00080228"/>
    <w:rsid w:val="000807E1"/>
    <w:rsid w:val="0008090B"/>
    <w:rsid w:val="00080EAA"/>
    <w:rsid w:val="00081255"/>
    <w:rsid w:val="00081372"/>
    <w:rsid w:val="00081738"/>
    <w:rsid w:val="000817D3"/>
    <w:rsid w:val="00081FB6"/>
    <w:rsid w:val="00082241"/>
    <w:rsid w:val="0008264E"/>
    <w:rsid w:val="0008272A"/>
    <w:rsid w:val="000829EB"/>
    <w:rsid w:val="00082E27"/>
    <w:rsid w:val="000839BD"/>
    <w:rsid w:val="00083AB9"/>
    <w:rsid w:val="00083BF7"/>
    <w:rsid w:val="00083D13"/>
    <w:rsid w:val="00083EED"/>
    <w:rsid w:val="00084086"/>
    <w:rsid w:val="00084805"/>
    <w:rsid w:val="000848C0"/>
    <w:rsid w:val="00084C54"/>
    <w:rsid w:val="00084EC0"/>
    <w:rsid w:val="00084F6E"/>
    <w:rsid w:val="00085B82"/>
    <w:rsid w:val="00085BBD"/>
    <w:rsid w:val="00085BF7"/>
    <w:rsid w:val="00085D41"/>
    <w:rsid w:val="00085FDF"/>
    <w:rsid w:val="000862C7"/>
    <w:rsid w:val="000868B0"/>
    <w:rsid w:val="0008690F"/>
    <w:rsid w:val="00086D32"/>
    <w:rsid w:val="00087001"/>
    <w:rsid w:val="000870DD"/>
    <w:rsid w:val="000873B2"/>
    <w:rsid w:val="0008787B"/>
    <w:rsid w:val="00087A3A"/>
    <w:rsid w:val="00087C2D"/>
    <w:rsid w:val="0009016B"/>
    <w:rsid w:val="000901A0"/>
    <w:rsid w:val="000903F1"/>
    <w:rsid w:val="00090404"/>
    <w:rsid w:val="0009076E"/>
    <w:rsid w:val="00090782"/>
    <w:rsid w:val="00090873"/>
    <w:rsid w:val="00090CCC"/>
    <w:rsid w:val="00090D6A"/>
    <w:rsid w:val="00090F1A"/>
    <w:rsid w:val="00091056"/>
    <w:rsid w:val="000916A6"/>
    <w:rsid w:val="00091889"/>
    <w:rsid w:val="000919A6"/>
    <w:rsid w:val="00091AC6"/>
    <w:rsid w:val="00091BD6"/>
    <w:rsid w:val="00091E44"/>
    <w:rsid w:val="0009212D"/>
    <w:rsid w:val="00092367"/>
    <w:rsid w:val="0009267A"/>
    <w:rsid w:val="0009330C"/>
    <w:rsid w:val="0009334A"/>
    <w:rsid w:val="000937D5"/>
    <w:rsid w:val="000938B3"/>
    <w:rsid w:val="00093E2C"/>
    <w:rsid w:val="0009400F"/>
    <w:rsid w:val="0009452B"/>
    <w:rsid w:val="00094564"/>
    <w:rsid w:val="000946B0"/>
    <w:rsid w:val="0009499C"/>
    <w:rsid w:val="00094AA8"/>
    <w:rsid w:val="00094AF9"/>
    <w:rsid w:val="00094EDA"/>
    <w:rsid w:val="00095030"/>
    <w:rsid w:val="000953E0"/>
    <w:rsid w:val="0009582A"/>
    <w:rsid w:val="00095C13"/>
    <w:rsid w:val="00095FC5"/>
    <w:rsid w:val="00096156"/>
    <w:rsid w:val="0009615C"/>
    <w:rsid w:val="00096258"/>
    <w:rsid w:val="00096345"/>
    <w:rsid w:val="000966A3"/>
    <w:rsid w:val="00096958"/>
    <w:rsid w:val="00096A0B"/>
    <w:rsid w:val="00096A0D"/>
    <w:rsid w:val="00096AC3"/>
    <w:rsid w:val="00096CE6"/>
    <w:rsid w:val="00096D90"/>
    <w:rsid w:val="00096FB5"/>
    <w:rsid w:val="000973D4"/>
    <w:rsid w:val="000974E0"/>
    <w:rsid w:val="0009757F"/>
    <w:rsid w:val="00097617"/>
    <w:rsid w:val="0009763D"/>
    <w:rsid w:val="000A0188"/>
    <w:rsid w:val="000A099F"/>
    <w:rsid w:val="000A0C31"/>
    <w:rsid w:val="000A0FDC"/>
    <w:rsid w:val="000A1207"/>
    <w:rsid w:val="000A1244"/>
    <w:rsid w:val="000A186E"/>
    <w:rsid w:val="000A2594"/>
    <w:rsid w:val="000A29A7"/>
    <w:rsid w:val="000A2CC4"/>
    <w:rsid w:val="000A2CE7"/>
    <w:rsid w:val="000A2E7E"/>
    <w:rsid w:val="000A2F3D"/>
    <w:rsid w:val="000A35F2"/>
    <w:rsid w:val="000A38C2"/>
    <w:rsid w:val="000A39BB"/>
    <w:rsid w:val="000A4927"/>
    <w:rsid w:val="000A4945"/>
    <w:rsid w:val="000A497C"/>
    <w:rsid w:val="000A4B46"/>
    <w:rsid w:val="000A4BE3"/>
    <w:rsid w:val="000A4C7B"/>
    <w:rsid w:val="000A5174"/>
    <w:rsid w:val="000A5376"/>
    <w:rsid w:val="000A5625"/>
    <w:rsid w:val="000A583D"/>
    <w:rsid w:val="000A58A0"/>
    <w:rsid w:val="000A5E59"/>
    <w:rsid w:val="000A613A"/>
    <w:rsid w:val="000A6525"/>
    <w:rsid w:val="000A6F68"/>
    <w:rsid w:val="000A70B5"/>
    <w:rsid w:val="000A7314"/>
    <w:rsid w:val="000A731F"/>
    <w:rsid w:val="000A7557"/>
    <w:rsid w:val="000A77BB"/>
    <w:rsid w:val="000A7997"/>
    <w:rsid w:val="000B00FD"/>
    <w:rsid w:val="000B0905"/>
    <w:rsid w:val="000B1032"/>
    <w:rsid w:val="000B1330"/>
    <w:rsid w:val="000B1439"/>
    <w:rsid w:val="000B163F"/>
    <w:rsid w:val="000B1732"/>
    <w:rsid w:val="000B1816"/>
    <w:rsid w:val="000B182C"/>
    <w:rsid w:val="000B1DAE"/>
    <w:rsid w:val="000B1EE2"/>
    <w:rsid w:val="000B1EF4"/>
    <w:rsid w:val="000B1EFC"/>
    <w:rsid w:val="000B1F64"/>
    <w:rsid w:val="000B2077"/>
    <w:rsid w:val="000B2553"/>
    <w:rsid w:val="000B261B"/>
    <w:rsid w:val="000B3566"/>
    <w:rsid w:val="000B3788"/>
    <w:rsid w:val="000B3DF4"/>
    <w:rsid w:val="000B3E4A"/>
    <w:rsid w:val="000B415F"/>
    <w:rsid w:val="000B42E0"/>
    <w:rsid w:val="000B431B"/>
    <w:rsid w:val="000B45BC"/>
    <w:rsid w:val="000B4608"/>
    <w:rsid w:val="000B46FE"/>
    <w:rsid w:val="000B4F68"/>
    <w:rsid w:val="000B538E"/>
    <w:rsid w:val="000B551F"/>
    <w:rsid w:val="000B556D"/>
    <w:rsid w:val="000B5A4B"/>
    <w:rsid w:val="000B5A78"/>
    <w:rsid w:val="000B5D32"/>
    <w:rsid w:val="000B5FBA"/>
    <w:rsid w:val="000B6120"/>
    <w:rsid w:val="000B6238"/>
    <w:rsid w:val="000B6655"/>
    <w:rsid w:val="000B6756"/>
    <w:rsid w:val="000B7D6E"/>
    <w:rsid w:val="000B7F72"/>
    <w:rsid w:val="000B7FB3"/>
    <w:rsid w:val="000C0020"/>
    <w:rsid w:val="000C0094"/>
    <w:rsid w:val="000C032C"/>
    <w:rsid w:val="000C0396"/>
    <w:rsid w:val="000C048A"/>
    <w:rsid w:val="000C04A1"/>
    <w:rsid w:val="000C065A"/>
    <w:rsid w:val="000C0A77"/>
    <w:rsid w:val="000C0C24"/>
    <w:rsid w:val="000C0EED"/>
    <w:rsid w:val="000C1AE8"/>
    <w:rsid w:val="000C1B65"/>
    <w:rsid w:val="000C1C00"/>
    <w:rsid w:val="000C1E17"/>
    <w:rsid w:val="000C2FDB"/>
    <w:rsid w:val="000C3098"/>
    <w:rsid w:val="000C3262"/>
    <w:rsid w:val="000C34BA"/>
    <w:rsid w:val="000C38A5"/>
    <w:rsid w:val="000C3D08"/>
    <w:rsid w:val="000C3FCE"/>
    <w:rsid w:val="000C421D"/>
    <w:rsid w:val="000C441C"/>
    <w:rsid w:val="000C4C5F"/>
    <w:rsid w:val="000C54CE"/>
    <w:rsid w:val="000C5668"/>
    <w:rsid w:val="000C5F9A"/>
    <w:rsid w:val="000C60BA"/>
    <w:rsid w:val="000C61A5"/>
    <w:rsid w:val="000C63BE"/>
    <w:rsid w:val="000C6736"/>
    <w:rsid w:val="000C690A"/>
    <w:rsid w:val="000C6B9B"/>
    <w:rsid w:val="000C6C22"/>
    <w:rsid w:val="000C70C4"/>
    <w:rsid w:val="000C71B2"/>
    <w:rsid w:val="000C7634"/>
    <w:rsid w:val="000C785F"/>
    <w:rsid w:val="000C7AAC"/>
    <w:rsid w:val="000C7BDC"/>
    <w:rsid w:val="000C7C2D"/>
    <w:rsid w:val="000C7E45"/>
    <w:rsid w:val="000D0189"/>
    <w:rsid w:val="000D0C46"/>
    <w:rsid w:val="000D1074"/>
    <w:rsid w:val="000D12DF"/>
    <w:rsid w:val="000D140B"/>
    <w:rsid w:val="000D208E"/>
    <w:rsid w:val="000D23D2"/>
    <w:rsid w:val="000D247F"/>
    <w:rsid w:val="000D24C1"/>
    <w:rsid w:val="000D24EE"/>
    <w:rsid w:val="000D2E84"/>
    <w:rsid w:val="000D2FCA"/>
    <w:rsid w:val="000D3355"/>
    <w:rsid w:val="000D36E9"/>
    <w:rsid w:val="000D3D0C"/>
    <w:rsid w:val="000D3EE6"/>
    <w:rsid w:val="000D3F67"/>
    <w:rsid w:val="000D407C"/>
    <w:rsid w:val="000D48B5"/>
    <w:rsid w:val="000D4B08"/>
    <w:rsid w:val="000D4EDC"/>
    <w:rsid w:val="000D4F9A"/>
    <w:rsid w:val="000D53BA"/>
    <w:rsid w:val="000D557B"/>
    <w:rsid w:val="000D5881"/>
    <w:rsid w:val="000D58F2"/>
    <w:rsid w:val="000D60D8"/>
    <w:rsid w:val="000E01D6"/>
    <w:rsid w:val="000E0919"/>
    <w:rsid w:val="000E0AEA"/>
    <w:rsid w:val="000E0B78"/>
    <w:rsid w:val="000E0BFE"/>
    <w:rsid w:val="000E0C98"/>
    <w:rsid w:val="000E0D20"/>
    <w:rsid w:val="000E13AB"/>
    <w:rsid w:val="000E1944"/>
    <w:rsid w:val="000E195C"/>
    <w:rsid w:val="000E1E56"/>
    <w:rsid w:val="000E21D5"/>
    <w:rsid w:val="000E263E"/>
    <w:rsid w:val="000E28D7"/>
    <w:rsid w:val="000E2E2F"/>
    <w:rsid w:val="000E2F14"/>
    <w:rsid w:val="000E343E"/>
    <w:rsid w:val="000E344A"/>
    <w:rsid w:val="000E3786"/>
    <w:rsid w:val="000E3884"/>
    <w:rsid w:val="000E3D4D"/>
    <w:rsid w:val="000E3E6B"/>
    <w:rsid w:val="000E3E7A"/>
    <w:rsid w:val="000E3E9E"/>
    <w:rsid w:val="000E41D6"/>
    <w:rsid w:val="000E45C8"/>
    <w:rsid w:val="000E462F"/>
    <w:rsid w:val="000E4CC4"/>
    <w:rsid w:val="000E4D22"/>
    <w:rsid w:val="000E50C6"/>
    <w:rsid w:val="000E51A4"/>
    <w:rsid w:val="000E581D"/>
    <w:rsid w:val="000E5A6D"/>
    <w:rsid w:val="000E5AF3"/>
    <w:rsid w:val="000E604E"/>
    <w:rsid w:val="000E60FE"/>
    <w:rsid w:val="000E6205"/>
    <w:rsid w:val="000E6A7B"/>
    <w:rsid w:val="000E6BB3"/>
    <w:rsid w:val="000E6C49"/>
    <w:rsid w:val="000E7130"/>
    <w:rsid w:val="000E71EC"/>
    <w:rsid w:val="000E7D24"/>
    <w:rsid w:val="000E7E9E"/>
    <w:rsid w:val="000F069F"/>
    <w:rsid w:val="000F0954"/>
    <w:rsid w:val="000F0A4E"/>
    <w:rsid w:val="000F0A54"/>
    <w:rsid w:val="000F0AA7"/>
    <w:rsid w:val="000F10EC"/>
    <w:rsid w:val="000F1149"/>
    <w:rsid w:val="000F1511"/>
    <w:rsid w:val="000F15F0"/>
    <w:rsid w:val="000F24B0"/>
    <w:rsid w:val="000F2667"/>
    <w:rsid w:val="000F2B03"/>
    <w:rsid w:val="000F2EA1"/>
    <w:rsid w:val="000F340C"/>
    <w:rsid w:val="000F368D"/>
    <w:rsid w:val="000F3720"/>
    <w:rsid w:val="000F3951"/>
    <w:rsid w:val="000F3BBC"/>
    <w:rsid w:val="000F4016"/>
    <w:rsid w:val="000F42EA"/>
    <w:rsid w:val="000F48C8"/>
    <w:rsid w:val="000F4B59"/>
    <w:rsid w:val="000F4BC4"/>
    <w:rsid w:val="000F4CAB"/>
    <w:rsid w:val="000F50E6"/>
    <w:rsid w:val="000F5134"/>
    <w:rsid w:val="000F5E53"/>
    <w:rsid w:val="000F6952"/>
    <w:rsid w:val="000F6AA3"/>
    <w:rsid w:val="000F7846"/>
    <w:rsid w:val="000F79BF"/>
    <w:rsid w:val="000F7CFD"/>
    <w:rsid w:val="00100057"/>
    <w:rsid w:val="001003D2"/>
    <w:rsid w:val="00100B6B"/>
    <w:rsid w:val="00100D3D"/>
    <w:rsid w:val="00100E99"/>
    <w:rsid w:val="00101354"/>
    <w:rsid w:val="001017F1"/>
    <w:rsid w:val="00101940"/>
    <w:rsid w:val="00101C43"/>
    <w:rsid w:val="001022FF"/>
    <w:rsid w:val="001029F0"/>
    <w:rsid w:val="00103304"/>
    <w:rsid w:val="0010337A"/>
    <w:rsid w:val="001034F5"/>
    <w:rsid w:val="00103687"/>
    <w:rsid w:val="00103AEA"/>
    <w:rsid w:val="00104129"/>
    <w:rsid w:val="001050AB"/>
    <w:rsid w:val="001051C9"/>
    <w:rsid w:val="001057E0"/>
    <w:rsid w:val="00105BDA"/>
    <w:rsid w:val="00105F3A"/>
    <w:rsid w:val="00106550"/>
    <w:rsid w:val="00106F20"/>
    <w:rsid w:val="00107201"/>
    <w:rsid w:val="001074B3"/>
    <w:rsid w:val="00107A9B"/>
    <w:rsid w:val="00107C9E"/>
    <w:rsid w:val="00107F88"/>
    <w:rsid w:val="00107FD6"/>
    <w:rsid w:val="0011033B"/>
    <w:rsid w:val="0011041C"/>
    <w:rsid w:val="00110C71"/>
    <w:rsid w:val="00110DD6"/>
    <w:rsid w:val="00110EDB"/>
    <w:rsid w:val="00111299"/>
    <w:rsid w:val="00111F24"/>
    <w:rsid w:val="00112028"/>
    <w:rsid w:val="00112083"/>
    <w:rsid w:val="001122F9"/>
    <w:rsid w:val="00112967"/>
    <w:rsid w:val="00112A4E"/>
    <w:rsid w:val="00112F8B"/>
    <w:rsid w:val="00113099"/>
    <w:rsid w:val="001137CF"/>
    <w:rsid w:val="00113945"/>
    <w:rsid w:val="00113AE8"/>
    <w:rsid w:val="00113CA3"/>
    <w:rsid w:val="00113D5B"/>
    <w:rsid w:val="00114059"/>
    <w:rsid w:val="00114102"/>
    <w:rsid w:val="00114104"/>
    <w:rsid w:val="0011432C"/>
    <w:rsid w:val="00114F94"/>
    <w:rsid w:val="001157B6"/>
    <w:rsid w:val="00115C68"/>
    <w:rsid w:val="0011606C"/>
    <w:rsid w:val="00116154"/>
    <w:rsid w:val="0011620C"/>
    <w:rsid w:val="00116557"/>
    <w:rsid w:val="00116706"/>
    <w:rsid w:val="00116728"/>
    <w:rsid w:val="00116AB2"/>
    <w:rsid w:val="00116BE7"/>
    <w:rsid w:val="00116F41"/>
    <w:rsid w:val="00117277"/>
    <w:rsid w:val="00117320"/>
    <w:rsid w:val="001177CB"/>
    <w:rsid w:val="00117F6C"/>
    <w:rsid w:val="00120217"/>
    <w:rsid w:val="00120798"/>
    <w:rsid w:val="00120AA8"/>
    <w:rsid w:val="00120C8E"/>
    <w:rsid w:val="00120E4C"/>
    <w:rsid w:val="00120F3B"/>
    <w:rsid w:val="001214FB"/>
    <w:rsid w:val="00121546"/>
    <w:rsid w:val="00121824"/>
    <w:rsid w:val="00121BDE"/>
    <w:rsid w:val="00121EF4"/>
    <w:rsid w:val="001221D9"/>
    <w:rsid w:val="00122370"/>
    <w:rsid w:val="001228AF"/>
    <w:rsid w:val="00122C5E"/>
    <w:rsid w:val="00122CF2"/>
    <w:rsid w:val="0012301F"/>
    <w:rsid w:val="0012320A"/>
    <w:rsid w:val="0012320D"/>
    <w:rsid w:val="001235DB"/>
    <w:rsid w:val="001237BA"/>
    <w:rsid w:val="00123C7A"/>
    <w:rsid w:val="001248E4"/>
    <w:rsid w:val="00124C2A"/>
    <w:rsid w:val="001254C8"/>
    <w:rsid w:val="001256B6"/>
    <w:rsid w:val="00125C37"/>
    <w:rsid w:val="00125D57"/>
    <w:rsid w:val="00126039"/>
    <w:rsid w:val="00126176"/>
    <w:rsid w:val="001266EB"/>
    <w:rsid w:val="00126AF7"/>
    <w:rsid w:val="00126EA2"/>
    <w:rsid w:val="0012719B"/>
    <w:rsid w:val="001271F8"/>
    <w:rsid w:val="001275C2"/>
    <w:rsid w:val="00127B92"/>
    <w:rsid w:val="00127D99"/>
    <w:rsid w:val="00130045"/>
    <w:rsid w:val="001303E1"/>
    <w:rsid w:val="00130653"/>
    <w:rsid w:val="001307DF"/>
    <w:rsid w:val="00130CB8"/>
    <w:rsid w:val="001312DC"/>
    <w:rsid w:val="0013146F"/>
    <w:rsid w:val="00131A0D"/>
    <w:rsid w:val="00132040"/>
    <w:rsid w:val="001324C4"/>
    <w:rsid w:val="00132725"/>
    <w:rsid w:val="00132B16"/>
    <w:rsid w:val="00133075"/>
    <w:rsid w:val="001334AA"/>
    <w:rsid w:val="0013424D"/>
    <w:rsid w:val="00134938"/>
    <w:rsid w:val="00134DA8"/>
    <w:rsid w:val="00135326"/>
    <w:rsid w:val="00135C7B"/>
    <w:rsid w:val="00135CD6"/>
    <w:rsid w:val="00135D5A"/>
    <w:rsid w:val="00136708"/>
    <w:rsid w:val="00136792"/>
    <w:rsid w:val="0013697C"/>
    <w:rsid w:val="00136A5C"/>
    <w:rsid w:val="00136AD7"/>
    <w:rsid w:val="00136D7C"/>
    <w:rsid w:val="00136DCD"/>
    <w:rsid w:val="001371B5"/>
    <w:rsid w:val="00137344"/>
    <w:rsid w:val="0013738E"/>
    <w:rsid w:val="0013754D"/>
    <w:rsid w:val="00137C29"/>
    <w:rsid w:val="00140705"/>
    <w:rsid w:val="0014074F"/>
    <w:rsid w:val="00140802"/>
    <w:rsid w:val="0014097A"/>
    <w:rsid w:val="00141220"/>
    <w:rsid w:val="00141550"/>
    <w:rsid w:val="0014173D"/>
    <w:rsid w:val="00141FB9"/>
    <w:rsid w:val="001423DE"/>
    <w:rsid w:val="00142848"/>
    <w:rsid w:val="0014296E"/>
    <w:rsid w:val="00142C79"/>
    <w:rsid w:val="001432EC"/>
    <w:rsid w:val="00143A09"/>
    <w:rsid w:val="001440AD"/>
    <w:rsid w:val="0014442C"/>
    <w:rsid w:val="00144488"/>
    <w:rsid w:val="00144DF0"/>
    <w:rsid w:val="00144E1D"/>
    <w:rsid w:val="00144E74"/>
    <w:rsid w:val="00145619"/>
    <w:rsid w:val="001458EE"/>
    <w:rsid w:val="00145A62"/>
    <w:rsid w:val="00145D38"/>
    <w:rsid w:val="00145DDB"/>
    <w:rsid w:val="00145EE6"/>
    <w:rsid w:val="001476FD"/>
    <w:rsid w:val="001477E5"/>
    <w:rsid w:val="0014790F"/>
    <w:rsid w:val="00147EFC"/>
    <w:rsid w:val="00147F87"/>
    <w:rsid w:val="0015000C"/>
    <w:rsid w:val="00150154"/>
    <w:rsid w:val="0015061B"/>
    <w:rsid w:val="001508E3"/>
    <w:rsid w:val="00150915"/>
    <w:rsid w:val="00150A81"/>
    <w:rsid w:val="00150D92"/>
    <w:rsid w:val="00150FD5"/>
    <w:rsid w:val="00151070"/>
    <w:rsid w:val="0015109C"/>
    <w:rsid w:val="001512B0"/>
    <w:rsid w:val="00151724"/>
    <w:rsid w:val="001519FD"/>
    <w:rsid w:val="00151A97"/>
    <w:rsid w:val="00152239"/>
    <w:rsid w:val="00152277"/>
    <w:rsid w:val="00152507"/>
    <w:rsid w:val="00152C71"/>
    <w:rsid w:val="00152E5D"/>
    <w:rsid w:val="001530F5"/>
    <w:rsid w:val="00153257"/>
    <w:rsid w:val="00153510"/>
    <w:rsid w:val="001536C2"/>
    <w:rsid w:val="00153CF4"/>
    <w:rsid w:val="00153EC2"/>
    <w:rsid w:val="001545B5"/>
    <w:rsid w:val="001548ED"/>
    <w:rsid w:val="00154915"/>
    <w:rsid w:val="00154B42"/>
    <w:rsid w:val="00154C9D"/>
    <w:rsid w:val="00154E74"/>
    <w:rsid w:val="00155354"/>
    <w:rsid w:val="0015596C"/>
    <w:rsid w:val="00155D53"/>
    <w:rsid w:val="00155EAD"/>
    <w:rsid w:val="00156351"/>
    <w:rsid w:val="00156662"/>
    <w:rsid w:val="00156C46"/>
    <w:rsid w:val="0015743D"/>
    <w:rsid w:val="001574A0"/>
    <w:rsid w:val="001576EB"/>
    <w:rsid w:val="001577A0"/>
    <w:rsid w:val="001579DA"/>
    <w:rsid w:val="00157ABC"/>
    <w:rsid w:val="00157DCB"/>
    <w:rsid w:val="00157DF0"/>
    <w:rsid w:val="0016017A"/>
    <w:rsid w:val="001603A6"/>
    <w:rsid w:val="0016041A"/>
    <w:rsid w:val="0016044F"/>
    <w:rsid w:val="00160726"/>
    <w:rsid w:val="00160A30"/>
    <w:rsid w:val="00160B2A"/>
    <w:rsid w:val="0016106F"/>
    <w:rsid w:val="00161388"/>
    <w:rsid w:val="0016187E"/>
    <w:rsid w:val="00161E9D"/>
    <w:rsid w:val="0016200B"/>
    <w:rsid w:val="001623FF"/>
    <w:rsid w:val="00163019"/>
    <w:rsid w:val="00163235"/>
    <w:rsid w:val="00163659"/>
    <w:rsid w:val="001638B6"/>
    <w:rsid w:val="00164060"/>
    <w:rsid w:val="00164112"/>
    <w:rsid w:val="00164352"/>
    <w:rsid w:val="0016481E"/>
    <w:rsid w:val="00164821"/>
    <w:rsid w:val="00164880"/>
    <w:rsid w:val="001649CE"/>
    <w:rsid w:val="00164C26"/>
    <w:rsid w:val="00164D36"/>
    <w:rsid w:val="00164F15"/>
    <w:rsid w:val="0016526F"/>
    <w:rsid w:val="00165718"/>
    <w:rsid w:val="00165B4B"/>
    <w:rsid w:val="0016616F"/>
    <w:rsid w:val="0016665E"/>
    <w:rsid w:val="0016680C"/>
    <w:rsid w:val="0016683C"/>
    <w:rsid w:val="00166CC0"/>
    <w:rsid w:val="00166E93"/>
    <w:rsid w:val="00166F63"/>
    <w:rsid w:val="0016717E"/>
    <w:rsid w:val="001672C2"/>
    <w:rsid w:val="00167822"/>
    <w:rsid w:val="00167CE3"/>
    <w:rsid w:val="00167D76"/>
    <w:rsid w:val="001700B1"/>
    <w:rsid w:val="001708C7"/>
    <w:rsid w:val="0017097D"/>
    <w:rsid w:val="00170A8A"/>
    <w:rsid w:val="00170B31"/>
    <w:rsid w:val="00171B26"/>
    <w:rsid w:val="00171E7E"/>
    <w:rsid w:val="00172062"/>
    <w:rsid w:val="00172291"/>
    <w:rsid w:val="001724A4"/>
    <w:rsid w:val="00172847"/>
    <w:rsid w:val="00172A08"/>
    <w:rsid w:val="00172B26"/>
    <w:rsid w:val="00172E34"/>
    <w:rsid w:val="00172E91"/>
    <w:rsid w:val="001730D4"/>
    <w:rsid w:val="00173258"/>
    <w:rsid w:val="00173306"/>
    <w:rsid w:val="0017330E"/>
    <w:rsid w:val="00173403"/>
    <w:rsid w:val="00173D8F"/>
    <w:rsid w:val="00173EF3"/>
    <w:rsid w:val="001743E3"/>
    <w:rsid w:val="001744C2"/>
    <w:rsid w:val="0017458A"/>
    <w:rsid w:val="00174612"/>
    <w:rsid w:val="00174800"/>
    <w:rsid w:val="0017488D"/>
    <w:rsid w:val="001748CC"/>
    <w:rsid w:val="00175662"/>
    <w:rsid w:val="001757D4"/>
    <w:rsid w:val="001758F9"/>
    <w:rsid w:val="001759D7"/>
    <w:rsid w:val="00175FA6"/>
    <w:rsid w:val="00176021"/>
    <w:rsid w:val="0017674B"/>
    <w:rsid w:val="00176893"/>
    <w:rsid w:val="001768CD"/>
    <w:rsid w:val="00176A7D"/>
    <w:rsid w:val="00176F6E"/>
    <w:rsid w:val="00177268"/>
    <w:rsid w:val="0017735A"/>
    <w:rsid w:val="00177385"/>
    <w:rsid w:val="001774A0"/>
    <w:rsid w:val="001801C9"/>
    <w:rsid w:val="0018024C"/>
    <w:rsid w:val="00180563"/>
    <w:rsid w:val="001808D8"/>
    <w:rsid w:val="00180960"/>
    <w:rsid w:val="00180EED"/>
    <w:rsid w:val="00180F9C"/>
    <w:rsid w:val="0018104D"/>
    <w:rsid w:val="001815C4"/>
    <w:rsid w:val="00181762"/>
    <w:rsid w:val="001818EF"/>
    <w:rsid w:val="0018210B"/>
    <w:rsid w:val="0018225A"/>
    <w:rsid w:val="001823B6"/>
    <w:rsid w:val="00182553"/>
    <w:rsid w:val="001826FB"/>
    <w:rsid w:val="00182815"/>
    <w:rsid w:val="001829CC"/>
    <w:rsid w:val="00182A0E"/>
    <w:rsid w:val="00182BFF"/>
    <w:rsid w:val="001830EC"/>
    <w:rsid w:val="0018354F"/>
    <w:rsid w:val="00183A5D"/>
    <w:rsid w:val="00184273"/>
    <w:rsid w:val="0018471B"/>
    <w:rsid w:val="00184B38"/>
    <w:rsid w:val="00184E5F"/>
    <w:rsid w:val="001855B0"/>
    <w:rsid w:val="001858AE"/>
    <w:rsid w:val="001858B3"/>
    <w:rsid w:val="00185B39"/>
    <w:rsid w:val="00185CD9"/>
    <w:rsid w:val="00186125"/>
    <w:rsid w:val="0018615A"/>
    <w:rsid w:val="0018638B"/>
    <w:rsid w:val="00186B62"/>
    <w:rsid w:val="0018709B"/>
    <w:rsid w:val="0018744A"/>
    <w:rsid w:val="00187672"/>
    <w:rsid w:val="001878CA"/>
    <w:rsid w:val="001878FD"/>
    <w:rsid w:val="0019032C"/>
    <w:rsid w:val="00190405"/>
    <w:rsid w:val="001907B4"/>
    <w:rsid w:val="00190928"/>
    <w:rsid w:val="00190B6A"/>
    <w:rsid w:val="00190C8F"/>
    <w:rsid w:val="00190DC9"/>
    <w:rsid w:val="00190FE7"/>
    <w:rsid w:val="0019186B"/>
    <w:rsid w:val="00191C3E"/>
    <w:rsid w:val="00191F3E"/>
    <w:rsid w:val="00192464"/>
    <w:rsid w:val="0019257A"/>
    <w:rsid w:val="00192ADF"/>
    <w:rsid w:val="00192C24"/>
    <w:rsid w:val="00192CB7"/>
    <w:rsid w:val="00192F20"/>
    <w:rsid w:val="0019308E"/>
    <w:rsid w:val="00193695"/>
    <w:rsid w:val="00193C85"/>
    <w:rsid w:val="001942F7"/>
    <w:rsid w:val="0019433E"/>
    <w:rsid w:val="001944FB"/>
    <w:rsid w:val="0019453B"/>
    <w:rsid w:val="00194654"/>
    <w:rsid w:val="0019494E"/>
    <w:rsid w:val="0019575B"/>
    <w:rsid w:val="0019597C"/>
    <w:rsid w:val="00195FA0"/>
    <w:rsid w:val="0019625F"/>
    <w:rsid w:val="00196AC7"/>
    <w:rsid w:val="00196AD7"/>
    <w:rsid w:val="00196E0E"/>
    <w:rsid w:val="00196F9A"/>
    <w:rsid w:val="0019718F"/>
    <w:rsid w:val="00197823"/>
    <w:rsid w:val="0019783D"/>
    <w:rsid w:val="00197944"/>
    <w:rsid w:val="00197C87"/>
    <w:rsid w:val="00197C97"/>
    <w:rsid w:val="00197CA8"/>
    <w:rsid w:val="00197D84"/>
    <w:rsid w:val="001A008B"/>
    <w:rsid w:val="001A00AB"/>
    <w:rsid w:val="001A03B8"/>
    <w:rsid w:val="001A045F"/>
    <w:rsid w:val="001A062D"/>
    <w:rsid w:val="001A06B8"/>
    <w:rsid w:val="001A08A2"/>
    <w:rsid w:val="001A0A6F"/>
    <w:rsid w:val="001A0A86"/>
    <w:rsid w:val="001A0D44"/>
    <w:rsid w:val="001A0E4B"/>
    <w:rsid w:val="001A0EAF"/>
    <w:rsid w:val="001A10DC"/>
    <w:rsid w:val="001A15B3"/>
    <w:rsid w:val="001A186A"/>
    <w:rsid w:val="001A1F69"/>
    <w:rsid w:val="001A1F8E"/>
    <w:rsid w:val="001A203E"/>
    <w:rsid w:val="001A2207"/>
    <w:rsid w:val="001A226A"/>
    <w:rsid w:val="001A2B76"/>
    <w:rsid w:val="001A2B81"/>
    <w:rsid w:val="001A2FB8"/>
    <w:rsid w:val="001A3AAE"/>
    <w:rsid w:val="001A4244"/>
    <w:rsid w:val="001A4E08"/>
    <w:rsid w:val="001A55BE"/>
    <w:rsid w:val="001A5A78"/>
    <w:rsid w:val="001A5C76"/>
    <w:rsid w:val="001A5D34"/>
    <w:rsid w:val="001A5E37"/>
    <w:rsid w:val="001A5F62"/>
    <w:rsid w:val="001A62E1"/>
    <w:rsid w:val="001A6331"/>
    <w:rsid w:val="001A640E"/>
    <w:rsid w:val="001A7BD0"/>
    <w:rsid w:val="001A7EA0"/>
    <w:rsid w:val="001B033C"/>
    <w:rsid w:val="001B0CE6"/>
    <w:rsid w:val="001B11FF"/>
    <w:rsid w:val="001B13B5"/>
    <w:rsid w:val="001B1876"/>
    <w:rsid w:val="001B18B5"/>
    <w:rsid w:val="001B19BE"/>
    <w:rsid w:val="001B2408"/>
    <w:rsid w:val="001B24A9"/>
    <w:rsid w:val="001B25D7"/>
    <w:rsid w:val="001B267B"/>
    <w:rsid w:val="001B2A65"/>
    <w:rsid w:val="001B2E0F"/>
    <w:rsid w:val="001B3306"/>
    <w:rsid w:val="001B34DD"/>
    <w:rsid w:val="001B3726"/>
    <w:rsid w:val="001B3A3E"/>
    <w:rsid w:val="001B416A"/>
    <w:rsid w:val="001B4201"/>
    <w:rsid w:val="001B44E0"/>
    <w:rsid w:val="001B45D1"/>
    <w:rsid w:val="001B4715"/>
    <w:rsid w:val="001B472C"/>
    <w:rsid w:val="001B4BE8"/>
    <w:rsid w:val="001B50CF"/>
    <w:rsid w:val="001B5709"/>
    <w:rsid w:val="001B58F2"/>
    <w:rsid w:val="001B5B16"/>
    <w:rsid w:val="001B617E"/>
    <w:rsid w:val="001B622D"/>
    <w:rsid w:val="001B6E01"/>
    <w:rsid w:val="001B7041"/>
    <w:rsid w:val="001B72F2"/>
    <w:rsid w:val="001B73A5"/>
    <w:rsid w:val="001B7711"/>
    <w:rsid w:val="001B7CF4"/>
    <w:rsid w:val="001C0310"/>
    <w:rsid w:val="001C04EF"/>
    <w:rsid w:val="001C059F"/>
    <w:rsid w:val="001C0CC7"/>
    <w:rsid w:val="001C0DBD"/>
    <w:rsid w:val="001C0DC1"/>
    <w:rsid w:val="001C114D"/>
    <w:rsid w:val="001C1727"/>
    <w:rsid w:val="001C1BDC"/>
    <w:rsid w:val="001C2060"/>
    <w:rsid w:val="001C3431"/>
    <w:rsid w:val="001C3887"/>
    <w:rsid w:val="001C3B1E"/>
    <w:rsid w:val="001C3D2D"/>
    <w:rsid w:val="001C40C6"/>
    <w:rsid w:val="001C47C1"/>
    <w:rsid w:val="001C4D00"/>
    <w:rsid w:val="001C566C"/>
    <w:rsid w:val="001C56AE"/>
    <w:rsid w:val="001C5D9E"/>
    <w:rsid w:val="001C5E66"/>
    <w:rsid w:val="001C6473"/>
    <w:rsid w:val="001C662D"/>
    <w:rsid w:val="001C66E0"/>
    <w:rsid w:val="001C6726"/>
    <w:rsid w:val="001C6F34"/>
    <w:rsid w:val="001C7056"/>
    <w:rsid w:val="001C71DD"/>
    <w:rsid w:val="001C72A9"/>
    <w:rsid w:val="001C7423"/>
    <w:rsid w:val="001C75AE"/>
    <w:rsid w:val="001D0939"/>
    <w:rsid w:val="001D0985"/>
    <w:rsid w:val="001D0C94"/>
    <w:rsid w:val="001D128A"/>
    <w:rsid w:val="001D14FD"/>
    <w:rsid w:val="001D19DD"/>
    <w:rsid w:val="001D1BC9"/>
    <w:rsid w:val="001D1C5B"/>
    <w:rsid w:val="001D1E1A"/>
    <w:rsid w:val="001D25C7"/>
    <w:rsid w:val="001D2C44"/>
    <w:rsid w:val="001D2F49"/>
    <w:rsid w:val="001D3014"/>
    <w:rsid w:val="001D3224"/>
    <w:rsid w:val="001D32B7"/>
    <w:rsid w:val="001D37EF"/>
    <w:rsid w:val="001D3A1F"/>
    <w:rsid w:val="001D41C3"/>
    <w:rsid w:val="001D4389"/>
    <w:rsid w:val="001D4C27"/>
    <w:rsid w:val="001D4D71"/>
    <w:rsid w:val="001D4EA9"/>
    <w:rsid w:val="001D50CE"/>
    <w:rsid w:val="001D511E"/>
    <w:rsid w:val="001D554A"/>
    <w:rsid w:val="001D5A13"/>
    <w:rsid w:val="001D5DE7"/>
    <w:rsid w:val="001D5F2A"/>
    <w:rsid w:val="001D61BF"/>
    <w:rsid w:val="001D686A"/>
    <w:rsid w:val="001D69D0"/>
    <w:rsid w:val="001D6A0F"/>
    <w:rsid w:val="001D6C9F"/>
    <w:rsid w:val="001D6FA5"/>
    <w:rsid w:val="001D71A3"/>
    <w:rsid w:val="001D790E"/>
    <w:rsid w:val="001D7A14"/>
    <w:rsid w:val="001D7B3A"/>
    <w:rsid w:val="001E00CB"/>
    <w:rsid w:val="001E0230"/>
    <w:rsid w:val="001E051C"/>
    <w:rsid w:val="001E0741"/>
    <w:rsid w:val="001E10B6"/>
    <w:rsid w:val="001E1361"/>
    <w:rsid w:val="001E17B8"/>
    <w:rsid w:val="001E18E1"/>
    <w:rsid w:val="001E1A6B"/>
    <w:rsid w:val="001E1DC4"/>
    <w:rsid w:val="001E1FCA"/>
    <w:rsid w:val="001E22A2"/>
    <w:rsid w:val="001E23AF"/>
    <w:rsid w:val="001E2553"/>
    <w:rsid w:val="001E27AE"/>
    <w:rsid w:val="001E27C2"/>
    <w:rsid w:val="001E2807"/>
    <w:rsid w:val="001E28DF"/>
    <w:rsid w:val="001E2EBC"/>
    <w:rsid w:val="001E30CE"/>
    <w:rsid w:val="001E31EB"/>
    <w:rsid w:val="001E35A4"/>
    <w:rsid w:val="001E3880"/>
    <w:rsid w:val="001E38E7"/>
    <w:rsid w:val="001E396B"/>
    <w:rsid w:val="001E3EF1"/>
    <w:rsid w:val="001E45BC"/>
    <w:rsid w:val="001E4980"/>
    <w:rsid w:val="001E4D43"/>
    <w:rsid w:val="001E514A"/>
    <w:rsid w:val="001E5412"/>
    <w:rsid w:val="001E5ADF"/>
    <w:rsid w:val="001E5E86"/>
    <w:rsid w:val="001E62C4"/>
    <w:rsid w:val="001E6927"/>
    <w:rsid w:val="001E6A7B"/>
    <w:rsid w:val="001E7865"/>
    <w:rsid w:val="001E7909"/>
    <w:rsid w:val="001E7C2E"/>
    <w:rsid w:val="001E7D18"/>
    <w:rsid w:val="001F06EA"/>
    <w:rsid w:val="001F0711"/>
    <w:rsid w:val="001F0899"/>
    <w:rsid w:val="001F0922"/>
    <w:rsid w:val="001F0A5D"/>
    <w:rsid w:val="001F0B9C"/>
    <w:rsid w:val="001F111A"/>
    <w:rsid w:val="001F13FB"/>
    <w:rsid w:val="001F15DF"/>
    <w:rsid w:val="001F1C55"/>
    <w:rsid w:val="001F2129"/>
    <w:rsid w:val="001F26BB"/>
    <w:rsid w:val="001F2E24"/>
    <w:rsid w:val="001F2FDA"/>
    <w:rsid w:val="001F3177"/>
    <w:rsid w:val="001F33D4"/>
    <w:rsid w:val="001F356C"/>
    <w:rsid w:val="001F37D3"/>
    <w:rsid w:val="001F3BA3"/>
    <w:rsid w:val="001F3E75"/>
    <w:rsid w:val="001F422C"/>
    <w:rsid w:val="001F4440"/>
    <w:rsid w:val="001F482F"/>
    <w:rsid w:val="001F4918"/>
    <w:rsid w:val="001F5083"/>
    <w:rsid w:val="001F50ED"/>
    <w:rsid w:val="001F5301"/>
    <w:rsid w:val="001F59FA"/>
    <w:rsid w:val="001F5BB6"/>
    <w:rsid w:val="001F614F"/>
    <w:rsid w:val="001F680A"/>
    <w:rsid w:val="001F699E"/>
    <w:rsid w:val="001F74C1"/>
    <w:rsid w:val="001F7AC5"/>
    <w:rsid w:val="001F7C4C"/>
    <w:rsid w:val="001F7D5B"/>
    <w:rsid w:val="001F7F29"/>
    <w:rsid w:val="00200408"/>
    <w:rsid w:val="002008AB"/>
    <w:rsid w:val="00200B8D"/>
    <w:rsid w:val="00200D63"/>
    <w:rsid w:val="00200EAC"/>
    <w:rsid w:val="00201567"/>
    <w:rsid w:val="002015DE"/>
    <w:rsid w:val="00201A48"/>
    <w:rsid w:val="00201B2D"/>
    <w:rsid w:val="00201FDE"/>
    <w:rsid w:val="0020207A"/>
    <w:rsid w:val="0020209A"/>
    <w:rsid w:val="00202153"/>
    <w:rsid w:val="002026E8"/>
    <w:rsid w:val="002028A7"/>
    <w:rsid w:val="00202E02"/>
    <w:rsid w:val="00202FD7"/>
    <w:rsid w:val="0020300E"/>
    <w:rsid w:val="0020303A"/>
    <w:rsid w:val="002030FC"/>
    <w:rsid w:val="00203A3C"/>
    <w:rsid w:val="00203B7F"/>
    <w:rsid w:val="002041DE"/>
    <w:rsid w:val="0020485B"/>
    <w:rsid w:val="00204A4B"/>
    <w:rsid w:val="00205148"/>
    <w:rsid w:val="00205261"/>
    <w:rsid w:val="00205CC5"/>
    <w:rsid w:val="00205EBE"/>
    <w:rsid w:val="00205F1A"/>
    <w:rsid w:val="002064C9"/>
    <w:rsid w:val="0020653A"/>
    <w:rsid w:val="0020671B"/>
    <w:rsid w:val="0020674A"/>
    <w:rsid w:val="002067B5"/>
    <w:rsid w:val="00206C27"/>
    <w:rsid w:val="00206EBB"/>
    <w:rsid w:val="00206F5D"/>
    <w:rsid w:val="00206FC8"/>
    <w:rsid w:val="00207121"/>
    <w:rsid w:val="00207944"/>
    <w:rsid w:val="002079E3"/>
    <w:rsid w:val="0021042F"/>
    <w:rsid w:val="002114AC"/>
    <w:rsid w:val="00211CCE"/>
    <w:rsid w:val="00211E2E"/>
    <w:rsid w:val="00211EC6"/>
    <w:rsid w:val="00211F2A"/>
    <w:rsid w:val="00211FA0"/>
    <w:rsid w:val="002124EE"/>
    <w:rsid w:val="00212AE0"/>
    <w:rsid w:val="0021319F"/>
    <w:rsid w:val="0021321E"/>
    <w:rsid w:val="0021395C"/>
    <w:rsid w:val="00213A02"/>
    <w:rsid w:val="00213B66"/>
    <w:rsid w:val="00213D0D"/>
    <w:rsid w:val="00213D0E"/>
    <w:rsid w:val="00214A4B"/>
    <w:rsid w:val="00214CB5"/>
    <w:rsid w:val="00215108"/>
    <w:rsid w:val="002151A2"/>
    <w:rsid w:val="002154D4"/>
    <w:rsid w:val="002162C9"/>
    <w:rsid w:val="0021675B"/>
    <w:rsid w:val="00216898"/>
    <w:rsid w:val="00217490"/>
    <w:rsid w:val="0021768D"/>
    <w:rsid w:val="00217AED"/>
    <w:rsid w:val="00217B1D"/>
    <w:rsid w:val="00217BFB"/>
    <w:rsid w:val="00217E43"/>
    <w:rsid w:val="0022022A"/>
    <w:rsid w:val="00220A31"/>
    <w:rsid w:val="00220A8F"/>
    <w:rsid w:val="00220DF8"/>
    <w:rsid w:val="00221194"/>
    <w:rsid w:val="002211DB"/>
    <w:rsid w:val="002212A9"/>
    <w:rsid w:val="00221399"/>
    <w:rsid w:val="00221AAC"/>
    <w:rsid w:val="00221B45"/>
    <w:rsid w:val="00221F5E"/>
    <w:rsid w:val="00222356"/>
    <w:rsid w:val="0022275E"/>
    <w:rsid w:val="00222CF7"/>
    <w:rsid w:val="00222E21"/>
    <w:rsid w:val="002230D2"/>
    <w:rsid w:val="00223203"/>
    <w:rsid w:val="00223596"/>
    <w:rsid w:val="00223A71"/>
    <w:rsid w:val="00223CAB"/>
    <w:rsid w:val="00224053"/>
    <w:rsid w:val="0022446F"/>
    <w:rsid w:val="0022476C"/>
    <w:rsid w:val="0022484B"/>
    <w:rsid w:val="00225050"/>
    <w:rsid w:val="00225362"/>
    <w:rsid w:val="002256BC"/>
    <w:rsid w:val="00225968"/>
    <w:rsid w:val="00225B34"/>
    <w:rsid w:val="00225B43"/>
    <w:rsid w:val="002260AF"/>
    <w:rsid w:val="002261D6"/>
    <w:rsid w:val="002269E8"/>
    <w:rsid w:val="00226CD9"/>
    <w:rsid w:val="002276AF"/>
    <w:rsid w:val="00227B2E"/>
    <w:rsid w:val="00227B3F"/>
    <w:rsid w:val="00227E55"/>
    <w:rsid w:val="00230735"/>
    <w:rsid w:val="00230AE3"/>
    <w:rsid w:val="00230FF0"/>
    <w:rsid w:val="0023105B"/>
    <w:rsid w:val="00231603"/>
    <w:rsid w:val="00231610"/>
    <w:rsid w:val="00231B76"/>
    <w:rsid w:val="002324AB"/>
    <w:rsid w:val="002324EB"/>
    <w:rsid w:val="00232CF4"/>
    <w:rsid w:val="0023304C"/>
    <w:rsid w:val="002336C1"/>
    <w:rsid w:val="00233C28"/>
    <w:rsid w:val="00233C42"/>
    <w:rsid w:val="00233CB4"/>
    <w:rsid w:val="00233CCC"/>
    <w:rsid w:val="00233D95"/>
    <w:rsid w:val="002341C1"/>
    <w:rsid w:val="0023466F"/>
    <w:rsid w:val="00234F82"/>
    <w:rsid w:val="00235317"/>
    <w:rsid w:val="00235A16"/>
    <w:rsid w:val="00235BB8"/>
    <w:rsid w:val="002361B8"/>
    <w:rsid w:val="002363AE"/>
    <w:rsid w:val="0023640A"/>
    <w:rsid w:val="00236681"/>
    <w:rsid w:val="00236DBC"/>
    <w:rsid w:val="00236F51"/>
    <w:rsid w:val="00237440"/>
    <w:rsid w:val="002378A0"/>
    <w:rsid w:val="002379DB"/>
    <w:rsid w:val="00237ADD"/>
    <w:rsid w:val="00237BB4"/>
    <w:rsid w:val="00237D24"/>
    <w:rsid w:val="00237DD1"/>
    <w:rsid w:val="002402AC"/>
    <w:rsid w:val="00240482"/>
    <w:rsid w:val="002408CA"/>
    <w:rsid w:val="00240C04"/>
    <w:rsid w:val="00240D62"/>
    <w:rsid w:val="00241511"/>
    <w:rsid w:val="00241555"/>
    <w:rsid w:val="002419F9"/>
    <w:rsid w:val="00241A03"/>
    <w:rsid w:val="00241B85"/>
    <w:rsid w:val="00241F08"/>
    <w:rsid w:val="00241FDC"/>
    <w:rsid w:val="00243869"/>
    <w:rsid w:val="00243FF2"/>
    <w:rsid w:val="00244070"/>
    <w:rsid w:val="0024442E"/>
    <w:rsid w:val="00244457"/>
    <w:rsid w:val="002445C4"/>
    <w:rsid w:val="0024493B"/>
    <w:rsid w:val="00244B2F"/>
    <w:rsid w:val="00245186"/>
    <w:rsid w:val="002451A4"/>
    <w:rsid w:val="0024526E"/>
    <w:rsid w:val="00245BC0"/>
    <w:rsid w:val="00245F14"/>
    <w:rsid w:val="0024664D"/>
    <w:rsid w:val="00246840"/>
    <w:rsid w:val="002469FA"/>
    <w:rsid w:val="00246C01"/>
    <w:rsid w:val="00246D83"/>
    <w:rsid w:val="00246EFC"/>
    <w:rsid w:val="00247488"/>
    <w:rsid w:val="0024757F"/>
    <w:rsid w:val="002475C3"/>
    <w:rsid w:val="0024769C"/>
    <w:rsid w:val="00247829"/>
    <w:rsid w:val="00247B08"/>
    <w:rsid w:val="00247E5C"/>
    <w:rsid w:val="00247F07"/>
    <w:rsid w:val="0025021E"/>
    <w:rsid w:val="00250521"/>
    <w:rsid w:val="00250627"/>
    <w:rsid w:val="002506F7"/>
    <w:rsid w:val="00250928"/>
    <w:rsid w:val="00250E84"/>
    <w:rsid w:val="002510D4"/>
    <w:rsid w:val="002511DD"/>
    <w:rsid w:val="002512FF"/>
    <w:rsid w:val="0025132E"/>
    <w:rsid w:val="00251C94"/>
    <w:rsid w:val="00252353"/>
    <w:rsid w:val="002527AB"/>
    <w:rsid w:val="00252FCF"/>
    <w:rsid w:val="00253678"/>
    <w:rsid w:val="00253904"/>
    <w:rsid w:val="00253D16"/>
    <w:rsid w:val="00253FE4"/>
    <w:rsid w:val="0025423F"/>
    <w:rsid w:val="00254352"/>
    <w:rsid w:val="0025438D"/>
    <w:rsid w:val="00254404"/>
    <w:rsid w:val="002544C6"/>
    <w:rsid w:val="00254726"/>
    <w:rsid w:val="002547BE"/>
    <w:rsid w:val="00254C35"/>
    <w:rsid w:val="00254E51"/>
    <w:rsid w:val="00254EDD"/>
    <w:rsid w:val="00255076"/>
    <w:rsid w:val="002552F2"/>
    <w:rsid w:val="0025548F"/>
    <w:rsid w:val="0025553F"/>
    <w:rsid w:val="002555AB"/>
    <w:rsid w:val="002556F6"/>
    <w:rsid w:val="00255A4F"/>
    <w:rsid w:val="00255A79"/>
    <w:rsid w:val="00255E87"/>
    <w:rsid w:val="002560F5"/>
    <w:rsid w:val="002569F5"/>
    <w:rsid w:val="00256AD6"/>
    <w:rsid w:val="00256BE6"/>
    <w:rsid w:val="00256C36"/>
    <w:rsid w:val="00257597"/>
    <w:rsid w:val="00257770"/>
    <w:rsid w:val="002577C6"/>
    <w:rsid w:val="002577EB"/>
    <w:rsid w:val="00257A56"/>
    <w:rsid w:val="00257E2A"/>
    <w:rsid w:val="00257E9F"/>
    <w:rsid w:val="00257FCD"/>
    <w:rsid w:val="00257FEE"/>
    <w:rsid w:val="0026018F"/>
    <w:rsid w:val="002603F6"/>
    <w:rsid w:val="002606CC"/>
    <w:rsid w:val="00260EFB"/>
    <w:rsid w:val="0026100A"/>
    <w:rsid w:val="0026138C"/>
    <w:rsid w:val="002613CC"/>
    <w:rsid w:val="002618CE"/>
    <w:rsid w:val="00261B93"/>
    <w:rsid w:val="00261E6B"/>
    <w:rsid w:val="00261E72"/>
    <w:rsid w:val="002621AF"/>
    <w:rsid w:val="00262573"/>
    <w:rsid w:val="00262CBE"/>
    <w:rsid w:val="002632E7"/>
    <w:rsid w:val="00263462"/>
    <w:rsid w:val="00263B8C"/>
    <w:rsid w:val="00263FFA"/>
    <w:rsid w:val="002640BF"/>
    <w:rsid w:val="0026460F"/>
    <w:rsid w:val="0026489F"/>
    <w:rsid w:val="00264A48"/>
    <w:rsid w:val="00264CFD"/>
    <w:rsid w:val="00265265"/>
    <w:rsid w:val="0026526B"/>
    <w:rsid w:val="002654B6"/>
    <w:rsid w:val="002654DE"/>
    <w:rsid w:val="00265A01"/>
    <w:rsid w:val="00265F5D"/>
    <w:rsid w:val="00265F69"/>
    <w:rsid w:val="00265FAC"/>
    <w:rsid w:val="002661C0"/>
    <w:rsid w:val="00266230"/>
    <w:rsid w:val="00266364"/>
    <w:rsid w:val="002667F4"/>
    <w:rsid w:val="002668CE"/>
    <w:rsid w:val="0026698B"/>
    <w:rsid w:val="00266B1E"/>
    <w:rsid w:val="00266BB6"/>
    <w:rsid w:val="00266DE8"/>
    <w:rsid w:val="00267806"/>
    <w:rsid w:val="0026792C"/>
    <w:rsid w:val="00270448"/>
    <w:rsid w:val="0027056F"/>
    <w:rsid w:val="00270770"/>
    <w:rsid w:val="00270D66"/>
    <w:rsid w:val="0027100A"/>
    <w:rsid w:val="00271936"/>
    <w:rsid w:val="00271BBD"/>
    <w:rsid w:val="00271E2E"/>
    <w:rsid w:val="00271E81"/>
    <w:rsid w:val="0027203E"/>
    <w:rsid w:val="002721DB"/>
    <w:rsid w:val="0027235F"/>
    <w:rsid w:val="00272383"/>
    <w:rsid w:val="0027277E"/>
    <w:rsid w:val="002730A6"/>
    <w:rsid w:val="00273BF1"/>
    <w:rsid w:val="00273C18"/>
    <w:rsid w:val="00273D91"/>
    <w:rsid w:val="00273DDB"/>
    <w:rsid w:val="00273F9E"/>
    <w:rsid w:val="0027453B"/>
    <w:rsid w:val="00274715"/>
    <w:rsid w:val="00274942"/>
    <w:rsid w:val="00274F1D"/>
    <w:rsid w:val="00275092"/>
    <w:rsid w:val="002754F4"/>
    <w:rsid w:val="00275791"/>
    <w:rsid w:val="00275A4E"/>
    <w:rsid w:val="00275CE1"/>
    <w:rsid w:val="00275EB7"/>
    <w:rsid w:val="00275F66"/>
    <w:rsid w:val="00276F06"/>
    <w:rsid w:val="00276F39"/>
    <w:rsid w:val="0027705B"/>
    <w:rsid w:val="002773DD"/>
    <w:rsid w:val="0027769D"/>
    <w:rsid w:val="00277AC4"/>
    <w:rsid w:val="00277ACE"/>
    <w:rsid w:val="00277C4F"/>
    <w:rsid w:val="00277CFB"/>
    <w:rsid w:val="00277DEC"/>
    <w:rsid w:val="0028002D"/>
    <w:rsid w:val="00280891"/>
    <w:rsid w:val="00280981"/>
    <w:rsid w:val="00280B63"/>
    <w:rsid w:val="00280B9A"/>
    <w:rsid w:val="00280C3E"/>
    <w:rsid w:val="00280C8D"/>
    <w:rsid w:val="00280D23"/>
    <w:rsid w:val="00280E27"/>
    <w:rsid w:val="00281298"/>
    <w:rsid w:val="002818B2"/>
    <w:rsid w:val="00281934"/>
    <w:rsid w:val="00281AFF"/>
    <w:rsid w:val="00281B6F"/>
    <w:rsid w:val="00281C11"/>
    <w:rsid w:val="00282168"/>
    <w:rsid w:val="00282587"/>
    <w:rsid w:val="00282690"/>
    <w:rsid w:val="00282911"/>
    <w:rsid w:val="00282A45"/>
    <w:rsid w:val="00282B13"/>
    <w:rsid w:val="00282FA9"/>
    <w:rsid w:val="00282FFC"/>
    <w:rsid w:val="00283078"/>
    <w:rsid w:val="002833F6"/>
    <w:rsid w:val="00283776"/>
    <w:rsid w:val="00283AD7"/>
    <w:rsid w:val="00283CB2"/>
    <w:rsid w:val="00283DDA"/>
    <w:rsid w:val="002840AF"/>
    <w:rsid w:val="002844F6"/>
    <w:rsid w:val="00284557"/>
    <w:rsid w:val="00284727"/>
    <w:rsid w:val="002847E1"/>
    <w:rsid w:val="002848B3"/>
    <w:rsid w:val="00284ACD"/>
    <w:rsid w:val="00284F9B"/>
    <w:rsid w:val="00284FF4"/>
    <w:rsid w:val="00285091"/>
    <w:rsid w:val="0028534A"/>
    <w:rsid w:val="00285809"/>
    <w:rsid w:val="002858C9"/>
    <w:rsid w:val="00285EBC"/>
    <w:rsid w:val="00285F18"/>
    <w:rsid w:val="002860AC"/>
    <w:rsid w:val="00286386"/>
    <w:rsid w:val="00286DCE"/>
    <w:rsid w:val="00286E81"/>
    <w:rsid w:val="00287233"/>
    <w:rsid w:val="002872D1"/>
    <w:rsid w:val="00287475"/>
    <w:rsid w:val="00287CB0"/>
    <w:rsid w:val="00287CFC"/>
    <w:rsid w:val="0029006B"/>
    <w:rsid w:val="002900E2"/>
    <w:rsid w:val="0029024B"/>
    <w:rsid w:val="00290507"/>
    <w:rsid w:val="00290646"/>
    <w:rsid w:val="00290666"/>
    <w:rsid w:val="00290A89"/>
    <w:rsid w:val="00290D33"/>
    <w:rsid w:val="00290D7C"/>
    <w:rsid w:val="00290EF5"/>
    <w:rsid w:val="002915C1"/>
    <w:rsid w:val="00291691"/>
    <w:rsid w:val="00291703"/>
    <w:rsid w:val="0029188A"/>
    <w:rsid w:val="00291B6C"/>
    <w:rsid w:val="0029202F"/>
    <w:rsid w:val="002920F2"/>
    <w:rsid w:val="00292313"/>
    <w:rsid w:val="0029232E"/>
    <w:rsid w:val="00292402"/>
    <w:rsid w:val="0029250B"/>
    <w:rsid w:val="00292E0D"/>
    <w:rsid w:val="00292F1C"/>
    <w:rsid w:val="00293477"/>
    <w:rsid w:val="00293751"/>
    <w:rsid w:val="0029386E"/>
    <w:rsid w:val="002938EA"/>
    <w:rsid w:val="00293C01"/>
    <w:rsid w:val="00293EDF"/>
    <w:rsid w:val="00293F97"/>
    <w:rsid w:val="00294120"/>
    <w:rsid w:val="0029419F"/>
    <w:rsid w:val="002946F7"/>
    <w:rsid w:val="00295129"/>
    <w:rsid w:val="00295419"/>
    <w:rsid w:val="002956F0"/>
    <w:rsid w:val="002957D3"/>
    <w:rsid w:val="002958B2"/>
    <w:rsid w:val="00295CCD"/>
    <w:rsid w:val="0029600F"/>
    <w:rsid w:val="002962AA"/>
    <w:rsid w:val="00296786"/>
    <w:rsid w:val="00297730"/>
    <w:rsid w:val="0029774D"/>
    <w:rsid w:val="0029788E"/>
    <w:rsid w:val="00297B3F"/>
    <w:rsid w:val="00297C48"/>
    <w:rsid w:val="00297EBF"/>
    <w:rsid w:val="002A0076"/>
    <w:rsid w:val="002A0170"/>
    <w:rsid w:val="002A027C"/>
    <w:rsid w:val="002A0537"/>
    <w:rsid w:val="002A0EF4"/>
    <w:rsid w:val="002A0FBF"/>
    <w:rsid w:val="002A18AF"/>
    <w:rsid w:val="002A1B14"/>
    <w:rsid w:val="002A1B71"/>
    <w:rsid w:val="002A2118"/>
    <w:rsid w:val="002A2219"/>
    <w:rsid w:val="002A2583"/>
    <w:rsid w:val="002A30D9"/>
    <w:rsid w:val="002A39F1"/>
    <w:rsid w:val="002A3AC2"/>
    <w:rsid w:val="002A43DB"/>
    <w:rsid w:val="002A46F1"/>
    <w:rsid w:val="002A48ED"/>
    <w:rsid w:val="002A4AB5"/>
    <w:rsid w:val="002A4BD0"/>
    <w:rsid w:val="002A5432"/>
    <w:rsid w:val="002A57B3"/>
    <w:rsid w:val="002A598F"/>
    <w:rsid w:val="002A5C2E"/>
    <w:rsid w:val="002A5E8E"/>
    <w:rsid w:val="002A5EC0"/>
    <w:rsid w:val="002A61FE"/>
    <w:rsid w:val="002A61FF"/>
    <w:rsid w:val="002A64AD"/>
    <w:rsid w:val="002A6533"/>
    <w:rsid w:val="002A6B2A"/>
    <w:rsid w:val="002A6C15"/>
    <w:rsid w:val="002A6CA9"/>
    <w:rsid w:val="002A72CF"/>
    <w:rsid w:val="002A7612"/>
    <w:rsid w:val="002A7946"/>
    <w:rsid w:val="002A7A2C"/>
    <w:rsid w:val="002A7F81"/>
    <w:rsid w:val="002B02E5"/>
    <w:rsid w:val="002B02EE"/>
    <w:rsid w:val="002B0D54"/>
    <w:rsid w:val="002B0E22"/>
    <w:rsid w:val="002B0F8A"/>
    <w:rsid w:val="002B0FD4"/>
    <w:rsid w:val="002B1071"/>
    <w:rsid w:val="002B1914"/>
    <w:rsid w:val="002B19D5"/>
    <w:rsid w:val="002B19F0"/>
    <w:rsid w:val="002B2393"/>
    <w:rsid w:val="002B2534"/>
    <w:rsid w:val="002B2CB4"/>
    <w:rsid w:val="002B3758"/>
    <w:rsid w:val="002B385D"/>
    <w:rsid w:val="002B3A1F"/>
    <w:rsid w:val="002B3A2A"/>
    <w:rsid w:val="002B3BCF"/>
    <w:rsid w:val="002B3C80"/>
    <w:rsid w:val="002B415D"/>
    <w:rsid w:val="002B4415"/>
    <w:rsid w:val="002B485F"/>
    <w:rsid w:val="002B48B5"/>
    <w:rsid w:val="002B4BF0"/>
    <w:rsid w:val="002B4F66"/>
    <w:rsid w:val="002B53BB"/>
    <w:rsid w:val="002B5A8D"/>
    <w:rsid w:val="002B5B81"/>
    <w:rsid w:val="002B5CE2"/>
    <w:rsid w:val="002B5D12"/>
    <w:rsid w:val="002B606B"/>
    <w:rsid w:val="002B606F"/>
    <w:rsid w:val="002B65AB"/>
    <w:rsid w:val="002B6671"/>
    <w:rsid w:val="002B6728"/>
    <w:rsid w:val="002B68AF"/>
    <w:rsid w:val="002B6902"/>
    <w:rsid w:val="002B6E98"/>
    <w:rsid w:val="002B721A"/>
    <w:rsid w:val="002B7BA2"/>
    <w:rsid w:val="002C002D"/>
    <w:rsid w:val="002C01CE"/>
    <w:rsid w:val="002C029E"/>
    <w:rsid w:val="002C04BB"/>
    <w:rsid w:val="002C0B09"/>
    <w:rsid w:val="002C0B13"/>
    <w:rsid w:val="002C0E93"/>
    <w:rsid w:val="002C0EE3"/>
    <w:rsid w:val="002C103A"/>
    <w:rsid w:val="002C104A"/>
    <w:rsid w:val="002C167E"/>
    <w:rsid w:val="002C16F4"/>
    <w:rsid w:val="002C175D"/>
    <w:rsid w:val="002C201C"/>
    <w:rsid w:val="002C22C1"/>
    <w:rsid w:val="002C2377"/>
    <w:rsid w:val="002C26A5"/>
    <w:rsid w:val="002C2719"/>
    <w:rsid w:val="002C27B6"/>
    <w:rsid w:val="002C2835"/>
    <w:rsid w:val="002C28B8"/>
    <w:rsid w:val="002C2BDD"/>
    <w:rsid w:val="002C2E2E"/>
    <w:rsid w:val="002C354F"/>
    <w:rsid w:val="002C3596"/>
    <w:rsid w:val="002C38CE"/>
    <w:rsid w:val="002C3A59"/>
    <w:rsid w:val="002C3B6A"/>
    <w:rsid w:val="002C3FC5"/>
    <w:rsid w:val="002C40BB"/>
    <w:rsid w:val="002C4149"/>
    <w:rsid w:val="002C42AC"/>
    <w:rsid w:val="002C42D9"/>
    <w:rsid w:val="002C472F"/>
    <w:rsid w:val="002C489C"/>
    <w:rsid w:val="002C4C61"/>
    <w:rsid w:val="002C4CBB"/>
    <w:rsid w:val="002C5171"/>
    <w:rsid w:val="002C5357"/>
    <w:rsid w:val="002C54B5"/>
    <w:rsid w:val="002C5BF4"/>
    <w:rsid w:val="002C62D4"/>
    <w:rsid w:val="002C646C"/>
    <w:rsid w:val="002C64D6"/>
    <w:rsid w:val="002C6587"/>
    <w:rsid w:val="002C6589"/>
    <w:rsid w:val="002C6841"/>
    <w:rsid w:val="002C6CEC"/>
    <w:rsid w:val="002C70FE"/>
    <w:rsid w:val="002C73BB"/>
    <w:rsid w:val="002C764E"/>
    <w:rsid w:val="002C77F1"/>
    <w:rsid w:val="002C780D"/>
    <w:rsid w:val="002C7A2D"/>
    <w:rsid w:val="002C7BA9"/>
    <w:rsid w:val="002C7CCC"/>
    <w:rsid w:val="002C7EEA"/>
    <w:rsid w:val="002C7F3E"/>
    <w:rsid w:val="002C7F41"/>
    <w:rsid w:val="002D0035"/>
    <w:rsid w:val="002D0887"/>
    <w:rsid w:val="002D0B3C"/>
    <w:rsid w:val="002D0BDA"/>
    <w:rsid w:val="002D1103"/>
    <w:rsid w:val="002D17D2"/>
    <w:rsid w:val="002D1836"/>
    <w:rsid w:val="002D1B13"/>
    <w:rsid w:val="002D1C61"/>
    <w:rsid w:val="002D1CDD"/>
    <w:rsid w:val="002D1F0F"/>
    <w:rsid w:val="002D1FEE"/>
    <w:rsid w:val="002D2092"/>
    <w:rsid w:val="002D218A"/>
    <w:rsid w:val="002D21F7"/>
    <w:rsid w:val="002D228B"/>
    <w:rsid w:val="002D22D8"/>
    <w:rsid w:val="002D2313"/>
    <w:rsid w:val="002D2770"/>
    <w:rsid w:val="002D2B53"/>
    <w:rsid w:val="002D2E2B"/>
    <w:rsid w:val="002D2EA5"/>
    <w:rsid w:val="002D3009"/>
    <w:rsid w:val="002D323E"/>
    <w:rsid w:val="002D3574"/>
    <w:rsid w:val="002D3579"/>
    <w:rsid w:val="002D39D8"/>
    <w:rsid w:val="002D3A82"/>
    <w:rsid w:val="002D3BBF"/>
    <w:rsid w:val="002D3D04"/>
    <w:rsid w:val="002D3D6C"/>
    <w:rsid w:val="002D3E30"/>
    <w:rsid w:val="002D4097"/>
    <w:rsid w:val="002D447E"/>
    <w:rsid w:val="002D47A6"/>
    <w:rsid w:val="002D4C46"/>
    <w:rsid w:val="002D4F3B"/>
    <w:rsid w:val="002D5467"/>
    <w:rsid w:val="002D558E"/>
    <w:rsid w:val="002D5BA4"/>
    <w:rsid w:val="002D5D69"/>
    <w:rsid w:val="002D5E2A"/>
    <w:rsid w:val="002D6138"/>
    <w:rsid w:val="002D6328"/>
    <w:rsid w:val="002D654F"/>
    <w:rsid w:val="002D6862"/>
    <w:rsid w:val="002D6AB6"/>
    <w:rsid w:val="002D6D85"/>
    <w:rsid w:val="002D6DD4"/>
    <w:rsid w:val="002D6EB3"/>
    <w:rsid w:val="002D7001"/>
    <w:rsid w:val="002D7518"/>
    <w:rsid w:val="002D7A77"/>
    <w:rsid w:val="002D7B7A"/>
    <w:rsid w:val="002D7E03"/>
    <w:rsid w:val="002E026B"/>
    <w:rsid w:val="002E05C0"/>
    <w:rsid w:val="002E0ED7"/>
    <w:rsid w:val="002E0F69"/>
    <w:rsid w:val="002E1188"/>
    <w:rsid w:val="002E1796"/>
    <w:rsid w:val="002E18D1"/>
    <w:rsid w:val="002E2041"/>
    <w:rsid w:val="002E2661"/>
    <w:rsid w:val="002E2708"/>
    <w:rsid w:val="002E2764"/>
    <w:rsid w:val="002E2781"/>
    <w:rsid w:val="002E2887"/>
    <w:rsid w:val="002E292F"/>
    <w:rsid w:val="002E2A6E"/>
    <w:rsid w:val="002E3CB4"/>
    <w:rsid w:val="002E3F00"/>
    <w:rsid w:val="002E3F86"/>
    <w:rsid w:val="002E427B"/>
    <w:rsid w:val="002E46CD"/>
    <w:rsid w:val="002E476A"/>
    <w:rsid w:val="002E494D"/>
    <w:rsid w:val="002E49D8"/>
    <w:rsid w:val="002E4B0F"/>
    <w:rsid w:val="002E4F16"/>
    <w:rsid w:val="002E5170"/>
    <w:rsid w:val="002E519E"/>
    <w:rsid w:val="002E540F"/>
    <w:rsid w:val="002E5622"/>
    <w:rsid w:val="002E58C5"/>
    <w:rsid w:val="002E5C1F"/>
    <w:rsid w:val="002E5EB0"/>
    <w:rsid w:val="002E63EF"/>
    <w:rsid w:val="002E6798"/>
    <w:rsid w:val="002E6B7B"/>
    <w:rsid w:val="002E6EA9"/>
    <w:rsid w:val="002E78BB"/>
    <w:rsid w:val="002E7CE7"/>
    <w:rsid w:val="002F06BB"/>
    <w:rsid w:val="002F07F4"/>
    <w:rsid w:val="002F083B"/>
    <w:rsid w:val="002F0CE9"/>
    <w:rsid w:val="002F0DC2"/>
    <w:rsid w:val="002F0E83"/>
    <w:rsid w:val="002F0F8F"/>
    <w:rsid w:val="002F10C7"/>
    <w:rsid w:val="002F113E"/>
    <w:rsid w:val="002F1564"/>
    <w:rsid w:val="002F18C9"/>
    <w:rsid w:val="002F22BC"/>
    <w:rsid w:val="002F22E4"/>
    <w:rsid w:val="002F2905"/>
    <w:rsid w:val="002F29AD"/>
    <w:rsid w:val="002F2A16"/>
    <w:rsid w:val="002F2A41"/>
    <w:rsid w:val="002F2ED4"/>
    <w:rsid w:val="002F2FFE"/>
    <w:rsid w:val="002F3350"/>
    <w:rsid w:val="002F348D"/>
    <w:rsid w:val="002F34B7"/>
    <w:rsid w:val="002F3986"/>
    <w:rsid w:val="002F3D75"/>
    <w:rsid w:val="002F4390"/>
    <w:rsid w:val="002F46DD"/>
    <w:rsid w:val="002F49D4"/>
    <w:rsid w:val="002F4C88"/>
    <w:rsid w:val="002F4EE9"/>
    <w:rsid w:val="002F502F"/>
    <w:rsid w:val="002F5366"/>
    <w:rsid w:val="002F5489"/>
    <w:rsid w:val="002F5620"/>
    <w:rsid w:val="002F56A4"/>
    <w:rsid w:val="002F5A2F"/>
    <w:rsid w:val="002F5DEB"/>
    <w:rsid w:val="002F5EFA"/>
    <w:rsid w:val="002F5FE0"/>
    <w:rsid w:val="002F6C38"/>
    <w:rsid w:val="002F6C54"/>
    <w:rsid w:val="002F78F8"/>
    <w:rsid w:val="002F7BC5"/>
    <w:rsid w:val="002F7C4C"/>
    <w:rsid w:val="002F7D65"/>
    <w:rsid w:val="003003F2"/>
    <w:rsid w:val="003004DD"/>
    <w:rsid w:val="00300A15"/>
    <w:rsid w:val="00300C5E"/>
    <w:rsid w:val="00300EB4"/>
    <w:rsid w:val="0030183F"/>
    <w:rsid w:val="00301AE2"/>
    <w:rsid w:val="00301B9F"/>
    <w:rsid w:val="00301DED"/>
    <w:rsid w:val="00301E29"/>
    <w:rsid w:val="00301EE8"/>
    <w:rsid w:val="00302086"/>
    <w:rsid w:val="00302BE0"/>
    <w:rsid w:val="00302D3F"/>
    <w:rsid w:val="00302EAA"/>
    <w:rsid w:val="00303909"/>
    <w:rsid w:val="00303A56"/>
    <w:rsid w:val="00303B27"/>
    <w:rsid w:val="00304333"/>
    <w:rsid w:val="00304C2F"/>
    <w:rsid w:val="00304F1F"/>
    <w:rsid w:val="003051B2"/>
    <w:rsid w:val="003058E0"/>
    <w:rsid w:val="00305C52"/>
    <w:rsid w:val="00305C71"/>
    <w:rsid w:val="00305F5D"/>
    <w:rsid w:val="003061BC"/>
    <w:rsid w:val="00306203"/>
    <w:rsid w:val="00306481"/>
    <w:rsid w:val="00306914"/>
    <w:rsid w:val="00306ADB"/>
    <w:rsid w:val="00306CC8"/>
    <w:rsid w:val="00307B0D"/>
    <w:rsid w:val="00307D54"/>
    <w:rsid w:val="00307FCF"/>
    <w:rsid w:val="00310221"/>
    <w:rsid w:val="003103A7"/>
    <w:rsid w:val="00310967"/>
    <w:rsid w:val="00310D43"/>
    <w:rsid w:val="00310DB5"/>
    <w:rsid w:val="00311A36"/>
    <w:rsid w:val="00311D0B"/>
    <w:rsid w:val="00312770"/>
    <w:rsid w:val="00312868"/>
    <w:rsid w:val="00312B27"/>
    <w:rsid w:val="00312DAB"/>
    <w:rsid w:val="00312DF8"/>
    <w:rsid w:val="0031327D"/>
    <w:rsid w:val="00313C95"/>
    <w:rsid w:val="00313DD5"/>
    <w:rsid w:val="00313F61"/>
    <w:rsid w:val="00313FFB"/>
    <w:rsid w:val="0031438B"/>
    <w:rsid w:val="00314426"/>
    <w:rsid w:val="00314B1E"/>
    <w:rsid w:val="00314C13"/>
    <w:rsid w:val="00314C1F"/>
    <w:rsid w:val="00314C25"/>
    <w:rsid w:val="00314F57"/>
    <w:rsid w:val="0031519A"/>
    <w:rsid w:val="00315305"/>
    <w:rsid w:val="003154DD"/>
    <w:rsid w:val="0031561E"/>
    <w:rsid w:val="00315852"/>
    <w:rsid w:val="003158AA"/>
    <w:rsid w:val="00315A3D"/>
    <w:rsid w:val="00315D90"/>
    <w:rsid w:val="00315EE0"/>
    <w:rsid w:val="0031627B"/>
    <w:rsid w:val="003162A2"/>
    <w:rsid w:val="00316663"/>
    <w:rsid w:val="00316756"/>
    <w:rsid w:val="0031675F"/>
    <w:rsid w:val="0031678B"/>
    <w:rsid w:val="0031686F"/>
    <w:rsid w:val="00316A75"/>
    <w:rsid w:val="00316AA2"/>
    <w:rsid w:val="00316EA6"/>
    <w:rsid w:val="00316FC6"/>
    <w:rsid w:val="00317532"/>
    <w:rsid w:val="00317662"/>
    <w:rsid w:val="00317A92"/>
    <w:rsid w:val="00317B0F"/>
    <w:rsid w:val="00317EF9"/>
    <w:rsid w:val="00317F11"/>
    <w:rsid w:val="00320396"/>
    <w:rsid w:val="003203A8"/>
    <w:rsid w:val="003203FB"/>
    <w:rsid w:val="0032046E"/>
    <w:rsid w:val="0032094C"/>
    <w:rsid w:val="00320B8C"/>
    <w:rsid w:val="00320C4B"/>
    <w:rsid w:val="00320D04"/>
    <w:rsid w:val="00320D24"/>
    <w:rsid w:val="00320E09"/>
    <w:rsid w:val="00322362"/>
    <w:rsid w:val="003224D2"/>
    <w:rsid w:val="00322DCA"/>
    <w:rsid w:val="00322F5E"/>
    <w:rsid w:val="00322FA3"/>
    <w:rsid w:val="00323176"/>
    <w:rsid w:val="00323184"/>
    <w:rsid w:val="003231F2"/>
    <w:rsid w:val="00323330"/>
    <w:rsid w:val="003234DE"/>
    <w:rsid w:val="003236A5"/>
    <w:rsid w:val="00323725"/>
    <w:rsid w:val="0032379C"/>
    <w:rsid w:val="003237C1"/>
    <w:rsid w:val="00323CC1"/>
    <w:rsid w:val="00323E42"/>
    <w:rsid w:val="00324616"/>
    <w:rsid w:val="00324807"/>
    <w:rsid w:val="00324A46"/>
    <w:rsid w:val="00324D5C"/>
    <w:rsid w:val="00324E4A"/>
    <w:rsid w:val="00324F34"/>
    <w:rsid w:val="00325594"/>
    <w:rsid w:val="003255B4"/>
    <w:rsid w:val="0032573B"/>
    <w:rsid w:val="003257A7"/>
    <w:rsid w:val="00325B3D"/>
    <w:rsid w:val="00326697"/>
    <w:rsid w:val="003268D6"/>
    <w:rsid w:val="00326C29"/>
    <w:rsid w:val="003272C3"/>
    <w:rsid w:val="003274AF"/>
    <w:rsid w:val="003276B6"/>
    <w:rsid w:val="00327CC5"/>
    <w:rsid w:val="00327EDF"/>
    <w:rsid w:val="00330031"/>
    <w:rsid w:val="0033026F"/>
    <w:rsid w:val="003304FA"/>
    <w:rsid w:val="003305A3"/>
    <w:rsid w:val="00330A39"/>
    <w:rsid w:val="00331448"/>
    <w:rsid w:val="003316B3"/>
    <w:rsid w:val="00331CE2"/>
    <w:rsid w:val="00331FE0"/>
    <w:rsid w:val="00332056"/>
    <w:rsid w:val="0033210D"/>
    <w:rsid w:val="0033238F"/>
    <w:rsid w:val="00332435"/>
    <w:rsid w:val="00332531"/>
    <w:rsid w:val="00332783"/>
    <w:rsid w:val="00332866"/>
    <w:rsid w:val="00332E4C"/>
    <w:rsid w:val="003331FF"/>
    <w:rsid w:val="003335A9"/>
    <w:rsid w:val="00333E31"/>
    <w:rsid w:val="0033427B"/>
    <w:rsid w:val="003343A1"/>
    <w:rsid w:val="0033459A"/>
    <w:rsid w:val="003345FB"/>
    <w:rsid w:val="00334A89"/>
    <w:rsid w:val="00334D59"/>
    <w:rsid w:val="00334E50"/>
    <w:rsid w:val="00335155"/>
    <w:rsid w:val="003353EC"/>
    <w:rsid w:val="00335AA3"/>
    <w:rsid w:val="00335FEE"/>
    <w:rsid w:val="0033673E"/>
    <w:rsid w:val="00336C2F"/>
    <w:rsid w:val="00336E47"/>
    <w:rsid w:val="0033713F"/>
    <w:rsid w:val="0033767C"/>
    <w:rsid w:val="00337C35"/>
    <w:rsid w:val="00337EF4"/>
    <w:rsid w:val="00337F63"/>
    <w:rsid w:val="00340287"/>
    <w:rsid w:val="00340861"/>
    <w:rsid w:val="00340BD3"/>
    <w:rsid w:val="00340EAC"/>
    <w:rsid w:val="00341275"/>
    <w:rsid w:val="00341A93"/>
    <w:rsid w:val="00341DAD"/>
    <w:rsid w:val="003420B4"/>
    <w:rsid w:val="003427AD"/>
    <w:rsid w:val="0034296D"/>
    <w:rsid w:val="003433E4"/>
    <w:rsid w:val="003434F6"/>
    <w:rsid w:val="0034356C"/>
    <w:rsid w:val="00343575"/>
    <w:rsid w:val="003439C0"/>
    <w:rsid w:val="00343A6F"/>
    <w:rsid w:val="00343C9F"/>
    <w:rsid w:val="00343F0B"/>
    <w:rsid w:val="0034407D"/>
    <w:rsid w:val="00344301"/>
    <w:rsid w:val="003443D3"/>
    <w:rsid w:val="0034485A"/>
    <w:rsid w:val="00344CDA"/>
    <w:rsid w:val="00344D7F"/>
    <w:rsid w:val="00344F62"/>
    <w:rsid w:val="00345665"/>
    <w:rsid w:val="0034583A"/>
    <w:rsid w:val="00345966"/>
    <w:rsid w:val="00345DB7"/>
    <w:rsid w:val="003461CB"/>
    <w:rsid w:val="003462BA"/>
    <w:rsid w:val="00346C2B"/>
    <w:rsid w:val="00346C6F"/>
    <w:rsid w:val="00346CD0"/>
    <w:rsid w:val="0034701B"/>
    <w:rsid w:val="003473B1"/>
    <w:rsid w:val="00347652"/>
    <w:rsid w:val="00347716"/>
    <w:rsid w:val="00347910"/>
    <w:rsid w:val="00347BF7"/>
    <w:rsid w:val="00347DAB"/>
    <w:rsid w:val="00347E58"/>
    <w:rsid w:val="003501C3"/>
    <w:rsid w:val="0035054B"/>
    <w:rsid w:val="00350ACF"/>
    <w:rsid w:val="00350B62"/>
    <w:rsid w:val="00350E39"/>
    <w:rsid w:val="003510E8"/>
    <w:rsid w:val="003516AF"/>
    <w:rsid w:val="0035173B"/>
    <w:rsid w:val="00351C19"/>
    <w:rsid w:val="003520EF"/>
    <w:rsid w:val="003523BD"/>
    <w:rsid w:val="00352626"/>
    <w:rsid w:val="00352A62"/>
    <w:rsid w:val="00352C07"/>
    <w:rsid w:val="00352D6E"/>
    <w:rsid w:val="00352F41"/>
    <w:rsid w:val="00353626"/>
    <w:rsid w:val="00353798"/>
    <w:rsid w:val="00353E4E"/>
    <w:rsid w:val="00354903"/>
    <w:rsid w:val="00354EB6"/>
    <w:rsid w:val="0035587A"/>
    <w:rsid w:val="00355E2C"/>
    <w:rsid w:val="00355E5C"/>
    <w:rsid w:val="00356883"/>
    <w:rsid w:val="00356EEA"/>
    <w:rsid w:val="00356FD2"/>
    <w:rsid w:val="003570CC"/>
    <w:rsid w:val="003575BE"/>
    <w:rsid w:val="003578FF"/>
    <w:rsid w:val="00357937"/>
    <w:rsid w:val="003579B9"/>
    <w:rsid w:val="00357D55"/>
    <w:rsid w:val="00360128"/>
    <w:rsid w:val="00360226"/>
    <w:rsid w:val="0036076E"/>
    <w:rsid w:val="00360854"/>
    <w:rsid w:val="0036094A"/>
    <w:rsid w:val="00361090"/>
    <w:rsid w:val="00361A43"/>
    <w:rsid w:val="00361ECA"/>
    <w:rsid w:val="003626E9"/>
    <w:rsid w:val="00362969"/>
    <w:rsid w:val="00362B3F"/>
    <w:rsid w:val="00362EDB"/>
    <w:rsid w:val="00362FE1"/>
    <w:rsid w:val="003637BD"/>
    <w:rsid w:val="00363BA7"/>
    <w:rsid w:val="00363D57"/>
    <w:rsid w:val="0036463A"/>
    <w:rsid w:val="00364732"/>
    <w:rsid w:val="003647FE"/>
    <w:rsid w:val="00364FB2"/>
    <w:rsid w:val="003650F9"/>
    <w:rsid w:val="003652B1"/>
    <w:rsid w:val="003652EF"/>
    <w:rsid w:val="00365329"/>
    <w:rsid w:val="00365617"/>
    <w:rsid w:val="00365A7E"/>
    <w:rsid w:val="00365BE1"/>
    <w:rsid w:val="003661C6"/>
    <w:rsid w:val="003664D0"/>
    <w:rsid w:val="00366520"/>
    <w:rsid w:val="00366542"/>
    <w:rsid w:val="00366D3A"/>
    <w:rsid w:val="00366E2B"/>
    <w:rsid w:val="00367376"/>
    <w:rsid w:val="00367AB3"/>
    <w:rsid w:val="00367B78"/>
    <w:rsid w:val="00367C7A"/>
    <w:rsid w:val="00367F39"/>
    <w:rsid w:val="0037026E"/>
    <w:rsid w:val="0037082E"/>
    <w:rsid w:val="00370B01"/>
    <w:rsid w:val="00370BD3"/>
    <w:rsid w:val="00370D23"/>
    <w:rsid w:val="00370F1F"/>
    <w:rsid w:val="003712CB"/>
    <w:rsid w:val="003717A2"/>
    <w:rsid w:val="00371898"/>
    <w:rsid w:val="00371D1F"/>
    <w:rsid w:val="0037227E"/>
    <w:rsid w:val="00372939"/>
    <w:rsid w:val="00373152"/>
    <w:rsid w:val="00373221"/>
    <w:rsid w:val="0037360A"/>
    <w:rsid w:val="00373689"/>
    <w:rsid w:val="00373A24"/>
    <w:rsid w:val="00373B15"/>
    <w:rsid w:val="00373B56"/>
    <w:rsid w:val="00373F08"/>
    <w:rsid w:val="0037420C"/>
    <w:rsid w:val="00374C8B"/>
    <w:rsid w:val="00375414"/>
    <w:rsid w:val="00375427"/>
    <w:rsid w:val="003754E9"/>
    <w:rsid w:val="0037575B"/>
    <w:rsid w:val="00375C91"/>
    <w:rsid w:val="00375DE7"/>
    <w:rsid w:val="00375E32"/>
    <w:rsid w:val="003760D5"/>
    <w:rsid w:val="0037614F"/>
    <w:rsid w:val="0037623F"/>
    <w:rsid w:val="00376CAC"/>
    <w:rsid w:val="00376DBA"/>
    <w:rsid w:val="00376EDC"/>
    <w:rsid w:val="00377039"/>
    <w:rsid w:val="00377446"/>
    <w:rsid w:val="00377AA9"/>
    <w:rsid w:val="00377BB5"/>
    <w:rsid w:val="003800A1"/>
    <w:rsid w:val="00380317"/>
    <w:rsid w:val="003803D9"/>
    <w:rsid w:val="003809A9"/>
    <w:rsid w:val="00380A41"/>
    <w:rsid w:val="00380D74"/>
    <w:rsid w:val="00380F42"/>
    <w:rsid w:val="00381073"/>
    <w:rsid w:val="00382940"/>
    <w:rsid w:val="00382A3C"/>
    <w:rsid w:val="00382B4A"/>
    <w:rsid w:val="00382B96"/>
    <w:rsid w:val="00382DA6"/>
    <w:rsid w:val="003830AB"/>
    <w:rsid w:val="00383274"/>
    <w:rsid w:val="003832C7"/>
    <w:rsid w:val="003833DB"/>
    <w:rsid w:val="0038363D"/>
    <w:rsid w:val="00383A1C"/>
    <w:rsid w:val="00383D7C"/>
    <w:rsid w:val="00384364"/>
    <w:rsid w:val="00384751"/>
    <w:rsid w:val="003849C8"/>
    <w:rsid w:val="00384C85"/>
    <w:rsid w:val="00384D6B"/>
    <w:rsid w:val="0038545F"/>
    <w:rsid w:val="0038575B"/>
    <w:rsid w:val="00385A87"/>
    <w:rsid w:val="00385E4B"/>
    <w:rsid w:val="0038615A"/>
    <w:rsid w:val="003863A7"/>
    <w:rsid w:val="003864ED"/>
    <w:rsid w:val="003866F4"/>
    <w:rsid w:val="00386751"/>
    <w:rsid w:val="00386AA7"/>
    <w:rsid w:val="00386E1E"/>
    <w:rsid w:val="00386E28"/>
    <w:rsid w:val="00387F8C"/>
    <w:rsid w:val="003900BD"/>
    <w:rsid w:val="0039023A"/>
    <w:rsid w:val="00390338"/>
    <w:rsid w:val="003903C4"/>
    <w:rsid w:val="00390515"/>
    <w:rsid w:val="00391696"/>
    <w:rsid w:val="003918B5"/>
    <w:rsid w:val="003919E7"/>
    <w:rsid w:val="00391C84"/>
    <w:rsid w:val="00391E8F"/>
    <w:rsid w:val="003928F4"/>
    <w:rsid w:val="003929A7"/>
    <w:rsid w:val="00392B75"/>
    <w:rsid w:val="00392C02"/>
    <w:rsid w:val="00393087"/>
    <w:rsid w:val="0039308F"/>
    <w:rsid w:val="00393901"/>
    <w:rsid w:val="00394096"/>
    <w:rsid w:val="00394746"/>
    <w:rsid w:val="00394A3C"/>
    <w:rsid w:val="0039501F"/>
    <w:rsid w:val="00395719"/>
    <w:rsid w:val="00395864"/>
    <w:rsid w:val="00395C84"/>
    <w:rsid w:val="00395D3D"/>
    <w:rsid w:val="00396004"/>
    <w:rsid w:val="0039616F"/>
    <w:rsid w:val="00396731"/>
    <w:rsid w:val="00396BB3"/>
    <w:rsid w:val="00396CB1"/>
    <w:rsid w:val="0039719D"/>
    <w:rsid w:val="00397455"/>
    <w:rsid w:val="003979F3"/>
    <w:rsid w:val="00397A12"/>
    <w:rsid w:val="00397B17"/>
    <w:rsid w:val="00397BB1"/>
    <w:rsid w:val="00397F97"/>
    <w:rsid w:val="003A093E"/>
    <w:rsid w:val="003A0BFA"/>
    <w:rsid w:val="003A0C37"/>
    <w:rsid w:val="003A0CA5"/>
    <w:rsid w:val="003A17EF"/>
    <w:rsid w:val="003A2CC6"/>
    <w:rsid w:val="003A2E5E"/>
    <w:rsid w:val="003A2E5F"/>
    <w:rsid w:val="003A31AF"/>
    <w:rsid w:val="003A3894"/>
    <w:rsid w:val="003A398A"/>
    <w:rsid w:val="003A3E8E"/>
    <w:rsid w:val="003A40F9"/>
    <w:rsid w:val="003A4306"/>
    <w:rsid w:val="003A4808"/>
    <w:rsid w:val="003A483E"/>
    <w:rsid w:val="003A490F"/>
    <w:rsid w:val="003A4D5D"/>
    <w:rsid w:val="003A4D8E"/>
    <w:rsid w:val="003A50E7"/>
    <w:rsid w:val="003A55C6"/>
    <w:rsid w:val="003A5650"/>
    <w:rsid w:val="003A5694"/>
    <w:rsid w:val="003A57FC"/>
    <w:rsid w:val="003A5ADE"/>
    <w:rsid w:val="003A5B02"/>
    <w:rsid w:val="003A6612"/>
    <w:rsid w:val="003A6ABE"/>
    <w:rsid w:val="003A6B27"/>
    <w:rsid w:val="003A709B"/>
    <w:rsid w:val="003A70B1"/>
    <w:rsid w:val="003A73DB"/>
    <w:rsid w:val="003A7859"/>
    <w:rsid w:val="003A7C2E"/>
    <w:rsid w:val="003A7F7C"/>
    <w:rsid w:val="003B0042"/>
    <w:rsid w:val="003B005A"/>
    <w:rsid w:val="003B01EA"/>
    <w:rsid w:val="003B0B0F"/>
    <w:rsid w:val="003B0B4B"/>
    <w:rsid w:val="003B0E60"/>
    <w:rsid w:val="003B1681"/>
    <w:rsid w:val="003B191D"/>
    <w:rsid w:val="003B2066"/>
    <w:rsid w:val="003B20B7"/>
    <w:rsid w:val="003B2653"/>
    <w:rsid w:val="003B2EF7"/>
    <w:rsid w:val="003B2F03"/>
    <w:rsid w:val="003B328E"/>
    <w:rsid w:val="003B39D9"/>
    <w:rsid w:val="003B3B66"/>
    <w:rsid w:val="003B3B99"/>
    <w:rsid w:val="003B3EEB"/>
    <w:rsid w:val="003B4109"/>
    <w:rsid w:val="003B41A3"/>
    <w:rsid w:val="003B4340"/>
    <w:rsid w:val="003B4580"/>
    <w:rsid w:val="003B476F"/>
    <w:rsid w:val="003B4ED2"/>
    <w:rsid w:val="003B5119"/>
    <w:rsid w:val="003B52C0"/>
    <w:rsid w:val="003B571E"/>
    <w:rsid w:val="003B57A9"/>
    <w:rsid w:val="003B6950"/>
    <w:rsid w:val="003B6E39"/>
    <w:rsid w:val="003B6EED"/>
    <w:rsid w:val="003B6F23"/>
    <w:rsid w:val="003B70FB"/>
    <w:rsid w:val="003B710A"/>
    <w:rsid w:val="003B740B"/>
    <w:rsid w:val="003B7886"/>
    <w:rsid w:val="003B79A8"/>
    <w:rsid w:val="003B79D6"/>
    <w:rsid w:val="003B7D33"/>
    <w:rsid w:val="003B7E45"/>
    <w:rsid w:val="003C0312"/>
    <w:rsid w:val="003C0B52"/>
    <w:rsid w:val="003C114E"/>
    <w:rsid w:val="003C119E"/>
    <w:rsid w:val="003C1777"/>
    <w:rsid w:val="003C196E"/>
    <w:rsid w:val="003C1C61"/>
    <w:rsid w:val="003C1C6B"/>
    <w:rsid w:val="003C1DB0"/>
    <w:rsid w:val="003C2CBC"/>
    <w:rsid w:val="003C313F"/>
    <w:rsid w:val="003C31B6"/>
    <w:rsid w:val="003C32A9"/>
    <w:rsid w:val="003C334B"/>
    <w:rsid w:val="003C3434"/>
    <w:rsid w:val="003C352F"/>
    <w:rsid w:val="003C3712"/>
    <w:rsid w:val="003C3974"/>
    <w:rsid w:val="003C4575"/>
    <w:rsid w:val="003C477E"/>
    <w:rsid w:val="003C4878"/>
    <w:rsid w:val="003C4AF6"/>
    <w:rsid w:val="003C4D67"/>
    <w:rsid w:val="003C518F"/>
    <w:rsid w:val="003C523A"/>
    <w:rsid w:val="003C52B1"/>
    <w:rsid w:val="003C5580"/>
    <w:rsid w:val="003C55E9"/>
    <w:rsid w:val="003C5618"/>
    <w:rsid w:val="003C63BB"/>
    <w:rsid w:val="003C6B64"/>
    <w:rsid w:val="003C6BC5"/>
    <w:rsid w:val="003C70E7"/>
    <w:rsid w:val="003C7298"/>
    <w:rsid w:val="003C78D3"/>
    <w:rsid w:val="003C7923"/>
    <w:rsid w:val="003D04A7"/>
    <w:rsid w:val="003D05D5"/>
    <w:rsid w:val="003D0969"/>
    <w:rsid w:val="003D0A66"/>
    <w:rsid w:val="003D0EED"/>
    <w:rsid w:val="003D1169"/>
    <w:rsid w:val="003D1874"/>
    <w:rsid w:val="003D187E"/>
    <w:rsid w:val="003D1951"/>
    <w:rsid w:val="003D2248"/>
    <w:rsid w:val="003D22A9"/>
    <w:rsid w:val="003D2D89"/>
    <w:rsid w:val="003D36F6"/>
    <w:rsid w:val="003D3713"/>
    <w:rsid w:val="003D3890"/>
    <w:rsid w:val="003D3955"/>
    <w:rsid w:val="003D39ED"/>
    <w:rsid w:val="003D39FF"/>
    <w:rsid w:val="003D3AED"/>
    <w:rsid w:val="003D400D"/>
    <w:rsid w:val="003D4076"/>
    <w:rsid w:val="003D420B"/>
    <w:rsid w:val="003D42B8"/>
    <w:rsid w:val="003D4995"/>
    <w:rsid w:val="003D4B9D"/>
    <w:rsid w:val="003D542F"/>
    <w:rsid w:val="003D57DD"/>
    <w:rsid w:val="003D5CD0"/>
    <w:rsid w:val="003D60A4"/>
    <w:rsid w:val="003D65F9"/>
    <w:rsid w:val="003D78D5"/>
    <w:rsid w:val="003D7C53"/>
    <w:rsid w:val="003E033C"/>
    <w:rsid w:val="003E05DD"/>
    <w:rsid w:val="003E0716"/>
    <w:rsid w:val="003E08DE"/>
    <w:rsid w:val="003E0CD9"/>
    <w:rsid w:val="003E1382"/>
    <w:rsid w:val="003E1BB3"/>
    <w:rsid w:val="003E1DCB"/>
    <w:rsid w:val="003E1F56"/>
    <w:rsid w:val="003E2012"/>
    <w:rsid w:val="003E20DE"/>
    <w:rsid w:val="003E2675"/>
    <w:rsid w:val="003E29FD"/>
    <w:rsid w:val="003E2C82"/>
    <w:rsid w:val="003E33D5"/>
    <w:rsid w:val="003E3471"/>
    <w:rsid w:val="003E3641"/>
    <w:rsid w:val="003E36C7"/>
    <w:rsid w:val="003E37D4"/>
    <w:rsid w:val="003E39A0"/>
    <w:rsid w:val="003E3B79"/>
    <w:rsid w:val="003E3BA4"/>
    <w:rsid w:val="003E3E52"/>
    <w:rsid w:val="003E3EFB"/>
    <w:rsid w:val="003E43D8"/>
    <w:rsid w:val="003E48BD"/>
    <w:rsid w:val="003E49E7"/>
    <w:rsid w:val="003E4ED6"/>
    <w:rsid w:val="003E5026"/>
    <w:rsid w:val="003E549C"/>
    <w:rsid w:val="003E58F6"/>
    <w:rsid w:val="003E6034"/>
    <w:rsid w:val="003E64B6"/>
    <w:rsid w:val="003E6596"/>
    <w:rsid w:val="003E66EA"/>
    <w:rsid w:val="003E6775"/>
    <w:rsid w:val="003E6ADC"/>
    <w:rsid w:val="003E6B3A"/>
    <w:rsid w:val="003E6C70"/>
    <w:rsid w:val="003E6F56"/>
    <w:rsid w:val="003E7343"/>
    <w:rsid w:val="003E75B2"/>
    <w:rsid w:val="003E7606"/>
    <w:rsid w:val="003E7711"/>
    <w:rsid w:val="003E7839"/>
    <w:rsid w:val="003E7867"/>
    <w:rsid w:val="003E79EB"/>
    <w:rsid w:val="003E7A67"/>
    <w:rsid w:val="003E7F45"/>
    <w:rsid w:val="003F03E7"/>
    <w:rsid w:val="003F052A"/>
    <w:rsid w:val="003F06CE"/>
    <w:rsid w:val="003F0D64"/>
    <w:rsid w:val="003F0D90"/>
    <w:rsid w:val="003F0E70"/>
    <w:rsid w:val="003F0F0E"/>
    <w:rsid w:val="003F12BC"/>
    <w:rsid w:val="003F1665"/>
    <w:rsid w:val="003F21D9"/>
    <w:rsid w:val="003F225A"/>
    <w:rsid w:val="003F2306"/>
    <w:rsid w:val="003F2991"/>
    <w:rsid w:val="003F2C67"/>
    <w:rsid w:val="003F2EE6"/>
    <w:rsid w:val="003F3DE9"/>
    <w:rsid w:val="003F4009"/>
    <w:rsid w:val="003F484C"/>
    <w:rsid w:val="003F49DA"/>
    <w:rsid w:val="003F4C29"/>
    <w:rsid w:val="003F51CF"/>
    <w:rsid w:val="003F529D"/>
    <w:rsid w:val="003F5B86"/>
    <w:rsid w:val="003F6707"/>
    <w:rsid w:val="003F6C11"/>
    <w:rsid w:val="003F6C69"/>
    <w:rsid w:val="003F6E97"/>
    <w:rsid w:val="003F75E2"/>
    <w:rsid w:val="003F7867"/>
    <w:rsid w:val="003F7977"/>
    <w:rsid w:val="003F7AB6"/>
    <w:rsid w:val="003F7B27"/>
    <w:rsid w:val="0040001B"/>
    <w:rsid w:val="004000A7"/>
    <w:rsid w:val="00400710"/>
    <w:rsid w:val="00400899"/>
    <w:rsid w:val="004009DF"/>
    <w:rsid w:val="004011BF"/>
    <w:rsid w:val="004011DE"/>
    <w:rsid w:val="004012EF"/>
    <w:rsid w:val="0040164D"/>
    <w:rsid w:val="00401726"/>
    <w:rsid w:val="00401AD5"/>
    <w:rsid w:val="00402557"/>
    <w:rsid w:val="004025C1"/>
    <w:rsid w:val="0040290E"/>
    <w:rsid w:val="00402A0E"/>
    <w:rsid w:val="00402F90"/>
    <w:rsid w:val="00402FA2"/>
    <w:rsid w:val="00403109"/>
    <w:rsid w:val="004035BB"/>
    <w:rsid w:val="00403666"/>
    <w:rsid w:val="00403C31"/>
    <w:rsid w:val="00403F3E"/>
    <w:rsid w:val="00404058"/>
    <w:rsid w:val="004048D9"/>
    <w:rsid w:val="004048F2"/>
    <w:rsid w:val="00404AE9"/>
    <w:rsid w:val="00404F8E"/>
    <w:rsid w:val="0040569F"/>
    <w:rsid w:val="00405A5F"/>
    <w:rsid w:val="004065DC"/>
    <w:rsid w:val="00406DE6"/>
    <w:rsid w:val="004071B5"/>
    <w:rsid w:val="00407209"/>
    <w:rsid w:val="00407558"/>
    <w:rsid w:val="00407EF5"/>
    <w:rsid w:val="00407FC8"/>
    <w:rsid w:val="00410208"/>
    <w:rsid w:val="00410AD6"/>
    <w:rsid w:val="00411037"/>
    <w:rsid w:val="00411787"/>
    <w:rsid w:val="00411AAA"/>
    <w:rsid w:val="00412556"/>
    <w:rsid w:val="00412C0D"/>
    <w:rsid w:val="00412C44"/>
    <w:rsid w:val="00412E2F"/>
    <w:rsid w:val="00412F45"/>
    <w:rsid w:val="00413049"/>
    <w:rsid w:val="0041332D"/>
    <w:rsid w:val="00413570"/>
    <w:rsid w:val="00413814"/>
    <w:rsid w:val="00414090"/>
    <w:rsid w:val="0041411C"/>
    <w:rsid w:val="00414339"/>
    <w:rsid w:val="004146F0"/>
    <w:rsid w:val="0041475A"/>
    <w:rsid w:val="0041480F"/>
    <w:rsid w:val="004149F8"/>
    <w:rsid w:val="00414C20"/>
    <w:rsid w:val="00414C71"/>
    <w:rsid w:val="00415ED1"/>
    <w:rsid w:val="00415F6B"/>
    <w:rsid w:val="0041606B"/>
    <w:rsid w:val="004165A7"/>
    <w:rsid w:val="0041675A"/>
    <w:rsid w:val="00416D44"/>
    <w:rsid w:val="00416D71"/>
    <w:rsid w:val="00416EDB"/>
    <w:rsid w:val="004170EF"/>
    <w:rsid w:val="0041762A"/>
    <w:rsid w:val="00417F85"/>
    <w:rsid w:val="00417FF0"/>
    <w:rsid w:val="0042016A"/>
    <w:rsid w:val="004202ED"/>
    <w:rsid w:val="00420893"/>
    <w:rsid w:val="00420902"/>
    <w:rsid w:val="00420B4C"/>
    <w:rsid w:val="00420C4C"/>
    <w:rsid w:val="00420DF8"/>
    <w:rsid w:val="0042106D"/>
    <w:rsid w:val="00421382"/>
    <w:rsid w:val="00421C5A"/>
    <w:rsid w:val="00421D64"/>
    <w:rsid w:val="00422971"/>
    <w:rsid w:val="004233F9"/>
    <w:rsid w:val="00423702"/>
    <w:rsid w:val="0042402C"/>
    <w:rsid w:val="0042418B"/>
    <w:rsid w:val="0042434F"/>
    <w:rsid w:val="00424636"/>
    <w:rsid w:val="00424761"/>
    <w:rsid w:val="00424B6C"/>
    <w:rsid w:val="00424C4A"/>
    <w:rsid w:val="00424F45"/>
    <w:rsid w:val="004254BC"/>
    <w:rsid w:val="004256E1"/>
    <w:rsid w:val="004259F7"/>
    <w:rsid w:val="00425BC6"/>
    <w:rsid w:val="00426113"/>
    <w:rsid w:val="00426137"/>
    <w:rsid w:val="004263E3"/>
    <w:rsid w:val="00426441"/>
    <w:rsid w:val="0042673D"/>
    <w:rsid w:val="004267DF"/>
    <w:rsid w:val="00426BB7"/>
    <w:rsid w:val="00427656"/>
    <w:rsid w:val="004276EE"/>
    <w:rsid w:val="004301C9"/>
    <w:rsid w:val="0043037A"/>
    <w:rsid w:val="0043077D"/>
    <w:rsid w:val="00430885"/>
    <w:rsid w:val="00430AE7"/>
    <w:rsid w:val="004316A6"/>
    <w:rsid w:val="00431712"/>
    <w:rsid w:val="00431A53"/>
    <w:rsid w:val="00431B62"/>
    <w:rsid w:val="00431D66"/>
    <w:rsid w:val="00431DAF"/>
    <w:rsid w:val="00431E45"/>
    <w:rsid w:val="00432500"/>
    <w:rsid w:val="0043256B"/>
    <w:rsid w:val="00432FF5"/>
    <w:rsid w:val="0043301B"/>
    <w:rsid w:val="00433188"/>
    <w:rsid w:val="00433300"/>
    <w:rsid w:val="00433340"/>
    <w:rsid w:val="004334E5"/>
    <w:rsid w:val="00433761"/>
    <w:rsid w:val="00433B25"/>
    <w:rsid w:val="00433CFF"/>
    <w:rsid w:val="00433D80"/>
    <w:rsid w:val="00433DB3"/>
    <w:rsid w:val="00433FA7"/>
    <w:rsid w:val="004340F5"/>
    <w:rsid w:val="004343F7"/>
    <w:rsid w:val="004343FD"/>
    <w:rsid w:val="00434704"/>
    <w:rsid w:val="00434708"/>
    <w:rsid w:val="00434A18"/>
    <w:rsid w:val="00434BA9"/>
    <w:rsid w:val="00435006"/>
    <w:rsid w:val="004351CF"/>
    <w:rsid w:val="004355F2"/>
    <w:rsid w:val="00435BA0"/>
    <w:rsid w:val="00435BF4"/>
    <w:rsid w:val="004364CD"/>
    <w:rsid w:val="004369CE"/>
    <w:rsid w:val="00436F0A"/>
    <w:rsid w:val="004370B4"/>
    <w:rsid w:val="004370C4"/>
    <w:rsid w:val="004371EE"/>
    <w:rsid w:val="00437223"/>
    <w:rsid w:val="00437721"/>
    <w:rsid w:val="004378D5"/>
    <w:rsid w:val="00437A0A"/>
    <w:rsid w:val="00440682"/>
    <w:rsid w:val="00440B4E"/>
    <w:rsid w:val="00440D90"/>
    <w:rsid w:val="00440F00"/>
    <w:rsid w:val="00441103"/>
    <w:rsid w:val="004411D9"/>
    <w:rsid w:val="004411F9"/>
    <w:rsid w:val="00441751"/>
    <w:rsid w:val="00441B7D"/>
    <w:rsid w:val="00441DF4"/>
    <w:rsid w:val="00442073"/>
    <w:rsid w:val="004421C0"/>
    <w:rsid w:val="004423D0"/>
    <w:rsid w:val="0044274D"/>
    <w:rsid w:val="00442876"/>
    <w:rsid w:val="0044296D"/>
    <w:rsid w:val="00443842"/>
    <w:rsid w:val="00443920"/>
    <w:rsid w:val="00443933"/>
    <w:rsid w:val="00443A72"/>
    <w:rsid w:val="00443DD1"/>
    <w:rsid w:val="00443E83"/>
    <w:rsid w:val="00444108"/>
    <w:rsid w:val="004448C5"/>
    <w:rsid w:val="00444A96"/>
    <w:rsid w:val="00444C11"/>
    <w:rsid w:val="00444FF7"/>
    <w:rsid w:val="004455B3"/>
    <w:rsid w:val="00445765"/>
    <w:rsid w:val="00445855"/>
    <w:rsid w:val="004459DA"/>
    <w:rsid w:val="00445E67"/>
    <w:rsid w:val="004463A1"/>
    <w:rsid w:val="00446A6D"/>
    <w:rsid w:val="00447036"/>
    <w:rsid w:val="00447556"/>
    <w:rsid w:val="004475B1"/>
    <w:rsid w:val="00447BDF"/>
    <w:rsid w:val="00447DED"/>
    <w:rsid w:val="0045077C"/>
    <w:rsid w:val="004507CB"/>
    <w:rsid w:val="00450881"/>
    <w:rsid w:val="00450BD5"/>
    <w:rsid w:val="00450F2A"/>
    <w:rsid w:val="004513FE"/>
    <w:rsid w:val="00451464"/>
    <w:rsid w:val="00451AFE"/>
    <w:rsid w:val="00452034"/>
    <w:rsid w:val="00452156"/>
    <w:rsid w:val="00452211"/>
    <w:rsid w:val="00452319"/>
    <w:rsid w:val="0045277E"/>
    <w:rsid w:val="00453957"/>
    <w:rsid w:val="00453F7E"/>
    <w:rsid w:val="004541E5"/>
    <w:rsid w:val="00454AF7"/>
    <w:rsid w:val="00455AB0"/>
    <w:rsid w:val="00455F3E"/>
    <w:rsid w:val="004567DB"/>
    <w:rsid w:val="00456D2D"/>
    <w:rsid w:val="00457364"/>
    <w:rsid w:val="004574A5"/>
    <w:rsid w:val="00457734"/>
    <w:rsid w:val="00457BF1"/>
    <w:rsid w:val="00457D49"/>
    <w:rsid w:val="00457ED8"/>
    <w:rsid w:val="00457EF9"/>
    <w:rsid w:val="00460431"/>
    <w:rsid w:val="004608AD"/>
    <w:rsid w:val="00460ACF"/>
    <w:rsid w:val="00460D8F"/>
    <w:rsid w:val="00460E34"/>
    <w:rsid w:val="0046117B"/>
    <w:rsid w:val="0046180E"/>
    <w:rsid w:val="00461A4F"/>
    <w:rsid w:val="00461AB1"/>
    <w:rsid w:val="00461B97"/>
    <w:rsid w:val="00462489"/>
    <w:rsid w:val="004629B6"/>
    <w:rsid w:val="00462A33"/>
    <w:rsid w:val="0046300E"/>
    <w:rsid w:val="00463B61"/>
    <w:rsid w:val="00463B7D"/>
    <w:rsid w:val="00463CF1"/>
    <w:rsid w:val="00463ED5"/>
    <w:rsid w:val="00463FE7"/>
    <w:rsid w:val="00464028"/>
    <w:rsid w:val="0046490B"/>
    <w:rsid w:val="00464AF8"/>
    <w:rsid w:val="00464B87"/>
    <w:rsid w:val="00464BE1"/>
    <w:rsid w:val="004650E1"/>
    <w:rsid w:val="00465385"/>
    <w:rsid w:val="00465641"/>
    <w:rsid w:val="004658EB"/>
    <w:rsid w:val="0046641D"/>
    <w:rsid w:val="0046656A"/>
    <w:rsid w:val="004665D8"/>
    <w:rsid w:val="00466842"/>
    <w:rsid w:val="00466BDD"/>
    <w:rsid w:val="004671D3"/>
    <w:rsid w:val="00467258"/>
    <w:rsid w:val="00467339"/>
    <w:rsid w:val="004674A9"/>
    <w:rsid w:val="0046768A"/>
    <w:rsid w:val="00467B86"/>
    <w:rsid w:val="00467C13"/>
    <w:rsid w:val="00467C9F"/>
    <w:rsid w:val="00467E0D"/>
    <w:rsid w:val="00470431"/>
    <w:rsid w:val="00470549"/>
    <w:rsid w:val="00470678"/>
    <w:rsid w:val="004706B0"/>
    <w:rsid w:val="00470A36"/>
    <w:rsid w:val="00470AC1"/>
    <w:rsid w:val="00470B07"/>
    <w:rsid w:val="00470D74"/>
    <w:rsid w:val="00470E54"/>
    <w:rsid w:val="004710BA"/>
    <w:rsid w:val="004712FC"/>
    <w:rsid w:val="004717AC"/>
    <w:rsid w:val="0047185A"/>
    <w:rsid w:val="004718A1"/>
    <w:rsid w:val="00471AC0"/>
    <w:rsid w:val="00471AF0"/>
    <w:rsid w:val="00471E80"/>
    <w:rsid w:val="00472372"/>
    <w:rsid w:val="004723D9"/>
    <w:rsid w:val="0047267B"/>
    <w:rsid w:val="00472FCF"/>
    <w:rsid w:val="004730C7"/>
    <w:rsid w:val="0047314E"/>
    <w:rsid w:val="004731C0"/>
    <w:rsid w:val="00473492"/>
    <w:rsid w:val="004737E2"/>
    <w:rsid w:val="00473D6E"/>
    <w:rsid w:val="00474401"/>
    <w:rsid w:val="0047441D"/>
    <w:rsid w:val="0047470A"/>
    <w:rsid w:val="0047524B"/>
    <w:rsid w:val="00475252"/>
    <w:rsid w:val="004753CB"/>
    <w:rsid w:val="00475B1A"/>
    <w:rsid w:val="00475C42"/>
    <w:rsid w:val="004762E8"/>
    <w:rsid w:val="00476578"/>
    <w:rsid w:val="0047676A"/>
    <w:rsid w:val="00476853"/>
    <w:rsid w:val="00476A16"/>
    <w:rsid w:val="00476AAF"/>
    <w:rsid w:val="00477326"/>
    <w:rsid w:val="00477F3F"/>
    <w:rsid w:val="00477FB5"/>
    <w:rsid w:val="00480054"/>
    <w:rsid w:val="00480266"/>
    <w:rsid w:val="0048050B"/>
    <w:rsid w:val="004806E5"/>
    <w:rsid w:val="00480850"/>
    <w:rsid w:val="004808CC"/>
    <w:rsid w:val="00480981"/>
    <w:rsid w:val="00480CBB"/>
    <w:rsid w:val="00481215"/>
    <w:rsid w:val="00481482"/>
    <w:rsid w:val="0048154F"/>
    <w:rsid w:val="004815DF"/>
    <w:rsid w:val="004816D2"/>
    <w:rsid w:val="00481BD9"/>
    <w:rsid w:val="00481C2A"/>
    <w:rsid w:val="00481DC2"/>
    <w:rsid w:val="004825ED"/>
    <w:rsid w:val="0048271D"/>
    <w:rsid w:val="00482DD5"/>
    <w:rsid w:val="00482ED3"/>
    <w:rsid w:val="00483581"/>
    <w:rsid w:val="00483794"/>
    <w:rsid w:val="004839BC"/>
    <w:rsid w:val="00483F66"/>
    <w:rsid w:val="004844C9"/>
    <w:rsid w:val="004844DF"/>
    <w:rsid w:val="00484528"/>
    <w:rsid w:val="004845B7"/>
    <w:rsid w:val="00484717"/>
    <w:rsid w:val="00484726"/>
    <w:rsid w:val="004847A5"/>
    <w:rsid w:val="004851B7"/>
    <w:rsid w:val="004852E1"/>
    <w:rsid w:val="0048599E"/>
    <w:rsid w:val="00485A70"/>
    <w:rsid w:val="00485D19"/>
    <w:rsid w:val="004861D6"/>
    <w:rsid w:val="004865E9"/>
    <w:rsid w:val="00486903"/>
    <w:rsid w:val="0048696E"/>
    <w:rsid w:val="00486CB4"/>
    <w:rsid w:val="00486FE3"/>
    <w:rsid w:val="0048711B"/>
    <w:rsid w:val="004873A9"/>
    <w:rsid w:val="004879BD"/>
    <w:rsid w:val="00487B94"/>
    <w:rsid w:val="0049010B"/>
    <w:rsid w:val="004901FD"/>
    <w:rsid w:val="00490522"/>
    <w:rsid w:val="00490632"/>
    <w:rsid w:val="004908C3"/>
    <w:rsid w:val="00490948"/>
    <w:rsid w:val="00490A75"/>
    <w:rsid w:val="00490DC3"/>
    <w:rsid w:val="00491954"/>
    <w:rsid w:val="00491AC2"/>
    <w:rsid w:val="00491C4A"/>
    <w:rsid w:val="00491F35"/>
    <w:rsid w:val="00491F39"/>
    <w:rsid w:val="00492009"/>
    <w:rsid w:val="00492672"/>
    <w:rsid w:val="00492759"/>
    <w:rsid w:val="00492D0F"/>
    <w:rsid w:val="00492D3D"/>
    <w:rsid w:val="00492DCB"/>
    <w:rsid w:val="00493321"/>
    <w:rsid w:val="00493487"/>
    <w:rsid w:val="00493C11"/>
    <w:rsid w:val="00493C78"/>
    <w:rsid w:val="00493F4F"/>
    <w:rsid w:val="00494D85"/>
    <w:rsid w:val="00494F68"/>
    <w:rsid w:val="00494FF1"/>
    <w:rsid w:val="0049503E"/>
    <w:rsid w:val="004957C2"/>
    <w:rsid w:val="00495A90"/>
    <w:rsid w:val="00495B7D"/>
    <w:rsid w:val="00495DF4"/>
    <w:rsid w:val="00495FF8"/>
    <w:rsid w:val="004961C4"/>
    <w:rsid w:val="0049663C"/>
    <w:rsid w:val="004966C7"/>
    <w:rsid w:val="004967F6"/>
    <w:rsid w:val="004968AC"/>
    <w:rsid w:val="00496A8C"/>
    <w:rsid w:val="00496E44"/>
    <w:rsid w:val="00497075"/>
    <w:rsid w:val="00497091"/>
    <w:rsid w:val="004972A5"/>
    <w:rsid w:val="004974C8"/>
    <w:rsid w:val="00497AD9"/>
    <w:rsid w:val="00497EC6"/>
    <w:rsid w:val="004A01A0"/>
    <w:rsid w:val="004A02AB"/>
    <w:rsid w:val="004A0519"/>
    <w:rsid w:val="004A1062"/>
    <w:rsid w:val="004A11C2"/>
    <w:rsid w:val="004A1D88"/>
    <w:rsid w:val="004A1F43"/>
    <w:rsid w:val="004A22EE"/>
    <w:rsid w:val="004A231D"/>
    <w:rsid w:val="004A2639"/>
    <w:rsid w:val="004A2CA4"/>
    <w:rsid w:val="004A2DC9"/>
    <w:rsid w:val="004A3094"/>
    <w:rsid w:val="004A34B8"/>
    <w:rsid w:val="004A353E"/>
    <w:rsid w:val="004A3A58"/>
    <w:rsid w:val="004A3EDD"/>
    <w:rsid w:val="004A4046"/>
    <w:rsid w:val="004A459C"/>
    <w:rsid w:val="004A4B6A"/>
    <w:rsid w:val="004A4ECF"/>
    <w:rsid w:val="004A53A1"/>
    <w:rsid w:val="004A53E1"/>
    <w:rsid w:val="004A586B"/>
    <w:rsid w:val="004A662F"/>
    <w:rsid w:val="004A6639"/>
    <w:rsid w:val="004A66A5"/>
    <w:rsid w:val="004A6C45"/>
    <w:rsid w:val="004A6F55"/>
    <w:rsid w:val="004A7315"/>
    <w:rsid w:val="004A7372"/>
    <w:rsid w:val="004A74F7"/>
    <w:rsid w:val="004A7516"/>
    <w:rsid w:val="004A77EB"/>
    <w:rsid w:val="004A78CB"/>
    <w:rsid w:val="004A7960"/>
    <w:rsid w:val="004A7B22"/>
    <w:rsid w:val="004A7C37"/>
    <w:rsid w:val="004B017E"/>
    <w:rsid w:val="004B0314"/>
    <w:rsid w:val="004B18CF"/>
    <w:rsid w:val="004B1A0A"/>
    <w:rsid w:val="004B1A0D"/>
    <w:rsid w:val="004B1DA7"/>
    <w:rsid w:val="004B1F6E"/>
    <w:rsid w:val="004B2481"/>
    <w:rsid w:val="004B2502"/>
    <w:rsid w:val="004B2554"/>
    <w:rsid w:val="004B26BF"/>
    <w:rsid w:val="004B2799"/>
    <w:rsid w:val="004B286D"/>
    <w:rsid w:val="004B28AC"/>
    <w:rsid w:val="004B2A71"/>
    <w:rsid w:val="004B2A9C"/>
    <w:rsid w:val="004B2FC4"/>
    <w:rsid w:val="004B3462"/>
    <w:rsid w:val="004B3C83"/>
    <w:rsid w:val="004B4137"/>
    <w:rsid w:val="004B4444"/>
    <w:rsid w:val="004B4873"/>
    <w:rsid w:val="004B489D"/>
    <w:rsid w:val="004B49D9"/>
    <w:rsid w:val="004B4A89"/>
    <w:rsid w:val="004B4BDD"/>
    <w:rsid w:val="004B4D29"/>
    <w:rsid w:val="004B4EAE"/>
    <w:rsid w:val="004B4FA5"/>
    <w:rsid w:val="004B5137"/>
    <w:rsid w:val="004B5510"/>
    <w:rsid w:val="004B60AE"/>
    <w:rsid w:val="004B6531"/>
    <w:rsid w:val="004B666C"/>
    <w:rsid w:val="004B6713"/>
    <w:rsid w:val="004B67BA"/>
    <w:rsid w:val="004B6A09"/>
    <w:rsid w:val="004B6A41"/>
    <w:rsid w:val="004B7114"/>
    <w:rsid w:val="004B724B"/>
    <w:rsid w:val="004B7439"/>
    <w:rsid w:val="004B750E"/>
    <w:rsid w:val="004B75C3"/>
    <w:rsid w:val="004B7811"/>
    <w:rsid w:val="004B7F2E"/>
    <w:rsid w:val="004C03B3"/>
    <w:rsid w:val="004C064B"/>
    <w:rsid w:val="004C0755"/>
    <w:rsid w:val="004C0A05"/>
    <w:rsid w:val="004C0BB4"/>
    <w:rsid w:val="004C0FA7"/>
    <w:rsid w:val="004C1083"/>
    <w:rsid w:val="004C10BA"/>
    <w:rsid w:val="004C11A9"/>
    <w:rsid w:val="004C18CB"/>
    <w:rsid w:val="004C1C7D"/>
    <w:rsid w:val="004C1D50"/>
    <w:rsid w:val="004C1E45"/>
    <w:rsid w:val="004C1E5B"/>
    <w:rsid w:val="004C24D7"/>
    <w:rsid w:val="004C2776"/>
    <w:rsid w:val="004C296B"/>
    <w:rsid w:val="004C2A8B"/>
    <w:rsid w:val="004C2BBE"/>
    <w:rsid w:val="004C2E02"/>
    <w:rsid w:val="004C2F46"/>
    <w:rsid w:val="004C38B2"/>
    <w:rsid w:val="004C3D91"/>
    <w:rsid w:val="004C4327"/>
    <w:rsid w:val="004C4417"/>
    <w:rsid w:val="004C4498"/>
    <w:rsid w:val="004C486F"/>
    <w:rsid w:val="004C4F08"/>
    <w:rsid w:val="004C536E"/>
    <w:rsid w:val="004C5455"/>
    <w:rsid w:val="004C5B7B"/>
    <w:rsid w:val="004C5F92"/>
    <w:rsid w:val="004C614C"/>
    <w:rsid w:val="004C650A"/>
    <w:rsid w:val="004C6667"/>
    <w:rsid w:val="004C6837"/>
    <w:rsid w:val="004C696F"/>
    <w:rsid w:val="004C6A95"/>
    <w:rsid w:val="004C6F93"/>
    <w:rsid w:val="004C7061"/>
    <w:rsid w:val="004C71D0"/>
    <w:rsid w:val="004C73BA"/>
    <w:rsid w:val="004C7407"/>
    <w:rsid w:val="004D00A1"/>
    <w:rsid w:val="004D04A5"/>
    <w:rsid w:val="004D05E1"/>
    <w:rsid w:val="004D0C86"/>
    <w:rsid w:val="004D0C92"/>
    <w:rsid w:val="004D0DDD"/>
    <w:rsid w:val="004D12B2"/>
    <w:rsid w:val="004D182E"/>
    <w:rsid w:val="004D197B"/>
    <w:rsid w:val="004D1A4E"/>
    <w:rsid w:val="004D1BA1"/>
    <w:rsid w:val="004D1E5A"/>
    <w:rsid w:val="004D1EB9"/>
    <w:rsid w:val="004D2312"/>
    <w:rsid w:val="004D23A1"/>
    <w:rsid w:val="004D2425"/>
    <w:rsid w:val="004D2D67"/>
    <w:rsid w:val="004D2F05"/>
    <w:rsid w:val="004D3631"/>
    <w:rsid w:val="004D37DB"/>
    <w:rsid w:val="004D37E2"/>
    <w:rsid w:val="004D3B29"/>
    <w:rsid w:val="004D3BEF"/>
    <w:rsid w:val="004D3F59"/>
    <w:rsid w:val="004D44CE"/>
    <w:rsid w:val="004D481C"/>
    <w:rsid w:val="004D4A21"/>
    <w:rsid w:val="004D4A43"/>
    <w:rsid w:val="004D4AFC"/>
    <w:rsid w:val="004D5020"/>
    <w:rsid w:val="004D5048"/>
    <w:rsid w:val="004D52F5"/>
    <w:rsid w:val="004D552E"/>
    <w:rsid w:val="004D55BE"/>
    <w:rsid w:val="004D5601"/>
    <w:rsid w:val="004D579F"/>
    <w:rsid w:val="004D59DB"/>
    <w:rsid w:val="004D5D35"/>
    <w:rsid w:val="004D5F42"/>
    <w:rsid w:val="004D6031"/>
    <w:rsid w:val="004D61BC"/>
    <w:rsid w:val="004D66E2"/>
    <w:rsid w:val="004D67A1"/>
    <w:rsid w:val="004D68BD"/>
    <w:rsid w:val="004D6EB9"/>
    <w:rsid w:val="004D7320"/>
    <w:rsid w:val="004D76FB"/>
    <w:rsid w:val="004D77D4"/>
    <w:rsid w:val="004D78A8"/>
    <w:rsid w:val="004D7D81"/>
    <w:rsid w:val="004E08E5"/>
    <w:rsid w:val="004E093C"/>
    <w:rsid w:val="004E0946"/>
    <w:rsid w:val="004E0FF3"/>
    <w:rsid w:val="004E16C5"/>
    <w:rsid w:val="004E177B"/>
    <w:rsid w:val="004E1A4D"/>
    <w:rsid w:val="004E253E"/>
    <w:rsid w:val="004E28E5"/>
    <w:rsid w:val="004E2964"/>
    <w:rsid w:val="004E2A97"/>
    <w:rsid w:val="004E2BA5"/>
    <w:rsid w:val="004E318C"/>
    <w:rsid w:val="004E31E8"/>
    <w:rsid w:val="004E3978"/>
    <w:rsid w:val="004E3AA5"/>
    <w:rsid w:val="004E3B33"/>
    <w:rsid w:val="004E41A8"/>
    <w:rsid w:val="004E41C7"/>
    <w:rsid w:val="004E4280"/>
    <w:rsid w:val="004E42D2"/>
    <w:rsid w:val="004E4321"/>
    <w:rsid w:val="004E4780"/>
    <w:rsid w:val="004E4954"/>
    <w:rsid w:val="004E4EC3"/>
    <w:rsid w:val="004E5148"/>
    <w:rsid w:val="004E5A33"/>
    <w:rsid w:val="004E5B70"/>
    <w:rsid w:val="004E6095"/>
    <w:rsid w:val="004E61B6"/>
    <w:rsid w:val="004E64F9"/>
    <w:rsid w:val="004E66FA"/>
    <w:rsid w:val="004E6D63"/>
    <w:rsid w:val="004E7394"/>
    <w:rsid w:val="004E7921"/>
    <w:rsid w:val="004E7A4E"/>
    <w:rsid w:val="004E7E72"/>
    <w:rsid w:val="004F0427"/>
    <w:rsid w:val="004F065A"/>
    <w:rsid w:val="004F0879"/>
    <w:rsid w:val="004F0AA7"/>
    <w:rsid w:val="004F0ADC"/>
    <w:rsid w:val="004F0B70"/>
    <w:rsid w:val="004F0B93"/>
    <w:rsid w:val="004F1036"/>
    <w:rsid w:val="004F1141"/>
    <w:rsid w:val="004F11EF"/>
    <w:rsid w:val="004F20CE"/>
    <w:rsid w:val="004F21EF"/>
    <w:rsid w:val="004F2304"/>
    <w:rsid w:val="004F2995"/>
    <w:rsid w:val="004F2B44"/>
    <w:rsid w:val="004F354C"/>
    <w:rsid w:val="004F3886"/>
    <w:rsid w:val="004F3915"/>
    <w:rsid w:val="004F3E22"/>
    <w:rsid w:val="004F4982"/>
    <w:rsid w:val="004F4B9C"/>
    <w:rsid w:val="004F4BA2"/>
    <w:rsid w:val="004F4BB0"/>
    <w:rsid w:val="004F4E00"/>
    <w:rsid w:val="004F4E94"/>
    <w:rsid w:val="004F5411"/>
    <w:rsid w:val="004F5F8D"/>
    <w:rsid w:val="004F60DA"/>
    <w:rsid w:val="004F62F2"/>
    <w:rsid w:val="004F66FF"/>
    <w:rsid w:val="004F69B0"/>
    <w:rsid w:val="004F6FB2"/>
    <w:rsid w:val="004F708F"/>
    <w:rsid w:val="004F7340"/>
    <w:rsid w:val="004F7543"/>
    <w:rsid w:val="004F7DD9"/>
    <w:rsid w:val="004F7EDE"/>
    <w:rsid w:val="004F7F3F"/>
    <w:rsid w:val="0050087F"/>
    <w:rsid w:val="005009AD"/>
    <w:rsid w:val="00500BF1"/>
    <w:rsid w:val="00500F00"/>
    <w:rsid w:val="00500F10"/>
    <w:rsid w:val="0050131D"/>
    <w:rsid w:val="005017CD"/>
    <w:rsid w:val="00502059"/>
    <w:rsid w:val="005021F8"/>
    <w:rsid w:val="005025BE"/>
    <w:rsid w:val="0050271B"/>
    <w:rsid w:val="00502D25"/>
    <w:rsid w:val="00502D4C"/>
    <w:rsid w:val="00502FC3"/>
    <w:rsid w:val="00503D4D"/>
    <w:rsid w:val="00503D98"/>
    <w:rsid w:val="00504E7B"/>
    <w:rsid w:val="00504E89"/>
    <w:rsid w:val="005052A2"/>
    <w:rsid w:val="0050550E"/>
    <w:rsid w:val="005055F7"/>
    <w:rsid w:val="005058DB"/>
    <w:rsid w:val="00505EDD"/>
    <w:rsid w:val="00506390"/>
    <w:rsid w:val="00506955"/>
    <w:rsid w:val="00506BAD"/>
    <w:rsid w:val="00506E6B"/>
    <w:rsid w:val="0050750F"/>
    <w:rsid w:val="005077D7"/>
    <w:rsid w:val="00507902"/>
    <w:rsid w:val="00507A10"/>
    <w:rsid w:val="00507C09"/>
    <w:rsid w:val="00507C6A"/>
    <w:rsid w:val="00507E56"/>
    <w:rsid w:val="0051004B"/>
    <w:rsid w:val="00510DED"/>
    <w:rsid w:val="0051109A"/>
    <w:rsid w:val="0051112A"/>
    <w:rsid w:val="00511C03"/>
    <w:rsid w:val="00512044"/>
    <w:rsid w:val="005136B9"/>
    <w:rsid w:val="0051396A"/>
    <w:rsid w:val="00513A2B"/>
    <w:rsid w:val="00514455"/>
    <w:rsid w:val="005145AD"/>
    <w:rsid w:val="00514635"/>
    <w:rsid w:val="00514954"/>
    <w:rsid w:val="00514CEE"/>
    <w:rsid w:val="005151A3"/>
    <w:rsid w:val="0051525C"/>
    <w:rsid w:val="005154B5"/>
    <w:rsid w:val="00515876"/>
    <w:rsid w:val="00515B65"/>
    <w:rsid w:val="00516006"/>
    <w:rsid w:val="00516311"/>
    <w:rsid w:val="005163B4"/>
    <w:rsid w:val="00516612"/>
    <w:rsid w:val="005168DC"/>
    <w:rsid w:val="00516D5E"/>
    <w:rsid w:val="00516E44"/>
    <w:rsid w:val="005171A2"/>
    <w:rsid w:val="005203AC"/>
    <w:rsid w:val="005206E1"/>
    <w:rsid w:val="005215DD"/>
    <w:rsid w:val="00521912"/>
    <w:rsid w:val="00522156"/>
    <w:rsid w:val="005224CE"/>
    <w:rsid w:val="00522536"/>
    <w:rsid w:val="0052262E"/>
    <w:rsid w:val="00522654"/>
    <w:rsid w:val="0052284E"/>
    <w:rsid w:val="00522952"/>
    <w:rsid w:val="00522CF0"/>
    <w:rsid w:val="00522E55"/>
    <w:rsid w:val="00522FA8"/>
    <w:rsid w:val="00523018"/>
    <w:rsid w:val="00523576"/>
    <w:rsid w:val="005238DA"/>
    <w:rsid w:val="00523A7C"/>
    <w:rsid w:val="00523EFB"/>
    <w:rsid w:val="00523EFD"/>
    <w:rsid w:val="00524197"/>
    <w:rsid w:val="0052435E"/>
    <w:rsid w:val="00524644"/>
    <w:rsid w:val="00524E13"/>
    <w:rsid w:val="00524E5D"/>
    <w:rsid w:val="0052521B"/>
    <w:rsid w:val="00525318"/>
    <w:rsid w:val="0052564C"/>
    <w:rsid w:val="005256CD"/>
    <w:rsid w:val="00525E71"/>
    <w:rsid w:val="00526046"/>
    <w:rsid w:val="005260B9"/>
    <w:rsid w:val="00526745"/>
    <w:rsid w:val="005268BD"/>
    <w:rsid w:val="0052693C"/>
    <w:rsid w:val="00526AC4"/>
    <w:rsid w:val="00526C4A"/>
    <w:rsid w:val="00526D21"/>
    <w:rsid w:val="00526EA1"/>
    <w:rsid w:val="005270D4"/>
    <w:rsid w:val="0052710A"/>
    <w:rsid w:val="00527544"/>
    <w:rsid w:val="00527628"/>
    <w:rsid w:val="0052792D"/>
    <w:rsid w:val="00527E26"/>
    <w:rsid w:val="0053040D"/>
    <w:rsid w:val="00530724"/>
    <w:rsid w:val="005307CC"/>
    <w:rsid w:val="005309D1"/>
    <w:rsid w:val="00530DF9"/>
    <w:rsid w:val="00531025"/>
    <w:rsid w:val="005317A2"/>
    <w:rsid w:val="0053210F"/>
    <w:rsid w:val="00532111"/>
    <w:rsid w:val="0053224F"/>
    <w:rsid w:val="00532324"/>
    <w:rsid w:val="00532612"/>
    <w:rsid w:val="005327B1"/>
    <w:rsid w:val="00532E02"/>
    <w:rsid w:val="00532E95"/>
    <w:rsid w:val="00532F29"/>
    <w:rsid w:val="00533245"/>
    <w:rsid w:val="005332A0"/>
    <w:rsid w:val="005334A6"/>
    <w:rsid w:val="005338E9"/>
    <w:rsid w:val="00533BD3"/>
    <w:rsid w:val="00533E0A"/>
    <w:rsid w:val="005340EB"/>
    <w:rsid w:val="005342E1"/>
    <w:rsid w:val="00534564"/>
    <w:rsid w:val="005345B9"/>
    <w:rsid w:val="00534971"/>
    <w:rsid w:val="00534A6C"/>
    <w:rsid w:val="00534A70"/>
    <w:rsid w:val="00534F66"/>
    <w:rsid w:val="0053510C"/>
    <w:rsid w:val="005352E3"/>
    <w:rsid w:val="00535314"/>
    <w:rsid w:val="0053568F"/>
    <w:rsid w:val="00535740"/>
    <w:rsid w:val="005358F7"/>
    <w:rsid w:val="00535A36"/>
    <w:rsid w:val="00535AF3"/>
    <w:rsid w:val="00535E32"/>
    <w:rsid w:val="0053601F"/>
    <w:rsid w:val="005362B3"/>
    <w:rsid w:val="005364C3"/>
    <w:rsid w:val="0053679A"/>
    <w:rsid w:val="00536B49"/>
    <w:rsid w:val="005371FE"/>
    <w:rsid w:val="005373A3"/>
    <w:rsid w:val="005375F6"/>
    <w:rsid w:val="00537C6A"/>
    <w:rsid w:val="00537D73"/>
    <w:rsid w:val="00537F89"/>
    <w:rsid w:val="00540ED8"/>
    <w:rsid w:val="00541006"/>
    <w:rsid w:val="0054130A"/>
    <w:rsid w:val="005414C7"/>
    <w:rsid w:val="0054179D"/>
    <w:rsid w:val="005417D4"/>
    <w:rsid w:val="00541973"/>
    <w:rsid w:val="00541CD7"/>
    <w:rsid w:val="00541D1E"/>
    <w:rsid w:val="00541E94"/>
    <w:rsid w:val="00542248"/>
    <w:rsid w:val="00542482"/>
    <w:rsid w:val="0054274D"/>
    <w:rsid w:val="005428A4"/>
    <w:rsid w:val="00542D83"/>
    <w:rsid w:val="00542E4D"/>
    <w:rsid w:val="0054336D"/>
    <w:rsid w:val="00543883"/>
    <w:rsid w:val="005438BA"/>
    <w:rsid w:val="00543B12"/>
    <w:rsid w:val="00543B2B"/>
    <w:rsid w:val="00543B9A"/>
    <w:rsid w:val="00543D86"/>
    <w:rsid w:val="00543F11"/>
    <w:rsid w:val="005443A7"/>
    <w:rsid w:val="00544781"/>
    <w:rsid w:val="00544C31"/>
    <w:rsid w:val="00545724"/>
    <w:rsid w:val="00545E0B"/>
    <w:rsid w:val="005462DF"/>
    <w:rsid w:val="00546459"/>
    <w:rsid w:val="00546CB3"/>
    <w:rsid w:val="0054738F"/>
    <w:rsid w:val="005475F0"/>
    <w:rsid w:val="005479CB"/>
    <w:rsid w:val="00547CC3"/>
    <w:rsid w:val="005501DA"/>
    <w:rsid w:val="005502A8"/>
    <w:rsid w:val="00550352"/>
    <w:rsid w:val="00550BE0"/>
    <w:rsid w:val="00550C92"/>
    <w:rsid w:val="00550D06"/>
    <w:rsid w:val="00550D20"/>
    <w:rsid w:val="00551024"/>
    <w:rsid w:val="005517A2"/>
    <w:rsid w:val="005517EC"/>
    <w:rsid w:val="00551CCA"/>
    <w:rsid w:val="00551EF6"/>
    <w:rsid w:val="00552256"/>
    <w:rsid w:val="00552485"/>
    <w:rsid w:val="00552926"/>
    <w:rsid w:val="00552945"/>
    <w:rsid w:val="00552B5B"/>
    <w:rsid w:val="00552CF0"/>
    <w:rsid w:val="00552F26"/>
    <w:rsid w:val="00553D2E"/>
    <w:rsid w:val="00553E2A"/>
    <w:rsid w:val="0055482E"/>
    <w:rsid w:val="0055483D"/>
    <w:rsid w:val="00554A62"/>
    <w:rsid w:val="00554B9E"/>
    <w:rsid w:val="00555021"/>
    <w:rsid w:val="0055513A"/>
    <w:rsid w:val="005554A6"/>
    <w:rsid w:val="00555B23"/>
    <w:rsid w:val="00555BF4"/>
    <w:rsid w:val="005564BC"/>
    <w:rsid w:val="005568FA"/>
    <w:rsid w:val="005571AC"/>
    <w:rsid w:val="005573FF"/>
    <w:rsid w:val="00557742"/>
    <w:rsid w:val="0055793C"/>
    <w:rsid w:val="00557B9B"/>
    <w:rsid w:val="0056001F"/>
    <w:rsid w:val="0056018B"/>
    <w:rsid w:val="005601FE"/>
    <w:rsid w:val="0056049C"/>
    <w:rsid w:val="005604C2"/>
    <w:rsid w:val="005608BB"/>
    <w:rsid w:val="00560E63"/>
    <w:rsid w:val="00561427"/>
    <w:rsid w:val="0056178D"/>
    <w:rsid w:val="00561C9E"/>
    <w:rsid w:val="00561F04"/>
    <w:rsid w:val="00561FEF"/>
    <w:rsid w:val="00562DD9"/>
    <w:rsid w:val="00562E5D"/>
    <w:rsid w:val="00562EBC"/>
    <w:rsid w:val="005633A6"/>
    <w:rsid w:val="0056356D"/>
    <w:rsid w:val="005635C0"/>
    <w:rsid w:val="00563822"/>
    <w:rsid w:val="00563AED"/>
    <w:rsid w:val="00563CB9"/>
    <w:rsid w:val="00564474"/>
    <w:rsid w:val="005646FA"/>
    <w:rsid w:val="00564944"/>
    <w:rsid w:val="00564945"/>
    <w:rsid w:val="00564D8A"/>
    <w:rsid w:val="00564E6A"/>
    <w:rsid w:val="0056509D"/>
    <w:rsid w:val="005651D2"/>
    <w:rsid w:val="00565508"/>
    <w:rsid w:val="005664CA"/>
    <w:rsid w:val="00566533"/>
    <w:rsid w:val="00566C39"/>
    <w:rsid w:val="00566FE6"/>
    <w:rsid w:val="00567135"/>
    <w:rsid w:val="00567252"/>
    <w:rsid w:val="00567725"/>
    <w:rsid w:val="00567EBA"/>
    <w:rsid w:val="0057042A"/>
    <w:rsid w:val="00570C55"/>
    <w:rsid w:val="00570C97"/>
    <w:rsid w:val="00570D9F"/>
    <w:rsid w:val="005714BB"/>
    <w:rsid w:val="0057186C"/>
    <w:rsid w:val="00571B91"/>
    <w:rsid w:val="00571BE6"/>
    <w:rsid w:val="00572277"/>
    <w:rsid w:val="00572340"/>
    <w:rsid w:val="005724C9"/>
    <w:rsid w:val="00572CFE"/>
    <w:rsid w:val="00572DC4"/>
    <w:rsid w:val="00572E79"/>
    <w:rsid w:val="00573836"/>
    <w:rsid w:val="00573AF9"/>
    <w:rsid w:val="00573B5E"/>
    <w:rsid w:val="0057412F"/>
    <w:rsid w:val="00574375"/>
    <w:rsid w:val="005745EE"/>
    <w:rsid w:val="0057497D"/>
    <w:rsid w:val="00574AFE"/>
    <w:rsid w:val="005750EF"/>
    <w:rsid w:val="00575381"/>
    <w:rsid w:val="00575AE1"/>
    <w:rsid w:val="00575FAF"/>
    <w:rsid w:val="005763BB"/>
    <w:rsid w:val="005763D2"/>
    <w:rsid w:val="005775BB"/>
    <w:rsid w:val="0057763D"/>
    <w:rsid w:val="0057766A"/>
    <w:rsid w:val="00577A9F"/>
    <w:rsid w:val="00577F08"/>
    <w:rsid w:val="005801DF"/>
    <w:rsid w:val="0058053E"/>
    <w:rsid w:val="00580A97"/>
    <w:rsid w:val="00580C0A"/>
    <w:rsid w:val="00580D6C"/>
    <w:rsid w:val="005810EB"/>
    <w:rsid w:val="005815BE"/>
    <w:rsid w:val="005816F8"/>
    <w:rsid w:val="00581737"/>
    <w:rsid w:val="00581862"/>
    <w:rsid w:val="00581925"/>
    <w:rsid w:val="00581BDF"/>
    <w:rsid w:val="00582193"/>
    <w:rsid w:val="00582813"/>
    <w:rsid w:val="00582D41"/>
    <w:rsid w:val="00582ED3"/>
    <w:rsid w:val="005838F1"/>
    <w:rsid w:val="00583ADF"/>
    <w:rsid w:val="00584269"/>
    <w:rsid w:val="0058430D"/>
    <w:rsid w:val="005843F4"/>
    <w:rsid w:val="00584904"/>
    <w:rsid w:val="00584D03"/>
    <w:rsid w:val="0058530C"/>
    <w:rsid w:val="00585641"/>
    <w:rsid w:val="00585AC2"/>
    <w:rsid w:val="00585C2A"/>
    <w:rsid w:val="00585E58"/>
    <w:rsid w:val="00586085"/>
    <w:rsid w:val="005860AA"/>
    <w:rsid w:val="00586869"/>
    <w:rsid w:val="00586ECF"/>
    <w:rsid w:val="0058700B"/>
    <w:rsid w:val="00587112"/>
    <w:rsid w:val="005874E7"/>
    <w:rsid w:val="00587C01"/>
    <w:rsid w:val="00587DBA"/>
    <w:rsid w:val="00587F2A"/>
    <w:rsid w:val="005905F3"/>
    <w:rsid w:val="005907BC"/>
    <w:rsid w:val="00590C6F"/>
    <w:rsid w:val="00590D0B"/>
    <w:rsid w:val="00590F57"/>
    <w:rsid w:val="005910D8"/>
    <w:rsid w:val="00591502"/>
    <w:rsid w:val="00592344"/>
    <w:rsid w:val="00592838"/>
    <w:rsid w:val="00592C15"/>
    <w:rsid w:val="005932F3"/>
    <w:rsid w:val="00593676"/>
    <w:rsid w:val="00593C00"/>
    <w:rsid w:val="00593D5B"/>
    <w:rsid w:val="005944E8"/>
    <w:rsid w:val="00594656"/>
    <w:rsid w:val="005946CD"/>
    <w:rsid w:val="0059497A"/>
    <w:rsid w:val="00594EF4"/>
    <w:rsid w:val="005951B2"/>
    <w:rsid w:val="00595252"/>
    <w:rsid w:val="0059550F"/>
    <w:rsid w:val="00595677"/>
    <w:rsid w:val="005958B1"/>
    <w:rsid w:val="00595926"/>
    <w:rsid w:val="0059624E"/>
    <w:rsid w:val="00596538"/>
    <w:rsid w:val="0059661B"/>
    <w:rsid w:val="00596CBC"/>
    <w:rsid w:val="005972AD"/>
    <w:rsid w:val="0059758B"/>
    <w:rsid w:val="005976D1"/>
    <w:rsid w:val="005977B4"/>
    <w:rsid w:val="00597974"/>
    <w:rsid w:val="00597BB2"/>
    <w:rsid w:val="00597CE8"/>
    <w:rsid w:val="00597EAE"/>
    <w:rsid w:val="005A02B9"/>
    <w:rsid w:val="005A08B7"/>
    <w:rsid w:val="005A097A"/>
    <w:rsid w:val="005A09C4"/>
    <w:rsid w:val="005A0FA9"/>
    <w:rsid w:val="005A10CE"/>
    <w:rsid w:val="005A13A5"/>
    <w:rsid w:val="005A2505"/>
    <w:rsid w:val="005A26FB"/>
    <w:rsid w:val="005A2977"/>
    <w:rsid w:val="005A2AD0"/>
    <w:rsid w:val="005A2B97"/>
    <w:rsid w:val="005A2CE6"/>
    <w:rsid w:val="005A2E71"/>
    <w:rsid w:val="005A3022"/>
    <w:rsid w:val="005A3988"/>
    <w:rsid w:val="005A3B2D"/>
    <w:rsid w:val="005A3BB0"/>
    <w:rsid w:val="005A3E1F"/>
    <w:rsid w:val="005A3EA9"/>
    <w:rsid w:val="005A3EB5"/>
    <w:rsid w:val="005A4524"/>
    <w:rsid w:val="005A4DCB"/>
    <w:rsid w:val="005A4E7E"/>
    <w:rsid w:val="005A4F73"/>
    <w:rsid w:val="005A5044"/>
    <w:rsid w:val="005A53FF"/>
    <w:rsid w:val="005A594E"/>
    <w:rsid w:val="005A5B5C"/>
    <w:rsid w:val="005A6902"/>
    <w:rsid w:val="005A6AB9"/>
    <w:rsid w:val="005A6EF6"/>
    <w:rsid w:val="005A6FEA"/>
    <w:rsid w:val="005A7226"/>
    <w:rsid w:val="005A7917"/>
    <w:rsid w:val="005A7978"/>
    <w:rsid w:val="005A7B10"/>
    <w:rsid w:val="005A7C0C"/>
    <w:rsid w:val="005A7EB1"/>
    <w:rsid w:val="005B0185"/>
    <w:rsid w:val="005B02DA"/>
    <w:rsid w:val="005B0690"/>
    <w:rsid w:val="005B08A6"/>
    <w:rsid w:val="005B0CC8"/>
    <w:rsid w:val="005B0F82"/>
    <w:rsid w:val="005B1223"/>
    <w:rsid w:val="005B1696"/>
    <w:rsid w:val="005B1752"/>
    <w:rsid w:val="005B1831"/>
    <w:rsid w:val="005B19A9"/>
    <w:rsid w:val="005B2355"/>
    <w:rsid w:val="005B2800"/>
    <w:rsid w:val="005B2859"/>
    <w:rsid w:val="005B3010"/>
    <w:rsid w:val="005B313C"/>
    <w:rsid w:val="005B3193"/>
    <w:rsid w:val="005B40EF"/>
    <w:rsid w:val="005B411D"/>
    <w:rsid w:val="005B43F9"/>
    <w:rsid w:val="005B4458"/>
    <w:rsid w:val="005B4A21"/>
    <w:rsid w:val="005B4AC6"/>
    <w:rsid w:val="005B506B"/>
    <w:rsid w:val="005B5090"/>
    <w:rsid w:val="005B516C"/>
    <w:rsid w:val="005B588D"/>
    <w:rsid w:val="005B5F5A"/>
    <w:rsid w:val="005B6830"/>
    <w:rsid w:val="005B6871"/>
    <w:rsid w:val="005B6FC2"/>
    <w:rsid w:val="005B7463"/>
    <w:rsid w:val="005B7BDA"/>
    <w:rsid w:val="005C02C9"/>
    <w:rsid w:val="005C035E"/>
    <w:rsid w:val="005C0944"/>
    <w:rsid w:val="005C0BC5"/>
    <w:rsid w:val="005C0C80"/>
    <w:rsid w:val="005C0E7C"/>
    <w:rsid w:val="005C1ECD"/>
    <w:rsid w:val="005C1EE4"/>
    <w:rsid w:val="005C1F52"/>
    <w:rsid w:val="005C228B"/>
    <w:rsid w:val="005C23AC"/>
    <w:rsid w:val="005C263E"/>
    <w:rsid w:val="005C2872"/>
    <w:rsid w:val="005C2A0F"/>
    <w:rsid w:val="005C2AEC"/>
    <w:rsid w:val="005C2D0E"/>
    <w:rsid w:val="005C300D"/>
    <w:rsid w:val="005C38F6"/>
    <w:rsid w:val="005C3929"/>
    <w:rsid w:val="005C3A97"/>
    <w:rsid w:val="005C3AC9"/>
    <w:rsid w:val="005C3CC8"/>
    <w:rsid w:val="005C408C"/>
    <w:rsid w:val="005C415C"/>
    <w:rsid w:val="005C4379"/>
    <w:rsid w:val="005C43BA"/>
    <w:rsid w:val="005C44A0"/>
    <w:rsid w:val="005C457B"/>
    <w:rsid w:val="005C4743"/>
    <w:rsid w:val="005C4B27"/>
    <w:rsid w:val="005C4F47"/>
    <w:rsid w:val="005C54BA"/>
    <w:rsid w:val="005C5518"/>
    <w:rsid w:val="005C5C8F"/>
    <w:rsid w:val="005C5DFC"/>
    <w:rsid w:val="005C6021"/>
    <w:rsid w:val="005C63F3"/>
    <w:rsid w:val="005C653D"/>
    <w:rsid w:val="005C6B89"/>
    <w:rsid w:val="005C6E59"/>
    <w:rsid w:val="005C704A"/>
    <w:rsid w:val="005C7233"/>
    <w:rsid w:val="005C753D"/>
    <w:rsid w:val="005C762B"/>
    <w:rsid w:val="005C7860"/>
    <w:rsid w:val="005C7DAF"/>
    <w:rsid w:val="005D04AB"/>
    <w:rsid w:val="005D05D9"/>
    <w:rsid w:val="005D0618"/>
    <w:rsid w:val="005D0721"/>
    <w:rsid w:val="005D07E5"/>
    <w:rsid w:val="005D0BCF"/>
    <w:rsid w:val="005D1995"/>
    <w:rsid w:val="005D1B3E"/>
    <w:rsid w:val="005D1ED7"/>
    <w:rsid w:val="005D2121"/>
    <w:rsid w:val="005D2854"/>
    <w:rsid w:val="005D2DA1"/>
    <w:rsid w:val="005D2DAC"/>
    <w:rsid w:val="005D2F76"/>
    <w:rsid w:val="005D33A1"/>
    <w:rsid w:val="005D350E"/>
    <w:rsid w:val="005D397B"/>
    <w:rsid w:val="005D3ECC"/>
    <w:rsid w:val="005D4682"/>
    <w:rsid w:val="005D4725"/>
    <w:rsid w:val="005D4746"/>
    <w:rsid w:val="005D491F"/>
    <w:rsid w:val="005D4D21"/>
    <w:rsid w:val="005D4DD1"/>
    <w:rsid w:val="005D4FB1"/>
    <w:rsid w:val="005D53AB"/>
    <w:rsid w:val="005D586B"/>
    <w:rsid w:val="005D5925"/>
    <w:rsid w:val="005D5C4E"/>
    <w:rsid w:val="005D5C73"/>
    <w:rsid w:val="005D603A"/>
    <w:rsid w:val="005D62F2"/>
    <w:rsid w:val="005D6540"/>
    <w:rsid w:val="005D65EC"/>
    <w:rsid w:val="005D6797"/>
    <w:rsid w:val="005D7094"/>
    <w:rsid w:val="005D7195"/>
    <w:rsid w:val="005D7A27"/>
    <w:rsid w:val="005D7C72"/>
    <w:rsid w:val="005D7DE9"/>
    <w:rsid w:val="005E0050"/>
    <w:rsid w:val="005E007B"/>
    <w:rsid w:val="005E03EB"/>
    <w:rsid w:val="005E0A01"/>
    <w:rsid w:val="005E0A8D"/>
    <w:rsid w:val="005E0C71"/>
    <w:rsid w:val="005E0D66"/>
    <w:rsid w:val="005E0E9D"/>
    <w:rsid w:val="005E10C7"/>
    <w:rsid w:val="005E1808"/>
    <w:rsid w:val="005E1D1E"/>
    <w:rsid w:val="005E27E8"/>
    <w:rsid w:val="005E2B63"/>
    <w:rsid w:val="005E2BF8"/>
    <w:rsid w:val="005E2D26"/>
    <w:rsid w:val="005E3265"/>
    <w:rsid w:val="005E3525"/>
    <w:rsid w:val="005E358B"/>
    <w:rsid w:val="005E35BC"/>
    <w:rsid w:val="005E3895"/>
    <w:rsid w:val="005E3D41"/>
    <w:rsid w:val="005E3F39"/>
    <w:rsid w:val="005E40F8"/>
    <w:rsid w:val="005E4478"/>
    <w:rsid w:val="005E44DC"/>
    <w:rsid w:val="005E47BE"/>
    <w:rsid w:val="005E4C43"/>
    <w:rsid w:val="005E4DB6"/>
    <w:rsid w:val="005E4E87"/>
    <w:rsid w:val="005E4EBC"/>
    <w:rsid w:val="005E5137"/>
    <w:rsid w:val="005E51E7"/>
    <w:rsid w:val="005E5CE2"/>
    <w:rsid w:val="005E60EC"/>
    <w:rsid w:val="005E61DC"/>
    <w:rsid w:val="005E61FF"/>
    <w:rsid w:val="005E6373"/>
    <w:rsid w:val="005E6549"/>
    <w:rsid w:val="005E67E1"/>
    <w:rsid w:val="005E6842"/>
    <w:rsid w:val="005E6B58"/>
    <w:rsid w:val="005E6FF2"/>
    <w:rsid w:val="005E7366"/>
    <w:rsid w:val="005E75A6"/>
    <w:rsid w:val="005E75CC"/>
    <w:rsid w:val="005E7F36"/>
    <w:rsid w:val="005F0067"/>
    <w:rsid w:val="005F00A4"/>
    <w:rsid w:val="005F0436"/>
    <w:rsid w:val="005F0A73"/>
    <w:rsid w:val="005F10F9"/>
    <w:rsid w:val="005F15B6"/>
    <w:rsid w:val="005F18E7"/>
    <w:rsid w:val="005F1B2E"/>
    <w:rsid w:val="005F1F25"/>
    <w:rsid w:val="005F219C"/>
    <w:rsid w:val="005F21A4"/>
    <w:rsid w:val="005F225A"/>
    <w:rsid w:val="005F2481"/>
    <w:rsid w:val="005F258E"/>
    <w:rsid w:val="005F2652"/>
    <w:rsid w:val="005F2684"/>
    <w:rsid w:val="005F2A27"/>
    <w:rsid w:val="005F2A32"/>
    <w:rsid w:val="005F2A9F"/>
    <w:rsid w:val="005F2AE0"/>
    <w:rsid w:val="005F3055"/>
    <w:rsid w:val="005F30C3"/>
    <w:rsid w:val="005F30F9"/>
    <w:rsid w:val="005F31F0"/>
    <w:rsid w:val="005F32E8"/>
    <w:rsid w:val="005F39E9"/>
    <w:rsid w:val="005F3AD7"/>
    <w:rsid w:val="005F3DCF"/>
    <w:rsid w:val="005F4100"/>
    <w:rsid w:val="005F44C3"/>
    <w:rsid w:val="005F48CA"/>
    <w:rsid w:val="005F4CD2"/>
    <w:rsid w:val="005F55B0"/>
    <w:rsid w:val="005F5BC0"/>
    <w:rsid w:val="005F5E0C"/>
    <w:rsid w:val="005F5F0B"/>
    <w:rsid w:val="005F5F9E"/>
    <w:rsid w:val="005F66F8"/>
    <w:rsid w:val="005F6971"/>
    <w:rsid w:val="005F6A03"/>
    <w:rsid w:val="005F6A20"/>
    <w:rsid w:val="005F6BB8"/>
    <w:rsid w:val="005F6CFF"/>
    <w:rsid w:val="005F70D1"/>
    <w:rsid w:val="005F7102"/>
    <w:rsid w:val="005F7592"/>
    <w:rsid w:val="005F7607"/>
    <w:rsid w:val="005F76EB"/>
    <w:rsid w:val="005F7AAB"/>
    <w:rsid w:val="006000D0"/>
    <w:rsid w:val="00600364"/>
    <w:rsid w:val="006007E4"/>
    <w:rsid w:val="0060092F"/>
    <w:rsid w:val="006009C5"/>
    <w:rsid w:val="00600A0E"/>
    <w:rsid w:val="00600B61"/>
    <w:rsid w:val="00600F28"/>
    <w:rsid w:val="00601122"/>
    <w:rsid w:val="006011B1"/>
    <w:rsid w:val="00601638"/>
    <w:rsid w:val="00601866"/>
    <w:rsid w:val="00602271"/>
    <w:rsid w:val="00602B4D"/>
    <w:rsid w:val="00602BA3"/>
    <w:rsid w:val="00602EC2"/>
    <w:rsid w:val="00603146"/>
    <w:rsid w:val="00603282"/>
    <w:rsid w:val="006033E6"/>
    <w:rsid w:val="0060345A"/>
    <w:rsid w:val="0060393C"/>
    <w:rsid w:val="00603A0B"/>
    <w:rsid w:val="00603F11"/>
    <w:rsid w:val="00604222"/>
    <w:rsid w:val="00604427"/>
    <w:rsid w:val="0060495E"/>
    <w:rsid w:val="00604A09"/>
    <w:rsid w:val="00604F21"/>
    <w:rsid w:val="00605271"/>
    <w:rsid w:val="00605318"/>
    <w:rsid w:val="0060534D"/>
    <w:rsid w:val="0060553D"/>
    <w:rsid w:val="00605753"/>
    <w:rsid w:val="0060583A"/>
    <w:rsid w:val="00605BB1"/>
    <w:rsid w:val="00605C28"/>
    <w:rsid w:val="00605C45"/>
    <w:rsid w:val="00605FBA"/>
    <w:rsid w:val="00606221"/>
    <w:rsid w:val="00607120"/>
    <w:rsid w:val="00607210"/>
    <w:rsid w:val="00607434"/>
    <w:rsid w:val="00607792"/>
    <w:rsid w:val="00607BFD"/>
    <w:rsid w:val="00607C0A"/>
    <w:rsid w:val="00610216"/>
    <w:rsid w:val="006105FF"/>
    <w:rsid w:val="00610DB5"/>
    <w:rsid w:val="00611091"/>
    <w:rsid w:val="0061132D"/>
    <w:rsid w:val="0061155E"/>
    <w:rsid w:val="006117B3"/>
    <w:rsid w:val="0061183A"/>
    <w:rsid w:val="00611A41"/>
    <w:rsid w:val="00611C70"/>
    <w:rsid w:val="00611F76"/>
    <w:rsid w:val="00612052"/>
    <w:rsid w:val="00612792"/>
    <w:rsid w:val="006128EB"/>
    <w:rsid w:val="00612B4E"/>
    <w:rsid w:val="00612C58"/>
    <w:rsid w:val="00612D20"/>
    <w:rsid w:val="0061314E"/>
    <w:rsid w:val="006134E2"/>
    <w:rsid w:val="00613DF4"/>
    <w:rsid w:val="00613EE6"/>
    <w:rsid w:val="00613FF9"/>
    <w:rsid w:val="006141EC"/>
    <w:rsid w:val="00614326"/>
    <w:rsid w:val="00614521"/>
    <w:rsid w:val="00614AC2"/>
    <w:rsid w:val="00614B40"/>
    <w:rsid w:val="00614DCB"/>
    <w:rsid w:val="00614E7A"/>
    <w:rsid w:val="00614F33"/>
    <w:rsid w:val="00615005"/>
    <w:rsid w:val="00615378"/>
    <w:rsid w:val="00615666"/>
    <w:rsid w:val="0061569B"/>
    <w:rsid w:val="006158C1"/>
    <w:rsid w:val="006159E9"/>
    <w:rsid w:val="00615CCD"/>
    <w:rsid w:val="00615D69"/>
    <w:rsid w:val="006168B4"/>
    <w:rsid w:val="00616974"/>
    <w:rsid w:val="006170B8"/>
    <w:rsid w:val="00617F09"/>
    <w:rsid w:val="006201CF"/>
    <w:rsid w:val="00620297"/>
    <w:rsid w:val="00620F96"/>
    <w:rsid w:val="0062152F"/>
    <w:rsid w:val="00621911"/>
    <w:rsid w:val="006219F4"/>
    <w:rsid w:val="00622180"/>
    <w:rsid w:val="006225F5"/>
    <w:rsid w:val="006226DC"/>
    <w:rsid w:val="00622C96"/>
    <w:rsid w:val="00623283"/>
    <w:rsid w:val="006235E5"/>
    <w:rsid w:val="006235F4"/>
    <w:rsid w:val="00623602"/>
    <w:rsid w:val="00623743"/>
    <w:rsid w:val="00623966"/>
    <w:rsid w:val="00624353"/>
    <w:rsid w:val="00624F0C"/>
    <w:rsid w:val="00624FF4"/>
    <w:rsid w:val="006259DD"/>
    <w:rsid w:val="006259FA"/>
    <w:rsid w:val="00625AC0"/>
    <w:rsid w:val="00625D27"/>
    <w:rsid w:val="006263BF"/>
    <w:rsid w:val="00626513"/>
    <w:rsid w:val="00626C54"/>
    <w:rsid w:val="00626CCF"/>
    <w:rsid w:val="00626DB7"/>
    <w:rsid w:val="006272C6"/>
    <w:rsid w:val="006275E5"/>
    <w:rsid w:val="00627D71"/>
    <w:rsid w:val="00630068"/>
    <w:rsid w:val="00630813"/>
    <w:rsid w:val="00630CFD"/>
    <w:rsid w:val="00630DDC"/>
    <w:rsid w:val="0063101B"/>
    <w:rsid w:val="0063144D"/>
    <w:rsid w:val="00631647"/>
    <w:rsid w:val="00631AE8"/>
    <w:rsid w:val="00632398"/>
    <w:rsid w:val="006329ED"/>
    <w:rsid w:val="00632B38"/>
    <w:rsid w:val="00632EA0"/>
    <w:rsid w:val="00632F01"/>
    <w:rsid w:val="00633124"/>
    <w:rsid w:val="006334B6"/>
    <w:rsid w:val="006338E6"/>
    <w:rsid w:val="00633E3D"/>
    <w:rsid w:val="00633F50"/>
    <w:rsid w:val="00633FF4"/>
    <w:rsid w:val="00634144"/>
    <w:rsid w:val="006348FD"/>
    <w:rsid w:val="00635F0B"/>
    <w:rsid w:val="00635F73"/>
    <w:rsid w:val="0063602F"/>
    <w:rsid w:val="0063606E"/>
    <w:rsid w:val="00636DC6"/>
    <w:rsid w:val="006370AD"/>
    <w:rsid w:val="006378CE"/>
    <w:rsid w:val="006378FB"/>
    <w:rsid w:val="00637DEF"/>
    <w:rsid w:val="006405E3"/>
    <w:rsid w:val="006408A9"/>
    <w:rsid w:val="006410C8"/>
    <w:rsid w:val="006411CD"/>
    <w:rsid w:val="006414EF"/>
    <w:rsid w:val="006415A7"/>
    <w:rsid w:val="0064178B"/>
    <w:rsid w:val="00642595"/>
    <w:rsid w:val="00642834"/>
    <w:rsid w:val="00642C06"/>
    <w:rsid w:val="00642D98"/>
    <w:rsid w:val="00643840"/>
    <w:rsid w:val="00643C85"/>
    <w:rsid w:val="00644055"/>
    <w:rsid w:val="00644587"/>
    <w:rsid w:val="00644AD5"/>
    <w:rsid w:val="00644C4C"/>
    <w:rsid w:val="00644E3B"/>
    <w:rsid w:val="00644F89"/>
    <w:rsid w:val="00645346"/>
    <w:rsid w:val="006455FD"/>
    <w:rsid w:val="00645991"/>
    <w:rsid w:val="00645AD9"/>
    <w:rsid w:val="00645D51"/>
    <w:rsid w:val="00645E18"/>
    <w:rsid w:val="00646324"/>
    <w:rsid w:val="0064644D"/>
    <w:rsid w:val="006465AE"/>
    <w:rsid w:val="00646C44"/>
    <w:rsid w:val="00646D4C"/>
    <w:rsid w:val="006473B5"/>
    <w:rsid w:val="00647573"/>
    <w:rsid w:val="00647EB0"/>
    <w:rsid w:val="00647FC0"/>
    <w:rsid w:val="00650042"/>
    <w:rsid w:val="00650316"/>
    <w:rsid w:val="00650486"/>
    <w:rsid w:val="00650756"/>
    <w:rsid w:val="006507F1"/>
    <w:rsid w:val="00650954"/>
    <w:rsid w:val="00651047"/>
    <w:rsid w:val="006513E5"/>
    <w:rsid w:val="0065190D"/>
    <w:rsid w:val="00651E26"/>
    <w:rsid w:val="00652483"/>
    <w:rsid w:val="00652CC5"/>
    <w:rsid w:val="00652D56"/>
    <w:rsid w:val="006530D1"/>
    <w:rsid w:val="00653308"/>
    <w:rsid w:val="0065377C"/>
    <w:rsid w:val="006537A0"/>
    <w:rsid w:val="0065385F"/>
    <w:rsid w:val="006539CC"/>
    <w:rsid w:val="00653BA1"/>
    <w:rsid w:val="00653F9E"/>
    <w:rsid w:val="006541B7"/>
    <w:rsid w:val="0065470B"/>
    <w:rsid w:val="006547F8"/>
    <w:rsid w:val="00654A30"/>
    <w:rsid w:val="00654ACF"/>
    <w:rsid w:val="00654C6F"/>
    <w:rsid w:val="00654C94"/>
    <w:rsid w:val="00654D9C"/>
    <w:rsid w:val="00654E4E"/>
    <w:rsid w:val="00655221"/>
    <w:rsid w:val="00655237"/>
    <w:rsid w:val="006553BE"/>
    <w:rsid w:val="006557DB"/>
    <w:rsid w:val="00655B1F"/>
    <w:rsid w:val="00655D16"/>
    <w:rsid w:val="00655ED5"/>
    <w:rsid w:val="006560ED"/>
    <w:rsid w:val="006561B8"/>
    <w:rsid w:val="0065657E"/>
    <w:rsid w:val="0065701B"/>
    <w:rsid w:val="0065769D"/>
    <w:rsid w:val="00657705"/>
    <w:rsid w:val="006577F3"/>
    <w:rsid w:val="006600D2"/>
    <w:rsid w:val="00660421"/>
    <w:rsid w:val="00660733"/>
    <w:rsid w:val="00660777"/>
    <w:rsid w:val="00660922"/>
    <w:rsid w:val="006609B3"/>
    <w:rsid w:val="00660CE5"/>
    <w:rsid w:val="00661299"/>
    <w:rsid w:val="006614A3"/>
    <w:rsid w:val="00661703"/>
    <w:rsid w:val="00661BEF"/>
    <w:rsid w:val="00661E0F"/>
    <w:rsid w:val="00662021"/>
    <w:rsid w:val="006621ED"/>
    <w:rsid w:val="00662869"/>
    <w:rsid w:val="00662969"/>
    <w:rsid w:val="00662B9F"/>
    <w:rsid w:val="00662BA7"/>
    <w:rsid w:val="00662C36"/>
    <w:rsid w:val="006631D4"/>
    <w:rsid w:val="00663A11"/>
    <w:rsid w:val="00663C84"/>
    <w:rsid w:val="00663F5B"/>
    <w:rsid w:val="00664285"/>
    <w:rsid w:val="0066452F"/>
    <w:rsid w:val="00665195"/>
    <w:rsid w:val="006651CE"/>
    <w:rsid w:val="0066537E"/>
    <w:rsid w:val="00665436"/>
    <w:rsid w:val="00665494"/>
    <w:rsid w:val="00665CB6"/>
    <w:rsid w:val="00665FAF"/>
    <w:rsid w:val="00666066"/>
    <w:rsid w:val="006660ED"/>
    <w:rsid w:val="00666211"/>
    <w:rsid w:val="006663F5"/>
    <w:rsid w:val="0066640F"/>
    <w:rsid w:val="00666583"/>
    <w:rsid w:val="0066679F"/>
    <w:rsid w:val="00666AD4"/>
    <w:rsid w:val="00666B5D"/>
    <w:rsid w:val="00666BAF"/>
    <w:rsid w:val="00666EB4"/>
    <w:rsid w:val="00667083"/>
    <w:rsid w:val="00667101"/>
    <w:rsid w:val="00667213"/>
    <w:rsid w:val="006672B5"/>
    <w:rsid w:val="006672E1"/>
    <w:rsid w:val="006674DB"/>
    <w:rsid w:val="00667769"/>
    <w:rsid w:val="00667822"/>
    <w:rsid w:val="00667AD1"/>
    <w:rsid w:val="00667F0F"/>
    <w:rsid w:val="00670508"/>
    <w:rsid w:val="00670BD3"/>
    <w:rsid w:val="00671060"/>
    <w:rsid w:val="006715CE"/>
    <w:rsid w:val="006717EE"/>
    <w:rsid w:val="0067250E"/>
    <w:rsid w:val="0067255F"/>
    <w:rsid w:val="0067266A"/>
    <w:rsid w:val="00672681"/>
    <w:rsid w:val="006726A8"/>
    <w:rsid w:val="006726D2"/>
    <w:rsid w:val="006728BF"/>
    <w:rsid w:val="006734B1"/>
    <w:rsid w:val="00673533"/>
    <w:rsid w:val="006736DB"/>
    <w:rsid w:val="006739CF"/>
    <w:rsid w:val="00673A63"/>
    <w:rsid w:val="00673B17"/>
    <w:rsid w:val="00673E2E"/>
    <w:rsid w:val="006741E6"/>
    <w:rsid w:val="006745BD"/>
    <w:rsid w:val="00674654"/>
    <w:rsid w:val="00674924"/>
    <w:rsid w:val="00674F77"/>
    <w:rsid w:val="00675139"/>
    <w:rsid w:val="00675ABF"/>
    <w:rsid w:val="006763D1"/>
    <w:rsid w:val="006766ED"/>
    <w:rsid w:val="006775B7"/>
    <w:rsid w:val="00677698"/>
    <w:rsid w:val="00677AA3"/>
    <w:rsid w:val="00677CF5"/>
    <w:rsid w:val="006803EA"/>
    <w:rsid w:val="0068050A"/>
    <w:rsid w:val="00680E3B"/>
    <w:rsid w:val="00681134"/>
    <w:rsid w:val="006812B5"/>
    <w:rsid w:val="006818A3"/>
    <w:rsid w:val="00681B20"/>
    <w:rsid w:val="00681E9D"/>
    <w:rsid w:val="00682941"/>
    <w:rsid w:val="006832F2"/>
    <w:rsid w:val="006833F8"/>
    <w:rsid w:val="006835AC"/>
    <w:rsid w:val="006835B0"/>
    <w:rsid w:val="0068374C"/>
    <w:rsid w:val="00683811"/>
    <w:rsid w:val="00683844"/>
    <w:rsid w:val="00683D3A"/>
    <w:rsid w:val="00683DDD"/>
    <w:rsid w:val="00684127"/>
    <w:rsid w:val="00684173"/>
    <w:rsid w:val="0068437B"/>
    <w:rsid w:val="00684424"/>
    <w:rsid w:val="00684551"/>
    <w:rsid w:val="00684833"/>
    <w:rsid w:val="0068484F"/>
    <w:rsid w:val="0068508C"/>
    <w:rsid w:val="00685595"/>
    <w:rsid w:val="0068559B"/>
    <w:rsid w:val="00685C9D"/>
    <w:rsid w:val="00686457"/>
    <w:rsid w:val="0068671B"/>
    <w:rsid w:val="00686984"/>
    <w:rsid w:val="00687007"/>
    <w:rsid w:val="006873C4"/>
    <w:rsid w:val="006877CE"/>
    <w:rsid w:val="00687BFC"/>
    <w:rsid w:val="00687D75"/>
    <w:rsid w:val="00687E80"/>
    <w:rsid w:val="00687F59"/>
    <w:rsid w:val="006901C6"/>
    <w:rsid w:val="0069023C"/>
    <w:rsid w:val="006905F2"/>
    <w:rsid w:val="00690B76"/>
    <w:rsid w:val="00690D44"/>
    <w:rsid w:val="0069121F"/>
    <w:rsid w:val="006915A6"/>
    <w:rsid w:val="006921F2"/>
    <w:rsid w:val="0069241B"/>
    <w:rsid w:val="00692C27"/>
    <w:rsid w:val="00693043"/>
    <w:rsid w:val="0069321D"/>
    <w:rsid w:val="0069325C"/>
    <w:rsid w:val="00693407"/>
    <w:rsid w:val="0069360B"/>
    <w:rsid w:val="00693AE9"/>
    <w:rsid w:val="00694028"/>
    <w:rsid w:val="0069423A"/>
    <w:rsid w:val="0069470C"/>
    <w:rsid w:val="00694830"/>
    <w:rsid w:val="006949E6"/>
    <w:rsid w:val="00694E24"/>
    <w:rsid w:val="00694E76"/>
    <w:rsid w:val="006950C7"/>
    <w:rsid w:val="0069512A"/>
    <w:rsid w:val="006955C3"/>
    <w:rsid w:val="00695774"/>
    <w:rsid w:val="00695AC3"/>
    <w:rsid w:val="00696072"/>
    <w:rsid w:val="00696223"/>
    <w:rsid w:val="00696C49"/>
    <w:rsid w:val="006970CD"/>
    <w:rsid w:val="0069714B"/>
    <w:rsid w:val="00697404"/>
    <w:rsid w:val="00697957"/>
    <w:rsid w:val="00697C63"/>
    <w:rsid w:val="00697DC1"/>
    <w:rsid w:val="00697E8F"/>
    <w:rsid w:val="00697F7E"/>
    <w:rsid w:val="006A0388"/>
    <w:rsid w:val="006A1142"/>
    <w:rsid w:val="006A11A5"/>
    <w:rsid w:val="006A132A"/>
    <w:rsid w:val="006A1469"/>
    <w:rsid w:val="006A160B"/>
    <w:rsid w:val="006A164D"/>
    <w:rsid w:val="006A16AC"/>
    <w:rsid w:val="006A17E9"/>
    <w:rsid w:val="006A1AD6"/>
    <w:rsid w:val="006A1BED"/>
    <w:rsid w:val="006A2180"/>
    <w:rsid w:val="006A21A6"/>
    <w:rsid w:val="006A220B"/>
    <w:rsid w:val="006A224A"/>
    <w:rsid w:val="006A2425"/>
    <w:rsid w:val="006A29B1"/>
    <w:rsid w:val="006A2A0C"/>
    <w:rsid w:val="006A2AB2"/>
    <w:rsid w:val="006A3A38"/>
    <w:rsid w:val="006A3AE5"/>
    <w:rsid w:val="006A3B15"/>
    <w:rsid w:val="006A3DA9"/>
    <w:rsid w:val="006A41CD"/>
    <w:rsid w:val="006A44D6"/>
    <w:rsid w:val="006A4752"/>
    <w:rsid w:val="006A4F5E"/>
    <w:rsid w:val="006A4F72"/>
    <w:rsid w:val="006A5A9E"/>
    <w:rsid w:val="006A5C4A"/>
    <w:rsid w:val="006A64AB"/>
    <w:rsid w:val="006A6FA8"/>
    <w:rsid w:val="006A76D1"/>
    <w:rsid w:val="006A79DB"/>
    <w:rsid w:val="006A7A66"/>
    <w:rsid w:val="006A7BB2"/>
    <w:rsid w:val="006A7D5C"/>
    <w:rsid w:val="006A7D9A"/>
    <w:rsid w:val="006A7F1A"/>
    <w:rsid w:val="006A7FBE"/>
    <w:rsid w:val="006B03AA"/>
    <w:rsid w:val="006B059E"/>
    <w:rsid w:val="006B06F9"/>
    <w:rsid w:val="006B0B4B"/>
    <w:rsid w:val="006B1EB4"/>
    <w:rsid w:val="006B223A"/>
    <w:rsid w:val="006B2467"/>
    <w:rsid w:val="006B2487"/>
    <w:rsid w:val="006B2534"/>
    <w:rsid w:val="006B276D"/>
    <w:rsid w:val="006B2C6B"/>
    <w:rsid w:val="006B2F27"/>
    <w:rsid w:val="006B3011"/>
    <w:rsid w:val="006B3884"/>
    <w:rsid w:val="006B3EAB"/>
    <w:rsid w:val="006B3EB9"/>
    <w:rsid w:val="006B41A7"/>
    <w:rsid w:val="006B46F0"/>
    <w:rsid w:val="006B46F5"/>
    <w:rsid w:val="006B4911"/>
    <w:rsid w:val="006B4DB3"/>
    <w:rsid w:val="006B51EA"/>
    <w:rsid w:val="006B5912"/>
    <w:rsid w:val="006B5ADA"/>
    <w:rsid w:val="006B5B44"/>
    <w:rsid w:val="006B5C5C"/>
    <w:rsid w:val="006B5D17"/>
    <w:rsid w:val="006B5F54"/>
    <w:rsid w:val="006B6755"/>
    <w:rsid w:val="006B79ED"/>
    <w:rsid w:val="006B7AAD"/>
    <w:rsid w:val="006C02D0"/>
    <w:rsid w:val="006C0641"/>
    <w:rsid w:val="006C07CE"/>
    <w:rsid w:val="006C0B10"/>
    <w:rsid w:val="006C0D19"/>
    <w:rsid w:val="006C0F2B"/>
    <w:rsid w:val="006C0F72"/>
    <w:rsid w:val="006C1199"/>
    <w:rsid w:val="006C173D"/>
    <w:rsid w:val="006C196A"/>
    <w:rsid w:val="006C19D7"/>
    <w:rsid w:val="006C1A21"/>
    <w:rsid w:val="006C1B9F"/>
    <w:rsid w:val="006C2560"/>
    <w:rsid w:val="006C274B"/>
    <w:rsid w:val="006C3053"/>
    <w:rsid w:val="006C30BE"/>
    <w:rsid w:val="006C30FD"/>
    <w:rsid w:val="006C3169"/>
    <w:rsid w:val="006C33B2"/>
    <w:rsid w:val="006C37B8"/>
    <w:rsid w:val="006C39FE"/>
    <w:rsid w:val="006C3B45"/>
    <w:rsid w:val="006C3DDA"/>
    <w:rsid w:val="006C4071"/>
    <w:rsid w:val="006C4103"/>
    <w:rsid w:val="006C4214"/>
    <w:rsid w:val="006C46AE"/>
    <w:rsid w:val="006C5138"/>
    <w:rsid w:val="006C5251"/>
    <w:rsid w:val="006C533E"/>
    <w:rsid w:val="006C5440"/>
    <w:rsid w:val="006C580B"/>
    <w:rsid w:val="006C5911"/>
    <w:rsid w:val="006C5BB1"/>
    <w:rsid w:val="006C5BC1"/>
    <w:rsid w:val="006C5CDE"/>
    <w:rsid w:val="006C5F34"/>
    <w:rsid w:val="006C5FA0"/>
    <w:rsid w:val="006C60FE"/>
    <w:rsid w:val="006C612A"/>
    <w:rsid w:val="006C625E"/>
    <w:rsid w:val="006C628B"/>
    <w:rsid w:val="006C6423"/>
    <w:rsid w:val="006C684E"/>
    <w:rsid w:val="006C6A1A"/>
    <w:rsid w:val="006C6FA3"/>
    <w:rsid w:val="006C7011"/>
    <w:rsid w:val="006C707C"/>
    <w:rsid w:val="006C71DE"/>
    <w:rsid w:val="006C775D"/>
    <w:rsid w:val="006C7A03"/>
    <w:rsid w:val="006D0133"/>
    <w:rsid w:val="006D0A6C"/>
    <w:rsid w:val="006D0BFC"/>
    <w:rsid w:val="006D0F54"/>
    <w:rsid w:val="006D13C6"/>
    <w:rsid w:val="006D150F"/>
    <w:rsid w:val="006D1EAD"/>
    <w:rsid w:val="006D2120"/>
    <w:rsid w:val="006D2177"/>
    <w:rsid w:val="006D220B"/>
    <w:rsid w:val="006D229E"/>
    <w:rsid w:val="006D24C1"/>
    <w:rsid w:val="006D263D"/>
    <w:rsid w:val="006D29B0"/>
    <w:rsid w:val="006D2D17"/>
    <w:rsid w:val="006D306B"/>
    <w:rsid w:val="006D3104"/>
    <w:rsid w:val="006D3116"/>
    <w:rsid w:val="006D31D6"/>
    <w:rsid w:val="006D3326"/>
    <w:rsid w:val="006D342E"/>
    <w:rsid w:val="006D35CA"/>
    <w:rsid w:val="006D3C9B"/>
    <w:rsid w:val="006D42E2"/>
    <w:rsid w:val="006D456D"/>
    <w:rsid w:val="006D486A"/>
    <w:rsid w:val="006D4D43"/>
    <w:rsid w:val="006D4D96"/>
    <w:rsid w:val="006D501F"/>
    <w:rsid w:val="006D53FF"/>
    <w:rsid w:val="006D56F6"/>
    <w:rsid w:val="006D5849"/>
    <w:rsid w:val="006D5FE1"/>
    <w:rsid w:val="006D60E8"/>
    <w:rsid w:val="006D6287"/>
    <w:rsid w:val="006D6358"/>
    <w:rsid w:val="006D700F"/>
    <w:rsid w:val="006D71BC"/>
    <w:rsid w:val="006D78C1"/>
    <w:rsid w:val="006D7931"/>
    <w:rsid w:val="006D79BD"/>
    <w:rsid w:val="006E0140"/>
    <w:rsid w:val="006E0235"/>
    <w:rsid w:val="006E029C"/>
    <w:rsid w:val="006E042D"/>
    <w:rsid w:val="006E0CD9"/>
    <w:rsid w:val="006E2125"/>
    <w:rsid w:val="006E215A"/>
    <w:rsid w:val="006E23BB"/>
    <w:rsid w:val="006E28CF"/>
    <w:rsid w:val="006E310C"/>
    <w:rsid w:val="006E318F"/>
    <w:rsid w:val="006E31C1"/>
    <w:rsid w:val="006E3258"/>
    <w:rsid w:val="006E3395"/>
    <w:rsid w:val="006E381C"/>
    <w:rsid w:val="006E381D"/>
    <w:rsid w:val="006E3E9E"/>
    <w:rsid w:val="006E3EF0"/>
    <w:rsid w:val="006E3FF1"/>
    <w:rsid w:val="006E425F"/>
    <w:rsid w:val="006E43DC"/>
    <w:rsid w:val="006E4490"/>
    <w:rsid w:val="006E47FD"/>
    <w:rsid w:val="006E485E"/>
    <w:rsid w:val="006E4E4A"/>
    <w:rsid w:val="006E586A"/>
    <w:rsid w:val="006E5E38"/>
    <w:rsid w:val="006E6035"/>
    <w:rsid w:val="006E68AF"/>
    <w:rsid w:val="006E699F"/>
    <w:rsid w:val="006E6CDF"/>
    <w:rsid w:val="006E70EC"/>
    <w:rsid w:val="006E721A"/>
    <w:rsid w:val="006E728C"/>
    <w:rsid w:val="006E7726"/>
    <w:rsid w:val="006E7977"/>
    <w:rsid w:val="006E7E8A"/>
    <w:rsid w:val="006F020E"/>
    <w:rsid w:val="006F0578"/>
    <w:rsid w:val="006F0683"/>
    <w:rsid w:val="006F0B75"/>
    <w:rsid w:val="006F0E06"/>
    <w:rsid w:val="006F123E"/>
    <w:rsid w:val="006F14AE"/>
    <w:rsid w:val="006F16D9"/>
    <w:rsid w:val="006F1BE1"/>
    <w:rsid w:val="006F2038"/>
    <w:rsid w:val="006F20C1"/>
    <w:rsid w:val="006F20CB"/>
    <w:rsid w:val="006F2205"/>
    <w:rsid w:val="006F240C"/>
    <w:rsid w:val="006F255C"/>
    <w:rsid w:val="006F2679"/>
    <w:rsid w:val="006F371C"/>
    <w:rsid w:val="006F37F5"/>
    <w:rsid w:val="006F39DD"/>
    <w:rsid w:val="006F3D6A"/>
    <w:rsid w:val="006F3D87"/>
    <w:rsid w:val="006F4194"/>
    <w:rsid w:val="006F42DA"/>
    <w:rsid w:val="006F43DD"/>
    <w:rsid w:val="006F4959"/>
    <w:rsid w:val="006F4974"/>
    <w:rsid w:val="006F4EF4"/>
    <w:rsid w:val="006F5267"/>
    <w:rsid w:val="006F52F0"/>
    <w:rsid w:val="006F5402"/>
    <w:rsid w:val="006F56DA"/>
    <w:rsid w:val="006F56EB"/>
    <w:rsid w:val="006F5A4E"/>
    <w:rsid w:val="006F6358"/>
    <w:rsid w:val="006F641C"/>
    <w:rsid w:val="006F6462"/>
    <w:rsid w:val="006F65DC"/>
    <w:rsid w:val="006F7021"/>
    <w:rsid w:val="006F758D"/>
    <w:rsid w:val="006F7A00"/>
    <w:rsid w:val="006F7B0E"/>
    <w:rsid w:val="00700243"/>
    <w:rsid w:val="00700B29"/>
    <w:rsid w:val="00700B8A"/>
    <w:rsid w:val="00700C97"/>
    <w:rsid w:val="00700E4E"/>
    <w:rsid w:val="00701026"/>
    <w:rsid w:val="007011A5"/>
    <w:rsid w:val="00701964"/>
    <w:rsid w:val="00701B56"/>
    <w:rsid w:val="00701C5D"/>
    <w:rsid w:val="00702207"/>
    <w:rsid w:val="007022E8"/>
    <w:rsid w:val="00702E68"/>
    <w:rsid w:val="007031AC"/>
    <w:rsid w:val="007032F7"/>
    <w:rsid w:val="007038CE"/>
    <w:rsid w:val="00703A5B"/>
    <w:rsid w:val="00704135"/>
    <w:rsid w:val="00704350"/>
    <w:rsid w:val="0070488C"/>
    <w:rsid w:val="00704C2E"/>
    <w:rsid w:val="00704C9E"/>
    <w:rsid w:val="00705193"/>
    <w:rsid w:val="007051A1"/>
    <w:rsid w:val="007055DD"/>
    <w:rsid w:val="00705FCD"/>
    <w:rsid w:val="0070604F"/>
    <w:rsid w:val="007060F1"/>
    <w:rsid w:val="00706A57"/>
    <w:rsid w:val="00706AD9"/>
    <w:rsid w:val="00706AE8"/>
    <w:rsid w:val="0070710F"/>
    <w:rsid w:val="00707542"/>
    <w:rsid w:val="00707A7D"/>
    <w:rsid w:val="00707A86"/>
    <w:rsid w:val="00707B87"/>
    <w:rsid w:val="00707CF8"/>
    <w:rsid w:val="00707DFD"/>
    <w:rsid w:val="00707F6A"/>
    <w:rsid w:val="007100E3"/>
    <w:rsid w:val="0071056E"/>
    <w:rsid w:val="00710817"/>
    <w:rsid w:val="00710EC0"/>
    <w:rsid w:val="0071133C"/>
    <w:rsid w:val="00711438"/>
    <w:rsid w:val="0071164C"/>
    <w:rsid w:val="007116C1"/>
    <w:rsid w:val="00711707"/>
    <w:rsid w:val="00711A2D"/>
    <w:rsid w:val="00711D53"/>
    <w:rsid w:val="00712EE5"/>
    <w:rsid w:val="00713709"/>
    <w:rsid w:val="007139AF"/>
    <w:rsid w:val="00713BF6"/>
    <w:rsid w:val="007141AD"/>
    <w:rsid w:val="00714299"/>
    <w:rsid w:val="00714BD2"/>
    <w:rsid w:val="00714CE6"/>
    <w:rsid w:val="00714D65"/>
    <w:rsid w:val="00714F00"/>
    <w:rsid w:val="0071500F"/>
    <w:rsid w:val="007156AC"/>
    <w:rsid w:val="00715D96"/>
    <w:rsid w:val="00715DFE"/>
    <w:rsid w:val="00716003"/>
    <w:rsid w:val="00716074"/>
    <w:rsid w:val="00716541"/>
    <w:rsid w:val="007167CF"/>
    <w:rsid w:val="00716879"/>
    <w:rsid w:val="00716935"/>
    <w:rsid w:val="00716BD6"/>
    <w:rsid w:val="00716E80"/>
    <w:rsid w:val="00716F14"/>
    <w:rsid w:val="00716F5F"/>
    <w:rsid w:val="00717024"/>
    <w:rsid w:val="00717519"/>
    <w:rsid w:val="007177AC"/>
    <w:rsid w:val="00717F09"/>
    <w:rsid w:val="007204BC"/>
    <w:rsid w:val="0072069F"/>
    <w:rsid w:val="007208BD"/>
    <w:rsid w:val="00720A0E"/>
    <w:rsid w:val="00720F51"/>
    <w:rsid w:val="0072100E"/>
    <w:rsid w:val="007210AA"/>
    <w:rsid w:val="007210F8"/>
    <w:rsid w:val="007215CD"/>
    <w:rsid w:val="007216E9"/>
    <w:rsid w:val="007217FD"/>
    <w:rsid w:val="00721858"/>
    <w:rsid w:val="007225F5"/>
    <w:rsid w:val="007227EF"/>
    <w:rsid w:val="00722B19"/>
    <w:rsid w:val="00722DF7"/>
    <w:rsid w:val="00723751"/>
    <w:rsid w:val="00723F00"/>
    <w:rsid w:val="007242C6"/>
    <w:rsid w:val="00724562"/>
    <w:rsid w:val="00724851"/>
    <w:rsid w:val="00724C8C"/>
    <w:rsid w:val="0072506C"/>
    <w:rsid w:val="00725136"/>
    <w:rsid w:val="0072518A"/>
    <w:rsid w:val="00725FFA"/>
    <w:rsid w:val="0072607F"/>
    <w:rsid w:val="00726E14"/>
    <w:rsid w:val="0072747D"/>
    <w:rsid w:val="007276C1"/>
    <w:rsid w:val="00727988"/>
    <w:rsid w:val="00727AAA"/>
    <w:rsid w:val="00730028"/>
    <w:rsid w:val="007301EB"/>
    <w:rsid w:val="007303E8"/>
    <w:rsid w:val="00730537"/>
    <w:rsid w:val="0073083F"/>
    <w:rsid w:val="00730D52"/>
    <w:rsid w:val="00731EC1"/>
    <w:rsid w:val="00731F9F"/>
    <w:rsid w:val="0073215B"/>
    <w:rsid w:val="00732489"/>
    <w:rsid w:val="0073266D"/>
    <w:rsid w:val="00732782"/>
    <w:rsid w:val="00732F3F"/>
    <w:rsid w:val="00732F76"/>
    <w:rsid w:val="00733046"/>
    <w:rsid w:val="0073325E"/>
    <w:rsid w:val="00733B91"/>
    <w:rsid w:val="00733D89"/>
    <w:rsid w:val="00733E57"/>
    <w:rsid w:val="00733EB8"/>
    <w:rsid w:val="007344B9"/>
    <w:rsid w:val="007344CE"/>
    <w:rsid w:val="007345CE"/>
    <w:rsid w:val="007355F1"/>
    <w:rsid w:val="00735623"/>
    <w:rsid w:val="00735CD4"/>
    <w:rsid w:val="007360B5"/>
    <w:rsid w:val="007361D6"/>
    <w:rsid w:val="00736C86"/>
    <w:rsid w:val="00736ED3"/>
    <w:rsid w:val="00736FB2"/>
    <w:rsid w:val="00737057"/>
    <w:rsid w:val="00737B89"/>
    <w:rsid w:val="00740511"/>
    <w:rsid w:val="0074074D"/>
    <w:rsid w:val="007407AA"/>
    <w:rsid w:val="0074088A"/>
    <w:rsid w:val="00740BF6"/>
    <w:rsid w:val="00740E15"/>
    <w:rsid w:val="007410E7"/>
    <w:rsid w:val="00741260"/>
    <w:rsid w:val="00741342"/>
    <w:rsid w:val="0074167B"/>
    <w:rsid w:val="00741A72"/>
    <w:rsid w:val="00741DD6"/>
    <w:rsid w:val="00742244"/>
    <w:rsid w:val="0074253B"/>
    <w:rsid w:val="00742639"/>
    <w:rsid w:val="0074297E"/>
    <w:rsid w:val="00742C34"/>
    <w:rsid w:val="0074381C"/>
    <w:rsid w:val="00743DBE"/>
    <w:rsid w:val="00743FAA"/>
    <w:rsid w:val="00744206"/>
    <w:rsid w:val="007442E7"/>
    <w:rsid w:val="007444AB"/>
    <w:rsid w:val="00744A40"/>
    <w:rsid w:val="007459B1"/>
    <w:rsid w:val="00745BCA"/>
    <w:rsid w:val="007463D0"/>
    <w:rsid w:val="00746708"/>
    <w:rsid w:val="007467A0"/>
    <w:rsid w:val="00747005"/>
    <w:rsid w:val="00747259"/>
    <w:rsid w:val="00747803"/>
    <w:rsid w:val="00747936"/>
    <w:rsid w:val="007500BA"/>
    <w:rsid w:val="0075022E"/>
    <w:rsid w:val="00750478"/>
    <w:rsid w:val="007505F4"/>
    <w:rsid w:val="00750741"/>
    <w:rsid w:val="00750912"/>
    <w:rsid w:val="00750BE2"/>
    <w:rsid w:val="00750C81"/>
    <w:rsid w:val="00750FEF"/>
    <w:rsid w:val="00751208"/>
    <w:rsid w:val="00751257"/>
    <w:rsid w:val="0075129A"/>
    <w:rsid w:val="00751386"/>
    <w:rsid w:val="00751A2A"/>
    <w:rsid w:val="00752545"/>
    <w:rsid w:val="00752C59"/>
    <w:rsid w:val="00752DED"/>
    <w:rsid w:val="00752EF3"/>
    <w:rsid w:val="00752F68"/>
    <w:rsid w:val="00753579"/>
    <w:rsid w:val="007538A3"/>
    <w:rsid w:val="00753D87"/>
    <w:rsid w:val="00753E15"/>
    <w:rsid w:val="00753F94"/>
    <w:rsid w:val="007543D3"/>
    <w:rsid w:val="007548D5"/>
    <w:rsid w:val="00754952"/>
    <w:rsid w:val="00754A3E"/>
    <w:rsid w:val="00754F69"/>
    <w:rsid w:val="00754FA7"/>
    <w:rsid w:val="00755086"/>
    <w:rsid w:val="007558E6"/>
    <w:rsid w:val="00755D94"/>
    <w:rsid w:val="00755E0E"/>
    <w:rsid w:val="00755FF0"/>
    <w:rsid w:val="007562B9"/>
    <w:rsid w:val="00756553"/>
    <w:rsid w:val="0075679F"/>
    <w:rsid w:val="007570EC"/>
    <w:rsid w:val="00757315"/>
    <w:rsid w:val="00757B24"/>
    <w:rsid w:val="00757DEC"/>
    <w:rsid w:val="00761182"/>
    <w:rsid w:val="007613EB"/>
    <w:rsid w:val="00761422"/>
    <w:rsid w:val="007614A4"/>
    <w:rsid w:val="00761736"/>
    <w:rsid w:val="0076174C"/>
    <w:rsid w:val="00761E2F"/>
    <w:rsid w:val="00761E65"/>
    <w:rsid w:val="00761F47"/>
    <w:rsid w:val="007621C3"/>
    <w:rsid w:val="0076236F"/>
    <w:rsid w:val="0076299E"/>
    <w:rsid w:val="00762B40"/>
    <w:rsid w:val="00762BDD"/>
    <w:rsid w:val="00762E71"/>
    <w:rsid w:val="00762E89"/>
    <w:rsid w:val="00763408"/>
    <w:rsid w:val="0076353F"/>
    <w:rsid w:val="0076378F"/>
    <w:rsid w:val="0076381D"/>
    <w:rsid w:val="00763847"/>
    <w:rsid w:val="00763AC4"/>
    <w:rsid w:val="00763C00"/>
    <w:rsid w:val="00763DBC"/>
    <w:rsid w:val="0076401D"/>
    <w:rsid w:val="00764283"/>
    <w:rsid w:val="007643A8"/>
    <w:rsid w:val="0076462E"/>
    <w:rsid w:val="007646EB"/>
    <w:rsid w:val="00764AC6"/>
    <w:rsid w:val="00764CCC"/>
    <w:rsid w:val="00764D9B"/>
    <w:rsid w:val="00764E28"/>
    <w:rsid w:val="007653E1"/>
    <w:rsid w:val="00765775"/>
    <w:rsid w:val="0076588B"/>
    <w:rsid w:val="00765D6C"/>
    <w:rsid w:val="007660A0"/>
    <w:rsid w:val="0076612A"/>
    <w:rsid w:val="00766C99"/>
    <w:rsid w:val="00766D98"/>
    <w:rsid w:val="00766DA7"/>
    <w:rsid w:val="00767435"/>
    <w:rsid w:val="00767AE7"/>
    <w:rsid w:val="00767F53"/>
    <w:rsid w:val="007700DD"/>
    <w:rsid w:val="00770312"/>
    <w:rsid w:val="00770538"/>
    <w:rsid w:val="00770A02"/>
    <w:rsid w:val="00770BF1"/>
    <w:rsid w:val="00770C12"/>
    <w:rsid w:val="007710DC"/>
    <w:rsid w:val="0077137B"/>
    <w:rsid w:val="00771913"/>
    <w:rsid w:val="00771BC5"/>
    <w:rsid w:val="00771D20"/>
    <w:rsid w:val="007721C3"/>
    <w:rsid w:val="007726F3"/>
    <w:rsid w:val="0077309D"/>
    <w:rsid w:val="00773237"/>
    <w:rsid w:val="00773326"/>
    <w:rsid w:val="00773799"/>
    <w:rsid w:val="0077459A"/>
    <w:rsid w:val="007745E0"/>
    <w:rsid w:val="007745EB"/>
    <w:rsid w:val="00774EF9"/>
    <w:rsid w:val="00775348"/>
    <w:rsid w:val="007755A4"/>
    <w:rsid w:val="00775D10"/>
    <w:rsid w:val="00775EF5"/>
    <w:rsid w:val="00776487"/>
    <w:rsid w:val="007768E4"/>
    <w:rsid w:val="00776994"/>
    <w:rsid w:val="007769EF"/>
    <w:rsid w:val="00776FF7"/>
    <w:rsid w:val="00777DA4"/>
    <w:rsid w:val="00777DE3"/>
    <w:rsid w:val="00777E69"/>
    <w:rsid w:val="007805C0"/>
    <w:rsid w:val="00780603"/>
    <w:rsid w:val="007812E2"/>
    <w:rsid w:val="0078175A"/>
    <w:rsid w:val="00781ED5"/>
    <w:rsid w:val="007821BB"/>
    <w:rsid w:val="007825B8"/>
    <w:rsid w:val="0078262D"/>
    <w:rsid w:val="00782670"/>
    <w:rsid w:val="0078292F"/>
    <w:rsid w:val="00782AE1"/>
    <w:rsid w:val="00782ED3"/>
    <w:rsid w:val="00783172"/>
    <w:rsid w:val="007834CB"/>
    <w:rsid w:val="00783651"/>
    <w:rsid w:val="00783860"/>
    <w:rsid w:val="007838FF"/>
    <w:rsid w:val="00783C8D"/>
    <w:rsid w:val="00783CC1"/>
    <w:rsid w:val="00783F8E"/>
    <w:rsid w:val="007845CE"/>
    <w:rsid w:val="007847F9"/>
    <w:rsid w:val="00784972"/>
    <w:rsid w:val="00784E35"/>
    <w:rsid w:val="00785065"/>
    <w:rsid w:val="00785151"/>
    <w:rsid w:val="00785358"/>
    <w:rsid w:val="00785663"/>
    <w:rsid w:val="0078572E"/>
    <w:rsid w:val="00785804"/>
    <w:rsid w:val="00785BF0"/>
    <w:rsid w:val="00785FD7"/>
    <w:rsid w:val="00786046"/>
    <w:rsid w:val="00786BCD"/>
    <w:rsid w:val="00786CF4"/>
    <w:rsid w:val="00786F59"/>
    <w:rsid w:val="007871C7"/>
    <w:rsid w:val="007873E5"/>
    <w:rsid w:val="0078747C"/>
    <w:rsid w:val="007874B6"/>
    <w:rsid w:val="00787557"/>
    <w:rsid w:val="0078772A"/>
    <w:rsid w:val="00787F4E"/>
    <w:rsid w:val="00790222"/>
    <w:rsid w:val="00790452"/>
    <w:rsid w:val="007906BD"/>
    <w:rsid w:val="00790975"/>
    <w:rsid w:val="00790987"/>
    <w:rsid w:val="00790CE4"/>
    <w:rsid w:val="00790D81"/>
    <w:rsid w:val="00790F71"/>
    <w:rsid w:val="0079110D"/>
    <w:rsid w:val="0079142F"/>
    <w:rsid w:val="0079159A"/>
    <w:rsid w:val="00791E2F"/>
    <w:rsid w:val="00791FD8"/>
    <w:rsid w:val="00792228"/>
    <w:rsid w:val="00792408"/>
    <w:rsid w:val="0079244C"/>
    <w:rsid w:val="00792854"/>
    <w:rsid w:val="00792916"/>
    <w:rsid w:val="007932F9"/>
    <w:rsid w:val="0079339B"/>
    <w:rsid w:val="007936E4"/>
    <w:rsid w:val="007938E0"/>
    <w:rsid w:val="00793EB1"/>
    <w:rsid w:val="00794045"/>
    <w:rsid w:val="007943E9"/>
    <w:rsid w:val="007945EC"/>
    <w:rsid w:val="00794966"/>
    <w:rsid w:val="00794AD7"/>
    <w:rsid w:val="00794BC4"/>
    <w:rsid w:val="00794BE9"/>
    <w:rsid w:val="00794CB3"/>
    <w:rsid w:val="00794E58"/>
    <w:rsid w:val="007951F4"/>
    <w:rsid w:val="0079530D"/>
    <w:rsid w:val="00795439"/>
    <w:rsid w:val="00795638"/>
    <w:rsid w:val="00795736"/>
    <w:rsid w:val="00795EE1"/>
    <w:rsid w:val="00795F66"/>
    <w:rsid w:val="00795F70"/>
    <w:rsid w:val="00796033"/>
    <w:rsid w:val="0079614F"/>
    <w:rsid w:val="007963D8"/>
    <w:rsid w:val="00796430"/>
    <w:rsid w:val="007966E7"/>
    <w:rsid w:val="007966FA"/>
    <w:rsid w:val="00796985"/>
    <w:rsid w:val="00796DC7"/>
    <w:rsid w:val="00796F15"/>
    <w:rsid w:val="007970EC"/>
    <w:rsid w:val="00797662"/>
    <w:rsid w:val="007978B3"/>
    <w:rsid w:val="00797939"/>
    <w:rsid w:val="00797A19"/>
    <w:rsid w:val="007A0079"/>
    <w:rsid w:val="007A108A"/>
    <w:rsid w:val="007A158A"/>
    <w:rsid w:val="007A1797"/>
    <w:rsid w:val="007A1B58"/>
    <w:rsid w:val="007A268F"/>
    <w:rsid w:val="007A2BE5"/>
    <w:rsid w:val="007A2D01"/>
    <w:rsid w:val="007A2FDB"/>
    <w:rsid w:val="007A3319"/>
    <w:rsid w:val="007A37EF"/>
    <w:rsid w:val="007A3A84"/>
    <w:rsid w:val="007A3E2A"/>
    <w:rsid w:val="007A3E58"/>
    <w:rsid w:val="007A3FE7"/>
    <w:rsid w:val="007A4548"/>
    <w:rsid w:val="007A45FC"/>
    <w:rsid w:val="007A4EB1"/>
    <w:rsid w:val="007A52E6"/>
    <w:rsid w:val="007A5513"/>
    <w:rsid w:val="007A5544"/>
    <w:rsid w:val="007A56F1"/>
    <w:rsid w:val="007A5870"/>
    <w:rsid w:val="007A5BF6"/>
    <w:rsid w:val="007A5C33"/>
    <w:rsid w:val="007A5DC9"/>
    <w:rsid w:val="007A6E46"/>
    <w:rsid w:val="007A7E1C"/>
    <w:rsid w:val="007B05AD"/>
    <w:rsid w:val="007B0A06"/>
    <w:rsid w:val="007B0D9E"/>
    <w:rsid w:val="007B0DF1"/>
    <w:rsid w:val="007B0F56"/>
    <w:rsid w:val="007B14AD"/>
    <w:rsid w:val="007B152E"/>
    <w:rsid w:val="007B1A25"/>
    <w:rsid w:val="007B1B79"/>
    <w:rsid w:val="007B1C16"/>
    <w:rsid w:val="007B2078"/>
    <w:rsid w:val="007B22FA"/>
    <w:rsid w:val="007B2E10"/>
    <w:rsid w:val="007B2F10"/>
    <w:rsid w:val="007B32DD"/>
    <w:rsid w:val="007B4367"/>
    <w:rsid w:val="007B444E"/>
    <w:rsid w:val="007B45E1"/>
    <w:rsid w:val="007B4963"/>
    <w:rsid w:val="007B4B55"/>
    <w:rsid w:val="007B4E34"/>
    <w:rsid w:val="007B514B"/>
    <w:rsid w:val="007B52B1"/>
    <w:rsid w:val="007B5A19"/>
    <w:rsid w:val="007B5A81"/>
    <w:rsid w:val="007B5B69"/>
    <w:rsid w:val="007B5DEE"/>
    <w:rsid w:val="007B5E7F"/>
    <w:rsid w:val="007B6426"/>
    <w:rsid w:val="007B67C7"/>
    <w:rsid w:val="007B6A56"/>
    <w:rsid w:val="007B6D8D"/>
    <w:rsid w:val="007B711C"/>
    <w:rsid w:val="007B7B01"/>
    <w:rsid w:val="007B7E82"/>
    <w:rsid w:val="007C020A"/>
    <w:rsid w:val="007C0BF1"/>
    <w:rsid w:val="007C0D75"/>
    <w:rsid w:val="007C0DE1"/>
    <w:rsid w:val="007C14D4"/>
    <w:rsid w:val="007C1779"/>
    <w:rsid w:val="007C179F"/>
    <w:rsid w:val="007C1986"/>
    <w:rsid w:val="007C1A9D"/>
    <w:rsid w:val="007C202C"/>
    <w:rsid w:val="007C22D1"/>
    <w:rsid w:val="007C27B9"/>
    <w:rsid w:val="007C2B9C"/>
    <w:rsid w:val="007C2DE0"/>
    <w:rsid w:val="007C2E5D"/>
    <w:rsid w:val="007C3298"/>
    <w:rsid w:val="007C3709"/>
    <w:rsid w:val="007C3F70"/>
    <w:rsid w:val="007C4759"/>
    <w:rsid w:val="007C491C"/>
    <w:rsid w:val="007C4C1C"/>
    <w:rsid w:val="007C4CD6"/>
    <w:rsid w:val="007C4FBF"/>
    <w:rsid w:val="007C544E"/>
    <w:rsid w:val="007C5850"/>
    <w:rsid w:val="007C597E"/>
    <w:rsid w:val="007C5F24"/>
    <w:rsid w:val="007C60B9"/>
    <w:rsid w:val="007C676A"/>
    <w:rsid w:val="007C6FD3"/>
    <w:rsid w:val="007C7042"/>
    <w:rsid w:val="007C7240"/>
    <w:rsid w:val="007C747D"/>
    <w:rsid w:val="007C779C"/>
    <w:rsid w:val="007C794C"/>
    <w:rsid w:val="007D0047"/>
    <w:rsid w:val="007D031E"/>
    <w:rsid w:val="007D07BF"/>
    <w:rsid w:val="007D0857"/>
    <w:rsid w:val="007D092E"/>
    <w:rsid w:val="007D0A84"/>
    <w:rsid w:val="007D0EF6"/>
    <w:rsid w:val="007D15E7"/>
    <w:rsid w:val="007D1A48"/>
    <w:rsid w:val="007D1B19"/>
    <w:rsid w:val="007D1EA6"/>
    <w:rsid w:val="007D2094"/>
    <w:rsid w:val="007D218F"/>
    <w:rsid w:val="007D2223"/>
    <w:rsid w:val="007D22AC"/>
    <w:rsid w:val="007D2598"/>
    <w:rsid w:val="007D2679"/>
    <w:rsid w:val="007D2727"/>
    <w:rsid w:val="007D2842"/>
    <w:rsid w:val="007D2A27"/>
    <w:rsid w:val="007D2DB7"/>
    <w:rsid w:val="007D2F9D"/>
    <w:rsid w:val="007D33B9"/>
    <w:rsid w:val="007D36C2"/>
    <w:rsid w:val="007D38B2"/>
    <w:rsid w:val="007D39A9"/>
    <w:rsid w:val="007D3AAF"/>
    <w:rsid w:val="007D3BA3"/>
    <w:rsid w:val="007D3D94"/>
    <w:rsid w:val="007D3EDB"/>
    <w:rsid w:val="007D4262"/>
    <w:rsid w:val="007D43D9"/>
    <w:rsid w:val="007D4647"/>
    <w:rsid w:val="007D47B7"/>
    <w:rsid w:val="007D4989"/>
    <w:rsid w:val="007D4D39"/>
    <w:rsid w:val="007D5008"/>
    <w:rsid w:val="007D5019"/>
    <w:rsid w:val="007D53B5"/>
    <w:rsid w:val="007D54FE"/>
    <w:rsid w:val="007D555C"/>
    <w:rsid w:val="007D5803"/>
    <w:rsid w:val="007D5B9D"/>
    <w:rsid w:val="007D5D84"/>
    <w:rsid w:val="007D614A"/>
    <w:rsid w:val="007D6445"/>
    <w:rsid w:val="007D6576"/>
    <w:rsid w:val="007D678C"/>
    <w:rsid w:val="007D6FAC"/>
    <w:rsid w:val="007D751E"/>
    <w:rsid w:val="007D7628"/>
    <w:rsid w:val="007D7863"/>
    <w:rsid w:val="007D7EA4"/>
    <w:rsid w:val="007E02BC"/>
    <w:rsid w:val="007E0963"/>
    <w:rsid w:val="007E0D83"/>
    <w:rsid w:val="007E0F0B"/>
    <w:rsid w:val="007E18CE"/>
    <w:rsid w:val="007E1935"/>
    <w:rsid w:val="007E20DD"/>
    <w:rsid w:val="007E257B"/>
    <w:rsid w:val="007E269B"/>
    <w:rsid w:val="007E282E"/>
    <w:rsid w:val="007E295F"/>
    <w:rsid w:val="007E2A35"/>
    <w:rsid w:val="007E2BF6"/>
    <w:rsid w:val="007E3029"/>
    <w:rsid w:val="007E3225"/>
    <w:rsid w:val="007E353C"/>
    <w:rsid w:val="007E3C7C"/>
    <w:rsid w:val="007E3DB4"/>
    <w:rsid w:val="007E4420"/>
    <w:rsid w:val="007E47E1"/>
    <w:rsid w:val="007E4928"/>
    <w:rsid w:val="007E4A6F"/>
    <w:rsid w:val="007E51E3"/>
    <w:rsid w:val="007E5268"/>
    <w:rsid w:val="007E561B"/>
    <w:rsid w:val="007E59D9"/>
    <w:rsid w:val="007E5CB0"/>
    <w:rsid w:val="007E5FAF"/>
    <w:rsid w:val="007E606E"/>
    <w:rsid w:val="007E62B4"/>
    <w:rsid w:val="007E648F"/>
    <w:rsid w:val="007E6777"/>
    <w:rsid w:val="007E677A"/>
    <w:rsid w:val="007E6829"/>
    <w:rsid w:val="007E6CB5"/>
    <w:rsid w:val="007E7011"/>
    <w:rsid w:val="007E7184"/>
    <w:rsid w:val="007E7D8E"/>
    <w:rsid w:val="007E7FF7"/>
    <w:rsid w:val="007F04E2"/>
    <w:rsid w:val="007F053F"/>
    <w:rsid w:val="007F05F5"/>
    <w:rsid w:val="007F0AD1"/>
    <w:rsid w:val="007F0CAC"/>
    <w:rsid w:val="007F0D32"/>
    <w:rsid w:val="007F155F"/>
    <w:rsid w:val="007F1BD6"/>
    <w:rsid w:val="007F2252"/>
    <w:rsid w:val="007F2ADF"/>
    <w:rsid w:val="007F2BA8"/>
    <w:rsid w:val="007F2EC8"/>
    <w:rsid w:val="007F3B25"/>
    <w:rsid w:val="007F3D6D"/>
    <w:rsid w:val="007F406F"/>
    <w:rsid w:val="007F40EA"/>
    <w:rsid w:val="007F4290"/>
    <w:rsid w:val="007F4429"/>
    <w:rsid w:val="007F4473"/>
    <w:rsid w:val="007F4B7E"/>
    <w:rsid w:val="007F4E6B"/>
    <w:rsid w:val="007F57FA"/>
    <w:rsid w:val="007F5ADD"/>
    <w:rsid w:val="007F5B88"/>
    <w:rsid w:val="007F658D"/>
    <w:rsid w:val="007F6887"/>
    <w:rsid w:val="007F69DF"/>
    <w:rsid w:val="007F6F08"/>
    <w:rsid w:val="007F760D"/>
    <w:rsid w:val="007F776E"/>
    <w:rsid w:val="00800772"/>
    <w:rsid w:val="00800D65"/>
    <w:rsid w:val="00800E9F"/>
    <w:rsid w:val="008017E6"/>
    <w:rsid w:val="00802046"/>
    <w:rsid w:val="0080257A"/>
    <w:rsid w:val="008028EC"/>
    <w:rsid w:val="00802ADF"/>
    <w:rsid w:val="00802FA9"/>
    <w:rsid w:val="0080367D"/>
    <w:rsid w:val="00803701"/>
    <w:rsid w:val="00803914"/>
    <w:rsid w:val="00803B4B"/>
    <w:rsid w:val="00803B4E"/>
    <w:rsid w:val="00803E93"/>
    <w:rsid w:val="008040F3"/>
    <w:rsid w:val="008041B2"/>
    <w:rsid w:val="0080472B"/>
    <w:rsid w:val="008049BC"/>
    <w:rsid w:val="00804E22"/>
    <w:rsid w:val="0080522A"/>
    <w:rsid w:val="008056F7"/>
    <w:rsid w:val="00805BF0"/>
    <w:rsid w:val="00805D15"/>
    <w:rsid w:val="00806204"/>
    <w:rsid w:val="0080627B"/>
    <w:rsid w:val="00806451"/>
    <w:rsid w:val="00806487"/>
    <w:rsid w:val="00806C90"/>
    <w:rsid w:val="0080722E"/>
    <w:rsid w:val="0080728E"/>
    <w:rsid w:val="00807738"/>
    <w:rsid w:val="00807A37"/>
    <w:rsid w:val="00807B3A"/>
    <w:rsid w:val="00807B84"/>
    <w:rsid w:val="00807C9C"/>
    <w:rsid w:val="00807D72"/>
    <w:rsid w:val="00807DE9"/>
    <w:rsid w:val="00810272"/>
    <w:rsid w:val="00810471"/>
    <w:rsid w:val="00810EDA"/>
    <w:rsid w:val="00811614"/>
    <w:rsid w:val="008117D7"/>
    <w:rsid w:val="008118B0"/>
    <w:rsid w:val="00811AE7"/>
    <w:rsid w:val="00811AF8"/>
    <w:rsid w:val="00811B32"/>
    <w:rsid w:val="00811C39"/>
    <w:rsid w:val="00811CB3"/>
    <w:rsid w:val="00811CFD"/>
    <w:rsid w:val="00811F91"/>
    <w:rsid w:val="00812168"/>
    <w:rsid w:val="00812791"/>
    <w:rsid w:val="00812DB4"/>
    <w:rsid w:val="008134D7"/>
    <w:rsid w:val="00813692"/>
    <w:rsid w:val="00813E75"/>
    <w:rsid w:val="00814D07"/>
    <w:rsid w:val="00814DE1"/>
    <w:rsid w:val="00814F3C"/>
    <w:rsid w:val="008152D7"/>
    <w:rsid w:val="008155A0"/>
    <w:rsid w:val="00815699"/>
    <w:rsid w:val="00815A50"/>
    <w:rsid w:val="00815D62"/>
    <w:rsid w:val="00816093"/>
    <w:rsid w:val="00816573"/>
    <w:rsid w:val="00816C4C"/>
    <w:rsid w:val="00817640"/>
    <w:rsid w:val="00817822"/>
    <w:rsid w:val="00817CA9"/>
    <w:rsid w:val="00817E1E"/>
    <w:rsid w:val="00817FD0"/>
    <w:rsid w:val="008201F5"/>
    <w:rsid w:val="00820A6F"/>
    <w:rsid w:val="00820C94"/>
    <w:rsid w:val="008214F6"/>
    <w:rsid w:val="008217E1"/>
    <w:rsid w:val="00821C9D"/>
    <w:rsid w:val="00821D8D"/>
    <w:rsid w:val="00822A8D"/>
    <w:rsid w:val="00822D12"/>
    <w:rsid w:val="00823188"/>
    <w:rsid w:val="00823590"/>
    <w:rsid w:val="00823BE2"/>
    <w:rsid w:val="00823D08"/>
    <w:rsid w:val="00823E29"/>
    <w:rsid w:val="00823EBB"/>
    <w:rsid w:val="00823FEB"/>
    <w:rsid w:val="008241CC"/>
    <w:rsid w:val="00824360"/>
    <w:rsid w:val="008247AA"/>
    <w:rsid w:val="008247B5"/>
    <w:rsid w:val="00824B4C"/>
    <w:rsid w:val="00824BDF"/>
    <w:rsid w:val="00824C51"/>
    <w:rsid w:val="0082511F"/>
    <w:rsid w:val="0082556C"/>
    <w:rsid w:val="00825D91"/>
    <w:rsid w:val="00825DCD"/>
    <w:rsid w:val="0082625D"/>
    <w:rsid w:val="00826AD0"/>
    <w:rsid w:val="00826C54"/>
    <w:rsid w:val="00826C7E"/>
    <w:rsid w:val="00826F4A"/>
    <w:rsid w:val="00826FEB"/>
    <w:rsid w:val="0082726B"/>
    <w:rsid w:val="00827BE4"/>
    <w:rsid w:val="00827C15"/>
    <w:rsid w:val="00830006"/>
    <w:rsid w:val="008301D7"/>
    <w:rsid w:val="00830223"/>
    <w:rsid w:val="008306A9"/>
    <w:rsid w:val="0083075B"/>
    <w:rsid w:val="00830C07"/>
    <w:rsid w:val="00830D4C"/>
    <w:rsid w:val="00830E04"/>
    <w:rsid w:val="00830E8C"/>
    <w:rsid w:val="00830E8F"/>
    <w:rsid w:val="00830EA4"/>
    <w:rsid w:val="0083120C"/>
    <w:rsid w:val="00831259"/>
    <w:rsid w:val="0083144F"/>
    <w:rsid w:val="008319E7"/>
    <w:rsid w:val="00831CE5"/>
    <w:rsid w:val="00831F65"/>
    <w:rsid w:val="00832297"/>
    <w:rsid w:val="00832774"/>
    <w:rsid w:val="008328A9"/>
    <w:rsid w:val="00832FCA"/>
    <w:rsid w:val="00833169"/>
    <w:rsid w:val="00833446"/>
    <w:rsid w:val="00833641"/>
    <w:rsid w:val="00833876"/>
    <w:rsid w:val="008339BA"/>
    <w:rsid w:val="00833AE3"/>
    <w:rsid w:val="00833BD6"/>
    <w:rsid w:val="00833C94"/>
    <w:rsid w:val="008345F7"/>
    <w:rsid w:val="008348B1"/>
    <w:rsid w:val="00834994"/>
    <w:rsid w:val="0083502D"/>
    <w:rsid w:val="008357BB"/>
    <w:rsid w:val="00835AD2"/>
    <w:rsid w:val="00835AF6"/>
    <w:rsid w:val="00835D71"/>
    <w:rsid w:val="008360AE"/>
    <w:rsid w:val="0083687D"/>
    <w:rsid w:val="00836C8C"/>
    <w:rsid w:val="00836CE5"/>
    <w:rsid w:val="00836DCC"/>
    <w:rsid w:val="0083705F"/>
    <w:rsid w:val="00837CE8"/>
    <w:rsid w:val="0084039A"/>
    <w:rsid w:val="008404AA"/>
    <w:rsid w:val="00840718"/>
    <w:rsid w:val="00840947"/>
    <w:rsid w:val="00840D8F"/>
    <w:rsid w:val="00840DCE"/>
    <w:rsid w:val="00841072"/>
    <w:rsid w:val="008412AF"/>
    <w:rsid w:val="00841887"/>
    <w:rsid w:val="00841A88"/>
    <w:rsid w:val="0084200A"/>
    <w:rsid w:val="008420F9"/>
    <w:rsid w:val="008427EA"/>
    <w:rsid w:val="00842ACA"/>
    <w:rsid w:val="00842DBD"/>
    <w:rsid w:val="00843189"/>
    <w:rsid w:val="00843351"/>
    <w:rsid w:val="008433C3"/>
    <w:rsid w:val="00843CB0"/>
    <w:rsid w:val="00843D1C"/>
    <w:rsid w:val="0084409C"/>
    <w:rsid w:val="00844334"/>
    <w:rsid w:val="008446E0"/>
    <w:rsid w:val="00844BEB"/>
    <w:rsid w:val="008451B3"/>
    <w:rsid w:val="00845755"/>
    <w:rsid w:val="00846033"/>
    <w:rsid w:val="008465A9"/>
    <w:rsid w:val="00846714"/>
    <w:rsid w:val="00846889"/>
    <w:rsid w:val="008478AB"/>
    <w:rsid w:val="008478F4"/>
    <w:rsid w:val="00847AD1"/>
    <w:rsid w:val="00847D71"/>
    <w:rsid w:val="00847EEB"/>
    <w:rsid w:val="00850251"/>
    <w:rsid w:val="008503F3"/>
    <w:rsid w:val="00850BC3"/>
    <w:rsid w:val="00850F3D"/>
    <w:rsid w:val="008511BD"/>
    <w:rsid w:val="00851229"/>
    <w:rsid w:val="00851460"/>
    <w:rsid w:val="00851862"/>
    <w:rsid w:val="00851AD1"/>
    <w:rsid w:val="00851E59"/>
    <w:rsid w:val="00852253"/>
    <w:rsid w:val="008523E6"/>
    <w:rsid w:val="0085251C"/>
    <w:rsid w:val="00852E29"/>
    <w:rsid w:val="00853116"/>
    <w:rsid w:val="008533F4"/>
    <w:rsid w:val="008538DA"/>
    <w:rsid w:val="008538F9"/>
    <w:rsid w:val="00853AB5"/>
    <w:rsid w:val="00853DEA"/>
    <w:rsid w:val="00854124"/>
    <w:rsid w:val="008543A3"/>
    <w:rsid w:val="00854428"/>
    <w:rsid w:val="00854636"/>
    <w:rsid w:val="008547D4"/>
    <w:rsid w:val="00854AF1"/>
    <w:rsid w:val="00854BCE"/>
    <w:rsid w:val="00854BD8"/>
    <w:rsid w:val="00854C34"/>
    <w:rsid w:val="00854C8D"/>
    <w:rsid w:val="00854CE8"/>
    <w:rsid w:val="00855F16"/>
    <w:rsid w:val="00856076"/>
    <w:rsid w:val="00856169"/>
    <w:rsid w:val="008561A2"/>
    <w:rsid w:val="008561AF"/>
    <w:rsid w:val="00856936"/>
    <w:rsid w:val="00856D47"/>
    <w:rsid w:val="00856F09"/>
    <w:rsid w:val="00856F7E"/>
    <w:rsid w:val="008572D0"/>
    <w:rsid w:val="00857390"/>
    <w:rsid w:val="0085776A"/>
    <w:rsid w:val="008579DD"/>
    <w:rsid w:val="00857D11"/>
    <w:rsid w:val="00857EAC"/>
    <w:rsid w:val="00857ED2"/>
    <w:rsid w:val="00857FC1"/>
    <w:rsid w:val="0086001D"/>
    <w:rsid w:val="00860023"/>
    <w:rsid w:val="008602A0"/>
    <w:rsid w:val="00860DCA"/>
    <w:rsid w:val="00860F9C"/>
    <w:rsid w:val="00861049"/>
    <w:rsid w:val="00861320"/>
    <w:rsid w:val="00861559"/>
    <w:rsid w:val="00861784"/>
    <w:rsid w:val="00861819"/>
    <w:rsid w:val="00861B31"/>
    <w:rsid w:val="00861B71"/>
    <w:rsid w:val="00861C7D"/>
    <w:rsid w:val="008622D6"/>
    <w:rsid w:val="008625BB"/>
    <w:rsid w:val="00862745"/>
    <w:rsid w:val="00863FC8"/>
    <w:rsid w:val="00864323"/>
    <w:rsid w:val="008644FF"/>
    <w:rsid w:val="0086497F"/>
    <w:rsid w:val="00864D0B"/>
    <w:rsid w:val="00864EB7"/>
    <w:rsid w:val="00864F10"/>
    <w:rsid w:val="0086505A"/>
    <w:rsid w:val="008655A3"/>
    <w:rsid w:val="0086595F"/>
    <w:rsid w:val="00865A8C"/>
    <w:rsid w:val="00865EF2"/>
    <w:rsid w:val="00866C7A"/>
    <w:rsid w:val="00866F89"/>
    <w:rsid w:val="008671A8"/>
    <w:rsid w:val="0086723A"/>
    <w:rsid w:val="008674ED"/>
    <w:rsid w:val="00867973"/>
    <w:rsid w:val="008679C1"/>
    <w:rsid w:val="00867D8D"/>
    <w:rsid w:val="00867E52"/>
    <w:rsid w:val="00867F49"/>
    <w:rsid w:val="0087030D"/>
    <w:rsid w:val="00870390"/>
    <w:rsid w:val="00870406"/>
    <w:rsid w:val="00870506"/>
    <w:rsid w:val="00870606"/>
    <w:rsid w:val="0087066E"/>
    <w:rsid w:val="008707EB"/>
    <w:rsid w:val="00870893"/>
    <w:rsid w:val="00870B71"/>
    <w:rsid w:val="00870BA5"/>
    <w:rsid w:val="00870E31"/>
    <w:rsid w:val="00870E44"/>
    <w:rsid w:val="008716A3"/>
    <w:rsid w:val="00871741"/>
    <w:rsid w:val="00871915"/>
    <w:rsid w:val="00871F9A"/>
    <w:rsid w:val="008722CD"/>
    <w:rsid w:val="0087239D"/>
    <w:rsid w:val="008728F6"/>
    <w:rsid w:val="00872D4D"/>
    <w:rsid w:val="00872F96"/>
    <w:rsid w:val="0087311F"/>
    <w:rsid w:val="008734E3"/>
    <w:rsid w:val="008735CB"/>
    <w:rsid w:val="008735D9"/>
    <w:rsid w:val="00873624"/>
    <w:rsid w:val="00874312"/>
    <w:rsid w:val="00874ECE"/>
    <w:rsid w:val="00874F4D"/>
    <w:rsid w:val="008752A4"/>
    <w:rsid w:val="008752F0"/>
    <w:rsid w:val="0087542D"/>
    <w:rsid w:val="0087557C"/>
    <w:rsid w:val="0087561C"/>
    <w:rsid w:val="008756F4"/>
    <w:rsid w:val="008759F9"/>
    <w:rsid w:val="00875B55"/>
    <w:rsid w:val="00875B80"/>
    <w:rsid w:val="00875C1B"/>
    <w:rsid w:val="008762DA"/>
    <w:rsid w:val="00876345"/>
    <w:rsid w:val="00876687"/>
    <w:rsid w:val="008768CB"/>
    <w:rsid w:val="00876A04"/>
    <w:rsid w:val="00876AA1"/>
    <w:rsid w:val="00876D17"/>
    <w:rsid w:val="00876FC9"/>
    <w:rsid w:val="008770B9"/>
    <w:rsid w:val="0087732E"/>
    <w:rsid w:val="008773D7"/>
    <w:rsid w:val="008777A4"/>
    <w:rsid w:val="00880041"/>
    <w:rsid w:val="00880BF7"/>
    <w:rsid w:val="00880D45"/>
    <w:rsid w:val="00880E84"/>
    <w:rsid w:val="008814A7"/>
    <w:rsid w:val="00881E08"/>
    <w:rsid w:val="00881E0F"/>
    <w:rsid w:val="0088228B"/>
    <w:rsid w:val="008823B8"/>
    <w:rsid w:val="008826AF"/>
    <w:rsid w:val="00882904"/>
    <w:rsid w:val="00882C66"/>
    <w:rsid w:val="00882DD1"/>
    <w:rsid w:val="00883367"/>
    <w:rsid w:val="008841E3"/>
    <w:rsid w:val="00884242"/>
    <w:rsid w:val="008843C2"/>
    <w:rsid w:val="00884445"/>
    <w:rsid w:val="00884A2C"/>
    <w:rsid w:val="0088515E"/>
    <w:rsid w:val="00885188"/>
    <w:rsid w:val="00885255"/>
    <w:rsid w:val="0088530E"/>
    <w:rsid w:val="0088534A"/>
    <w:rsid w:val="00885ACB"/>
    <w:rsid w:val="00885F45"/>
    <w:rsid w:val="00886412"/>
    <w:rsid w:val="00886E15"/>
    <w:rsid w:val="00887111"/>
    <w:rsid w:val="0088736D"/>
    <w:rsid w:val="0088768B"/>
    <w:rsid w:val="008877AD"/>
    <w:rsid w:val="00887AED"/>
    <w:rsid w:val="00887D92"/>
    <w:rsid w:val="00887DFE"/>
    <w:rsid w:val="00887E57"/>
    <w:rsid w:val="00887FAB"/>
    <w:rsid w:val="0089029A"/>
    <w:rsid w:val="008906E0"/>
    <w:rsid w:val="008908FF"/>
    <w:rsid w:val="00890AB4"/>
    <w:rsid w:val="00890FFB"/>
    <w:rsid w:val="00891177"/>
    <w:rsid w:val="00891C71"/>
    <w:rsid w:val="00891D5E"/>
    <w:rsid w:val="00892804"/>
    <w:rsid w:val="00892823"/>
    <w:rsid w:val="00892867"/>
    <w:rsid w:val="00892FC7"/>
    <w:rsid w:val="008930A2"/>
    <w:rsid w:val="0089326B"/>
    <w:rsid w:val="0089357E"/>
    <w:rsid w:val="008936D3"/>
    <w:rsid w:val="0089387E"/>
    <w:rsid w:val="00893BBC"/>
    <w:rsid w:val="00893E62"/>
    <w:rsid w:val="00893EB6"/>
    <w:rsid w:val="00893F0E"/>
    <w:rsid w:val="00894D31"/>
    <w:rsid w:val="00894D85"/>
    <w:rsid w:val="00895308"/>
    <w:rsid w:val="00895D58"/>
    <w:rsid w:val="00896744"/>
    <w:rsid w:val="008969C3"/>
    <w:rsid w:val="0089733E"/>
    <w:rsid w:val="008974B4"/>
    <w:rsid w:val="0089797C"/>
    <w:rsid w:val="008979F0"/>
    <w:rsid w:val="00897EE0"/>
    <w:rsid w:val="00897F46"/>
    <w:rsid w:val="008A0096"/>
    <w:rsid w:val="008A022B"/>
    <w:rsid w:val="008A0617"/>
    <w:rsid w:val="008A0B71"/>
    <w:rsid w:val="008A127F"/>
    <w:rsid w:val="008A169F"/>
    <w:rsid w:val="008A1AA7"/>
    <w:rsid w:val="008A1AEF"/>
    <w:rsid w:val="008A1BA2"/>
    <w:rsid w:val="008A1DA4"/>
    <w:rsid w:val="008A25B3"/>
    <w:rsid w:val="008A2AC5"/>
    <w:rsid w:val="008A2B19"/>
    <w:rsid w:val="008A2DCA"/>
    <w:rsid w:val="008A3135"/>
    <w:rsid w:val="008A374E"/>
    <w:rsid w:val="008A3C2A"/>
    <w:rsid w:val="008A3CE7"/>
    <w:rsid w:val="008A3E47"/>
    <w:rsid w:val="008A3EC1"/>
    <w:rsid w:val="008A40D6"/>
    <w:rsid w:val="008A47ED"/>
    <w:rsid w:val="008A4979"/>
    <w:rsid w:val="008A4AF8"/>
    <w:rsid w:val="008A4BFF"/>
    <w:rsid w:val="008A4EA7"/>
    <w:rsid w:val="008A4F4A"/>
    <w:rsid w:val="008A4FB7"/>
    <w:rsid w:val="008A5249"/>
    <w:rsid w:val="008A55CA"/>
    <w:rsid w:val="008A57D2"/>
    <w:rsid w:val="008A5824"/>
    <w:rsid w:val="008A5891"/>
    <w:rsid w:val="008A5A6E"/>
    <w:rsid w:val="008A5E0B"/>
    <w:rsid w:val="008A61A4"/>
    <w:rsid w:val="008A62E5"/>
    <w:rsid w:val="008A6774"/>
    <w:rsid w:val="008A6790"/>
    <w:rsid w:val="008A6A28"/>
    <w:rsid w:val="008A6A2A"/>
    <w:rsid w:val="008A6E18"/>
    <w:rsid w:val="008A6E77"/>
    <w:rsid w:val="008A70E8"/>
    <w:rsid w:val="008A76EF"/>
    <w:rsid w:val="008A7A4E"/>
    <w:rsid w:val="008A7CEE"/>
    <w:rsid w:val="008A7F90"/>
    <w:rsid w:val="008B01F5"/>
    <w:rsid w:val="008B02FF"/>
    <w:rsid w:val="008B0367"/>
    <w:rsid w:val="008B07F3"/>
    <w:rsid w:val="008B0AA9"/>
    <w:rsid w:val="008B0C25"/>
    <w:rsid w:val="008B157B"/>
    <w:rsid w:val="008B159D"/>
    <w:rsid w:val="008B17FD"/>
    <w:rsid w:val="008B1CDB"/>
    <w:rsid w:val="008B1EF1"/>
    <w:rsid w:val="008B1F39"/>
    <w:rsid w:val="008B25B6"/>
    <w:rsid w:val="008B2628"/>
    <w:rsid w:val="008B271C"/>
    <w:rsid w:val="008B2A72"/>
    <w:rsid w:val="008B2B95"/>
    <w:rsid w:val="008B2BEA"/>
    <w:rsid w:val="008B2E48"/>
    <w:rsid w:val="008B33BA"/>
    <w:rsid w:val="008B348E"/>
    <w:rsid w:val="008B39BC"/>
    <w:rsid w:val="008B3C13"/>
    <w:rsid w:val="008B3F55"/>
    <w:rsid w:val="008B4936"/>
    <w:rsid w:val="008B4D86"/>
    <w:rsid w:val="008B513B"/>
    <w:rsid w:val="008B5592"/>
    <w:rsid w:val="008B583A"/>
    <w:rsid w:val="008B5939"/>
    <w:rsid w:val="008B5981"/>
    <w:rsid w:val="008B5C9D"/>
    <w:rsid w:val="008B5D72"/>
    <w:rsid w:val="008B5FC2"/>
    <w:rsid w:val="008B635F"/>
    <w:rsid w:val="008B6361"/>
    <w:rsid w:val="008B643E"/>
    <w:rsid w:val="008B6449"/>
    <w:rsid w:val="008B68DD"/>
    <w:rsid w:val="008B69C3"/>
    <w:rsid w:val="008B6B45"/>
    <w:rsid w:val="008B6B9E"/>
    <w:rsid w:val="008B6BE4"/>
    <w:rsid w:val="008B70E0"/>
    <w:rsid w:val="008B7A0B"/>
    <w:rsid w:val="008B7D06"/>
    <w:rsid w:val="008C049C"/>
    <w:rsid w:val="008C05B2"/>
    <w:rsid w:val="008C068C"/>
    <w:rsid w:val="008C0ACA"/>
    <w:rsid w:val="008C0F07"/>
    <w:rsid w:val="008C112D"/>
    <w:rsid w:val="008C1666"/>
    <w:rsid w:val="008C18FA"/>
    <w:rsid w:val="008C194D"/>
    <w:rsid w:val="008C1AD4"/>
    <w:rsid w:val="008C250B"/>
    <w:rsid w:val="008C2612"/>
    <w:rsid w:val="008C2A6E"/>
    <w:rsid w:val="008C2AB1"/>
    <w:rsid w:val="008C2D1D"/>
    <w:rsid w:val="008C2DAD"/>
    <w:rsid w:val="008C32B3"/>
    <w:rsid w:val="008C33AC"/>
    <w:rsid w:val="008C3A6A"/>
    <w:rsid w:val="008C3A70"/>
    <w:rsid w:val="008C3AD0"/>
    <w:rsid w:val="008C4654"/>
    <w:rsid w:val="008C4E02"/>
    <w:rsid w:val="008C4F2D"/>
    <w:rsid w:val="008C5520"/>
    <w:rsid w:val="008C553B"/>
    <w:rsid w:val="008C5AB1"/>
    <w:rsid w:val="008C5CF0"/>
    <w:rsid w:val="008C6235"/>
    <w:rsid w:val="008C6567"/>
    <w:rsid w:val="008C6CA0"/>
    <w:rsid w:val="008C6D1D"/>
    <w:rsid w:val="008C6DA0"/>
    <w:rsid w:val="008C77C7"/>
    <w:rsid w:val="008C7AD7"/>
    <w:rsid w:val="008C7CAD"/>
    <w:rsid w:val="008C7FD3"/>
    <w:rsid w:val="008D0AB3"/>
    <w:rsid w:val="008D0D28"/>
    <w:rsid w:val="008D1824"/>
    <w:rsid w:val="008D1B90"/>
    <w:rsid w:val="008D1E93"/>
    <w:rsid w:val="008D2451"/>
    <w:rsid w:val="008D2A0D"/>
    <w:rsid w:val="008D2D5D"/>
    <w:rsid w:val="008D2D78"/>
    <w:rsid w:val="008D2D88"/>
    <w:rsid w:val="008D2EEE"/>
    <w:rsid w:val="008D3280"/>
    <w:rsid w:val="008D33EA"/>
    <w:rsid w:val="008D3546"/>
    <w:rsid w:val="008D3EAD"/>
    <w:rsid w:val="008D3ECC"/>
    <w:rsid w:val="008D40D7"/>
    <w:rsid w:val="008D424D"/>
    <w:rsid w:val="008D462F"/>
    <w:rsid w:val="008D47BC"/>
    <w:rsid w:val="008D48E1"/>
    <w:rsid w:val="008D4A3C"/>
    <w:rsid w:val="008D4FA9"/>
    <w:rsid w:val="008D5007"/>
    <w:rsid w:val="008D50F9"/>
    <w:rsid w:val="008D535E"/>
    <w:rsid w:val="008D5477"/>
    <w:rsid w:val="008D54EF"/>
    <w:rsid w:val="008D5921"/>
    <w:rsid w:val="008D5F37"/>
    <w:rsid w:val="008D64C2"/>
    <w:rsid w:val="008D6D6F"/>
    <w:rsid w:val="008D6DDE"/>
    <w:rsid w:val="008D6EC0"/>
    <w:rsid w:val="008D73A5"/>
    <w:rsid w:val="008D7469"/>
    <w:rsid w:val="008D79AE"/>
    <w:rsid w:val="008E05D3"/>
    <w:rsid w:val="008E0983"/>
    <w:rsid w:val="008E0D7B"/>
    <w:rsid w:val="008E11BA"/>
    <w:rsid w:val="008E12AB"/>
    <w:rsid w:val="008E1345"/>
    <w:rsid w:val="008E1615"/>
    <w:rsid w:val="008E18B9"/>
    <w:rsid w:val="008E1B4F"/>
    <w:rsid w:val="008E1C47"/>
    <w:rsid w:val="008E1E54"/>
    <w:rsid w:val="008E22B2"/>
    <w:rsid w:val="008E25A9"/>
    <w:rsid w:val="008E2810"/>
    <w:rsid w:val="008E30F8"/>
    <w:rsid w:val="008E30FC"/>
    <w:rsid w:val="008E320C"/>
    <w:rsid w:val="008E3432"/>
    <w:rsid w:val="008E34D5"/>
    <w:rsid w:val="008E361E"/>
    <w:rsid w:val="008E3862"/>
    <w:rsid w:val="008E38E5"/>
    <w:rsid w:val="008E3A37"/>
    <w:rsid w:val="008E3B07"/>
    <w:rsid w:val="008E41DD"/>
    <w:rsid w:val="008E4FE9"/>
    <w:rsid w:val="008E5002"/>
    <w:rsid w:val="008E518F"/>
    <w:rsid w:val="008E5393"/>
    <w:rsid w:val="008E549E"/>
    <w:rsid w:val="008E549F"/>
    <w:rsid w:val="008E54F9"/>
    <w:rsid w:val="008E578C"/>
    <w:rsid w:val="008E57D7"/>
    <w:rsid w:val="008E5A1E"/>
    <w:rsid w:val="008E5DE9"/>
    <w:rsid w:val="008E675E"/>
    <w:rsid w:val="008E6AD2"/>
    <w:rsid w:val="008E6EAE"/>
    <w:rsid w:val="008E75A7"/>
    <w:rsid w:val="008E7720"/>
    <w:rsid w:val="008E781C"/>
    <w:rsid w:val="008E7DAA"/>
    <w:rsid w:val="008E7E65"/>
    <w:rsid w:val="008F0701"/>
    <w:rsid w:val="008F0704"/>
    <w:rsid w:val="008F0B45"/>
    <w:rsid w:val="008F0DED"/>
    <w:rsid w:val="008F0E32"/>
    <w:rsid w:val="008F1778"/>
    <w:rsid w:val="008F1DCE"/>
    <w:rsid w:val="008F22AC"/>
    <w:rsid w:val="008F2483"/>
    <w:rsid w:val="008F25C0"/>
    <w:rsid w:val="008F268F"/>
    <w:rsid w:val="008F2705"/>
    <w:rsid w:val="008F2848"/>
    <w:rsid w:val="008F298D"/>
    <w:rsid w:val="008F2CA6"/>
    <w:rsid w:val="008F3872"/>
    <w:rsid w:val="008F3A33"/>
    <w:rsid w:val="008F3DF8"/>
    <w:rsid w:val="008F43F8"/>
    <w:rsid w:val="008F4C20"/>
    <w:rsid w:val="008F4FBA"/>
    <w:rsid w:val="008F5209"/>
    <w:rsid w:val="008F525D"/>
    <w:rsid w:val="008F5408"/>
    <w:rsid w:val="008F54A8"/>
    <w:rsid w:val="008F54AE"/>
    <w:rsid w:val="008F5548"/>
    <w:rsid w:val="008F5BAF"/>
    <w:rsid w:val="008F5D37"/>
    <w:rsid w:val="008F609A"/>
    <w:rsid w:val="008F64C0"/>
    <w:rsid w:val="008F6539"/>
    <w:rsid w:val="008F69F2"/>
    <w:rsid w:val="008F6A9E"/>
    <w:rsid w:val="008F6B87"/>
    <w:rsid w:val="008F6BE4"/>
    <w:rsid w:val="008F6CC8"/>
    <w:rsid w:val="008F6F26"/>
    <w:rsid w:val="008F7087"/>
    <w:rsid w:val="008F72A6"/>
    <w:rsid w:val="008F771C"/>
    <w:rsid w:val="008F784D"/>
    <w:rsid w:val="008F78E0"/>
    <w:rsid w:val="008F78FB"/>
    <w:rsid w:val="008F7976"/>
    <w:rsid w:val="008F7A7A"/>
    <w:rsid w:val="008F7C6B"/>
    <w:rsid w:val="008F7F1D"/>
    <w:rsid w:val="008F7F81"/>
    <w:rsid w:val="008F7FC6"/>
    <w:rsid w:val="00900505"/>
    <w:rsid w:val="00900FBA"/>
    <w:rsid w:val="00901402"/>
    <w:rsid w:val="009014C3"/>
    <w:rsid w:val="009015B2"/>
    <w:rsid w:val="00901AC9"/>
    <w:rsid w:val="00901C43"/>
    <w:rsid w:val="00901DFD"/>
    <w:rsid w:val="00901F85"/>
    <w:rsid w:val="009021AF"/>
    <w:rsid w:val="00902A17"/>
    <w:rsid w:val="00902C0A"/>
    <w:rsid w:val="00902D8B"/>
    <w:rsid w:val="00902E0F"/>
    <w:rsid w:val="009030FD"/>
    <w:rsid w:val="00903439"/>
    <w:rsid w:val="00904185"/>
    <w:rsid w:val="00904399"/>
    <w:rsid w:val="009048FB"/>
    <w:rsid w:val="00904CBE"/>
    <w:rsid w:val="00904DE5"/>
    <w:rsid w:val="00904F30"/>
    <w:rsid w:val="00905142"/>
    <w:rsid w:val="009051E3"/>
    <w:rsid w:val="00905583"/>
    <w:rsid w:val="00905894"/>
    <w:rsid w:val="009059AE"/>
    <w:rsid w:val="00905F8E"/>
    <w:rsid w:val="00905FA5"/>
    <w:rsid w:val="0090662D"/>
    <w:rsid w:val="00906641"/>
    <w:rsid w:val="009069D1"/>
    <w:rsid w:val="00907693"/>
    <w:rsid w:val="00907911"/>
    <w:rsid w:val="00907A47"/>
    <w:rsid w:val="00907C1E"/>
    <w:rsid w:val="00910BB1"/>
    <w:rsid w:val="00910D62"/>
    <w:rsid w:val="00911060"/>
    <w:rsid w:val="00911310"/>
    <w:rsid w:val="009117FF"/>
    <w:rsid w:val="00911B88"/>
    <w:rsid w:val="00911BD1"/>
    <w:rsid w:val="00911E0B"/>
    <w:rsid w:val="009121BB"/>
    <w:rsid w:val="009122BE"/>
    <w:rsid w:val="009132D0"/>
    <w:rsid w:val="0091343C"/>
    <w:rsid w:val="00913680"/>
    <w:rsid w:val="00913682"/>
    <w:rsid w:val="00913ACF"/>
    <w:rsid w:val="00913FD6"/>
    <w:rsid w:val="00914289"/>
    <w:rsid w:val="009142AE"/>
    <w:rsid w:val="009144BF"/>
    <w:rsid w:val="00914624"/>
    <w:rsid w:val="00914676"/>
    <w:rsid w:val="0091484C"/>
    <w:rsid w:val="009149BA"/>
    <w:rsid w:val="00914D72"/>
    <w:rsid w:val="00914EC1"/>
    <w:rsid w:val="0091525D"/>
    <w:rsid w:val="009158C5"/>
    <w:rsid w:val="00915DA2"/>
    <w:rsid w:val="00916DCC"/>
    <w:rsid w:val="00917183"/>
    <w:rsid w:val="0091723C"/>
    <w:rsid w:val="0091746F"/>
    <w:rsid w:val="00917492"/>
    <w:rsid w:val="00917625"/>
    <w:rsid w:val="0091764A"/>
    <w:rsid w:val="009176A5"/>
    <w:rsid w:val="00917715"/>
    <w:rsid w:val="009179F8"/>
    <w:rsid w:val="00917B80"/>
    <w:rsid w:val="00920093"/>
    <w:rsid w:val="0092060C"/>
    <w:rsid w:val="0092092A"/>
    <w:rsid w:val="00920AD4"/>
    <w:rsid w:val="00920E6F"/>
    <w:rsid w:val="00921023"/>
    <w:rsid w:val="00921059"/>
    <w:rsid w:val="00921108"/>
    <w:rsid w:val="00921141"/>
    <w:rsid w:val="009211E9"/>
    <w:rsid w:val="00921235"/>
    <w:rsid w:val="00922131"/>
    <w:rsid w:val="009226CC"/>
    <w:rsid w:val="0092279B"/>
    <w:rsid w:val="00922907"/>
    <w:rsid w:val="00922D6B"/>
    <w:rsid w:val="009232E3"/>
    <w:rsid w:val="00923829"/>
    <w:rsid w:val="00923CE1"/>
    <w:rsid w:val="00924193"/>
    <w:rsid w:val="00924882"/>
    <w:rsid w:val="00924C3F"/>
    <w:rsid w:val="009255E3"/>
    <w:rsid w:val="0092567A"/>
    <w:rsid w:val="00925757"/>
    <w:rsid w:val="00925939"/>
    <w:rsid w:val="00925AB1"/>
    <w:rsid w:val="00925ABA"/>
    <w:rsid w:val="00925AC8"/>
    <w:rsid w:val="00925C9F"/>
    <w:rsid w:val="00925DDC"/>
    <w:rsid w:val="00925E68"/>
    <w:rsid w:val="00925FED"/>
    <w:rsid w:val="00926DA1"/>
    <w:rsid w:val="009272DA"/>
    <w:rsid w:val="0092755B"/>
    <w:rsid w:val="0092764D"/>
    <w:rsid w:val="00927753"/>
    <w:rsid w:val="00927D90"/>
    <w:rsid w:val="00927DD6"/>
    <w:rsid w:val="00927F6A"/>
    <w:rsid w:val="009301AA"/>
    <w:rsid w:val="009305BA"/>
    <w:rsid w:val="009305FC"/>
    <w:rsid w:val="00930616"/>
    <w:rsid w:val="00930F52"/>
    <w:rsid w:val="00930F85"/>
    <w:rsid w:val="00931BE6"/>
    <w:rsid w:val="00931C78"/>
    <w:rsid w:val="0093268A"/>
    <w:rsid w:val="0093304E"/>
    <w:rsid w:val="00933392"/>
    <w:rsid w:val="00933438"/>
    <w:rsid w:val="009339D3"/>
    <w:rsid w:val="009339E5"/>
    <w:rsid w:val="00933D0E"/>
    <w:rsid w:val="00934473"/>
    <w:rsid w:val="00934556"/>
    <w:rsid w:val="0093489F"/>
    <w:rsid w:val="00934956"/>
    <w:rsid w:val="00934C75"/>
    <w:rsid w:val="00935182"/>
    <w:rsid w:val="00935336"/>
    <w:rsid w:val="009354AE"/>
    <w:rsid w:val="00935850"/>
    <w:rsid w:val="00936057"/>
    <w:rsid w:val="009362A6"/>
    <w:rsid w:val="00936347"/>
    <w:rsid w:val="009363EF"/>
    <w:rsid w:val="0093644B"/>
    <w:rsid w:val="0093680B"/>
    <w:rsid w:val="00936B42"/>
    <w:rsid w:val="00936C57"/>
    <w:rsid w:val="00936DC8"/>
    <w:rsid w:val="00936F0D"/>
    <w:rsid w:val="00936FF6"/>
    <w:rsid w:val="00937546"/>
    <w:rsid w:val="00940210"/>
    <w:rsid w:val="009403B0"/>
    <w:rsid w:val="009405B3"/>
    <w:rsid w:val="00940795"/>
    <w:rsid w:val="00940A3F"/>
    <w:rsid w:val="00941190"/>
    <w:rsid w:val="009411BC"/>
    <w:rsid w:val="00941A1B"/>
    <w:rsid w:val="00941ABF"/>
    <w:rsid w:val="00941ACE"/>
    <w:rsid w:val="0094217F"/>
    <w:rsid w:val="00942444"/>
    <w:rsid w:val="00942907"/>
    <w:rsid w:val="00942A66"/>
    <w:rsid w:val="00942DBB"/>
    <w:rsid w:val="0094331A"/>
    <w:rsid w:val="0094356C"/>
    <w:rsid w:val="00943BE9"/>
    <w:rsid w:val="00943CA5"/>
    <w:rsid w:val="009441DE"/>
    <w:rsid w:val="00944A83"/>
    <w:rsid w:val="00944B14"/>
    <w:rsid w:val="00944E08"/>
    <w:rsid w:val="00945054"/>
    <w:rsid w:val="00945488"/>
    <w:rsid w:val="0094569A"/>
    <w:rsid w:val="00945BC6"/>
    <w:rsid w:val="00945FE6"/>
    <w:rsid w:val="00946247"/>
    <w:rsid w:val="009467AB"/>
    <w:rsid w:val="0094697C"/>
    <w:rsid w:val="00947283"/>
    <w:rsid w:val="0094757C"/>
    <w:rsid w:val="00947C1D"/>
    <w:rsid w:val="00947C6A"/>
    <w:rsid w:val="009503FE"/>
    <w:rsid w:val="00950C28"/>
    <w:rsid w:val="0095111D"/>
    <w:rsid w:val="0095141F"/>
    <w:rsid w:val="00951638"/>
    <w:rsid w:val="00951A70"/>
    <w:rsid w:val="00951FF9"/>
    <w:rsid w:val="0095238A"/>
    <w:rsid w:val="00952670"/>
    <w:rsid w:val="00952833"/>
    <w:rsid w:val="00952D28"/>
    <w:rsid w:val="00953110"/>
    <w:rsid w:val="009532F6"/>
    <w:rsid w:val="00953652"/>
    <w:rsid w:val="009536C0"/>
    <w:rsid w:val="009537DD"/>
    <w:rsid w:val="00953A3E"/>
    <w:rsid w:val="00953C84"/>
    <w:rsid w:val="00953E3E"/>
    <w:rsid w:val="00953FDA"/>
    <w:rsid w:val="00954664"/>
    <w:rsid w:val="0095473A"/>
    <w:rsid w:val="00954B9E"/>
    <w:rsid w:val="00954F62"/>
    <w:rsid w:val="009554FE"/>
    <w:rsid w:val="00955E91"/>
    <w:rsid w:val="00956214"/>
    <w:rsid w:val="009563B1"/>
    <w:rsid w:val="00956AF2"/>
    <w:rsid w:val="00956D01"/>
    <w:rsid w:val="00956D85"/>
    <w:rsid w:val="00956F8F"/>
    <w:rsid w:val="00956FEA"/>
    <w:rsid w:val="0095720E"/>
    <w:rsid w:val="009577FD"/>
    <w:rsid w:val="00957A03"/>
    <w:rsid w:val="00957B2A"/>
    <w:rsid w:val="00957D2C"/>
    <w:rsid w:val="009600D3"/>
    <w:rsid w:val="00960139"/>
    <w:rsid w:val="009606B7"/>
    <w:rsid w:val="0096075D"/>
    <w:rsid w:val="0096089C"/>
    <w:rsid w:val="00960AE6"/>
    <w:rsid w:val="00960E4F"/>
    <w:rsid w:val="00960ECD"/>
    <w:rsid w:val="0096161F"/>
    <w:rsid w:val="0096189E"/>
    <w:rsid w:val="00961B06"/>
    <w:rsid w:val="00962265"/>
    <w:rsid w:val="00962B52"/>
    <w:rsid w:val="00962C0A"/>
    <w:rsid w:val="00962CF4"/>
    <w:rsid w:val="00963001"/>
    <w:rsid w:val="00963810"/>
    <w:rsid w:val="0096400E"/>
    <w:rsid w:val="0096424F"/>
    <w:rsid w:val="009642A4"/>
    <w:rsid w:val="009644E8"/>
    <w:rsid w:val="0096458F"/>
    <w:rsid w:val="009646FF"/>
    <w:rsid w:val="009647D1"/>
    <w:rsid w:val="00964AD8"/>
    <w:rsid w:val="009656EA"/>
    <w:rsid w:val="0096573A"/>
    <w:rsid w:val="009658DB"/>
    <w:rsid w:val="00965AFC"/>
    <w:rsid w:val="00966228"/>
    <w:rsid w:val="0096670D"/>
    <w:rsid w:val="009667FD"/>
    <w:rsid w:val="00966A56"/>
    <w:rsid w:val="00966C5B"/>
    <w:rsid w:val="00966ED3"/>
    <w:rsid w:val="00966FFA"/>
    <w:rsid w:val="00967CC7"/>
    <w:rsid w:val="00967F49"/>
    <w:rsid w:val="00967F86"/>
    <w:rsid w:val="00967FCC"/>
    <w:rsid w:val="00970593"/>
    <w:rsid w:val="009705A3"/>
    <w:rsid w:val="00970654"/>
    <w:rsid w:val="009706C5"/>
    <w:rsid w:val="0097090F"/>
    <w:rsid w:val="00970C34"/>
    <w:rsid w:val="00970EEE"/>
    <w:rsid w:val="00971794"/>
    <w:rsid w:val="00971A4F"/>
    <w:rsid w:val="00971C0C"/>
    <w:rsid w:val="00971FE7"/>
    <w:rsid w:val="009721E7"/>
    <w:rsid w:val="00972359"/>
    <w:rsid w:val="00972B5D"/>
    <w:rsid w:val="00972C7B"/>
    <w:rsid w:val="00972D39"/>
    <w:rsid w:val="00972ED7"/>
    <w:rsid w:val="009737EF"/>
    <w:rsid w:val="009741B8"/>
    <w:rsid w:val="00974A20"/>
    <w:rsid w:val="00974D52"/>
    <w:rsid w:val="00975219"/>
    <w:rsid w:val="009754C8"/>
    <w:rsid w:val="00975811"/>
    <w:rsid w:val="00975AA6"/>
    <w:rsid w:val="0097639C"/>
    <w:rsid w:val="00976592"/>
    <w:rsid w:val="00976ADC"/>
    <w:rsid w:val="00976DD8"/>
    <w:rsid w:val="00977CFD"/>
    <w:rsid w:val="00977E75"/>
    <w:rsid w:val="00977EDE"/>
    <w:rsid w:val="00980193"/>
    <w:rsid w:val="009805F7"/>
    <w:rsid w:val="00980A07"/>
    <w:rsid w:val="00980B4C"/>
    <w:rsid w:val="00981226"/>
    <w:rsid w:val="009812C7"/>
    <w:rsid w:val="00981BAE"/>
    <w:rsid w:val="009822E8"/>
    <w:rsid w:val="00982A09"/>
    <w:rsid w:val="009830BF"/>
    <w:rsid w:val="009836B8"/>
    <w:rsid w:val="009837E8"/>
    <w:rsid w:val="00983E95"/>
    <w:rsid w:val="00984183"/>
    <w:rsid w:val="00984268"/>
    <w:rsid w:val="009842F3"/>
    <w:rsid w:val="0098453E"/>
    <w:rsid w:val="00984598"/>
    <w:rsid w:val="00984B1B"/>
    <w:rsid w:val="00984C82"/>
    <w:rsid w:val="00984D46"/>
    <w:rsid w:val="00984D51"/>
    <w:rsid w:val="00985290"/>
    <w:rsid w:val="009852C2"/>
    <w:rsid w:val="009856E5"/>
    <w:rsid w:val="00985BFD"/>
    <w:rsid w:val="00985C8A"/>
    <w:rsid w:val="00985D17"/>
    <w:rsid w:val="00985EDE"/>
    <w:rsid w:val="00985EFE"/>
    <w:rsid w:val="0098603D"/>
    <w:rsid w:val="009862DE"/>
    <w:rsid w:val="00986400"/>
    <w:rsid w:val="0098667E"/>
    <w:rsid w:val="009867AA"/>
    <w:rsid w:val="00986B50"/>
    <w:rsid w:val="00986F2D"/>
    <w:rsid w:val="00986F57"/>
    <w:rsid w:val="00986FB0"/>
    <w:rsid w:val="009872CD"/>
    <w:rsid w:val="0098750D"/>
    <w:rsid w:val="009877F9"/>
    <w:rsid w:val="009877FD"/>
    <w:rsid w:val="00987D24"/>
    <w:rsid w:val="0099093D"/>
    <w:rsid w:val="00990DD6"/>
    <w:rsid w:val="00990F1D"/>
    <w:rsid w:val="00992191"/>
    <w:rsid w:val="00992437"/>
    <w:rsid w:val="00992814"/>
    <w:rsid w:val="0099298E"/>
    <w:rsid w:val="00992CE2"/>
    <w:rsid w:val="009936D3"/>
    <w:rsid w:val="009937CD"/>
    <w:rsid w:val="00993D79"/>
    <w:rsid w:val="0099416D"/>
    <w:rsid w:val="0099431C"/>
    <w:rsid w:val="00994425"/>
    <w:rsid w:val="00994A19"/>
    <w:rsid w:val="00996118"/>
    <w:rsid w:val="009962C8"/>
    <w:rsid w:val="0099640F"/>
    <w:rsid w:val="00996EBD"/>
    <w:rsid w:val="0099725C"/>
    <w:rsid w:val="00997519"/>
    <w:rsid w:val="009976B9"/>
    <w:rsid w:val="009978AA"/>
    <w:rsid w:val="0099793F"/>
    <w:rsid w:val="00997CB3"/>
    <w:rsid w:val="00997FE2"/>
    <w:rsid w:val="009A0241"/>
    <w:rsid w:val="009A036D"/>
    <w:rsid w:val="009A07EF"/>
    <w:rsid w:val="009A0FBB"/>
    <w:rsid w:val="009A11C7"/>
    <w:rsid w:val="009A12FD"/>
    <w:rsid w:val="009A1683"/>
    <w:rsid w:val="009A16DF"/>
    <w:rsid w:val="009A17C8"/>
    <w:rsid w:val="009A1827"/>
    <w:rsid w:val="009A1C2F"/>
    <w:rsid w:val="009A1DA3"/>
    <w:rsid w:val="009A1F63"/>
    <w:rsid w:val="009A21D4"/>
    <w:rsid w:val="009A2355"/>
    <w:rsid w:val="009A24A1"/>
    <w:rsid w:val="009A2895"/>
    <w:rsid w:val="009A2BC3"/>
    <w:rsid w:val="009A2E7C"/>
    <w:rsid w:val="009A3263"/>
    <w:rsid w:val="009A32AF"/>
    <w:rsid w:val="009A3741"/>
    <w:rsid w:val="009A3BB1"/>
    <w:rsid w:val="009A3F7E"/>
    <w:rsid w:val="009A3F87"/>
    <w:rsid w:val="009A40C6"/>
    <w:rsid w:val="009A41D0"/>
    <w:rsid w:val="009A427A"/>
    <w:rsid w:val="009A42E8"/>
    <w:rsid w:val="009A43B3"/>
    <w:rsid w:val="009A4506"/>
    <w:rsid w:val="009A4858"/>
    <w:rsid w:val="009A485F"/>
    <w:rsid w:val="009A4B53"/>
    <w:rsid w:val="009A4E84"/>
    <w:rsid w:val="009A4EAA"/>
    <w:rsid w:val="009A4EAD"/>
    <w:rsid w:val="009A4F9F"/>
    <w:rsid w:val="009A50C8"/>
    <w:rsid w:val="009A53A4"/>
    <w:rsid w:val="009A5743"/>
    <w:rsid w:val="009A5763"/>
    <w:rsid w:val="009A5CB1"/>
    <w:rsid w:val="009A60CC"/>
    <w:rsid w:val="009A61B6"/>
    <w:rsid w:val="009A669C"/>
    <w:rsid w:val="009A688D"/>
    <w:rsid w:val="009A6A21"/>
    <w:rsid w:val="009A6A88"/>
    <w:rsid w:val="009A6E50"/>
    <w:rsid w:val="009A71AC"/>
    <w:rsid w:val="009A71E0"/>
    <w:rsid w:val="009A735B"/>
    <w:rsid w:val="009A74D9"/>
    <w:rsid w:val="009A79B0"/>
    <w:rsid w:val="009A7E05"/>
    <w:rsid w:val="009A7E09"/>
    <w:rsid w:val="009A7F93"/>
    <w:rsid w:val="009A7FD7"/>
    <w:rsid w:val="009B03CD"/>
    <w:rsid w:val="009B054A"/>
    <w:rsid w:val="009B0885"/>
    <w:rsid w:val="009B0B65"/>
    <w:rsid w:val="009B0C44"/>
    <w:rsid w:val="009B0DBD"/>
    <w:rsid w:val="009B0DFF"/>
    <w:rsid w:val="009B0FED"/>
    <w:rsid w:val="009B12F2"/>
    <w:rsid w:val="009B1354"/>
    <w:rsid w:val="009B1684"/>
    <w:rsid w:val="009B21B4"/>
    <w:rsid w:val="009B2240"/>
    <w:rsid w:val="009B243C"/>
    <w:rsid w:val="009B24E3"/>
    <w:rsid w:val="009B272E"/>
    <w:rsid w:val="009B27A4"/>
    <w:rsid w:val="009B283A"/>
    <w:rsid w:val="009B2E42"/>
    <w:rsid w:val="009B32EB"/>
    <w:rsid w:val="009B3565"/>
    <w:rsid w:val="009B364D"/>
    <w:rsid w:val="009B37B5"/>
    <w:rsid w:val="009B41D4"/>
    <w:rsid w:val="009B490C"/>
    <w:rsid w:val="009B4A9C"/>
    <w:rsid w:val="009B4D75"/>
    <w:rsid w:val="009B4E8D"/>
    <w:rsid w:val="009B5412"/>
    <w:rsid w:val="009B553C"/>
    <w:rsid w:val="009B5B9B"/>
    <w:rsid w:val="009B5D23"/>
    <w:rsid w:val="009B5D38"/>
    <w:rsid w:val="009B5D77"/>
    <w:rsid w:val="009B5F6B"/>
    <w:rsid w:val="009B63DF"/>
    <w:rsid w:val="009B64EF"/>
    <w:rsid w:val="009B66C4"/>
    <w:rsid w:val="009B6D80"/>
    <w:rsid w:val="009B6F4C"/>
    <w:rsid w:val="009B6F91"/>
    <w:rsid w:val="009B735D"/>
    <w:rsid w:val="009B7865"/>
    <w:rsid w:val="009B78D0"/>
    <w:rsid w:val="009B7BC5"/>
    <w:rsid w:val="009B7CB0"/>
    <w:rsid w:val="009C0488"/>
    <w:rsid w:val="009C065A"/>
    <w:rsid w:val="009C0AA4"/>
    <w:rsid w:val="009C0CF1"/>
    <w:rsid w:val="009C0D98"/>
    <w:rsid w:val="009C142F"/>
    <w:rsid w:val="009C14C3"/>
    <w:rsid w:val="009C16F7"/>
    <w:rsid w:val="009C19B1"/>
    <w:rsid w:val="009C218B"/>
    <w:rsid w:val="009C2191"/>
    <w:rsid w:val="009C2547"/>
    <w:rsid w:val="009C2AA1"/>
    <w:rsid w:val="009C2E99"/>
    <w:rsid w:val="009C2ECF"/>
    <w:rsid w:val="009C35B7"/>
    <w:rsid w:val="009C36A4"/>
    <w:rsid w:val="009C3C5B"/>
    <w:rsid w:val="009C48E7"/>
    <w:rsid w:val="009C51A7"/>
    <w:rsid w:val="009C5469"/>
    <w:rsid w:val="009C5477"/>
    <w:rsid w:val="009C57C6"/>
    <w:rsid w:val="009C5A7B"/>
    <w:rsid w:val="009C5F28"/>
    <w:rsid w:val="009C5FAE"/>
    <w:rsid w:val="009C6938"/>
    <w:rsid w:val="009C771E"/>
    <w:rsid w:val="009C7883"/>
    <w:rsid w:val="009C7A6E"/>
    <w:rsid w:val="009C7DA0"/>
    <w:rsid w:val="009C7DEE"/>
    <w:rsid w:val="009D0361"/>
    <w:rsid w:val="009D04DD"/>
    <w:rsid w:val="009D05C1"/>
    <w:rsid w:val="009D08F2"/>
    <w:rsid w:val="009D093B"/>
    <w:rsid w:val="009D0B21"/>
    <w:rsid w:val="009D0FB0"/>
    <w:rsid w:val="009D13C7"/>
    <w:rsid w:val="009D1767"/>
    <w:rsid w:val="009D17B8"/>
    <w:rsid w:val="009D1B9C"/>
    <w:rsid w:val="009D1CE0"/>
    <w:rsid w:val="009D1D6C"/>
    <w:rsid w:val="009D1F3F"/>
    <w:rsid w:val="009D2048"/>
    <w:rsid w:val="009D2543"/>
    <w:rsid w:val="009D2AAD"/>
    <w:rsid w:val="009D31D1"/>
    <w:rsid w:val="009D35BF"/>
    <w:rsid w:val="009D36FA"/>
    <w:rsid w:val="009D3C98"/>
    <w:rsid w:val="009D3D82"/>
    <w:rsid w:val="009D3F66"/>
    <w:rsid w:val="009D41DB"/>
    <w:rsid w:val="009D4248"/>
    <w:rsid w:val="009D447C"/>
    <w:rsid w:val="009D494A"/>
    <w:rsid w:val="009D4B0E"/>
    <w:rsid w:val="009D4BF1"/>
    <w:rsid w:val="009D4C3F"/>
    <w:rsid w:val="009D4C81"/>
    <w:rsid w:val="009D5111"/>
    <w:rsid w:val="009D5396"/>
    <w:rsid w:val="009D557C"/>
    <w:rsid w:val="009D55C6"/>
    <w:rsid w:val="009D57EF"/>
    <w:rsid w:val="009D5832"/>
    <w:rsid w:val="009D599A"/>
    <w:rsid w:val="009D5A66"/>
    <w:rsid w:val="009D5B2D"/>
    <w:rsid w:val="009D5C0D"/>
    <w:rsid w:val="009D5CC9"/>
    <w:rsid w:val="009D5D22"/>
    <w:rsid w:val="009D6A57"/>
    <w:rsid w:val="009D6CC5"/>
    <w:rsid w:val="009D70D8"/>
    <w:rsid w:val="009D7478"/>
    <w:rsid w:val="009D758F"/>
    <w:rsid w:val="009D7596"/>
    <w:rsid w:val="009D7794"/>
    <w:rsid w:val="009D78E2"/>
    <w:rsid w:val="009D7DF7"/>
    <w:rsid w:val="009D7EBD"/>
    <w:rsid w:val="009E011F"/>
    <w:rsid w:val="009E02D9"/>
    <w:rsid w:val="009E0397"/>
    <w:rsid w:val="009E0911"/>
    <w:rsid w:val="009E0EE4"/>
    <w:rsid w:val="009E19E4"/>
    <w:rsid w:val="009E1A77"/>
    <w:rsid w:val="009E1CB1"/>
    <w:rsid w:val="009E1D78"/>
    <w:rsid w:val="009E1F8D"/>
    <w:rsid w:val="009E2257"/>
    <w:rsid w:val="009E22FD"/>
    <w:rsid w:val="009E2479"/>
    <w:rsid w:val="009E252D"/>
    <w:rsid w:val="009E269A"/>
    <w:rsid w:val="009E2A6A"/>
    <w:rsid w:val="009E341E"/>
    <w:rsid w:val="009E3BD3"/>
    <w:rsid w:val="009E3C67"/>
    <w:rsid w:val="009E3EA4"/>
    <w:rsid w:val="009E3FA8"/>
    <w:rsid w:val="009E419D"/>
    <w:rsid w:val="009E4743"/>
    <w:rsid w:val="009E4F8F"/>
    <w:rsid w:val="009E507F"/>
    <w:rsid w:val="009E54AE"/>
    <w:rsid w:val="009E54D2"/>
    <w:rsid w:val="009E55CE"/>
    <w:rsid w:val="009E56CC"/>
    <w:rsid w:val="009E5810"/>
    <w:rsid w:val="009E5B7D"/>
    <w:rsid w:val="009E5BAF"/>
    <w:rsid w:val="009E5F6D"/>
    <w:rsid w:val="009E62AA"/>
    <w:rsid w:val="009E630B"/>
    <w:rsid w:val="009E687D"/>
    <w:rsid w:val="009E7173"/>
    <w:rsid w:val="009E7439"/>
    <w:rsid w:val="009E7661"/>
    <w:rsid w:val="009E76BD"/>
    <w:rsid w:val="009E799F"/>
    <w:rsid w:val="009E7D9F"/>
    <w:rsid w:val="009F02D3"/>
    <w:rsid w:val="009F06A9"/>
    <w:rsid w:val="009F0A9A"/>
    <w:rsid w:val="009F0C2A"/>
    <w:rsid w:val="009F0DD0"/>
    <w:rsid w:val="009F0E24"/>
    <w:rsid w:val="009F10F8"/>
    <w:rsid w:val="009F1516"/>
    <w:rsid w:val="009F1771"/>
    <w:rsid w:val="009F1868"/>
    <w:rsid w:val="009F18BA"/>
    <w:rsid w:val="009F19C1"/>
    <w:rsid w:val="009F1C7A"/>
    <w:rsid w:val="009F1D08"/>
    <w:rsid w:val="009F1E9D"/>
    <w:rsid w:val="009F2316"/>
    <w:rsid w:val="009F2366"/>
    <w:rsid w:val="009F2CFF"/>
    <w:rsid w:val="009F2FA1"/>
    <w:rsid w:val="009F3244"/>
    <w:rsid w:val="009F351C"/>
    <w:rsid w:val="009F3BF9"/>
    <w:rsid w:val="009F3C37"/>
    <w:rsid w:val="009F3CA1"/>
    <w:rsid w:val="009F4259"/>
    <w:rsid w:val="009F45DA"/>
    <w:rsid w:val="009F4615"/>
    <w:rsid w:val="009F49DC"/>
    <w:rsid w:val="009F51BA"/>
    <w:rsid w:val="009F5417"/>
    <w:rsid w:val="009F58BE"/>
    <w:rsid w:val="009F5A10"/>
    <w:rsid w:val="009F5C5A"/>
    <w:rsid w:val="009F5D73"/>
    <w:rsid w:val="009F5E3D"/>
    <w:rsid w:val="009F64ED"/>
    <w:rsid w:val="009F657A"/>
    <w:rsid w:val="009F68C5"/>
    <w:rsid w:val="009F68E0"/>
    <w:rsid w:val="009F69AE"/>
    <w:rsid w:val="009F6A1E"/>
    <w:rsid w:val="009F6C69"/>
    <w:rsid w:val="009F6E0B"/>
    <w:rsid w:val="009F7482"/>
    <w:rsid w:val="009F74E6"/>
    <w:rsid w:val="009F7866"/>
    <w:rsid w:val="009F7D0C"/>
    <w:rsid w:val="00A002F6"/>
    <w:rsid w:val="00A00611"/>
    <w:rsid w:val="00A00B89"/>
    <w:rsid w:val="00A00D52"/>
    <w:rsid w:val="00A0105E"/>
    <w:rsid w:val="00A0174C"/>
    <w:rsid w:val="00A01A45"/>
    <w:rsid w:val="00A01E87"/>
    <w:rsid w:val="00A01F30"/>
    <w:rsid w:val="00A01FEF"/>
    <w:rsid w:val="00A0200C"/>
    <w:rsid w:val="00A0226C"/>
    <w:rsid w:val="00A02411"/>
    <w:rsid w:val="00A02514"/>
    <w:rsid w:val="00A02707"/>
    <w:rsid w:val="00A02749"/>
    <w:rsid w:val="00A02B5C"/>
    <w:rsid w:val="00A02D2E"/>
    <w:rsid w:val="00A03328"/>
    <w:rsid w:val="00A03918"/>
    <w:rsid w:val="00A03CC3"/>
    <w:rsid w:val="00A03ECA"/>
    <w:rsid w:val="00A03FD7"/>
    <w:rsid w:val="00A04751"/>
    <w:rsid w:val="00A047C2"/>
    <w:rsid w:val="00A04F8D"/>
    <w:rsid w:val="00A061FA"/>
    <w:rsid w:val="00A063EB"/>
    <w:rsid w:val="00A06DA3"/>
    <w:rsid w:val="00A06ECC"/>
    <w:rsid w:val="00A0731B"/>
    <w:rsid w:val="00A073FD"/>
    <w:rsid w:val="00A07409"/>
    <w:rsid w:val="00A07751"/>
    <w:rsid w:val="00A07B37"/>
    <w:rsid w:val="00A102CB"/>
    <w:rsid w:val="00A10736"/>
    <w:rsid w:val="00A107B1"/>
    <w:rsid w:val="00A10DBA"/>
    <w:rsid w:val="00A10E71"/>
    <w:rsid w:val="00A110B7"/>
    <w:rsid w:val="00A112AA"/>
    <w:rsid w:val="00A113FD"/>
    <w:rsid w:val="00A11782"/>
    <w:rsid w:val="00A11A9C"/>
    <w:rsid w:val="00A11DF8"/>
    <w:rsid w:val="00A11E28"/>
    <w:rsid w:val="00A120A7"/>
    <w:rsid w:val="00A12191"/>
    <w:rsid w:val="00A12297"/>
    <w:rsid w:val="00A1276E"/>
    <w:rsid w:val="00A12E9F"/>
    <w:rsid w:val="00A13237"/>
    <w:rsid w:val="00A137D2"/>
    <w:rsid w:val="00A1388E"/>
    <w:rsid w:val="00A13914"/>
    <w:rsid w:val="00A13E84"/>
    <w:rsid w:val="00A14190"/>
    <w:rsid w:val="00A1446F"/>
    <w:rsid w:val="00A14555"/>
    <w:rsid w:val="00A14819"/>
    <w:rsid w:val="00A14A05"/>
    <w:rsid w:val="00A14B77"/>
    <w:rsid w:val="00A14E21"/>
    <w:rsid w:val="00A152AE"/>
    <w:rsid w:val="00A15743"/>
    <w:rsid w:val="00A15860"/>
    <w:rsid w:val="00A15A7E"/>
    <w:rsid w:val="00A15D5E"/>
    <w:rsid w:val="00A16206"/>
    <w:rsid w:val="00A16699"/>
    <w:rsid w:val="00A170E9"/>
    <w:rsid w:val="00A17181"/>
    <w:rsid w:val="00A171AC"/>
    <w:rsid w:val="00A171FE"/>
    <w:rsid w:val="00A17431"/>
    <w:rsid w:val="00A17660"/>
    <w:rsid w:val="00A17B2B"/>
    <w:rsid w:val="00A17C60"/>
    <w:rsid w:val="00A17E63"/>
    <w:rsid w:val="00A17EB0"/>
    <w:rsid w:val="00A17F70"/>
    <w:rsid w:val="00A204B5"/>
    <w:rsid w:val="00A20A17"/>
    <w:rsid w:val="00A213A1"/>
    <w:rsid w:val="00A21534"/>
    <w:rsid w:val="00A215AE"/>
    <w:rsid w:val="00A225DF"/>
    <w:rsid w:val="00A225E5"/>
    <w:rsid w:val="00A2291F"/>
    <w:rsid w:val="00A22983"/>
    <w:rsid w:val="00A23357"/>
    <w:rsid w:val="00A23D5F"/>
    <w:rsid w:val="00A242D4"/>
    <w:rsid w:val="00A2439D"/>
    <w:rsid w:val="00A247D3"/>
    <w:rsid w:val="00A24A8C"/>
    <w:rsid w:val="00A24DC6"/>
    <w:rsid w:val="00A25134"/>
    <w:rsid w:val="00A25631"/>
    <w:rsid w:val="00A25669"/>
    <w:rsid w:val="00A256C7"/>
    <w:rsid w:val="00A2597B"/>
    <w:rsid w:val="00A25BF0"/>
    <w:rsid w:val="00A2601C"/>
    <w:rsid w:val="00A260AA"/>
    <w:rsid w:val="00A263A6"/>
    <w:rsid w:val="00A2643B"/>
    <w:rsid w:val="00A265FF"/>
    <w:rsid w:val="00A26665"/>
    <w:rsid w:val="00A26746"/>
    <w:rsid w:val="00A26B67"/>
    <w:rsid w:val="00A26CF7"/>
    <w:rsid w:val="00A26EF1"/>
    <w:rsid w:val="00A270DB"/>
    <w:rsid w:val="00A27175"/>
    <w:rsid w:val="00A271BD"/>
    <w:rsid w:val="00A27621"/>
    <w:rsid w:val="00A278CF"/>
    <w:rsid w:val="00A27D3C"/>
    <w:rsid w:val="00A27F58"/>
    <w:rsid w:val="00A3013E"/>
    <w:rsid w:val="00A303D0"/>
    <w:rsid w:val="00A3062B"/>
    <w:rsid w:val="00A30BEB"/>
    <w:rsid w:val="00A30FAC"/>
    <w:rsid w:val="00A315E3"/>
    <w:rsid w:val="00A32A87"/>
    <w:rsid w:val="00A32CBB"/>
    <w:rsid w:val="00A32D40"/>
    <w:rsid w:val="00A32DCB"/>
    <w:rsid w:val="00A332B0"/>
    <w:rsid w:val="00A33313"/>
    <w:rsid w:val="00A3349B"/>
    <w:rsid w:val="00A33A2E"/>
    <w:rsid w:val="00A33BE1"/>
    <w:rsid w:val="00A33E5C"/>
    <w:rsid w:val="00A340DD"/>
    <w:rsid w:val="00A3443E"/>
    <w:rsid w:val="00A346A7"/>
    <w:rsid w:val="00A34A60"/>
    <w:rsid w:val="00A3510E"/>
    <w:rsid w:val="00A358B2"/>
    <w:rsid w:val="00A35FE6"/>
    <w:rsid w:val="00A36100"/>
    <w:rsid w:val="00A36273"/>
    <w:rsid w:val="00A36453"/>
    <w:rsid w:val="00A367B4"/>
    <w:rsid w:val="00A36851"/>
    <w:rsid w:val="00A368E7"/>
    <w:rsid w:val="00A370F3"/>
    <w:rsid w:val="00A37879"/>
    <w:rsid w:val="00A3793A"/>
    <w:rsid w:val="00A37B5C"/>
    <w:rsid w:val="00A40455"/>
    <w:rsid w:val="00A40D7A"/>
    <w:rsid w:val="00A40EB2"/>
    <w:rsid w:val="00A413A8"/>
    <w:rsid w:val="00A415FC"/>
    <w:rsid w:val="00A418C4"/>
    <w:rsid w:val="00A41E16"/>
    <w:rsid w:val="00A420B1"/>
    <w:rsid w:val="00A42188"/>
    <w:rsid w:val="00A42B3C"/>
    <w:rsid w:val="00A43301"/>
    <w:rsid w:val="00A43822"/>
    <w:rsid w:val="00A43974"/>
    <w:rsid w:val="00A43EC8"/>
    <w:rsid w:val="00A440EB"/>
    <w:rsid w:val="00A447D0"/>
    <w:rsid w:val="00A44E26"/>
    <w:rsid w:val="00A4557F"/>
    <w:rsid w:val="00A45633"/>
    <w:rsid w:val="00A4567C"/>
    <w:rsid w:val="00A458CD"/>
    <w:rsid w:val="00A45B3D"/>
    <w:rsid w:val="00A45CCB"/>
    <w:rsid w:val="00A45D77"/>
    <w:rsid w:val="00A45E47"/>
    <w:rsid w:val="00A460DD"/>
    <w:rsid w:val="00A464C6"/>
    <w:rsid w:val="00A4663E"/>
    <w:rsid w:val="00A46709"/>
    <w:rsid w:val="00A46B1F"/>
    <w:rsid w:val="00A46E74"/>
    <w:rsid w:val="00A46EA6"/>
    <w:rsid w:val="00A47269"/>
    <w:rsid w:val="00A473A0"/>
    <w:rsid w:val="00A47453"/>
    <w:rsid w:val="00A475FA"/>
    <w:rsid w:val="00A47687"/>
    <w:rsid w:val="00A4773F"/>
    <w:rsid w:val="00A47C28"/>
    <w:rsid w:val="00A47E44"/>
    <w:rsid w:val="00A47FE3"/>
    <w:rsid w:val="00A5067A"/>
    <w:rsid w:val="00A50806"/>
    <w:rsid w:val="00A51302"/>
    <w:rsid w:val="00A51316"/>
    <w:rsid w:val="00A515F9"/>
    <w:rsid w:val="00A51898"/>
    <w:rsid w:val="00A51C92"/>
    <w:rsid w:val="00A51D28"/>
    <w:rsid w:val="00A51D33"/>
    <w:rsid w:val="00A521F8"/>
    <w:rsid w:val="00A5220F"/>
    <w:rsid w:val="00A52268"/>
    <w:rsid w:val="00A525BC"/>
    <w:rsid w:val="00A52E14"/>
    <w:rsid w:val="00A52E3D"/>
    <w:rsid w:val="00A52EBC"/>
    <w:rsid w:val="00A52EE2"/>
    <w:rsid w:val="00A52F32"/>
    <w:rsid w:val="00A53790"/>
    <w:rsid w:val="00A537E6"/>
    <w:rsid w:val="00A53B41"/>
    <w:rsid w:val="00A53F20"/>
    <w:rsid w:val="00A542DE"/>
    <w:rsid w:val="00A544DA"/>
    <w:rsid w:val="00A54553"/>
    <w:rsid w:val="00A549AA"/>
    <w:rsid w:val="00A5507C"/>
    <w:rsid w:val="00A55276"/>
    <w:rsid w:val="00A55BEC"/>
    <w:rsid w:val="00A55F08"/>
    <w:rsid w:val="00A55F6C"/>
    <w:rsid w:val="00A56143"/>
    <w:rsid w:val="00A56147"/>
    <w:rsid w:val="00A561DE"/>
    <w:rsid w:val="00A564ED"/>
    <w:rsid w:val="00A5699C"/>
    <w:rsid w:val="00A56AA1"/>
    <w:rsid w:val="00A56D8E"/>
    <w:rsid w:val="00A570E4"/>
    <w:rsid w:val="00A57205"/>
    <w:rsid w:val="00A57B47"/>
    <w:rsid w:val="00A60173"/>
    <w:rsid w:val="00A60506"/>
    <w:rsid w:val="00A60634"/>
    <w:rsid w:val="00A60941"/>
    <w:rsid w:val="00A609D4"/>
    <w:rsid w:val="00A609FF"/>
    <w:rsid w:val="00A60A60"/>
    <w:rsid w:val="00A60C71"/>
    <w:rsid w:val="00A60E92"/>
    <w:rsid w:val="00A60F2F"/>
    <w:rsid w:val="00A61666"/>
    <w:rsid w:val="00A61A0A"/>
    <w:rsid w:val="00A61B97"/>
    <w:rsid w:val="00A61C24"/>
    <w:rsid w:val="00A621A8"/>
    <w:rsid w:val="00A62206"/>
    <w:rsid w:val="00A62466"/>
    <w:rsid w:val="00A62821"/>
    <w:rsid w:val="00A62AFB"/>
    <w:rsid w:val="00A62B1B"/>
    <w:rsid w:val="00A62C61"/>
    <w:rsid w:val="00A62D82"/>
    <w:rsid w:val="00A62D8A"/>
    <w:rsid w:val="00A62FBB"/>
    <w:rsid w:val="00A63316"/>
    <w:rsid w:val="00A63388"/>
    <w:rsid w:val="00A636A5"/>
    <w:rsid w:val="00A638AD"/>
    <w:rsid w:val="00A63B05"/>
    <w:rsid w:val="00A640D5"/>
    <w:rsid w:val="00A646C1"/>
    <w:rsid w:val="00A64878"/>
    <w:rsid w:val="00A64DEF"/>
    <w:rsid w:val="00A6539A"/>
    <w:rsid w:val="00A65549"/>
    <w:rsid w:val="00A65596"/>
    <w:rsid w:val="00A6594C"/>
    <w:rsid w:val="00A65F46"/>
    <w:rsid w:val="00A65F4D"/>
    <w:rsid w:val="00A66EFF"/>
    <w:rsid w:val="00A670CD"/>
    <w:rsid w:val="00A673DA"/>
    <w:rsid w:val="00A67506"/>
    <w:rsid w:val="00A67880"/>
    <w:rsid w:val="00A67B2A"/>
    <w:rsid w:val="00A67F5B"/>
    <w:rsid w:val="00A70408"/>
    <w:rsid w:val="00A704BE"/>
    <w:rsid w:val="00A7091A"/>
    <w:rsid w:val="00A70A40"/>
    <w:rsid w:val="00A7110D"/>
    <w:rsid w:val="00A71188"/>
    <w:rsid w:val="00A71375"/>
    <w:rsid w:val="00A7150F"/>
    <w:rsid w:val="00A72343"/>
    <w:rsid w:val="00A72382"/>
    <w:rsid w:val="00A724A0"/>
    <w:rsid w:val="00A724CD"/>
    <w:rsid w:val="00A73D01"/>
    <w:rsid w:val="00A73F65"/>
    <w:rsid w:val="00A74229"/>
    <w:rsid w:val="00A74405"/>
    <w:rsid w:val="00A74583"/>
    <w:rsid w:val="00A74686"/>
    <w:rsid w:val="00A748C3"/>
    <w:rsid w:val="00A748D5"/>
    <w:rsid w:val="00A748FA"/>
    <w:rsid w:val="00A7494D"/>
    <w:rsid w:val="00A74A83"/>
    <w:rsid w:val="00A74F2B"/>
    <w:rsid w:val="00A7545A"/>
    <w:rsid w:val="00A757A7"/>
    <w:rsid w:val="00A757B9"/>
    <w:rsid w:val="00A75ADF"/>
    <w:rsid w:val="00A7616F"/>
    <w:rsid w:val="00A762BA"/>
    <w:rsid w:val="00A76544"/>
    <w:rsid w:val="00A76679"/>
    <w:rsid w:val="00A766A4"/>
    <w:rsid w:val="00A76AF6"/>
    <w:rsid w:val="00A76B76"/>
    <w:rsid w:val="00A76C6A"/>
    <w:rsid w:val="00A76FB1"/>
    <w:rsid w:val="00A76FD0"/>
    <w:rsid w:val="00A778C5"/>
    <w:rsid w:val="00A77A64"/>
    <w:rsid w:val="00A80668"/>
    <w:rsid w:val="00A80729"/>
    <w:rsid w:val="00A80E4D"/>
    <w:rsid w:val="00A811FF"/>
    <w:rsid w:val="00A813CF"/>
    <w:rsid w:val="00A8174D"/>
    <w:rsid w:val="00A819F8"/>
    <w:rsid w:val="00A81ABC"/>
    <w:rsid w:val="00A81ECF"/>
    <w:rsid w:val="00A81FB9"/>
    <w:rsid w:val="00A820BF"/>
    <w:rsid w:val="00A82377"/>
    <w:rsid w:val="00A827F7"/>
    <w:rsid w:val="00A829A6"/>
    <w:rsid w:val="00A82D44"/>
    <w:rsid w:val="00A8356E"/>
    <w:rsid w:val="00A83606"/>
    <w:rsid w:val="00A8396D"/>
    <w:rsid w:val="00A83D45"/>
    <w:rsid w:val="00A840E9"/>
    <w:rsid w:val="00A841E4"/>
    <w:rsid w:val="00A843FE"/>
    <w:rsid w:val="00A84466"/>
    <w:rsid w:val="00A8447B"/>
    <w:rsid w:val="00A846FB"/>
    <w:rsid w:val="00A84EE6"/>
    <w:rsid w:val="00A84F1F"/>
    <w:rsid w:val="00A850FC"/>
    <w:rsid w:val="00A85137"/>
    <w:rsid w:val="00A853F9"/>
    <w:rsid w:val="00A85500"/>
    <w:rsid w:val="00A85B9D"/>
    <w:rsid w:val="00A85C4B"/>
    <w:rsid w:val="00A86550"/>
    <w:rsid w:val="00A86685"/>
    <w:rsid w:val="00A869EF"/>
    <w:rsid w:val="00A87079"/>
    <w:rsid w:val="00A8716D"/>
    <w:rsid w:val="00A87429"/>
    <w:rsid w:val="00A874AE"/>
    <w:rsid w:val="00A878B9"/>
    <w:rsid w:val="00A878C6"/>
    <w:rsid w:val="00A878D0"/>
    <w:rsid w:val="00A87C71"/>
    <w:rsid w:val="00A87DB1"/>
    <w:rsid w:val="00A90311"/>
    <w:rsid w:val="00A906DF"/>
    <w:rsid w:val="00A913C2"/>
    <w:rsid w:val="00A91612"/>
    <w:rsid w:val="00A917AA"/>
    <w:rsid w:val="00A92153"/>
    <w:rsid w:val="00A92478"/>
    <w:rsid w:val="00A92822"/>
    <w:rsid w:val="00A92E35"/>
    <w:rsid w:val="00A931BC"/>
    <w:rsid w:val="00A93280"/>
    <w:rsid w:val="00A9334A"/>
    <w:rsid w:val="00A93440"/>
    <w:rsid w:val="00A937D7"/>
    <w:rsid w:val="00A938D0"/>
    <w:rsid w:val="00A93B37"/>
    <w:rsid w:val="00A93B90"/>
    <w:rsid w:val="00A93BEC"/>
    <w:rsid w:val="00A93C1A"/>
    <w:rsid w:val="00A940F0"/>
    <w:rsid w:val="00A94890"/>
    <w:rsid w:val="00A949B6"/>
    <w:rsid w:val="00A949EC"/>
    <w:rsid w:val="00A94ACB"/>
    <w:rsid w:val="00A94C49"/>
    <w:rsid w:val="00A952A6"/>
    <w:rsid w:val="00A9543A"/>
    <w:rsid w:val="00A95918"/>
    <w:rsid w:val="00A95D1A"/>
    <w:rsid w:val="00A95E62"/>
    <w:rsid w:val="00A96067"/>
    <w:rsid w:val="00A9660C"/>
    <w:rsid w:val="00A967F4"/>
    <w:rsid w:val="00A96BCD"/>
    <w:rsid w:val="00A96FA5"/>
    <w:rsid w:val="00A970E9"/>
    <w:rsid w:val="00A97167"/>
    <w:rsid w:val="00A97229"/>
    <w:rsid w:val="00A97DC8"/>
    <w:rsid w:val="00A97E9D"/>
    <w:rsid w:val="00A97EF0"/>
    <w:rsid w:val="00AA0227"/>
    <w:rsid w:val="00AA0543"/>
    <w:rsid w:val="00AA08B5"/>
    <w:rsid w:val="00AA0915"/>
    <w:rsid w:val="00AA0941"/>
    <w:rsid w:val="00AA0E15"/>
    <w:rsid w:val="00AA0EF9"/>
    <w:rsid w:val="00AA1235"/>
    <w:rsid w:val="00AA12A2"/>
    <w:rsid w:val="00AA15A5"/>
    <w:rsid w:val="00AA1A5F"/>
    <w:rsid w:val="00AA22AA"/>
    <w:rsid w:val="00AA24EA"/>
    <w:rsid w:val="00AA291F"/>
    <w:rsid w:val="00AA2A46"/>
    <w:rsid w:val="00AA2C58"/>
    <w:rsid w:val="00AA2C7D"/>
    <w:rsid w:val="00AA3072"/>
    <w:rsid w:val="00AA35BB"/>
    <w:rsid w:val="00AA42E3"/>
    <w:rsid w:val="00AA4456"/>
    <w:rsid w:val="00AA4733"/>
    <w:rsid w:val="00AA5E51"/>
    <w:rsid w:val="00AA6349"/>
    <w:rsid w:val="00AA73D7"/>
    <w:rsid w:val="00AA743E"/>
    <w:rsid w:val="00AA79AA"/>
    <w:rsid w:val="00AA7E1E"/>
    <w:rsid w:val="00AB0205"/>
    <w:rsid w:val="00AB0384"/>
    <w:rsid w:val="00AB03EB"/>
    <w:rsid w:val="00AB0479"/>
    <w:rsid w:val="00AB056F"/>
    <w:rsid w:val="00AB05D3"/>
    <w:rsid w:val="00AB0CE4"/>
    <w:rsid w:val="00AB190E"/>
    <w:rsid w:val="00AB1B25"/>
    <w:rsid w:val="00AB1CD6"/>
    <w:rsid w:val="00AB20C6"/>
    <w:rsid w:val="00AB2517"/>
    <w:rsid w:val="00AB2D26"/>
    <w:rsid w:val="00AB2EA1"/>
    <w:rsid w:val="00AB2EDB"/>
    <w:rsid w:val="00AB3281"/>
    <w:rsid w:val="00AB379C"/>
    <w:rsid w:val="00AB380D"/>
    <w:rsid w:val="00AB3F4F"/>
    <w:rsid w:val="00AB3F69"/>
    <w:rsid w:val="00AB4151"/>
    <w:rsid w:val="00AB4197"/>
    <w:rsid w:val="00AB43D2"/>
    <w:rsid w:val="00AB45E3"/>
    <w:rsid w:val="00AB47B5"/>
    <w:rsid w:val="00AB4837"/>
    <w:rsid w:val="00AB4867"/>
    <w:rsid w:val="00AB49D2"/>
    <w:rsid w:val="00AB4A2D"/>
    <w:rsid w:val="00AB4BAE"/>
    <w:rsid w:val="00AB4BCC"/>
    <w:rsid w:val="00AB533F"/>
    <w:rsid w:val="00AB5418"/>
    <w:rsid w:val="00AB5584"/>
    <w:rsid w:val="00AB562D"/>
    <w:rsid w:val="00AB5C06"/>
    <w:rsid w:val="00AB60F4"/>
    <w:rsid w:val="00AB653E"/>
    <w:rsid w:val="00AB6645"/>
    <w:rsid w:val="00AB6DAF"/>
    <w:rsid w:val="00AB6DEE"/>
    <w:rsid w:val="00AB6DFF"/>
    <w:rsid w:val="00AB7546"/>
    <w:rsid w:val="00AB7AA9"/>
    <w:rsid w:val="00AB7C71"/>
    <w:rsid w:val="00AB7D57"/>
    <w:rsid w:val="00AC034D"/>
    <w:rsid w:val="00AC07E4"/>
    <w:rsid w:val="00AC0AAB"/>
    <w:rsid w:val="00AC0B4D"/>
    <w:rsid w:val="00AC0D85"/>
    <w:rsid w:val="00AC0FBE"/>
    <w:rsid w:val="00AC1124"/>
    <w:rsid w:val="00AC19C5"/>
    <w:rsid w:val="00AC2E16"/>
    <w:rsid w:val="00AC2EDC"/>
    <w:rsid w:val="00AC3296"/>
    <w:rsid w:val="00AC332C"/>
    <w:rsid w:val="00AC373D"/>
    <w:rsid w:val="00AC3758"/>
    <w:rsid w:val="00AC48D9"/>
    <w:rsid w:val="00AC5956"/>
    <w:rsid w:val="00AC5D12"/>
    <w:rsid w:val="00AC6043"/>
    <w:rsid w:val="00AC62D9"/>
    <w:rsid w:val="00AC63C6"/>
    <w:rsid w:val="00AC6432"/>
    <w:rsid w:val="00AC64BA"/>
    <w:rsid w:val="00AC675B"/>
    <w:rsid w:val="00AC67AD"/>
    <w:rsid w:val="00AC6BD2"/>
    <w:rsid w:val="00AC71FD"/>
    <w:rsid w:val="00AC7414"/>
    <w:rsid w:val="00AC774A"/>
    <w:rsid w:val="00AD0290"/>
    <w:rsid w:val="00AD0814"/>
    <w:rsid w:val="00AD0861"/>
    <w:rsid w:val="00AD09C7"/>
    <w:rsid w:val="00AD0DE6"/>
    <w:rsid w:val="00AD1059"/>
    <w:rsid w:val="00AD11A6"/>
    <w:rsid w:val="00AD172A"/>
    <w:rsid w:val="00AD25FF"/>
    <w:rsid w:val="00AD2E9C"/>
    <w:rsid w:val="00AD33CE"/>
    <w:rsid w:val="00AD34DA"/>
    <w:rsid w:val="00AD37F7"/>
    <w:rsid w:val="00AD393C"/>
    <w:rsid w:val="00AD3C96"/>
    <w:rsid w:val="00AD4352"/>
    <w:rsid w:val="00AD48AC"/>
    <w:rsid w:val="00AD4BDE"/>
    <w:rsid w:val="00AD4BEA"/>
    <w:rsid w:val="00AD4D01"/>
    <w:rsid w:val="00AD5508"/>
    <w:rsid w:val="00AD57BB"/>
    <w:rsid w:val="00AD5C65"/>
    <w:rsid w:val="00AD5D1F"/>
    <w:rsid w:val="00AD6001"/>
    <w:rsid w:val="00AD6385"/>
    <w:rsid w:val="00AD63C7"/>
    <w:rsid w:val="00AD6691"/>
    <w:rsid w:val="00AD6B5B"/>
    <w:rsid w:val="00AD73C2"/>
    <w:rsid w:val="00AD7D72"/>
    <w:rsid w:val="00AE01F5"/>
    <w:rsid w:val="00AE0506"/>
    <w:rsid w:val="00AE0AAE"/>
    <w:rsid w:val="00AE1A03"/>
    <w:rsid w:val="00AE1A64"/>
    <w:rsid w:val="00AE1CAD"/>
    <w:rsid w:val="00AE2181"/>
    <w:rsid w:val="00AE23A8"/>
    <w:rsid w:val="00AE2DD7"/>
    <w:rsid w:val="00AE30A6"/>
    <w:rsid w:val="00AE3174"/>
    <w:rsid w:val="00AE367B"/>
    <w:rsid w:val="00AE3B38"/>
    <w:rsid w:val="00AE3B87"/>
    <w:rsid w:val="00AE3F06"/>
    <w:rsid w:val="00AE4149"/>
    <w:rsid w:val="00AE4295"/>
    <w:rsid w:val="00AE45E0"/>
    <w:rsid w:val="00AE48C4"/>
    <w:rsid w:val="00AE5165"/>
    <w:rsid w:val="00AE596F"/>
    <w:rsid w:val="00AE5A21"/>
    <w:rsid w:val="00AE5B00"/>
    <w:rsid w:val="00AE5E6A"/>
    <w:rsid w:val="00AE632B"/>
    <w:rsid w:val="00AE6399"/>
    <w:rsid w:val="00AE67CE"/>
    <w:rsid w:val="00AE687D"/>
    <w:rsid w:val="00AE6918"/>
    <w:rsid w:val="00AE6CD6"/>
    <w:rsid w:val="00AE756C"/>
    <w:rsid w:val="00AE7AE0"/>
    <w:rsid w:val="00AE7EDF"/>
    <w:rsid w:val="00AF00A0"/>
    <w:rsid w:val="00AF0160"/>
    <w:rsid w:val="00AF049C"/>
    <w:rsid w:val="00AF0B19"/>
    <w:rsid w:val="00AF0C29"/>
    <w:rsid w:val="00AF0E71"/>
    <w:rsid w:val="00AF1302"/>
    <w:rsid w:val="00AF1335"/>
    <w:rsid w:val="00AF16A2"/>
    <w:rsid w:val="00AF1ECD"/>
    <w:rsid w:val="00AF2046"/>
    <w:rsid w:val="00AF2267"/>
    <w:rsid w:val="00AF2576"/>
    <w:rsid w:val="00AF2756"/>
    <w:rsid w:val="00AF300B"/>
    <w:rsid w:val="00AF30C0"/>
    <w:rsid w:val="00AF387E"/>
    <w:rsid w:val="00AF3E52"/>
    <w:rsid w:val="00AF4137"/>
    <w:rsid w:val="00AF43B7"/>
    <w:rsid w:val="00AF4682"/>
    <w:rsid w:val="00AF496C"/>
    <w:rsid w:val="00AF4DA0"/>
    <w:rsid w:val="00AF4E68"/>
    <w:rsid w:val="00AF4E9D"/>
    <w:rsid w:val="00AF534E"/>
    <w:rsid w:val="00AF5CD7"/>
    <w:rsid w:val="00AF649C"/>
    <w:rsid w:val="00AF64C3"/>
    <w:rsid w:val="00AF75FB"/>
    <w:rsid w:val="00AF773A"/>
    <w:rsid w:val="00AF7B97"/>
    <w:rsid w:val="00B0071A"/>
    <w:rsid w:val="00B0071D"/>
    <w:rsid w:val="00B00EF1"/>
    <w:rsid w:val="00B0102B"/>
    <w:rsid w:val="00B017F4"/>
    <w:rsid w:val="00B01EC3"/>
    <w:rsid w:val="00B021AD"/>
    <w:rsid w:val="00B03384"/>
    <w:rsid w:val="00B035EE"/>
    <w:rsid w:val="00B0361F"/>
    <w:rsid w:val="00B03642"/>
    <w:rsid w:val="00B03C63"/>
    <w:rsid w:val="00B03D2F"/>
    <w:rsid w:val="00B041EE"/>
    <w:rsid w:val="00B0468A"/>
    <w:rsid w:val="00B04DB3"/>
    <w:rsid w:val="00B04FFB"/>
    <w:rsid w:val="00B0530D"/>
    <w:rsid w:val="00B053A0"/>
    <w:rsid w:val="00B053FF"/>
    <w:rsid w:val="00B0548B"/>
    <w:rsid w:val="00B055A4"/>
    <w:rsid w:val="00B0598A"/>
    <w:rsid w:val="00B05CA9"/>
    <w:rsid w:val="00B0624F"/>
    <w:rsid w:val="00B06831"/>
    <w:rsid w:val="00B06928"/>
    <w:rsid w:val="00B06A49"/>
    <w:rsid w:val="00B07206"/>
    <w:rsid w:val="00B07844"/>
    <w:rsid w:val="00B07D23"/>
    <w:rsid w:val="00B07DE9"/>
    <w:rsid w:val="00B10522"/>
    <w:rsid w:val="00B10536"/>
    <w:rsid w:val="00B10617"/>
    <w:rsid w:val="00B108C0"/>
    <w:rsid w:val="00B10DB9"/>
    <w:rsid w:val="00B11D48"/>
    <w:rsid w:val="00B12441"/>
    <w:rsid w:val="00B1258B"/>
    <w:rsid w:val="00B12948"/>
    <w:rsid w:val="00B129A2"/>
    <w:rsid w:val="00B12A0C"/>
    <w:rsid w:val="00B12BDA"/>
    <w:rsid w:val="00B12CDE"/>
    <w:rsid w:val="00B12CDF"/>
    <w:rsid w:val="00B12CF5"/>
    <w:rsid w:val="00B12CF6"/>
    <w:rsid w:val="00B13114"/>
    <w:rsid w:val="00B13246"/>
    <w:rsid w:val="00B135AE"/>
    <w:rsid w:val="00B13709"/>
    <w:rsid w:val="00B137B7"/>
    <w:rsid w:val="00B137DA"/>
    <w:rsid w:val="00B13AAC"/>
    <w:rsid w:val="00B13D60"/>
    <w:rsid w:val="00B14037"/>
    <w:rsid w:val="00B144FD"/>
    <w:rsid w:val="00B14B74"/>
    <w:rsid w:val="00B15009"/>
    <w:rsid w:val="00B1521E"/>
    <w:rsid w:val="00B15243"/>
    <w:rsid w:val="00B15613"/>
    <w:rsid w:val="00B156B9"/>
    <w:rsid w:val="00B15D7C"/>
    <w:rsid w:val="00B15F31"/>
    <w:rsid w:val="00B160C4"/>
    <w:rsid w:val="00B16558"/>
    <w:rsid w:val="00B170A9"/>
    <w:rsid w:val="00B1722C"/>
    <w:rsid w:val="00B174FE"/>
    <w:rsid w:val="00B177C2"/>
    <w:rsid w:val="00B2052B"/>
    <w:rsid w:val="00B20B81"/>
    <w:rsid w:val="00B20EDC"/>
    <w:rsid w:val="00B21040"/>
    <w:rsid w:val="00B2192A"/>
    <w:rsid w:val="00B21E7D"/>
    <w:rsid w:val="00B21EB1"/>
    <w:rsid w:val="00B21FEA"/>
    <w:rsid w:val="00B220CE"/>
    <w:rsid w:val="00B221A5"/>
    <w:rsid w:val="00B223EC"/>
    <w:rsid w:val="00B22750"/>
    <w:rsid w:val="00B227C1"/>
    <w:rsid w:val="00B237CF"/>
    <w:rsid w:val="00B237D2"/>
    <w:rsid w:val="00B2395F"/>
    <w:rsid w:val="00B24008"/>
    <w:rsid w:val="00B24424"/>
    <w:rsid w:val="00B24702"/>
    <w:rsid w:val="00B24A8C"/>
    <w:rsid w:val="00B24CCF"/>
    <w:rsid w:val="00B25928"/>
    <w:rsid w:val="00B25A02"/>
    <w:rsid w:val="00B25BF0"/>
    <w:rsid w:val="00B25BFB"/>
    <w:rsid w:val="00B25C4C"/>
    <w:rsid w:val="00B26032"/>
    <w:rsid w:val="00B270A0"/>
    <w:rsid w:val="00B2731F"/>
    <w:rsid w:val="00B276B5"/>
    <w:rsid w:val="00B300CB"/>
    <w:rsid w:val="00B303E5"/>
    <w:rsid w:val="00B3094E"/>
    <w:rsid w:val="00B30CFB"/>
    <w:rsid w:val="00B30E57"/>
    <w:rsid w:val="00B3195B"/>
    <w:rsid w:val="00B31AAF"/>
    <w:rsid w:val="00B32317"/>
    <w:rsid w:val="00B3263D"/>
    <w:rsid w:val="00B32AEC"/>
    <w:rsid w:val="00B32B8B"/>
    <w:rsid w:val="00B32DA5"/>
    <w:rsid w:val="00B32F4E"/>
    <w:rsid w:val="00B33797"/>
    <w:rsid w:val="00B3393A"/>
    <w:rsid w:val="00B33A92"/>
    <w:rsid w:val="00B33BD5"/>
    <w:rsid w:val="00B33C97"/>
    <w:rsid w:val="00B33DFF"/>
    <w:rsid w:val="00B341B3"/>
    <w:rsid w:val="00B348B7"/>
    <w:rsid w:val="00B34AAE"/>
    <w:rsid w:val="00B350F4"/>
    <w:rsid w:val="00B35446"/>
    <w:rsid w:val="00B35E48"/>
    <w:rsid w:val="00B36522"/>
    <w:rsid w:val="00B368D4"/>
    <w:rsid w:val="00B36B0E"/>
    <w:rsid w:val="00B36BEA"/>
    <w:rsid w:val="00B36DAF"/>
    <w:rsid w:val="00B3731F"/>
    <w:rsid w:val="00B3733F"/>
    <w:rsid w:val="00B3763E"/>
    <w:rsid w:val="00B376A3"/>
    <w:rsid w:val="00B3787D"/>
    <w:rsid w:val="00B378FD"/>
    <w:rsid w:val="00B37BD0"/>
    <w:rsid w:val="00B37C0D"/>
    <w:rsid w:val="00B40698"/>
    <w:rsid w:val="00B40FD4"/>
    <w:rsid w:val="00B415A8"/>
    <w:rsid w:val="00B4195F"/>
    <w:rsid w:val="00B426BA"/>
    <w:rsid w:val="00B426CD"/>
    <w:rsid w:val="00B4288E"/>
    <w:rsid w:val="00B4299B"/>
    <w:rsid w:val="00B429F7"/>
    <w:rsid w:val="00B43459"/>
    <w:rsid w:val="00B4353B"/>
    <w:rsid w:val="00B435E9"/>
    <w:rsid w:val="00B43820"/>
    <w:rsid w:val="00B43874"/>
    <w:rsid w:val="00B43AA6"/>
    <w:rsid w:val="00B44058"/>
    <w:rsid w:val="00B440B9"/>
    <w:rsid w:val="00B440D2"/>
    <w:rsid w:val="00B4428D"/>
    <w:rsid w:val="00B44769"/>
    <w:rsid w:val="00B44858"/>
    <w:rsid w:val="00B44931"/>
    <w:rsid w:val="00B44A88"/>
    <w:rsid w:val="00B45101"/>
    <w:rsid w:val="00B45131"/>
    <w:rsid w:val="00B455D0"/>
    <w:rsid w:val="00B45936"/>
    <w:rsid w:val="00B45B6A"/>
    <w:rsid w:val="00B45DFC"/>
    <w:rsid w:val="00B45F3C"/>
    <w:rsid w:val="00B46011"/>
    <w:rsid w:val="00B46918"/>
    <w:rsid w:val="00B46CE0"/>
    <w:rsid w:val="00B47082"/>
    <w:rsid w:val="00B47263"/>
    <w:rsid w:val="00B47268"/>
    <w:rsid w:val="00B474A0"/>
    <w:rsid w:val="00B475B5"/>
    <w:rsid w:val="00B477E0"/>
    <w:rsid w:val="00B47905"/>
    <w:rsid w:val="00B47BDE"/>
    <w:rsid w:val="00B47F54"/>
    <w:rsid w:val="00B502B3"/>
    <w:rsid w:val="00B504E5"/>
    <w:rsid w:val="00B511A7"/>
    <w:rsid w:val="00B5187A"/>
    <w:rsid w:val="00B519D4"/>
    <w:rsid w:val="00B51CF9"/>
    <w:rsid w:val="00B523B0"/>
    <w:rsid w:val="00B529BD"/>
    <w:rsid w:val="00B5351F"/>
    <w:rsid w:val="00B536F3"/>
    <w:rsid w:val="00B538C7"/>
    <w:rsid w:val="00B538ED"/>
    <w:rsid w:val="00B53A6B"/>
    <w:rsid w:val="00B53F8D"/>
    <w:rsid w:val="00B540BB"/>
    <w:rsid w:val="00B5425B"/>
    <w:rsid w:val="00B5443A"/>
    <w:rsid w:val="00B5456B"/>
    <w:rsid w:val="00B54BE6"/>
    <w:rsid w:val="00B54C2F"/>
    <w:rsid w:val="00B54EE2"/>
    <w:rsid w:val="00B55049"/>
    <w:rsid w:val="00B5592C"/>
    <w:rsid w:val="00B55BF3"/>
    <w:rsid w:val="00B55DFE"/>
    <w:rsid w:val="00B55EA9"/>
    <w:rsid w:val="00B56312"/>
    <w:rsid w:val="00B577DD"/>
    <w:rsid w:val="00B57D80"/>
    <w:rsid w:val="00B60191"/>
    <w:rsid w:val="00B60ABC"/>
    <w:rsid w:val="00B60AF1"/>
    <w:rsid w:val="00B60D1D"/>
    <w:rsid w:val="00B60D8B"/>
    <w:rsid w:val="00B611C8"/>
    <w:rsid w:val="00B613F1"/>
    <w:rsid w:val="00B61704"/>
    <w:rsid w:val="00B617A4"/>
    <w:rsid w:val="00B61BAD"/>
    <w:rsid w:val="00B6217A"/>
    <w:rsid w:val="00B62422"/>
    <w:rsid w:val="00B62469"/>
    <w:rsid w:val="00B62498"/>
    <w:rsid w:val="00B6255E"/>
    <w:rsid w:val="00B6259C"/>
    <w:rsid w:val="00B62BEB"/>
    <w:rsid w:val="00B63273"/>
    <w:rsid w:val="00B639DF"/>
    <w:rsid w:val="00B63E42"/>
    <w:rsid w:val="00B63F98"/>
    <w:rsid w:val="00B641E1"/>
    <w:rsid w:val="00B64297"/>
    <w:rsid w:val="00B64877"/>
    <w:rsid w:val="00B64C0F"/>
    <w:rsid w:val="00B64DC2"/>
    <w:rsid w:val="00B64E16"/>
    <w:rsid w:val="00B65323"/>
    <w:rsid w:val="00B6548A"/>
    <w:rsid w:val="00B65575"/>
    <w:rsid w:val="00B655A4"/>
    <w:rsid w:val="00B6564D"/>
    <w:rsid w:val="00B6568F"/>
    <w:rsid w:val="00B65817"/>
    <w:rsid w:val="00B65BCD"/>
    <w:rsid w:val="00B65C6B"/>
    <w:rsid w:val="00B65D0E"/>
    <w:rsid w:val="00B66166"/>
    <w:rsid w:val="00B661BD"/>
    <w:rsid w:val="00B6632B"/>
    <w:rsid w:val="00B66C00"/>
    <w:rsid w:val="00B66CD0"/>
    <w:rsid w:val="00B670A6"/>
    <w:rsid w:val="00B671FB"/>
    <w:rsid w:val="00B67353"/>
    <w:rsid w:val="00B673FE"/>
    <w:rsid w:val="00B67A87"/>
    <w:rsid w:val="00B7014B"/>
    <w:rsid w:val="00B7053C"/>
    <w:rsid w:val="00B70B5A"/>
    <w:rsid w:val="00B70D51"/>
    <w:rsid w:val="00B71982"/>
    <w:rsid w:val="00B724C9"/>
    <w:rsid w:val="00B726A2"/>
    <w:rsid w:val="00B726CD"/>
    <w:rsid w:val="00B72D34"/>
    <w:rsid w:val="00B73C1C"/>
    <w:rsid w:val="00B73C34"/>
    <w:rsid w:val="00B73FA3"/>
    <w:rsid w:val="00B74437"/>
    <w:rsid w:val="00B74591"/>
    <w:rsid w:val="00B74696"/>
    <w:rsid w:val="00B748C1"/>
    <w:rsid w:val="00B74D89"/>
    <w:rsid w:val="00B74F6E"/>
    <w:rsid w:val="00B74F7B"/>
    <w:rsid w:val="00B757DC"/>
    <w:rsid w:val="00B7589B"/>
    <w:rsid w:val="00B75CD6"/>
    <w:rsid w:val="00B75E29"/>
    <w:rsid w:val="00B76261"/>
    <w:rsid w:val="00B76418"/>
    <w:rsid w:val="00B76712"/>
    <w:rsid w:val="00B76C96"/>
    <w:rsid w:val="00B76F9D"/>
    <w:rsid w:val="00B7723C"/>
    <w:rsid w:val="00B772C4"/>
    <w:rsid w:val="00B773D7"/>
    <w:rsid w:val="00B7754C"/>
    <w:rsid w:val="00B778F6"/>
    <w:rsid w:val="00B77BC2"/>
    <w:rsid w:val="00B77F0C"/>
    <w:rsid w:val="00B800FC"/>
    <w:rsid w:val="00B802EB"/>
    <w:rsid w:val="00B8053A"/>
    <w:rsid w:val="00B806EC"/>
    <w:rsid w:val="00B80CD3"/>
    <w:rsid w:val="00B812C8"/>
    <w:rsid w:val="00B81538"/>
    <w:rsid w:val="00B816B9"/>
    <w:rsid w:val="00B818E6"/>
    <w:rsid w:val="00B822DC"/>
    <w:rsid w:val="00B823B7"/>
    <w:rsid w:val="00B827C2"/>
    <w:rsid w:val="00B8283A"/>
    <w:rsid w:val="00B82C30"/>
    <w:rsid w:val="00B82CC4"/>
    <w:rsid w:val="00B8309F"/>
    <w:rsid w:val="00B83252"/>
    <w:rsid w:val="00B83435"/>
    <w:rsid w:val="00B83461"/>
    <w:rsid w:val="00B83826"/>
    <w:rsid w:val="00B83A49"/>
    <w:rsid w:val="00B83CD1"/>
    <w:rsid w:val="00B83D07"/>
    <w:rsid w:val="00B840F0"/>
    <w:rsid w:val="00B841B2"/>
    <w:rsid w:val="00B84281"/>
    <w:rsid w:val="00B844C0"/>
    <w:rsid w:val="00B84614"/>
    <w:rsid w:val="00B84857"/>
    <w:rsid w:val="00B84AE5"/>
    <w:rsid w:val="00B84AFE"/>
    <w:rsid w:val="00B84C9D"/>
    <w:rsid w:val="00B859DD"/>
    <w:rsid w:val="00B86909"/>
    <w:rsid w:val="00B87073"/>
    <w:rsid w:val="00B8723C"/>
    <w:rsid w:val="00B87CCC"/>
    <w:rsid w:val="00B87CF6"/>
    <w:rsid w:val="00B87F0F"/>
    <w:rsid w:val="00B87FBA"/>
    <w:rsid w:val="00B90182"/>
    <w:rsid w:val="00B90396"/>
    <w:rsid w:val="00B905B4"/>
    <w:rsid w:val="00B90AE9"/>
    <w:rsid w:val="00B90BBA"/>
    <w:rsid w:val="00B90FC5"/>
    <w:rsid w:val="00B914C2"/>
    <w:rsid w:val="00B917DC"/>
    <w:rsid w:val="00B918CB"/>
    <w:rsid w:val="00B91965"/>
    <w:rsid w:val="00B921F0"/>
    <w:rsid w:val="00B9238A"/>
    <w:rsid w:val="00B92481"/>
    <w:rsid w:val="00B924AB"/>
    <w:rsid w:val="00B92578"/>
    <w:rsid w:val="00B92597"/>
    <w:rsid w:val="00B93375"/>
    <w:rsid w:val="00B93BED"/>
    <w:rsid w:val="00B93D08"/>
    <w:rsid w:val="00B94012"/>
    <w:rsid w:val="00B94348"/>
    <w:rsid w:val="00B94C6D"/>
    <w:rsid w:val="00B94DF7"/>
    <w:rsid w:val="00B9527C"/>
    <w:rsid w:val="00B95365"/>
    <w:rsid w:val="00B954F1"/>
    <w:rsid w:val="00B96154"/>
    <w:rsid w:val="00B963C3"/>
    <w:rsid w:val="00B96421"/>
    <w:rsid w:val="00B966FA"/>
    <w:rsid w:val="00B96AA5"/>
    <w:rsid w:val="00B96DB7"/>
    <w:rsid w:val="00B96F42"/>
    <w:rsid w:val="00B9723A"/>
    <w:rsid w:val="00B9731E"/>
    <w:rsid w:val="00B976ED"/>
    <w:rsid w:val="00B97A0E"/>
    <w:rsid w:val="00B97D00"/>
    <w:rsid w:val="00B97E88"/>
    <w:rsid w:val="00BA0197"/>
    <w:rsid w:val="00BA0296"/>
    <w:rsid w:val="00BA0454"/>
    <w:rsid w:val="00BA04AB"/>
    <w:rsid w:val="00BA11B0"/>
    <w:rsid w:val="00BA1279"/>
    <w:rsid w:val="00BA1407"/>
    <w:rsid w:val="00BA14EA"/>
    <w:rsid w:val="00BA17AD"/>
    <w:rsid w:val="00BA1D82"/>
    <w:rsid w:val="00BA2385"/>
    <w:rsid w:val="00BA2B3C"/>
    <w:rsid w:val="00BA3100"/>
    <w:rsid w:val="00BA36D1"/>
    <w:rsid w:val="00BA3ACA"/>
    <w:rsid w:val="00BA3C97"/>
    <w:rsid w:val="00BA3F89"/>
    <w:rsid w:val="00BA412F"/>
    <w:rsid w:val="00BA4291"/>
    <w:rsid w:val="00BA463C"/>
    <w:rsid w:val="00BA492F"/>
    <w:rsid w:val="00BA4AFB"/>
    <w:rsid w:val="00BA51A1"/>
    <w:rsid w:val="00BA5AD2"/>
    <w:rsid w:val="00BA5DC3"/>
    <w:rsid w:val="00BA5E47"/>
    <w:rsid w:val="00BA60B4"/>
    <w:rsid w:val="00BA61AB"/>
    <w:rsid w:val="00BA6222"/>
    <w:rsid w:val="00BA6361"/>
    <w:rsid w:val="00BA6404"/>
    <w:rsid w:val="00BA6627"/>
    <w:rsid w:val="00BA698E"/>
    <w:rsid w:val="00BA7056"/>
    <w:rsid w:val="00BA716C"/>
    <w:rsid w:val="00BA7691"/>
    <w:rsid w:val="00BA76D2"/>
    <w:rsid w:val="00BA7D32"/>
    <w:rsid w:val="00BB0407"/>
    <w:rsid w:val="00BB0422"/>
    <w:rsid w:val="00BB0469"/>
    <w:rsid w:val="00BB0844"/>
    <w:rsid w:val="00BB0B6F"/>
    <w:rsid w:val="00BB10B3"/>
    <w:rsid w:val="00BB1106"/>
    <w:rsid w:val="00BB15D5"/>
    <w:rsid w:val="00BB1715"/>
    <w:rsid w:val="00BB1F4D"/>
    <w:rsid w:val="00BB204A"/>
    <w:rsid w:val="00BB22FF"/>
    <w:rsid w:val="00BB24BF"/>
    <w:rsid w:val="00BB2624"/>
    <w:rsid w:val="00BB2D56"/>
    <w:rsid w:val="00BB318F"/>
    <w:rsid w:val="00BB35B2"/>
    <w:rsid w:val="00BB366E"/>
    <w:rsid w:val="00BB38BD"/>
    <w:rsid w:val="00BB3CE9"/>
    <w:rsid w:val="00BB3EC4"/>
    <w:rsid w:val="00BB3FD3"/>
    <w:rsid w:val="00BB418D"/>
    <w:rsid w:val="00BB430F"/>
    <w:rsid w:val="00BB43B4"/>
    <w:rsid w:val="00BB47EB"/>
    <w:rsid w:val="00BB4F80"/>
    <w:rsid w:val="00BB537A"/>
    <w:rsid w:val="00BB592B"/>
    <w:rsid w:val="00BB5931"/>
    <w:rsid w:val="00BB5B8C"/>
    <w:rsid w:val="00BB5F4D"/>
    <w:rsid w:val="00BB614A"/>
    <w:rsid w:val="00BB66C5"/>
    <w:rsid w:val="00BB6B1F"/>
    <w:rsid w:val="00BB6CA5"/>
    <w:rsid w:val="00BB7636"/>
    <w:rsid w:val="00BB78AD"/>
    <w:rsid w:val="00BB7E21"/>
    <w:rsid w:val="00BB7FFD"/>
    <w:rsid w:val="00BC00EF"/>
    <w:rsid w:val="00BC0227"/>
    <w:rsid w:val="00BC0234"/>
    <w:rsid w:val="00BC045C"/>
    <w:rsid w:val="00BC05C3"/>
    <w:rsid w:val="00BC0A28"/>
    <w:rsid w:val="00BC0DFA"/>
    <w:rsid w:val="00BC1712"/>
    <w:rsid w:val="00BC171D"/>
    <w:rsid w:val="00BC1F21"/>
    <w:rsid w:val="00BC22F2"/>
    <w:rsid w:val="00BC29EC"/>
    <w:rsid w:val="00BC2EBE"/>
    <w:rsid w:val="00BC3179"/>
    <w:rsid w:val="00BC3855"/>
    <w:rsid w:val="00BC39B1"/>
    <w:rsid w:val="00BC3C4C"/>
    <w:rsid w:val="00BC3DD8"/>
    <w:rsid w:val="00BC3FE3"/>
    <w:rsid w:val="00BC4224"/>
    <w:rsid w:val="00BC49A2"/>
    <w:rsid w:val="00BC49DA"/>
    <w:rsid w:val="00BC4D7C"/>
    <w:rsid w:val="00BC5034"/>
    <w:rsid w:val="00BC52D5"/>
    <w:rsid w:val="00BC5AE6"/>
    <w:rsid w:val="00BC5D23"/>
    <w:rsid w:val="00BC5D29"/>
    <w:rsid w:val="00BC63DA"/>
    <w:rsid w:val="00BC65F5"/>
    <w:rsid w:val="00BC6772"/>
    <w:rsid w:val="00BC68E7"/>
    <w:rsid w:val="00BC6AF9"/>
    <w:rsid w:val="00BC6C1E"/>
    <w:rsid w:val="00BC783B"/>
    <w:rsid w:val="00BC78B1"/>
    <w:rsid w:val="00BC7BD4"/>
    <w:rsid w:val="00BC7EFF"/>
    <w:rsid w:val="00BC7F8E"/>
    <w:rsid w:val="00BC7FC1"/>
    <w:rsid w:val="00BD04C6"/>
    <w:rsid w:val="00BD06FB"/>
    <w:rsid w:val="00BD089D"/>
    <w:rsid w:val="00BD0C3A"/>
    <w:rsid w:val="00BD1AF4"/>
    <w:rsid w:val="00BD1D21"/>
    <w:rsid w:val="00BD1D25"/>
    <w:rsid w:val="00BD1E66"/>
    <w:rsid w:val="00BD2D3A"/>
    <w:rsid w:val="00BD30F0"/>
    <w:rsid w:val="00BD314A"/>
    <w:rsid w:val="00BD3271"/>
    <w:rsid w:val="00BD38EC"/>
    <w:rsid w:val="00BD4186"/>
    <w:rsid w:val="00BD4423"/>
    <w:rsid w:val="00BD4597"/>
    <w:rsid w:val="00BD47D9"/>
    <w:rsid w:val="00BD4B94"/>
    <w:rsid w:val="00BD4C05"/>
    <w:rsid w:val="00BD4C2C"/>
    <w:rsid w:val="00BD4E9C"/>
    <w:rsid w:val="00BD56B7"/>
    <w:rsid w:val="00BD56E5"/>
    <w:rsid w:val="00BD5A08"/>
    <w:rsid w:val="00BD5A61"/>
    <w:rsid w:val="00BD61C5"/>
    <w:rsid w:val="00BD62E2"/>
    <w:rsid w:val="00BD65B1"/>
    <w:rsid w:val="00BD66A8"/>
    <w:rsid w:val="00BD67BF"/>
    <w:rsid w:val="00BD6B45"/>
    <w:rsid w:val="00BD6B55"/>
    <w:rsid w:val="00BD6EDE"/>
    <w:rsid w:val="00BD7438"/>
    <w:rsid w:val="00BD751B"/>
    <w:rsid w:val="00BD76E2"/>
    <w:rsid w:val="00BD776D"/>
    <w:rsid w:val="00BD7B36"/>
    <w:rsid w:val="00BD7CE2"/>
    <w:rsid w:val="00BE01FA"/>
    <w:rsid w:val="00BE069C"/>
    <w:rsid w:val="00BE0768"/>
    <w:rsid w:val="00BE0979"/>
    <w:rsid w:val="00BE0B7C"/>
    <w:rsid w:val="00BE0D34"/>
    <w:rsid w:val="00BE0D74"/>
    <w:rsid w:val="00BE0E23"/>
    <w:rsid w:val="00BE0F72"/>
    <w:rsid w:val="00BE1A0D"/>
    <w:rsid w:val="00BE25B2"/>
    <w:rsid w:val="00BE2B0C"/>
    <w:rsid w:val="00BE2E8E"/>
    <w:rsid w:val="00BE301D"/>
    <w:rsid w:val="00BE318D"/>
    <w:rsid w:val="00BE32F3"/>
    <w:rsid w:val="00BE354D"/>
    <w:rsid w:val="00BE3563"/>
    <w:rsid w:val="00BE3782"/>
    <w:rsid w:val="00BE3912"/>
    <w:rsid w:val="00BE397C"/>
    <w:rsid w:val="00BE3BB0"/>
    <w:rsid w:val="00BE3F85"/>
    <w:rsid w:val="00BE4021"/>
    <w:rsid w:val="00BE41AF"/>
    <w:rsid w:val="00BE421F"/>
    <w:rsid w:val="00BE42C4"/>
    <w:rsid w:val="00BE4351"/>
    <w:rsid w:val="00BE49B2"/>
    <w:rsid w:val="00BE5110"/>
    <w:rsid w:val="00BE522C"/>
    <w:rsid w:val="00BE5B69"/>
    <w:rsid w:val="00BE5D42"/>
    <w:rsid w:val="00BE63B6"/>
    <w:rsid w:val="00BE6494"/>
    <w:rsid w:val="00BE65EA"/>
    <w:rsid w:val="00BE6AE8"/>
    <w:rsid w:val="00BE6E00"/>
    <w:rsid w:val="00BE72C0"/>
    <w:rsid w:val="00BE78ED"/>
    <w:rsid w:val="00BE7CA5"/>
    <w:rsid w:val="00BE7FFA"/>
    <w:rsid w:val="00BF09B6"/>
    <w:rsid w:val="00BF0AD6"/>
    <w:rsid w:val="00BF0E19"/>
    <w:rsid w:val="00BF0FB3"/>
    <w:rsid w:val="00BF1147"/>
    <w:rsid w:val="00BF1173"/>
    <w:rsid w:val="00BF1E93"/>
    <w:rsid w:val="00BF1F40"/>
    <w:rsid w:val="00BF256D"/>
    <w:rsid w:val="00BF2612"/>
    <w:rsid w:val="00BF2902"/>
    <w:rsid w:val="00BF295B"/>
    <w:rsid w:val="00BF2BBD"/>
    <w:rsid w:val="00BF3115"/>
    <w:rsid w:val="00BF3245"/>
    <w:rsid w:val="00BF34DA"/>
    <w:rsid w:val="00BF3885"/>
    <w:rsid w:val="00BF3C4D"/>
    <w:rsid w:val="00BF3E0B"/>
    <w:rsid w:val="00BF3EDF"/>
    <w:rsid w:val="00BF4656"/>
    <w:rsid w:val="00BF482B"/>
    <w:rsid w:val="00BF4838"/>
    <w:rsid w:val="00BF48C9"/>
    <w:rsid w:val="00BF4FCA"/>
    <w:rsid w:val="00BF535B"/>
    <w:rsid w:val="00BF5380"/>
    <w:rsid w:val="00BF5932"/>
    <w:rsid w:val="00BF6125"/>
    <w:rsid w:val="00BF6BB4"/>
    <w:rsid w:val="00BF6D4A"/>
    <w:rsid w:val="00BF6EB3"/>
    <w:rsid w:val="00BF6FC5"/>
    <w:rsid w:val="00BF7473"/>
    <w:rsid w:val="00BF7515"/>
    <w:rsid w:val="00BF7932"/>
    <w:rsid w:val="00C0000C"/>
    <w:rsid w:val="00C000A4"/>
    <w:rsid w:val="00C0010D"/>
    <w:rsid w:val="00C0044C"/>
    <w:rsid w:val="00C0089F"/>
    <w:rsid w:val="00C00C79"/>
    <w:rsid w:val="00C00E79"/>
    <w:rsid w:val="00C0105A"/>
    <w:rsid w:val="00C01285"/>
    <w:rsid w:val="00C012CB"/>
    <w:rsid w:val="00C01339"/>
    <w:rsid w:val="00C01B35"/>
    <w:rsid w:val="00C01BF0"/>
    <w:rsid w:val="00C01D6F"/>
    <w:rsid w:val="00C01DEE"/>
    <w:rsid w:val="00C01F4E"/>
    <w:rsid w:val="00C02645"/>
    <w:rsid w:val="00C027A2"/>
    <w:rsid w:val="00C029B5"/>
    <w:rsid w:val="00C02C3E"/>
    <w:rsid w:val="00C02D8C"/>
    <w:rsid w:val="00C03382"/>
    <w:rsid w:val="00C03576"/>
    <w:rsid w:val="00C0363B"/>
    <w:rsid w:val="00C03AB9"/>
    <w:rsid w:val="00C0447E"/>
    <w:rsid w:val="00C044C5"/>
    <w:rsid w:val="00C045B4"/>
    <w:rsid w:val="00C04DBF"/>
    <w:rsid w:val="00C05038"/>
    <w:rsid w:val="00C0533D"/>
    <w:rsid w:val="00C055B4"/>
    <w:rsid w:val="00C0600F"/>
    <w:rsid w:val="00C06139"/>
    <w:rsid w:val="00C062C8"/>
    <w:rsid w:val="00C064D8"/>
    <w:rsid w:val="00C06516"/>
    <w:rsid w:val="00C0683D"/>
    <w:rsid w:val="00C068AF"/>
    <w:rsid w:val="00C06F46"/>
    <w:rsid w:val="00C07859"/>
    <w:rsid w:val="00C07A67"/>
    <w:rsid w:val="00C07A6F"/>
    <w:rsid w:val="00C07BF6"/>
    <w:rsid w:val="00C07C5C"/>
    <w:rsid w:val="00C07CDB"/>
    <w:rsid w:val="00C07D08"/>
    <w:rsid w:val="00C07DCC"/>
    <w:rsid w:val="00C10226"/>
    <w:rsid w:val="00C102F3"/>
    <w:rsid w:val="00C10898"/>
    <w:rsid w:val="00C10F01"/>
    <w:rsid w:val="00C10F0B"/>
    <w:rsid w:val="00C10F8B"/>
    <w:rsid w:val="00C1113F"/>
    <w:rsid w:val="00C1114F"/>
    <w:rsid w:val="00C1146C"/>
    <w:rsid w:val="00C1155E"/>
    <w:rsid w:val="00C12A35"/>
    <w:rsid w:val="00C12BE3"/>
    <w:rsid w:val="00C12E14"/>
    <w:rsid w:val="00C13548"/>
    <w:rsid w:val="00C13676"/>
    <w:rsid w:val="00C13F5A"/>
    <w:rsid w:val="00C13F94"/>
    <w:rsid w:val="00C1416B"/>
    <w:rsid w:val="00C142E6"/>
    <w:rsid w:val="00C144B7"/>
    <w:rsid w:val="00C14609"/>
    <w:rsid w:val="00C14802"/>
    <w:rsid w:val="00C14CF0"/>
    <w:rsid w:val="00C14D46"/>
    <w:rsid w:val="00C14F58"/>
    <w:rsid w:val="00C151C6"/>
    <w:rsid w:val="00C1561A"/>
    <w:rsid w:val="00C16613"/>
    <w:rsid w:val="00C167A5"/>
    <w:rsid w:val="00C16923"/>
    <w:rsid w:val="00C16D58"/>
    <w:rsid w:val="00C17172"/>
    <w:rsid w:val="00C17347"/>
    <w:rsid w:val="00C17C92"/>
    <w:rsid w:val="00C17D09"/>
    <w:rsid w:val="00C200FB"/>
    <w:rsid w:val="00C202F0"/>
    <w:rsid w:val="00C2032A"/>
    <w:rsid w:val="00C20519"/>
    <w:rsid w:val="00C20685"/>
    <w:rsid w:val="00C2118D"/>
    <w:rsid w:val="00C21518"/>
    <w:rsid w:val="00C21A5F"/>
    <w:rsid w:val="00C230E1"/>
    <w:rsid w:val="00C233E8"/>
    <w:rsid w:val="00C237DE"/>
    <w:rsid w:val="00C23AD1"/>
    <w:rsid w:val="00C2422E"/>
    <w:rsid w:val="00C24A00"/>
    <w:rsid w:val="00C24D5F"/>
    <w:rsid w:val="00C2583E"/>
    <w:rsid w:val="00C25A64"/>
    <w:rsid w:val="00C25AA0"/>
    <w:rsid w:val="00C25AEB"/>
    <w:rsid w:val="00C25CA3"/>
    <w:rsid w:val="00C26287"/>
    <w:rsid w:val="00C263F3"/>
    <w:rsid w:val="00C2644C"/>
    <w:rsid w:val="00C264D3"/>
    <w:rsid w:val="00C266AC"/>
    <w:rsid w:val="00C269AB"/>
    <w:rsid w:val="00C27058"/>
    <w:rsid w:val="00C270AF"/>
    <w:rsid w:val="00C27679"/>
    <w:rsid w:val="00C276B6"/>
    <w:rsid w:val="00C276DE"/>
    <w:rsid w:val="00C27D22"/>
    <w:rsid w:val="00C27E4D"/>
    <w:rsid w:val="00C30485"/>
    <w:rsid w:val="00C30532"/>
    <w:rsid w:val="00C30749"/>
    <w:rsid w:val="00C30794"/>
    <w:rsid w:val="00C30BD6"/>
    <w:rsid w:val="00C31089"/>
    <w:rsid w:val="00C3120A"/>
    <w:rsid w:val="00C312D0"/>
    <w:rsid w:val="00C31334"/>
    <w:rsid w:val="00C31372"/>
    <w:rsid w:val="00C313F0"/>
    <w:rsid w:val="00C31761"/>
    <w:rsid w:val="00C3206C"/>
    <w:rsid w:val="00C3229B"/>
    <w:rsid w:val="00C32B00"/>
    <w:rsid w:val="00C32E43"/>
    <w:rsid w:val="00C32EDF"/>
    <w:rsid w:val="00C33099"/>
    <w:rsid w:val="00C335B0"/>
    <w:rsid w:val="00C339CD"/>
    <w:rsid w:val="00C33C96"/>
    <w:rsid w:val="00C33DC3"/>
    <w:rsid w:val="00C33E35"/>
    <w:rsid w:val="00C33E43"/>
    <w:rsid w:val="00C33F64"/>
    <w:rsid w:val="00C3408E"/>
    <w:rsid w:val="00C34125"/>
    <w:rsid w:val="00C34496"/>
    <w:rsid w:val="00C348AC"/>
    <w:rsid w:val="00C34E9F"/>
    <w:rsid w:val="00C350E2"/>
    <w:rsid w:val="00C356E9"/>
    <w:rsid w:val="00C3580C"/>
    <w:rsid w:val="00C35CD9"/>
    <w:rsid w:val="00C35D4C"/>
    <w:rsid w:val="00C35EA8"/>
    <w:rsid w:val="00C36075"/>
    <w:rsid w:val="00C363BE"/>
    <w:rsid w:val="00C36A92"/>
    <w:rsid w:val="00C36AA8"/>
    <w:rsid w:val="00C37148"/>
    <w:rsid w:val="00C37428"/>
    <w:rsid w:val="00C37A03"/>
    <w:rsid w:val="00C37DDA"/>
    <w:rsid w:val="00C40037"/>
    <w:rsid w:val="00C40171"/>
    <w:rsid w:val="00C401B5"/>
    <w:rsid w:val="00C405A5"/>
    <w:rsid w:val="00C40A4B"/>
    <w:rsid w:val="00C414DF"/>
    <w:rsid w:val="00C415C5"/>
    <w:rsid w:val="00C41707"/>
    <w:rsid w:val="00C418CF"/>
    <w:rsid w:val="00C41C22"/>
    <w:rsid w:val="00C41FD2"/>
    <w:rsid w:val="00C42588"/>
    <w:rsid w:val="00C42680"/>
    <w:rsid w:val="00C427E5"/>
    <w:rsid w:val="00C42B13"/>
    <w:rsid w:val="00C42DEF"/>
    <w:rsid w:val="00C42DFC"/>
    <w:rsid w:val="00C43231"/>
    <w:rsid w:val="00C433FD"/>
    <w:rsid w:val="00C434C6"/>
    <w:rsid w:val="00C43B16"/>
    <w:rsid w:val="00C43F2C"/>
    <w:rsid w:val="00C43FC2"/>
    <w:rsid w:val="00C4413A"/>
    <w:rsid w:val="00C442B9"/>
    <w:rsid w:val="00C444D4"/>
    <w:rsid w:val="00C44E26"/>
    <w:rsid w:val="00C450FE"/>
    <w:rsid w:val="00C457BB"/>
    <w:rsid w:val="00C45988"/>
    <w:rsid w:val="00C45A49"/>
    <w:rsid w:val="00C45B1F"/>
    <w:rsid w:val="00C45C77"/>
    <w:rsid w:val="00C4665A"/>
    <w:rsid w:val="00C4665E"/>
    <w:rsid w:val="00C466AD"/>
    <w:rsid w:val="00C46A45"/>
    <w:rsid w:val="00C46B16"/>
    <w:rsid w:val="00C46C5E"/>
    <w:rsid w:val="00C472EC"/>
    <w:rsid w:val="00C47839"/>
    <w:rsid w:val="00C4791D"/>
    <w:rsid w:val="00C47C11"/>
    <w:rsid w:val="00C47CDF"/>
    <w:rsid w:val="00C5069A"/>
    <w:rsid w:val="00C50982"/>
    <w:rsid w:val="00C50F4B"/>
    <w:rsid w:val="00C510DA"/>
    <w:rsid w:val="00C512CD"/>
    <w:rsid w:val="00C514FB"/>
    <w:rsid w:val="00C51532"/>
    <w:rsid w:val="00C51C56"/>
    <w:rsid w:val="00C5205B"/>
    <w:rsid w:val="00C52083"/>
    <w:rsid w:val="00C5217F"/>
    <w:rsid w:val="00C52226"/>
    <w:rsid w:val="00C522C7"/>
    <w:rsid w:val="00C524AB"/>
    <w:rsid w:val="00C52514"/>
    <w:rsid w:val="00C52B62"/>
    <w:rsid w:val="00C52F0E"/>
    <w:rsid w:val="00C5329D"/>
    <w:rsid w:val="00C53688"/>
    <w:rsid w:val="00C538E4"/>
    <w:rsid w:val="00C53BAD"/>
    <w:rsid w:val="00C53DA8"/>
    <w:rsid w:val="00C53E4A"/>
    <w:rsid w:val="00C53E83"/>
    <w:rsid w:val="00C53EAD"/>
    <w:rsid w:val="00C5423A"/>
    <w:rsid w:val="00C54359"/>
    <w:rsid w:val="00C54A13"/>
    <w:rsid w:val="00C54C11"/>
    <w:rsid w:val="00C54C2A"/>
    <w:rsid w:val="00C55009"/>
    <w:rsid w:val="00C55143"/>
    <w:rsid w:val="00C55161"/>
    <w:rsid w:val="00C55712"/>
    <w:rsid w:val="00C559E7"/>
    <w:rsid w:val="00C55B6E"/>
    <w:rsid w:val="00C55D90"/>
    <w:rsid w:val="00C56039"/>
    <w:rsid w:val="00C56163"/>
    <w:rsid w:val="00C564BF"/>
    <w:rsid w:val="00C5673F"/>
    <w:rsid w:val="00C56773"/>
    <w:rsid w:val="00C567FC"/>
    <w:rsid w:val="00C56ABC"/>
    <w:rsid w:val="00C5708D"/>
    <w:rsid w:val="00C57402"/>
    <w:rsid w:val="00C57724"/>
    <w:rsid w:val="00C5785A"/>
    <w:rsid w:val="00C57E8E"/>
    <w:rsid w:val="00C601E8"/>
    <w:rsid w:val="00C6046A"/>
    <w:rsid w:val="00C608AD"/>
    <w:rsid w:val="00C609A6"/>
    <w:rsid w:val="00C60C66"/>
    <w:rsid w:val="00C60F2A"/>
    <w:rsid w:val="00C612C7"/>
    <w:rsid w:val="00C6172D"/>
    <w:rsid w:val="00C617D2"/>
    <w:rsid w:val="00C619DA"/>
    <w:rsid w:val="00C61A42"/>
    <w:rsid w:val="00C61B34"/>
    <w:rsid w:val="00C61B66"/>
    <w:rsid w:val="00C61D66"/>
    <w:rsid w:val="00C621E4"/>
    <w:rsid w:val="00C6234D"/>
    <w:rsid w:val="00C62365"/>
    <w:rsid w:val="00C62702"/>
    <w:rsid w:val="00C629E3"/>
    <w:rsid w:val="00C62BCF"/>
    <w:rsid w:val="00C62C45"/>
    <w:rsid w:val="00C62CCF"/>
    <w:rsid w:val="00C62D63"/>
    <w:rsid w:val="00C62ECA"/>
    <w:rsid w:val="00C63013"/>
    <w:rsid w:val="00C6313B"/>
    <w:rsid w:val="00C636D9"/>
    <w:rsid w:val="00C63987"/>
    <w:rsid w:val="00C63C22"/>
    <w:rsid w:val="00C63CE9"/>
    <w:rsid w:val="00C642E5"/>
    <w:rsid w:val="00C64392"/>
    <w:rsid w:val="00C65109"/>
    <w:rsid w:val="00C6526B"/>
    <w:rsid w:val="00C65356"/>
    <w:rsid w:val="00C6569F"/>
    <w:rsid w:val="00C65901"/>
    <w:rsid w:val="00C65B41"/>
    <w:rsid w:val="00C65D2A"/>
    <w:rsid w:val="00C662DF"/>
    <w:rsid w:val="00C66301"/>
    <w:rsid w:val="00C66784"/>
    <w:rsid w:val="00C67817"/>
    <w:rsid w:val="00C6790F"/>
    <w:rsid w:val="00C67CC7"/>
    <w:rsid w:val="00C67CEC"/>
    <w:rsid w:val="00C67E1B"/>
    <w:rsid w:val="00C67E9D"/>
    <w:rsid w:val="00C70060"/>
    <w:rsid w:val="00C70204"/>
    <w:rsid w:val="00C70A76"/>
    <w:rsid w:val="00C70A9D"/>
    <w:rsid w:val="00C70E5E"/>
    <w:rsid w:val="00C710FE"/>
    <w:rsid w:val="00C713AE"/>
    <w:rsid w:val="00C7142A"/>
    <w:rsid w:val="00C718CE"/>
    <w:rsid w:val="00C71C65"/>
    <w:rsid w:val="00C71E1F"/>
    <w:rsid w:val="00C726EA"/>
    <w:rsid w:val="00C72A0A"/>
    <w:rsid w:val="00C72CC4"/>
    <w:rsid w:val="00C72E81"/>
    <w:rsid w:val="00C73489"/>
    <w:rsid w:val="00C73A76"/>
    <w:rsid w:val="00C73D9A"/>
    <w:rsid w:val="00C73E56"/>
    <w:rsid w:val="00C73FBC"/>
    <w:rsid w:val="00C74273"/>
    <w:rsid w:val="00C743DA"/>
    <w:rsid w:val="00C743E3"/>
    <w:rsid w:val="00C74444"/>
    <w:rsid w:val="00C74462"/>
    <w:rsid w:val="00C74EA5"/>
    <w:rsid w:val="00C74EB7"/>
    <w:rsid w:val="00C74F75"/>
    <w:rsid w:val="00C750B5"/>
    <w:rsid w:val="00C75321"/>
    <w:rsid w:val="00C7544F"/>
    <w:rsid w:val="00C75573"/>
    <w:rsid w:val="00C75FA2"/>
    <w:rsid w:val="00C761BD"/>
    <w:rsid w:val="00C76435"/>
    <w:rsid w:val="00C7643C"/>
    <w:rsid w:val="00C76600"/>
    <w:rsid w:val="00C768A9"/>
    <w:rsid w:val="00C768C9"/>
    <w:rsid w:val="00C769C7"/>
    <w:rsid w:val="00C76B66"/>
    <w:rsid w:val="00C77AE2"/>
    <w:rsid w:val="00C801CC"/>
    <w:rsid w:val="00C802A9"/>
    <w:rsid w:val="00C8076E"/>
    <w:rsid w:val="00C80F9D"/>
    <w:rsid w:val="00C8142D"/>
    <w:rsid w:val="00C81826"/>
    <w:rsid w:val="00C81A3E"/>
    <w:rsid w:val="00C81A7A"/>
    <w:rsid w:val="00C81F7F"/>
    <w:rsid w:val="00C81F9D"/>
    <w:rsid w:val="00C8213A"/>
    <w:rsid w:val="00C8240A"/>
    <w:rsid w:val="00C82A3C"/>
    <w:rsid w:val="00C82CEA"/>
    <w:rsid w:val="00C83C18"/>
    <w:rsid w:val="00C83E46"/>
    <w:rsid w:val="00C843CF"/>
    <w:rsid w:val="00C845CB"/>
    <w:rsid w:val="00C8477E"/>
    <w:rsid w:val="00C84ADE"/>
    <w:rsid w:val="00C84BBB"/>
    <w:rsid w:val="00C84D20"/>
    <w:rsid w:val="00C84DC7"/>
    <w:rsid w:val="00C84F7F"/>
    <w:rsid w:val="00C857B1"/>
    <w:rsid w:val="00C8592C"/>
    <w:rsid w:val="00C85F99"/>
    <w:rsid w:val="00C861D0"/>
    <w:rsid w:val="00C868C7"/>
    <w:rsid w:val="00C86BDD"/>
    <w:rsid w:val="00C86E0E"/>
    <w:rsid w:val="00C86FED"/>
    <w:rsid w:val="00C86FF5"/>
    <w:rsid w:val="00C871CE"/>
    <w:rsid w:val="00C872C6"/>
    <w:rsid w:val="00C873C9"/>
    <w:rsid w:val="00C87829"/>
    <w:rsid w:val="00C87940"/>
    <w:rsid w:val="00C8796A"/>
    <w:rsid w:val="00C87BBF"/>
    <w:rsid w:val="00C87ED4"/>
    <w:rsid w:val="00C87F4E"/>
    <w:rsid w:val="00C9009C"/>
    <w:rsid w:val="00C901BB"/>
    <w:rsid w:val="00C9083F"/>
    <w:rsid w:val="00C90939"/>
    <w:rsid w:val="00C90C26"/>
    <w:rsid w:val="00C90F6D"/>
    <w:rsid w:val="00C90FB4"/>
    <w:rsid w:val="00C9108A"/>
    <w:rsid w:val="00C91159"/>
    <w:rsid w:val="00C91266"/>
    <w:rsid w:val="00C912EF"/>
    <w:rsid w:val="00C91A05"/>
    <w:rsid w:val="00C91AC1"/>
    <w:rsid w:val="00C91CF4"/>
    <w:rsid w:val="00C91ED4"/>
    <w:rsid w:val="00C921D5"/>
    <w:rsid w:val="00C92BB8"/>
    <w:rsid w:val="00C9391B"/>
    <w:rsid w:val="00C93AF3"/>
    <w:rsid w:val="00C93C13"/>
    <w:rsid w:val="00C93ED8"/>
    <w:rsid w:val="00C944BB"/>
    <w:rsid w:val="00C9494C"/>
    <w:rsid w:val="00C94B0D"/>
    <w:rsid w:val="00C94BC1"/>
    <w:rsid w:val="00C94C27"/>
    <w:rsid w:val="00C9557E"/>
    <w:rsid w:val="00C9558C"/>
    <w:rsid w:val="00C958AA"/>
    <w:rsid w:val="00C95949"/>
    <w:rsid w:val="00C95DF5"/>
    <w:rsid w:val="00C96001"/>
    <w:rsid w:val="00C9608D"/>
    <w:rsid w:val="00C961C7"/>
    <w:rsid w:val="00C9663C"/>
    <w:rsid w:val="00C9718D"/>
    <w:rsid w:val="00C97257"/>
    <w:rsid w:val="00C974DA"/>
    <w:rsid w:val="00C9753E"/>
    <w:rsid w:val="00C97562"/>
    <w:rsid w:val="00C97564"/>
    <w:rsid w:val="00C976FF"/>
    <w:rsid w:val="00C97753"/>
    <w:rsid w:val="00C97AB1"/>
    <w:rsid w:val="00C97B3C"/>
    <w:rsid w:val="00C97DDC"/>
    <w:rsid w:val="00CA05DE"/>
    <w:rsid w:val="00CA0F16"/>
    <w:rsid w:val="00CA1291"/>
    <w:rsid w:val="00CA1327"/>
    <w:rsid w:val="00CA137A"/>
    <w:rsid w:val="00CA138E"/>
    <w:rsid w:val="00CA15B9"/>
    <w:rsid w:val="00CA17F7"/>
    <w:rsid w:val="00CA1B70"/>
    <w:rsid w:val="00CA210F"/>
    <w:rsid w:val="00CA2124"/>
    <w:rsid w:val="00CA21B3"/>
    <w:rsid w:val="00CA230B"/>
    <w:rsid w:val="00CA2839"/>
    <w:rsid w:val="00CA2CC8"/>
    <w:rsid w:val="00CA2CE8"/>
    <w:rsid w:val="00CA3023"/>
    <w:rsid w:val="00CA313E"/>
    <w:rsid w:val="00CA3538"/>
    <w:rsid w:val="00CA3725"/>
    <w:rsid w:val="00CA3AE9"/>
    <w:rsid w:val="00CA3E3E"/>
    <w:rsid w:val="00CA3EF9"/>
    <w:rsid w:val="00CA4421"/>
    <w:rsid w:val="00CA4899"/>
    <w:rsid w:val="00CA4B08"/>
    <w:rsid w:val="00CA4CD3"/>
    <w:rsid w:val="00CA4F6E"/>
    <w:rsid w:val="00CA5055"/>
    <w:rsid w:val="00CA5667"/>
    <w:rsid w:val="00CA5694"/>
    <w:rsid w:val="00CA5752"/>
    <w:rsid w:val="00CA5764"/>
    <w:rsid w:val="00CA594A"/>
    <w:rsid w:val="00CA5A28"/>
    <w:rsid w:val="00CA62CF"/>
    <w:rsid w:val="00CA6735"/>
    <w:rsid w:val="00CA679D"/>
    <w:rsid w:val="00CA69CD"/>
    <w:rsid w:val="00CA6BD7"/>
    <w:rsid w:val="00CA73C1"/>
    <w:rsid w:val="00CA74AC"/>
    <w:rsid w:val="00CA77BB"/>
    <w:rsid w:val="00CA7FCD"/>
    <w:rsid w:val="00CB04A6"/>
    <w:rsid w:val="00CB0B2A"/>
    <w:rsid w:val="00CB0B76"/>
    <w:rsid w:val="00CB0BF2"/>
    <w:rsid w:val="00CB1019"/>
    <w:rsid w:val="00CB10FD"/>
    <w:rsid w:val="00CB1D0E"/>
    <w:rsid w:val="00CB2B7B"/>
    <w:rsid w:val="00CB2C13"/>
    <w:rsid w:val="00CB2D1A"/>
    <w:rsid w:val="00CB380C"/>
    <w:rsid w:val="00CB3A51"/>
    <w:rsid w:val="00CB3CE9"/>
    <w:rsid w:val="00CB421B"/>
    <w:rsid w:val="00CB444B"/>
    <w:rsid w:val="00CB45C0"/>
    <w:rsid w:val="00CB56D2"/>
    <w:rsid w:val="00CB6076"/>
    <w:rsid w:val="00CB61A2"/>
    <w:rsid w:val="00CB6412"/>
    <w:rsid w:val="00CB657C"/>
    <w:rsid w:val="00CB69E2"/>
    <w:rsid w:val="00CB6ACA"/>
    <w:rsid w:val="00CB6F21"/>
    <w:rsid w:val="00CB761C"/>
    <w:rsid w:val="00CB7933"/>
    <w:rsid w:val="00CB7AE6"/>
    <w:rsid w:val="00CB7DB3"/>
    <w:rsid w:val="00CB7EE6"/>
    <w:rsid w:val="00CC006F"/>
    <w:rsid w:val="00CC01DE"/>
    <w:rsid w:val="00CC0791"/>
    <w:rsid w:val="00CC085C"/>
    <w:rsid w:val="00CC09F0"/>
    <w:rsid w:val="00CC0CBE"/>
    <w:rsid w:val="00CC0D9D"/>
    <w:rsid w:val="00CC0F0B"/>
    <w:rsid w:val="00CC1DFE"/>
    <w:rsid w:val="00CC2462"/>
    <w:rsid w:val="00CC2A79"/>
    <w:rsid w:val="00CC3763"/>
    <w:rsid w:val="00CC3F0A"/>
    <w:rsid w:val="00CC444B"/>
    <w:rsid w:val="00CC4FC1"/>
    <w:rsid w:val="00CC4FF2"/>
    <w:rsid w:val="00CC5380"/>
    <w:rsid w:val="00CC57CC"/>
    <w:rsid w:val="00CC5959"/>
    <w:rsid w:val="00CC5B4B"/>
    <w:rsid w:val="00CC5D74"/>
    <w:rsid w:val="00CC5EDB"/>
    <w:rsid w:val="00CC6158"/>
    <w:rsid w:val="00CC6508"/>
    <w:rsid w:val="00CC6565"/>
    <w:rsid w:val="00CC66D9"/>
    <w:rsid w:val="00CC745B"/>
    <w:rsid w:val="00CC793F"/>
    <w:rsid w:val="00CC7988"/>
    <w:rsid w:val="00CC7E03"/>
    <w:rsid w:val="00CD02D0"/>
    <w:rsid w:val="00CD0414"/>
    <w:rsid w:val="00CD061B"/>
    <w:rsid w:val="00CD069C"/>
    <w:rsid w:val="00CD0A67"/>
    <w:rsid w:val="00CD1017"/>
    <w:rsid w:val="00CD12FB"/>
    <w:rsid w:val="00CD1756"/>
    <w:rsid w:val="00CD1C07"/>
    <w:rsid w:val="00CD1D10"/>
    <w:rsid w:val="00CD1F34"/>
    <w:rsid w:val="00CD22D9"/>
    <w:rsid w:val="00CD2627"/>
    <w:rsid w:val="00CD2790"/>
    <w:rsid w:val="00CD2983"/>
    <w:rsid w:val="00CD2D87"/>
    <w:rsid w:val="00CD2EC5"/>
    <w:rsid w:val="00CD3166"/>
    <w:rsid w:val="00CD3376"/>
    <w:rsid w:val="00CD3A08"/>
    <w:rsid w:val="00CD4511"/>
    <w:rsid w:val="00CD4D24"/>
    <w:rsid w:val="00CD4E14"/>
    <w:rsid w:val="00CD5049"/>
    <w:rsid w:val="00CD58E8"/>
    <w:rsid w:val="00CD5936"/>
    <w:rsid w:val="00CD5EF8"/>
    <w:rsid w:val="00CD60D8"/>
    <w:rsid w:val="00CD6ADD"/>
    <w:rsid w:val="00CD6F57"/>
    <w:rsid w:val="00CD727E"/>
    <w:rsid w:val="00CD76A5"/>
    <w:rsid w:val="00CE0240"/>
    <w:rsid w:val="00CE0C37"/>
    <w:rsid w:val="00CE0DA0"/>
    <w:rsid w:val="00CE165A"/>
    <w:rsid w:val="00CE1F0A"/>
    <w:rsid w:val="00CE1F48"/>
    <w:rsid w:val="00CE2150"/>
    <w:rsid w:val="00CE22E4"/>
    <w:rsid w:val="00CE23E3"/>
    <w:rsid w:val="00CE2648"/>
    <w:rsid w:val="00CE294B"/>
    <w:rsid w:val="00CE2A21"/>
    <w:rsid w:val="00CE3062"/>
    <w:rsid w:val="00CE34E1"/>
    <w:rsid w:val="00CE35DA"/>
    <w:rsid w:val="00CE3B3B"/>
    <w:rsid w:val="00CE426C"/>
    <w:rsid w:val="00CE45A0"/>
    <w:rsid w:val="00CE4761"/>
    <w:rsid w:val="00CE48D8"/>
    <w:rsid w:val="00CE4C03"/>
    <w:rsid w:val="00CE4D17"/>
    <w:rsid w:val="00CE4E33"/>
    <w:rsid w:val="00CE52CF"/>
    <w:rsid w:val="00CE52D0"/>
    <w:rsid w:val="00CE549F"/>
    <w:rsid w:val="00CE5DBC"/>
    <w:rsid w:val="00CE5F72"/>
    <w:rsid w:val="00CE6446"/>
    <w:rsid w:val="00CE6645"/>
    <w:rsid w:val="00CE6834"/>
    <w:rsid w:val="00CE6960"/>
    <w:rsid w:val="00CE72BD"/>
    <w:rsid w:val="00CE7807"/>
    <w:rsid w:val="00CE7908"/>
    <w:rsid w:val="00CF01AC"/>
    <w:rsid w:val="00CF022D"/>
    <w:rsid w:val="00CF026B"/>
    <w:rsid w:val="00CF02F9"/>
    <w:rsid w:val="00CF0362"/>
    <w:rsid w:val="00CF03D1"/>
    <w:rsid w:val="00CF0830"/>
    <w:rsid w:val="00CF092B"/>
    <w:rsid w:val="00CF0C7B"/>
    <w:rsid w:val="00CF0D44"/>
    <w:rsid w:val="00CF1214"/>
    <w:rsid w:val="00CF1472"/>
    <w:rsid w:val="00CF1CA4"/>
    <w:rsid w:val="00CF1EB3"/>
    <w:rsid w:val="00CF1F0C"/>
    <w:rsid w:val="00CF2C95"/>
    <w:rsid w:val="00CF2CA9"/>
    <w:rsid w:val="00CF2D37"/>
    <w:rsid w:val="00CF3491"/>
    <w:rsid w:val="00CF358B"/>
    <w:rsid w:val="00CF3628"/>
    <w:rsid w:val="00CF36DA"/>
    <w:rsid w:val="00CF3752"/>
    <w:rsid w:val="00CF39CD"/>
    <w:rsid w:val="00CF3C45"/>
    <w:rsid w:val="00CF4198"/>
    <w:rsid w:val="00CF4701"/>
    <w:rsid w:val="00CF47FD"/>
    <w:rsid w:val="00CF498C"/>
    <w:rsid w:val="00CF4BA3"/>
    <w:rsid w:val="00CF4C40"/>
    <w:rsid w:val="00CF4D9E"/>
    <w:rsid w:val="00CF4F94"/>
    <w:rsid w:val="00CF50B1"/>
    <w:rsid w:val="00CF544C"/>
    <w:rsid w:val="00CF57D7"/>
    <w:rsid w:val="00CF5AF7"/>
    <w:rsid w:val="00CF5CB4"/>
    <w:rsid w:val="00CF66C8"/>
    <w:rsid w:val="00CF6916"/>
    <w:rsid w:val="00CF6C23"/>
    <w:rsid w:val="00CF75DA"/>
    <w:rsid w:val="00D00051"/>
    <w:rsid w:val="00D000CE"/>
    <w:rsid w:val="00D000F3"/>
    <w:rsid w:val="00D00628"/>
    <w:rsid w:val="00D00A80"/>
    <w:rsid w:val="00D00A8B"/>
    <w:rsid w:val="00D01435"/>
    <w:rsid w:val="00D01555"/>
    <w:rsid w:val="00D01645"/>
    <w:rsid w:val="00D0169E"/>
    <w:rsid w:val="00D016A5"/>
    <w:rsid w:val="00D01923"/>
    <w:rsid w:val="00D01925"/>
    <w:rsid w:val="00D01A50"/>
    <w:rsid w:val="00D024F9"/>
    <w:rsid w:val="00D025B2"/>
    <w:rsid w:val="00D02809"/>
    <w:rsid w:val="00D02EE8"/>
    <w:rsid w:val="00D031C2"/>
    <w:rsid w:val="00D03222"/>
    <w:rsid w:val="00D04084"/>
    <w:rsid w:val="00D04202"/>
    <w:rsid w:val="00D04662"/>
    <w:rsid w:val="00D046A2"/>
    <w:rsid w:val="00D04C7A"/>
    <w:rsid w:val="00D05618"/>
    <w:rsid w:val="00D0585F"/>
    <w:rsid w:val="00D059AC"/>
    <w:rsid w:val="00D05E33"/>
    <w:rsid w:val="00D05F2D"/>
    <w:rsid w:val="00D05F9F"/>
    <w:rsid w:val="00D06007"/>
    <w:rsid w:val="00D0619D"/>
    <w:rsid w:val="00D0654C"/>
    <w:rsid w:val="00D06732"/>
    <w:rsid w:val="00D06AF7"/>
    <w:rsid w:val="00D06B16"/>
    <w:rsid w:val="00D06B55"/>
    <w:rsid w:val="00D07001"/>
    <w:rsid w:val="00D07299"/>
    <w:rsid w:val="00D07697"/>
    <w:rsid w:val="00D07713"/>
    <w:rsid w:val="00D078D4"/>
    <w:rsid w:val="00D07904"/>
    <w:rsid w:val="00D07BBF"/>
    <w:rsid w:val="00D07EAC"/>
    <w:rsid w:val="00D10547"/>
    <w:rsid w:val="00D105A4"/>
    <w:rsid w:val="00D10737"/>
    <w:rsid w:val="00D10DFC"/>
    <w:rsid w:val="00D10ECE"/>
    <w:rsid w:val="00D10EE1"/>
    <w:rsid w:val="00D113A8"/>
    <w:rsid w:val="00D11BF4"/>
    <w:rsid w:val="00D122A1"/>
    <w:rsid w:val="00D1273D"/>
    <w:rsid w:val="00D12B54"/>
    <w:rsid w:val="00D12D2F"/>
    <w:rsid w:val="00D12D8D"/>
    <w:rsid w:val="00D13916"/>
    <w:rsid w:val="00D13976"/>
    <w:rsid w:val="00D14084"/>
    <w:rsid w:val="00D141C4"/>
    <w:rsid w:val="00D1448B"/>
    <w:rsid w:val="00D145D8"/>
    <w:rsid w:val="00D147F9"/>
    <w:rsid w:val="00D14A48"/>
    <w:rsid w:val="00D14CFE"/>
    <w:rsid w:val="00D151A0"/>
    <w:rsid w:val="00D15AFC"/>
    <w:rsid w:val="00D15DCE"/>
    <w:rsid w:val="00D1619B"/>
    <w:rsid w:val="00D1621E"/>
    <w:rsid w:val="00D16D37"/>
    <w:rsid w:val="00D17024"/>
    <w:rsid w:val="00D177B9"/>
    <w:rsid w:val="00D179F1"/>
    <w:rsid w:val="00D17BD2"/>
    <w:rsid w:val="00D17E61"/>
    <w:rsid w:val="00D17F05"/>
    <w:rsid w:val="00D2011F"/>
    <w:rsid w:val="00D201A2"/>
    <w:rsid w:val="00D202B9"/>
    <w:rsid w:val="00D20623"/>
    <w:rsid w:val="00D20696"/>
    <w:rsid w:val="00D20CEC"/>
    <w:rsid w:val="00D20D7C"/>
    <w:rsid w:val="00D213F9"/>
    <w:rsid w:val="00D2187B"/>
    <w:rsid w:val="00D221E6"/>
    <w:rsid w:val="00D22987"/>
    <w:rsid w:val="00D23143"/>
    <w:rsid w:val="00D23392"/>
    <w:rsid w:val="00D236C1"/>
    <w:rsid w:val="00D23959"/>
    <w:rsid w:val="00D23989"/>
    <w:rsid w:val="00D23A42"/>
    <w:rsid w:val="00D24139"/>
    <w:rsid w:val="00D2417B"/>
    <w:rsid w:val="00D24300"/>
    <w:rsid w:val="00D248BC"/>
    <w:rsid w:val="00D24A6C"/>
    <w:rsid w:val="00D24E01"/>
    <w:rsid w:val="00D24F22"/>
    <w:rsid w:val="00D24F34"/>
    <w:rsid w:val="00D24FF1"/>
    <w:rsid w:val="00D255EF"/>
    <w:rsid w:val="00D25729"/>
    <w:rsid w:val="00D25C36"/>
    <w:rsid w:val="00D25E5D"/>
    <w:rsid w:val="00D25F76"/>
    <w:rsid w:val="00D25F94"/>
    <w:rsid w:val="00D26124"/>
    <w:rsid w:val="00D261D8"/>
    <w:rsid w:val="00D2627A"/>
    <w:rsid w:val="00D2637B"/>
    <w:rsid w:val="00D265DD"/>
    <w:rsid w:val="00D267C6"/>
    <w:rsid w:val="00D269E3"/>
    <w:rsid w:val="00D26D6F"/>
    <w:rsid w:val="00D26EDD"/>
    <w:rsid w:val="00D273D5"/>
    <w:rsid w:val="00D275B7"/>
    <w:rsid w:val="00D27707"/>
    <w:rsid w:val="00D2792D"/>
    <w:rsid w:val="00D27DF3"/>
    <w:rsid w:val="00D3077F"/>
    <w:rsid w:val="00D30DFA"/>
    <w:rsid w:val="00D31286"/>
    <w:rsid w:val="00D31A60"/>
    <w:rsid w:val="00D31DCA"/>
    <w:rsid w:val="00D3248C"/>
    <w:rsid w:val="00D32928"/>
    <w:rsid w:val="00D32A71"/>
    <w:rsid w:val="00D33065"/>
    <w:rsid w:val="00D33152"/>
    <w:rsid w:val="00D33226"/>
    <w:rsid w:val="00D33559"/>
    <w:rsid w:val="00D3367A"/>
    <w:rsid w:val="00D33765"/>
    <w:rsid w:val="00D3398A"/>
    <w:rsid w:val="00D339D1"/>
    <w:rsid w:val="00D33A50"/>
    <w:rsid w:val="00D33C33"/>
    <w:rsid w:val="00D3413C"/>
    <w:rsid w:val="00D343E6"/>
    <w:rsid w:val="00D3462D"/>
    <w:rsid w:val="00D34D74"/>
    <w:rsid w:val="00D35352"/>
    <w:rsid w:val="00D3542A"/>
    <w:rsid w:val="00D357AA"/>
    <w:rsid w:val="00D357CF"/>
    <w:rsid w:val="00D359B7"/>
    <w:rsid w:val="00D35A61"/>
    <w:rsid w:val="00D35D6B"/>
    <w:rsid w:val="00D35E8A"/>
    <w:rsid w:val="00D3609B"/>
    <w:rsid w:val="00D36281"/>
    <w:rsid w:val="00D36344"/>
    <w:rsid w:val="00D36DC2"/>
    <w:rsid w:val="00D37311"/>
    <w:rsid w:val="00D37537"/>
    <w:rsid w:val="00D37575"/>
    <w:rsid w:val="00D3770F"/>
    <w:rsid w:val="00D37CCF"/>
    <w:rsid w:val="00D400B1"/>
    <w:rsid w:val="00D40D89"/>
    <w:rsid w:val="00D40E0D"/>
    <w:rsid w:val="00D41158"/>
    <w:rsid w:val="00D4118B"/>
    <w:rsid w:val="00D41531"/>
    <w:rsid w:val="00D416CD"/>
    <w:rsid w:val="00D418C4"/>
    <w:rsid w:val="00D41AE5"/>
    <w:rsid w:val="00D41D10"/>
    <w:rsid w:val="00D4209F"/>
    <w:rsid w:val="00D42135"/>
    <w:rsid w:val="00D42B6D"/>
    <w:rsid w:val="00D42BA2"/>
    <w:rsid w:val="00D42FF9"/>
    <w:rsid w:val="00D4348F"/>
    <w:rsid w:val="00D436C5"/>
    <w:rsid w:val="00D4371E"/>
    <w:rsid w:val="00D43963"/>
    <w:rsid w:val="00D43DB9"/>
    <w:rsid w:val="00D43F0A"/>
    <w:rsid w:val="00D443C5"/>
    <w:rsid w:val="00D44716"/>
    <w:rsid w:val="00D44B64"/>
    <w:rsid w:val="00D45C14"/>
    <w:rsid w:val="00D46048"/>
    <w:rsid w:val="00D462BC"/>
    <w:rsid w:val="00D462FC"/>
    <w:rsid w:val="00D463D1"/>
    <w:rsid w:val="00D468FB"/>
    <w:rsid w:val="00D46BB6"/>
    <w:rsid w:val="00D46CE0"/>
    <w:rsid w:val="00D47475"/>
    <w:rsid w:val="00D47724"/>
    <w:rsid w:val="00D4788C"/>
    <w:rsid w:val="00D47A6F"/>
    <w:rsid w:val="00D47C7F"/>
    <w:rsid w:val="00D47E6C"/>
    <w:rsid w:val="00D50543"/>
    <w:rsid w:val="00D50556"/>
    <w:rsid w:val="00D5086F"/>
    <w:rsid w:val="00D513C7"/>
    <w:rsid w:val="00D520B8"/>
    <w:rsid w:val="00D520BC"/>
    <w:rsid w:val="00D52131"/>
    <w:rsid w:val="00D52144"/>
    <w:rsid w:val="00D52153"/>
    <w:rsid w:val="00D521A5"/>
    <w:rsid w:val="00D52366"/>
    <w:rsid w:val="00D52382"/>
    <w:rsid w:val="00D523EF"/>
    <w:rsid w:val="00D52F98"/>
    <w:rsid w:val="00D531F4"/>
    <w:rsid w:val="00D53CFA"/>
    <w:rsid w:val="00D53E21"/>
    <w:rsid w:val="00D53E9E"/>
    <w:rsid w:val="00D53EB3"/>
    <w:rsid w:val="00D554E2"/>
    <w:rsid w:val="00D55547"/>
    <w:rsid w:val="00D5566F"/>
    <w:rsid w:val="00D558B7"/>
    <w:rsid w:val="00D559DE"/>
    <w:rsid w:val="00D55D78"/>
    <w:rsid w:val="00D55DC9"/>
    <w:rsid w:val="00D57110"/>
    <w:rsid w:val="00D5773B"/>
    <w:rsid w:val="00D5777F"/>
    <w:rsid w:val="00D57A80"/>
    <w:rsid w:val="00D57AD6"/>
    <w:rsid w:val="00D57C03"/>
    <w:rsid w:val="00D57D52"/>
    <w:rsid w:val="00D6060C"/>
    <w:rsid w:val="00D60619"/>
    <w:rsid w:val="00D611FF"/>
    <w:rsid w:val="00D614CA"/>
    <w:rsid w:val="00D6151A"/>
    <w:rsid w:val="00D61785"/>
    <w:rsid w:val="00D61930"/>
    <w:rsid w:val="00D6194D"/>
    <w:rsid w:val="00D61D2F"/>
    <w:rsid w:val="00D6264D"/>
    <w:rsid w:val="00D6267A"/>
    <w:rsid w:val="00D62731"/>
    <w:rsid w:val="00D62856"/>
    <w:rsid w:val="00D629CC"/>
    <w:rsid w:val="00D62EC8"/>
    <w:rsid w:val="00D632CC"/>
    <w:rsid w:val="00D63318"/>
    <w:rsid w:val="00D634FB"/>
    <w:rsid w:val="00D639DF"/>
    <w:rsid w:val="00D63D38"/>
    <w:rsid w:val="00D64360"/>
    <w:rsid w:val="00D64911"/>
    <w:rsid w:val="00D64BDC"/>
    <w:rsid w:val="00D65517"/>
    <w:rsid w:val="00D65708"/>
    <w:rsid w:val="00D65880"/>
    <w:rsid w:val="00D65896"/>
    <w:rsid w:val="00D659A9"/>
    <w:rsid w:val="00D659C2"/>
    <w:rsid w:val="00D65CDE"/>
    <w:rsid w:val="00D66124"/>
    <w:rsid w:val="00D664B8"/>
    <w:rsid w:val="00D665EC"/>
    <w:rsid w:val="00D6691E"/>
    <w:rsid w:val="00D66E64"/>
    <w:rsid w:val="00D671D8"/>
    <w:rsid w:val="00D67792"/>
    <w:rsid w:val="00D679D3"/>
    <w:rsid w:val="00D67F96"/>
    <w:rsid w:val="00D700E6"/>
    <w:rsid w:val="00D7032A"/>
    <w:rsid w:val="00D70C18"/>
    <w:rsid w:val="00D7101A"/>
    <w:rsid w:val="00D713B1"/>
    <w:rsid w:val="00D713FE"/>
    <w:rsid w:val="00D71470"/>
    <w:rsid w:val="00D715B6"/>
    <w:rsid w:val="00D7160F"/>
    <w:rsid w:val="00D72BB1"/>
    <w:rsid w:val="00D72E4D"/>
    <w:rsid w:val="00D72F6E"/>
    <w:rsid w:val="00D7336A"/>
    <w:rsid w:val="00D73EDA"/>
    <w:rsid w:val="00D74146"/>
    <w:rsid w:val="00D74161"/>
    <w:rsid w:val="00D7443A"/>
    <w:rsid w:val="00D74548"/>
    <w:rsid w:val="00D7496F"/>
    <w:rsid w:val="00D74B38"/>
    <w:rsid w:val="00D7507A"/>
    <w:rsid w:val="00D752DF"/>
    <w:rsid w:val="00D75513"/>
    <w:rsid w:val="00D7570A"/>
    <w:rsid w:val="00D75B37"/>
    <w:rsid w:val="00D75DB5"/>
    <w:rsid w:val="00D765F2"/>
    <w:rsid w:val="00D766EA"/>
    <w:rsid w:val="00D76737"/>
    <w:rsid w:val="00D767AD"/>
    <w:rsid w:val="00D7690D"/>
    <w:rsid w:val="00D77050"/>
    <w:rsid w:val="00D772CF"/>
    <w:rsid w:val="00D77614"/>
    <w:rsid w:val="00D77B31"/>
    <w:rsid w:val="00D77DE8"/>
    <w:rsid w:val="00D77FC2"/>
    <w:rsid w:val="00D802CA"/>
    <w:rsid w:val="00D803A5"/>
    <w:rsid w:val="00D80651"/>
    <w:rsid w:val="00D809A5"/>
    <w:rsid w:val="00D80B56"/>
    <w:rsid w:val="00D80BEC"/>
    <w:rsid w:val="00D80D8B"/>
    <w:rsid w:val="00D80E4F"/>
    <w:rsid w:val="00D811D4"/>
    <w:rsid w:val="00D8162D"/>
    <w:rsid w:val="00D81B48"/>
    <w:rsid w:val="00D81C38"/>
    <w:rsid w:val="00D81C9D"/>
    <w:rsid w:val="00D81EBA"/>
    <w:rsid w:val="00D82176"/>
    <w:rsid w:val="00D82451"/>
    <w:rsid w:val="00D824AF"/>
    <w:rsid w:val="00D827D5"/>
    <w:rsid w:val="00D827D9"/>
    <w:rsid w:val="00D82813"/>
    <w:rsid w:val="00D82966"/>
    <w:rsid w:val="00D82E86"/>
    <w:rsid w:val="00D83182"/>
    <w:rsid w:val="00D8381E"/>
    <w:rsid w:val="00D83CD7"/>
    <w:rsid w:val="00D83E23"/>
    <w:rsid w:val="00D83E4A"/>
    <w:rsid w:val="00D840FF"/>
    <w:rsid w:val="00D84256"/>
    <w:rsid w:val="00D8465F"/>
    <w:rsid w:val="00D84697"/>
    <w:rsid w:val="00D84745"/>
    <w:rsid w:val="00D8496C"/>
    <w:rsid w:val="00D84E27"/>
    <w:rsid w:val="00D8540F"/>
    <w:rsid w:val="00D85E60"/>
    <w:rsid w:val="00D85FC9"/>
    <w:rsid w:val="00D864E3"/>
    <w:rsid w:val="00D86546"/>
    <w:rsid w:val="00D866A2"/>
    <w:rsid w:val="00D866E1"/>
    <w:rsid w:val="00D86E2B"/>
    <w:rsid w:val="00D874FB"/>
    <w:rsid w:val="00D903F0"/>
    <w:rsid w:val="00D904EB"/>
    <w:rsid w:val="00D9074F"/>
    <w:rsid w:val="00D909E6"/>
    <w:rsid w:val="00D90ADF"/>
    <w:rsid w:val="00D90FD1"/>
    <w:rsid w:val="00D910CE"/>
    <w:rsid w:val="00D911AA"/>
    <w:rsid w:val="00D91ABE"/>
    <w:rsid w:val="00D91D61"/>
    <w:rsid w:val="00D91DB6"/>
    <w:rsid w:val="00D91EDB"/>
    <w:rsid w:val="00D9297D"/>
    <w:rsid w:val="00D92C4D"/>
    <w:rsid w:val="00D9359D"/>
    <w:rsid w:val="00D93628"/>
    <w:rsid w:val="00D9398E"/>
    <w:rsid w:val="00D93A31"/>
    <w:rsid w:val="00D93DBB"/>
    <w:rsid w:val="00D93F88"/>
    <w:rsid w:val="00D941B5"/>
    <w:rsid w:val="00D9441E"/>
    <w:rsid w:val="00D9466B"/>
    <w:rsid w:val="00D94714"/>
    <w:rsid w:val="00D94E4C"/>
    <w:rsid w:val="00D94FBA"/>
    <w:rsid w:val="00D9578A"/>
    <w:rsid w:val="00D958C4"/>
    <w:rsid w:val="00D95AFB"/>
    <w:rsid w:val="00D95B96"/>
    <w:rsid w:val="00D95EBF"/>
    <w:rsid w:val="00D96D22"/>
    <w:rsid w:val="00D97367"/>
    <w:rsid w:val="00D9750A"/>
    <w:rsid w:val="00D979C1"/>
    <w:rsid w:val="00D979F0"/>
    <w:rsid w:val="00D97B78"/>
    <w:rsid w:val="00D97CFF"/>
    <w:rsid w:val="00DA0B73"/>
    <w:rsid w:val="00DA0E14"/>
    <w:rsid w:val="00DA103D"/>
    <w:rsid w:val="00DA1591"/>
    <w:rsid w:val="00DA15A9"/>
    <w:rsid w:val="00DA16CA"/>
    <w:rsid w:val="00DA171B"/>
    <w:rsid w:val="00DA1975"/>
    <w:rsid w:val="00DA1CA5"/>
    <w:rsid w:val="00DA238A"/>
    <w:rsid w:val="00DA26C9"/>
    <w:rsid w:val="00DA2AFC"/>
    <w:rsid w:val="00DA3002"/>
    <w:rsid w:val="00DA311A"/>
    <w:rsid w:val="00DA3DF0"/>
    <w:rsid w:val="00DA4004"/>
    <w:rsid w:val="00DA41DD"/>
    <w:rsid w:val="00DA45B3"/>
    <w:rsid w:val="00DA4DEB"/>
    <w:rsid w:val="00DA52C5"/>
    <w:rsid w:val="00DA5404"/>
    <w:rsid w:val="00DA5495"/>
    <w:rsid w:val="00DA54F8"/>
    <w:rsid w:val="00DA5638"/>
    <w:rsid w:val="00DA5685"/>
    <w:rsid w:val="00DA5823"/>
    <w:rsid w:val="00DA596F"/>
    <w:rsid w:val="00DA5E57"/>
    <w:rsid w:val="00DA5FE4"/>
    <w:rsid w:val="00DA6404"/>
    <w:rsid w:val="00DA6717"/>
    <w:rsid w:val="00DA699D"/>
    <w:rsid w:val="00DA6A42"/>
    <w:rsid w:val="00DA6B60"/>
    <w:rsid w:val="00DA6B74"/>
    <w:rsid w:val="00DA7144"/>
    <w:rsid w:val="00DA7602"/>
    <w:rsid w:val="00DA7A06"/>
    <w:rsid w:val="00DA7C38"/>
    <w:rsid w:val="00DA7F2E"/>
    <w:rsid w:val="00DA7FD0"/>
    <w:rsid w:val="00DB0365"/>
    <w:rsid w:val="00DB0439"/>
    <w:rsid w:val="00DB0685"/>
    <w:rsid w:val="00DB0760"/>
    <w:rsid w:val="00DB0809"/>
    <w:rsid w:val="00DB089D"/>
    <w:rsid w:val="00DB0BE0"/>
    <w:rsid w:val="00DB0C8A"/>
    <w:rsid w:val="00DB0D3E"/>
    <w:rsid w:val="00DB10EA"/>
    <w:rsid w:val="00DB1455"/>
    <w:rsid w:val="00DB15EB"/>
    <w:rsid w:val="00DB204B"/>
    <w:rsid w:val="00DB2084"/>
    <w:rsid w:val="00DB221C"/>
    <w:rsid w:val="00DB22E1"/>
    <w:rsid w:val="00DB2CA7"/>
    <w:rsid w:val="00DB2F4D"/>
    <w:rsid w:val="00DB2FA3"/>
    <w:rsid w:val="00DB322E"/>
    <w:rsid w:val="00DB342A"/>
    <w:rsid w:val="00DB3965"/>
    <w:rsid w:val="00DB3C91"/>
    <w:rsid w:val="00DB3CE1"/>
    <w:rsid w:val="00DB3F80"/>
    <w:rsid w:val="00DB40AB"/>
    <w:rsid w:val="00DB40F8"/>
    <w:rsid w:val="00DB4688"/>
    <w:rsid w:val="00DB46CD"/>
    <w:rsid w:val="00DB483C"/>
    <w:rsid w:val="00DB4C02"/>
    <w:rsid w:val="00DB4C05"/>
    <w:rsid w:val="00DB5062"/>
    <w:rsid w:val="00DB54AA"/>
    <w:rsid w:val="00DB5945"/>
    <w:rsid w:val="00DB59AF"/>
    <w:rsid w:val="00DB6006"/>
    <w:rsid w:val="00DB61C5"/>
    <w:rsid w:val="00DB6541"/>
    <w:rsid w:val="00DB6719"/>
    <w:rsid w:val="00DB6736"/>
    <w:rsid w:val="00DB6804"/>
    <w:rsid w:val="00DB683B"/>
    <w:rsid w:val="00DB6F28"/>
    <w:rsid w:val="00DB70F5"/>
    <w:rsid w:val="00DB71DD"/>
    <w:rsid w:val="00DB7282"/>
    <w:rsid w:val="00DB75A5"/>
    <w:rsid w:val="00DB7610"/>
    <w:rsid w:val="00DB79FC"/>
    <w:rsid w:val="00DC0213"/>
    <w:rsid w:val="00DC0333"/>
    <w:rsid w:val="00DC058F"/>
    <w:rsid w:val="00DC0F10"/>
    <w:rsid w:val="00DC10F5"/>
    <w:rsid w:val="00DC116C"/>
    <w:rsid w:val="00DC11D4"/>
    <w:rsid w:val="00DC1646"/>
    <w:rsid w:val="00DC1738"/>
    <w:rsid w:val="00DC1C26"/>
    <w:rsid w:val="00DC1F5C"/>
    <w:rsid w:val="00DC226B"/>
    <w:rsid w:val="00DC289D"/>
    <w:rsid w:val="00DC2F10"/>
    <w:rsid w:val="00DC3BB3"/>
    <w:rsid w:val="00DC3F63"/>
    <w:rsid w:val="00DC46E5"/>
    <w:rsid w:val="00DC4A3E"/>
    <w:rsid w:val="00DC4B33"/>
    <w:rsid w:val="00DC510D"/>
    <w:rsid w:val="00DC5621"/>
    <w:rsid w:val="00DC5A78"/>
    <w:rsid w:val="00DC5B9B"/>
    <w:rsid w:val="00DC5F64"/>
    <w:rsid w:val="00DC627A"/>
    <w:rsid w:val="00DC63A9"/>
    <w:rsid w:val="00DC69E5"/>
    <w:rsid w:val="00DC6F2E"/>
    <w:rsid w:val="00DC74BF"/>
    <w:rsid w:val="00DC772D"/>
    <w:rsid w:val="00DC7A3E"/>
    <w:rsid w:val="00DC7AFF"/>
    <w:rsid w:val="00DC7CC1"/>
    <w:rsid w:val="00DD0159"/>
    <w:rsid w:val="00DD0247"/>
    <w:rsid w:val="00DD06EF"/>
    <w:rsid w:val="00DD0B3F"/>
    <w:rsid w:val="00DD0DB7"/>
    <w:rsid w:val="00DD13D3"/>
    <w:rsid w:val="00DD1E34"/>
    <w:rsid w:val="00DD2171"/>
    <w:rsid w:val="00DD2355"/>
    <w:rsid w:val="00DD272A"/>
    <w:rsid w:val="00DD29A7"/>
    <w:rsid w:val="00DD2C97"/>
    <w:rsid w:val="00DD2C98"/>
    <w:rsid w:val="00DD2CB3"/>
    <w:rsid w:val="00DD323C"/>
    <w:rsid w:val="00DD4686"/>
    <w:rsid w:val="00DD4687"/>
    <w:rsid w:val="00DD48DC"/>
    <w:rsid w:val="00DD4EF6"/>
    <w:rsid w:val="00DD511A"/>
    <w:rsid w:val="00DD5316"/>
    <w:rsid w:val="00DD5905"/>
    <w:rsid w:val="00DD5ADF"/>
    <w:rsid w:val="00DD5AFC"/>
    <w:rsid w:val="00DD5E9F"/>
    <w:rsid w:val="00DD71F6"/>
    <w:rsid w:val="00DD77C6"/>
    <w:rsid w:val="00DD7A78"/>
    <w:rsid w:val="00DD7AC0"/>
    <w:rsid w:val="00DD7E53"/>
    <w:rsid w:val="00DE02F6"/>
    <w:rsid w:val="00DE040E"/>
    <w:rsid w:val="00DE05C4"/>
    <w:rsid w:val="00DE09F9"/>
    <w:rsid w:val="00DE0B39"/>
    <w:rsid w:val="00DE0D02"/>
    <w:rsid w:val="00DE1711"/>
    <w:rsid w:val="00DE196F"/>
    <w:rsid w:val="00DE1A9D"/>
    <w:rsid w:val="00DE1B4C"/>
    <w:rsid w:val="00DE1CBF"/>
    <w:rsid w:val="00DE2261"/>
    <w:rsid w:val="00DE237F"/>
    <w:rsid w:val="00DE2EB2"/>
    <w:rsid w:val="00DE3276"/>
    <w:rsid w:val="00DE3DD2"/>
    <w:rsid w:val="00DE3EA2"/>
    <w:rsid w:val="00DE4084"/>
    <w:rsid w:val="00DE40BA"/>
    <w:rsid w:val="00DE4310"/>
    <w:rsid w:val="00DE475A"/>
    <w:rsid w:val="00DE48CC"/>
    <w:rsid w:val="00DE4BBD"/>
    <w:rsid w:val="00DE4BE7"/>
    <w:rsid w:val="00DE4D87"/>
    <w:rsid w:val="00DE5B22"/>
    <w:rsid w:val="00DE5E34"/>
    <w:rsid w:val="00DE5EB1"/>
    <w:rsid w:val="00DE6565"/>
    <w:rsid w:val="00DE68BF"/>
    <w:rsid w:val="00DE6927"/>
    <w:rsid w:val="00DE6F32"/>
    <w:rsid w:val="00DE736E"/>
    <w:rsid w:val="00DE7B2B"/>
    <w:rsid w:val="00DE7BAE"/>
    <w:rsid w:val="00DE7D8C"/>
    <w:rsid w:val="00DE7E09"/>
    <w:rsid w:val="00DE7E69"/>
    <w:rsid w:val="00DF02BA"/>
    <w:rsid w:val="00DF03B4"/>
    <w:rsid w:val="00DF04CF"/>
    <w:rsid w:val="00DF0659"/>
    <w:rsid w:val="00DF0CB1"/>
    <w:rsid w:val="00DF0DCB"/>
    <w:rsid w:val="00DF0E40"/>
    <w:rsid w:val="00DF15CD"/>
    <w:rsid w:val="00DF1702"/>
    <w:rsid w:val="00DF1DD0"/>
    <w:rsid w:val="00DF1F0C"/>
    <w:rsid w:val="00DF23A4"/>
    <w:rsid w:val="00DF2D36"/>
    <w:rsid w:val="00DF3426"/>
    <w:rsid w:val="00DF3581"/>
    <w:rsid w:val="00DF364C"/>
    <w:rsid w:val="00DF3A24"/>
    <w:rsid w:val="00DF417A"/>
    <w:rsid w:val="00DF45C4"/>
    <w:rsid w:val="00DF47CB"/>
    <w:rsid w:val="00DF539D"/>
    <w:rsid w:val="00DF580E"/>
    <w:rsid w:val="00DF5BBC"/>
    <w:rsid w:val="00DF5F02"/>
    <w:rsid w:val="00DF62A7"/>
    <w:rsid w:val="00DF63B8"/>
    <w:rsid w:val="00DF68E9"/>
    <w:rsid w:val="00DF6EC7"/>
    <w:rsid w:val="00DF6F2B"/>
    <w:rsid w:val="00DF6F33"/>
    <w:rsid w:val="00DF6F7E"/>
    <w:rsid w:val="00DF6FEE"/>
    <w:rsid w:val="00DF75F4"/>
    <w:rsid w:val="00DF7910"/>
    <w:rsid w:val="00DF7A4D"/>
    <w:rsid w:val="00DF7BEF"/>
    <w:rsid w:val="00DF7CC8"/>
    <w:rsid w:val="00DF7FC0"/>
    <w:rsid w:val="00E00016"/>
    <w:rsid w:val="00E00865"/>
    <w:rsid w:val="00E0125C"/>
    <w:rsid w:val="00E01894"/>
    <w:rsid w:val="00E019FD"/>
    <w:rsid w:val="00E01AF8"/>
    <w:rsid w:val="00E01E4C"/>
    <w:rsid w:val="00E01F74"/>
    <w:rsid w:val="00E0246D"/>
    <w:rsid w:val="00E0264B"/>
    <w:rsid w:val="00E02B8C"/>
    <w:rsid w:val="00E03095"/>
    <w:rsid w:val="00E03315"/>
    <w:rsid w:val="00E03466"/>
    <w:rsid w:val="00E036FD"/>
    <w:rsid w:val="00E03E8F"/>
    <w:rsid w:val="00E0418D"/>
    <w:rsid w:val="00E0421F"/>
    <w:rsid w:val="00E0427E"/>
    <w:rsid w:val="00E04352"/>
    <w:rsid w:val="00E044A4"/>
    <w:rsid w:val="00E046DA"/>
    <w:rsid w:val="00E049A7"/>
    <w:rsid w:val="00E04A09"/>
    <w:rsid w:val="00E05282"/>
    <w:rsid w:val="00E056EC"/>
    <w:rsid w:val="00E059D5"/>
    <w:rsid w:val="00E067C4"/>
    <w:rsid w:val="00E06967"/>
    <w:rsid w:val="00E06EE3"/>
    <w:rsid w:val="00E06F86"/>
    <w:rsid w:val="00E071EE"/>
    <w:rsid w:val="00E071F8"/>
    <w:rsid w:val="00E075B0"/>
    <w:rsid w:val="00E079EA"/>
    <w:rsid w:val="00E07A5F"/>
    <w:rsid w:val="00E07E1A"/>
    <w:rsid w:val="00E105F7"/>
    <w:rsid w:val="00E10993"/>
    <w:rsid w:val="00E10B94"/>
    <w:rsid w:val="00E1196D"/>
    <w:rsid w:val="00E11973"/>
    <w:rsid w:val="00E1245A"/>
    <w:rsid w:val="00E1269E"/>
    <w:rsid w:val="00E129F5"/>
    <w:rsid w:val="00E12AE2"/>
    <w:rsid w:val="00E12C22"/>
    <w:rsid w:val="00E13190"/>
    <w:rsid w:val="00E134BF"/>
    <w:rsid w:val="00E13FDD"/>
    <w:rsid w:val="00E14533"/>
    <w:rsid w:val="00E14753"/>
    <w:rsid w:val="00E149DA"/>
    <w:rsid w:val="00E14E24"/>
    <w:rsid w:val="00E14E68"/>
    <w:rsid w:val="00E14FC8"/>
    <w:rsid w:val="00E153C0"/>
    <w:rsid w:val="00E155DE"/>
    <w:rsid w:val="00E15A86"/>
    <w:rsid w:val="00E15A96"/>
    <w:rsid w:val="00E15C51"/>
    <w:rsid w:val="00E15FD4"/>
    <w:rsid w:val="00E1633B"/>
    <w:rsid w:val="00E16352"/>
    <w:rsid w:val="00E1686E"/>
    <w:rsid w:val="00E16990"/>
    <w:rsid w:val="00E172A2"/>
    <w:rsid w:val="00E17358"/>
    <w:rsid w:val="00E17608"/>
    <w:rsid w:val="00E17B4F"/>
    <w:rsid w:val="00E17E31"/>
    <w:rsid w:val="00E20907"/>
    <w:rsid w:val="00E2101D"/>
    <w:rsid w:val="00E214FC"/>
    <w:rsid w:val="00E21C97"/>
    <w:rsid w:val="00E220A0"/>
    <w:rsid w:val="00E220AA"/>
    <w:rsid w:val="00E2247B"/>
    <w:rsid w:val="00E2256B"/>
    <w:rsid w:val="00E232AE"/>
    <w:rsid w:val="00E234C7"/>
    <w:rsid w:val="00E236EB"/>
    <w:rsid w:val="00E236EC"/>
    <w:rsid w:val="00E23714"/>
    <w:rsid w:val="00E24133"/>
    <w:rsid w:val="00E241B7"/>
    <w:rsid w:val="00E244DD"/>
    <w:rsid w:val="00E2481A"/>
    <w:rsid w:val="00E24B48"/>
    <w:rsid w:val="00E24E62"/>
    <w:rsid w:val="00E251B5"/>
    <w:rsid w:val="00E252E2"/>
    <w:rsid w:val="00E25535"/>
    <w:rsid w:val="00E25576"/>
    <w:rsid w:val="00E260F5"/>
    <w:rsid w:val="00E2659A"/>
    <w:rsid w:val="00E26808"/>
    <w:rsid w:val="00E26980"/>
    <w:rsid w:val="00E26ED3"/>
    <w:rsid w:val="00E27092"/>
    <w:rsid w:val="00E270C0"/>
    <w:rsid w:val="00E270E6"/>
    <w:rsid w:val="00E2740C"/>
    <w:rsid w:val="00E276CA"/>
    <w:rsid w:val="00E278F6"/>
    <w:rsid w:val="00E27D5C"/>
    <w:rsid w:val="00E27D62"/>
    <w:rsid w:val="00E27E19"/>
    <w:rsid w:val="00E27E73"/>
    <w:rsid w:val="00E27EC4"/>
    <w:rsid w:val="00E27EE6"/>
    <w:rsid w:val="00E30093"/>
    <w:rsid w:val="00E301A5"/>
    <w:rsid w:val="00E302BC"/>
    <w:rsid w:val="00E305E8"/>
    <w:rsid w:val="00E3062E"/>
    <w:rsid w:val="00E308BA"/>
    <w:rsid w:val="00E3097A"/>
    <w:rsid w:val="00E30AA5"/>
    <w:rsid w:val="00E30C82"/>
    <w:rsid w:val="00E312B3"/>
    <w:rsid w:val="00E31410"/>
    <w:rsid w:val="00E316E3"/>
    <w:rsid w:val="00E317C5"/>
    <w:rsid w:val="00E3198D"/>
    <w:rsid w:val="00E319FC"/>
    <w:rsid w:val="00E31A4C"/>
    <w:rsid w:val="00E31BA8"/>
    <w:rsid w:val="00E31F13"/>
    <w:rsid w:val="00E320E0"/>
    <w:rsid w:val="00E3260F"/>
    <w:rsid w:val="00E32701"/>
    <w:rsid w:val="00E32D27"/>
    <w:rsid w:val="00E33180"/>
    <w:rsid w:val="00E334AE"/>
    <w:rsid w:val="00E33D43"/>
    <w:rsid w:val="00E33F97"/>
    <w:rsid w:val="00E342EF"/>
    <w:rsid w:val="00E34316"/>
    <w:rsid w:val="00E3459D"/>
    <w:rsid w:val="00E34682"/>
    <w:rsid w:val="00E347D9"/>
    <w:rsid w:val="00E34D76"/>
    <w:rsid w:val="00E35043"/>
    <w:rsid w:val="00E35969"/>
    <w:rsid w:val="00E35E13"/>
    <w:rsid w:val="00E36474"/>
    <w:rsid w:val="00E365F3"/>
    <w:rsid w:val="00E369E8"/>
    <w:rsid w:val="00E36BB1"/>
    <w:rsid w:val="00E3700C"/>
    <w:rsid w:val="00E37101"/>
    <w:rsid w:val="00E37232"/>
    <w:rsid w:val="00E3726A"/>
    <w:rsid w:val="00E372EC"/>
    <w:rsid w:val="00E37308"/>
    <w:rsid w:val="00E3759D"/>
    <w:rsid w:val="00E375DF"/>
    <w:rsid w:val="00E37853"/>
    <w:rsid w:val="00E4013D"/>
    <w:rsid w:val="00E402AA"/>
    <w:rsid w:val="00E402AE"/>
    <w:rsid w:val="00E4071E"/>
    <w:rsid w:val="00E40770"/>
    <w:rsid w:val="00E40A45"/>
    <w:rsid w:val="00E40DCE"/>
    <w:rsid w:val="00E40DEC"/>
    <w:rsid w:val="00E40F94"/>
    <w:rsid w:val="00E411D0"/>
    <w:rsid w:val="00E41385"/>
    <w:rsid w:val="00E416BC"/>
    <w:rsid w:val="00E41A1C"/>
    <w:rsid w:val="00E41F1A"/>
    <w:rsid w:val="00E4210E"/>
    <w:rsid w:val="00E421A7"/>
    <w:rsid w:val="00E421A9"/>
    <w:rsid w:val="00E424DE"/>
    <w:rsid w:val="00E42853"/>
    <w:rsid w:val="00E43417"/>
    <w:rsid w:val="00E43537"/>
    <w:rsid w:val="00E436B8"/>
    <w:rsid w:val="00E4376B"/>
    <w:rsid w:val="00E438DB"/>
    <w:rsid w:val="00E43B57"/>
    <w:rsid w:val="00E44298"/>
    <w:rsid w:val="00E445F0"/>
    <w:rsid w:val="00E449CF"/>
    <w:rsid w:val="00E44A51"/>
    <w:rsid w:val="00E450B6"/>
    <w:rsid w:val="00E45121"/>
    <w:rsid w:val="00E45579"/>
    <w:rsid w:val="00E462AF"/>
    <w:rsid w:val="00E46317"/>
    <w:rsid w:val="00E465C3"/>
    <w:rsid w:val="00E46C76"/>
    <w:rsid w:val="00E46DBB"/>
    <w:rsid w:val="00E46FA6"/>
    <w:rsid w:val="00E46FE5"/>
    <w:rsid w:val="00E47071"/>
    <w:rsid w:val="00E473DC"/>
    <w:rsid w:val="00E47ECD"/>
    <w:rsid w:val="00E501D1"/>
    <w:rsid w:val="00E50622"/>
    <w:rsid w:val="00E50BC6"/>
    <w:rsid w:val="00E511A3"/>
    <w:rsid w:val="00E511CD"/>
    <w:rsid w:val="00E511FF"/>
    <w:rsid w:val="00E5133D"/>
    <w:rsid w:val="00E518EA"/>
    <w:rsid w:val="00E51962"/>
    <w:rsid w:val="00E5201B"/>
    <w:rsid w:val="00E52170"/>
    <w:rsid w:val="00E523F7"/>
    <w:rsid w:val="00E52415"/>
    <w:rsid w:val="00E525CD"/>
    <w:rsid w:val="00E525F6"/>
    <w:rsid w:val="00E528DF"/>
    <w:rsid w:val="00E52D84"/>
    <w:rsid w:val="00E531F5"/>
    <w:rsid w:val="00E532E8"/>
    <w:rsid w:val="00E53AD2"/>
    <w:rsid w:val="00E53BE6"/>
    <w:rsid w:val="00E547F2"/>
    <w:rsid w:val="00E5493A"/>
    <w:rsid w:val="00E54975"/>
    <w:rsid w:val="00E54C47"/>
    <w:rsid w:val="00E555F5"/>
    <w:rsid w:val="00E55672"/>
    <w:rsid w:val="00E557A5"/>
    <w:rsid w:val="00E55854"/>
    <w:rsid w:val="00E55E7B"/>
    <w:rsid w:val="00E5608C"/>
    <w:rsid w:val="00E562A6"/>
    <w:rsid w:val="00E565BD"/>
    <w:rsid w:val="00E56B2C"/>
    <w:rsid w:val="00E56B3A"/>
    <w:rsid w:val="00E56FC5"/>
    <w:rsid w:val="00E5795E"/>
    <w:rsid w:val="00E57BAA"/>
    <w:rsid w:val="00E57BFD"/>
    <w:rsid w:val="00E57E21"/>
    <w:rsid w:val="00E57FAA"/>
    <w:rsid w:val="00E600EA"/>
    <w:rsid w:val="00E60108"/>
    <w:rsid w:val="00E606C3"/>
    <w:rsid w:val="00E609D7"/>
    <w:rsid w:val="00E60A53"/>
    <w:rsid w:val="00E61205"/>
    <w:rsid w:val="00E6121F"/>
    <w:rsid w:val="00E61524"/>
    <w:rsid w:val="00E61ECB"/>
    <w:rsid w:val="00E6216A"/>
    <w:rsid w:val="00E62472"/>
    <w:rsid w:val="00E62645"/>
    <w:rsid w:val="00E629AB"/>
    <w:rsid w:val="00E62DC2"/>
    <w:rsid w:val="00E63974"/>
    <w:rsid w:val="00E639E1"/>
    <w:rsid w:val="00E639EB"/>
    <w:rsid w:val="00E63C51"/>
    <w:rsid w:val="00E63C83"/>
    <w:rsid w:val="00E64363"/>
    <w:rsid w:val="00E6506A"/>
    <w:rsid w:val="00E652A3"/>
    <w:rsid w:val="00E652C4"/>
    <w:rsid w:val="00E653F5"/>
    <w:rsid w:val="00E65746"/>
    <w:rsid w:val="00E65CCB"/>
    <w:rsid w:val="00E65F3B"/>
    <w:rsid w:val="00E65F5F"/>
    <w:rsid w:val="00E66177"/>
    <w:rsid w:val="00E66239"/>
    <w:rsid w:val="00E666AB"/>
    <w:rsid w:val="00E66A78"/>
    <w:rsid w:val="00E671EB"/>
    <w:rsid w:val="00E6757A"/>
    <w:rsid w:val="00E67A9B"/>
    <w:rsid w:val="00E67B6B"/>
    <w:rsid w:val="00E70681"/>
    <w:rsid w:val="00E70FE6"/>
    <w:rsid w:val="00E7115E"/>
    <w:rsid w:val="00E7130F"/>
    <w:rsid w:val="00E71459"/>
    <w:rsid w:val="00E7163C"/>
    <w:rsid w:val="00E71B66"/>
    <w:rsid w:val="00E71BCC"/>
    <w:rsid w:val="00E71CD8"/>
    <w:rsid w:val="00E71D51"/>
    <w:rsid w:val="00E7297E"/>
    <w:rsid w:val="00E72A9D"/>
    <w:rsid w:val="00E72FD5"/>
    <w:rsid w:val="00E730F7"/>
    <w:rsid w:val="00E73124"/>
    <w:rsid w:val="00E73F2B"/>
    <w:rsid w:val="00E742D8"/>
    <w:rsid w:val="00E744B5"/>
    <w:rsid w:val="00E7451E"/>
    <w:rsid w:val="00E7471B"/>
    <w:rsid w:val="00E748A6"/>
    <w:rsid w:val="00E75047"/>
    <w:rsid w:val="00E750CD"/>
    <w:rsid w:val="00E750E5"/>
    <w:rsid w:val="00E7532E"/>
    <w:rsid w:val="00E75A9B"/>
    <w:rsid w:val="00E75DF8"/>
    <w:rsid w:val="00E763A4"/>
    <w:rsid w:val="00E76476"/>
    <w:rsid w:val="00E764A4"/>
    <w:rsid w:val="00E764E7"/>
    <w:rsid w:val="00E76827"/>
    <w:rsid w:val="00E770A9"/>
    <w:rsid w:val="00E77D5C"/>
    <w:rsid w:val="00E808A3"/>
    <w:rsid w:val="00E80C68"/>
    <w:rsid w:val="00E81203"/>
    <w:rsid w:val="00E8173A"/>
    <w:rsid w:val="00E818DB"/>
    <w:rsid w:val="00E82002"/>
    <w:rsid w:val="00E82181"/>
    <w:rsid w:val="00E82457"/>
    <w:rsid w:val="00E8253B"/>
    <w:rsid w:val="00E82728"/>
    <w:rsid w:val="00E83095"/>
    <w:rsid w:val="00E833B0"/>
    <w:rsid w:val="00E8345F"/>
    <w:rsid w:val="00E8370C"/>
    <w:rsid w:val="00E83862"/>
    <w:rsid w:val="00E83AB8"/>
    <w:rsid w:val="00E83CA2"/>
    <w:rsid w:val="00E83E52"/>
    <w:rsid w:val="00E83F67"/>
    <w:rsid w:val="00E8443A"/>
    <w:rsid w:val="00E845F0"/>
    <w:rsid w:val="00E84AD9"/>
    <w:rsid w:val="00E84CE6"/>
    <w:rsid w:val="00E85512"/>
    <w:rsid w:val="00E855BF"/>
    <w:rsid w:val="00E85611"/>
    <w:rsid w:val="00E8571F"/>
    <w:rsid w:val="00E85C28"/>
    <w:rsid w:val="00E860E3"/>
    <w:rsid w:val="00E86224"/>
    <w:rsid w:val="00E863A4"/>
    <w:rsid w:val="00E86474"/>
    <w:rsid w:val="00E86519"/>
    <w:rsid w:val="00E86E64"/>
    <w:rsid w:val="00E86EA2"/>
    <w:rsid w:val="00E87BD3"/>
    <w:rsid w:val="00E90752"/>
    <w:rsid w:val="00E90EB6"/>
    <w:rsid w:val="00E913E4"/>
    <w:rsid w:val="00E9152D"/>
    <w:rsid w:val="00E917BE"/>
    <w:rsid w:val="00E91A66"/>
    <w:rsid w:val="00E91AAD"/>
    <w:rsid w:val="00E921F8"/>
    <w:rsid w:val="00E923C5"/>
    <w:rsid w:val="00E925E6"/>
    <w:rsid w:val="00E92E6D"/>
    <w:rsid w:val="00E92F29"/>
    <w:rsid w:val="00E92FF1"/>
    <w:rsid w:val="00E92FF8"/>
    <w:rsid w:val="00E9304A"/>
    <w:rsid w:val="00E930C1"/>
    <w:rsid w:val="00E93544"/>
    <w:rsid w:val="00E93BA5"/>
    <w:rsid w:val="00E93F1B"/>
    <w:rsid w:val="00E93FCD"/>
    <w:rsid w:val="00E9442F"/>
    <w:rsid w:val="00E94662"/>
    <w:rsid w:val="00E94C94"/>
    <w:rsid w:val="00E950E6"/>
    <w:rsid w:val="00E951DF"/>
    <w:rsid w:val="00E95491"/>
    <w:rsid w:val="00E9591B"/>
    <w:rsid w:val="00E96369"/>
    <w:rsid w:val="00E96396"/>
    <w:rsid w:val="00E966F2"/>
    <w:rsid w:val="00E96808"/>
    <w:rsid w:val="00E96AEA"/>
    <w:rsid w:val="00E96DA2"/>
    <w:rsid w:val="00E9752A"/>
    <w:rsid w:val="00E975BF"/>
    <w:rsid w:val="00E975C3"/>
    <w:rsid w:val="00E9762A"/>
    <w:rsid w:val="00E97764"/>
    <w:rsid w:val="00E97F82"/>
    <w:rsid w:val="00EA0583"/>
    <w:rsid w:val="00EA05FB"/>
    <w:rsid w:val="00EA0A00"/>
    <w:rsid w:val="00EA0C09"/>
    <w:rsid w:val="00EA0E3F"/>
    <w:rsid w:val="00EA10D1"/>
    <w:rsid w:val="00EA1592"/>
    <w:rsid w:val="00EA167A"/>
    <w:rsid w:val="00EA1914"/>
    <w:rsid w:val="00EA1BB8"/>
    <w:rsid w:val="00EA1EEA"/>
    <w:rsid w:val="00EA1FDF"/>
    <w:rsid w:val="00EA229B"/>
    <w:rsid w:val="00EA261C"/>
    <w:rsid w:val="00EA26EF"/>
    <w:rsid w:val="00EA2B8A"/>
    <w:rsid w:val="00EA2DDA"/>
    <w:rsid w:val="00EA3238"/>
    <w:rsid w:val="00EA325A"/>
    <w:rsid w:val="00EA3285"/>
    <w:rsid w:val="00EA34FF"/>
    <w:rsid w:val="00EA3B98"/>
    <w:rsid w:val="00EA3CDA"/>
    <w:rsid w:val="00EA40E4"/>
    <w:rsid w:val="00EA4C4D"/>
    <w:rsid w:val="00EA4EE6"/>
    <w:rsid w:val="00EA4F69"/>
    <w:rsid w:val="00EA51B5"/>
    <w:rsid w:val="00EA51C7"/>
    <w:rsid w:val="00EA52CA"/>
    <w:rsid w:val="00EA566A"/>
    <w:rsid w:val="00EA5BEC"/>
    <w:rsid w:val="00EA602B"/>
    <w:rsid w:val="00EA602D"/>
    <w:rsid w:val="00EA61E0"/>
    <w:rsid w:val="00EA6500"/>
    <w:rsid w:val="00EA668A"/>
    <w:rsid w:val="00EA6776"/>
    <w:rsid w:val="00EA6DF9"/>
    <w:rsid w:val="00EA71B0"/>
    <w:rsid w:val="00EA73D8"/>
    <w:rsid w:val="00EA7995"/>
    <w:rsid w:val="00EA7A22"/>
    <w:rsid w:val="00EA7AAC"/>
    <w:rsid w:val="00EA7D73"/>
    <w:rsid w:val="00EA7E54"/>
    <w:rsid w:val="00EA7F4B"/>
    <w:rsid w:val="00EB026F"/>
    <w:rsid w:val="00EB0419"/>
    <w:rsid w:val="00EB0768"/>
    <w:rsid w:val="00EB0793"/>
    <w:rsid w:val="00EB095F"/>
    <w:rsid w:val="00EB0995"/>
    <w:rsid w:val="00EB09CE"/>
    <w:rsid w:val="00EB0E49"/>
    <w:rsid w:val="00EB1538"/>
    <w:rsid w:val="00EB1BDF"/>
    <w:rsid w:val="00EB1C72"/>
    <w:rsid w:val="00EB260D"/>
    <w:rsid w:val="00EB3241"/>
    <w:rsid w:val="00EB32B8"/>
    <w:rsid w:val="00EB3741"/>
    <w:rsid w:val="00EB37D0"/>
    <w:rsid w:val="00EB38AF"/>
    <w:rsid w:val="00EB3DCF"/>
    <w:rsid w:val="00EB40A5"/>
    <w:rsid w:val="00EB4543"/>
    <w:rsid w:val="00EB47AA"/>
    <w:rsid w:val="00EB490C"/>
    <w:rsid w:val="00EB4AA0"/>
    <w:rsid w:val="00EB4CC1"/>
    <w:rsid w:val="00EB4D76"/>
    <w:rsid w:val="00EB53E6"/>
    <w:rsid w:val="00EB54F2"/>
    <w:rsid w:val="00EB5D51"/>
    <w:rsid w:val="00EB5F1C"/>
    <w:rsid w:val="00EB64DE"/>
    <w:rsid w:val="00EB65B0"/>
    <w:rsid w:val="00EB6787"/>
    <w:rsid w:val="00EB696F"/>
    <w:rsid w:val="00EB6D60"/>
    <w:rsid w:val="00EB7301"/>
    <w:rsid w:val="00EB77BA"/>
    <w:rsid w:val="00EB7859"/>
    <w:rsid w:val="00EB7B4C"/>
    <w:rsid w:val="00EB7BE7"/>
    <w:rsid w:val="00EB7FD6"/>
    <w:rsid w:val="00EC01FF"/>
    <w:rsid w:val="00EC03D0"/>
    <w:rsid w:val="00EC03F7"/>
    <w:rsid w:val="00EC060E"/>
    <w:rsid w:val="00EC0C56"/>
    <w:rsid w:val="00EC1032"/>
    <w:rsid w:val="00EC1479"/>
    <w:rsid w:val="00EC1777"/>
    <w:rsid w:val="00EC1CC1"/>
    <w:rsid w:val="00EC2157"/>
    <w:rsid w:val="00EC2B50"/>
    <w:rsid w:val="00EC2FCE"/>
    <w:rsid w:val="00EC33AE"/>
    <w:rsid w:val="00EC35AF"/>
    <w:rsid w:val="00EC3C63"/>
    <w:rsid w:val="00EC3F2F"/>
    <w:rsid w:val="00EC4015"/>
    <w:rsid w:val="00EC4158"/>
    <w:rsid w:val="00EC4212"/>
    <w:rsid w:val="00EC4395"/>
    <w:rsid w:val="00EC4AB8"/>
    <w:rsid w:val="00EC4AE1"/>
    <w:rsid w:val="00EC4E50"/>
    <w:rsid w:val="00EC4F77"/>
    <w:rsid w:val="00EC5D9A"/>
    <w:rsid w:val="00EC6756"/>
    <w:rsid w:val="00EC6F39"/>
    <w:rsid w:val="00EC72F5"/>
    <w:rsid w:val="00EC7735"/>
    <w:rsid w:val="00EC791E"/>
    <w:rsid w:val="00EC7AF7"/>
    <w:rsid w:val="00EC7FB4"/>
    <w:rsid w:val="00ED02C6"/>
    <w:rsid w:val="00ED05DC"/>
    <w:rsid w:val="00ED06DD"/>
    <w:rsid w:val="00ED0B53"/>
    <w:rsid w:val="00ED0CDD"/>
    <w:rsid w:val="00ED101E"/>
    <w:rsid w:val="00ED11BD"/>
    <w:rsid w:val="00ED11F5"/>
    <w:rsid w:val="00ED1213"/>
    <w:rsid w:val="00ED1E0B"/>
    <w:rsid w:val="00ED23AE"/>
    <w:rsid w:val="00ED24E9"/>
    <w:rsid w:val="00ED28C1"/>
    <w:rsid w:val="00ED2928"/>
    <w:rsid w:val="00ED2BEC"/>
    <w:rsid w:val="00ED2EE8"/>
    <w:rsid w:val="00ED3296"/>
    <w:rsid w:val="00ED3421"/>
    <w:rsid w:val="00ED3452"/>
    <w:rsid w:val="00ED37F2"/>
    <w:rsid w:val="00ED3938"/>
    <w:rsid w:val="00ED3C9A"/>
    <w:rsid w:val="00ED3CC6"/>
    <w:rsid w:val="00ED3D6A"/>
    <w:rsid w:val="00ED424B"/>
    <w:rsid w:val="00ED4A15"/>
    <w:rsid w:val="00ED4E0D"/>
    <w:rsid w:val="00ED52B4"/>
    <w:rsid w:val="00ED5950"/>
    <w:rsid w:val="00ED5B7F"/>
    <w:rsid w:val="00ED5BE4"/>
    <w:rsid w:val="00ED5CC7"/>
    <w:rsid w:val="00ED60F8"/>
    <w:rsid w:val="00ED6209"/>
    <w:rsid w:val="00ED627E"/>
    <w:rsid w:val="00ED6735"/>
    <w:rsid w:val="00ED6B48"/>
    <w:rsid w:val="00ED7A39"/>
    <w:rsid w:val="00ED7E2E"/>
    <w:rsid w:val="00EE02CD"/>
    <w:rsid w:val="00EE02CF"/>
    <w:rsid w:val="00EE06AE"/>
    <w:rsid w:val="00EE0EF4"/>
    <w:rsid w:val="00EE13C5"/>
    <w:rsid w:val="00EE1423"/>
    <w:rsid w:val="00EE157F"/>
    <w:rsid w:val="00EE19A8"/>
    <w:rsid w:val="00EE1D77"/>
    <w:rsid w:val="00EE233B"/>
    <w:rsid w:val="00EE27C6"/>
    <w:rsid w:val="00EE309F"/>
    <w:rsid w:val="00EE335D"/>
    <w:rsid w:val="00EE3F47"/>
    <w:rsid w:val="00EE422C"/>
    <w:rsid w:val="00EE43AA"/>
    <w:rsid w:val="00EE43C1"/>
    <w:rsid w:val="00EE4413"/>
    <w:rsid w:val="00EE484F"/>
    <w:rsid w:val="00EE4B1A"/>
    <w:rsid w:val="00EE4C7E"/>
    <w:rsid w:val="00EE4CC0"/>
    <w:rsid w:val="00EE5191"/>
    <w:rsid w:val="00EE5329"/>
    <w:rsid w:val="00EE599D"/>
    <w:rsid w:val="00EE5DC3"/>
    <w:rsid w:val="00EE61E1"/>
    <w:rsid w:val="00EE61F2"/>
    <w:rsid w:val="00EE628F"/>
    <w:rsid w:val="00EE6324"/>
    <w:rsid w:val="00EE646B"/>
    <w:rsid w:val="00EE6E04"/>
    <w:rsid w:val="00EE70FF"/>
    <w:rsid w:val="00EE77FE"/>
    <w:rsid w:val="00EE7AE3"/>
    <w:rsid w:val="00EE7AFE"/>
    <w:rsid w:val="00EE7D5E"/>
    <w:rsid w:val="00EE7DF5"/>
    <w:rsid w:val="00EF01DE"/>
    <w:rsid w:val="00EF0232"/>
    <w:rsid w:val="00EF03F6"/>
    <w:rsid w:val="00EF07AE"/>
    <w:rsid w:val="00EF0851"/>
    <w:rsid w:val="00EF0AC6"/>
    <w:rsid w:val="00EF0AED"/>
    <w:rsid w:val="00EF0EA1"/>
    <w:rsid w:val="00EF10FC"/>
    <w:rsid w:val="00EF157D"/>
    <w:rsid w:val="00EF1971"/>
    <w:rsid w:val="00EF1D84"/>
    <w:rsid w:val="00EF1ED6"/>
    <w:rsid w:val="00EF2119"/>
    <w:rsid w:val="00EF24AA"/>
    <w:rsid w:val="00EF24C9"/>
    <w:rsid w:val="00EF262C"/>
    <w:rsid w:val="00EF3305"/>
    <w:rsid w:val="00EF38D1"/>
    <w:rsid w:val="00EF3BA8"/>
    <w:rsid w:val="00EF3F53"/>
    <w:rsid w:val="00EF430E"/>
    <w:rsid w:val="00EF4559"/>
    <w:rsid w:val="00EF4826"/>
    <w:rsid w:val="00EF4A05"/>
    <w:rsid w:val="00EF4FAB"/>
    <w:rsid w:val="00EF50E6"/>
    <w:rsid w:val="00EF5441"/>
    <w:rsid w:val="00EF5475"/>
    <w:rsid w:val="00EF58B9"/>
    <w:rsid w:val="00EF5B2F"/>
    <w:rsid w:val="00EF5CAE"/>
    <w:rsid w:val="00EF609E"/>
    <w:rsid w:val="00EF61AF"/>
    <w:rsid w:val="00EF656A"/>
    <w:rsid w:val="00EF6576"/>
    <w:rsid w:val="00EF6653"/>
    <w:rsid w:val="00EF68AF"/>
    <w:rsid w:val="00EF6AD2"/>
    <w:rsid w:val="00EF6B82"/>
    <w:rsid w:val="00EF6CC8"/>
    <w:rsid w:val="00EF6DAA"/>
    <w:rsid w:val="00EF7239"/>
    <w:rsid w:val="00EF7504"/>
    <w:rsid w:val="00EF78B3"/>
    <w:rsid w:val="00EF7E25"/>
    <w:rsid w:val="00F0002A"/>
    <w:rsid w:val="00F00265"/>
    <w:rsid w:val="00F0042C"/>
    <w:rsid w:val="00F0064F"/>
    <w:rsid w:val="00F00820"/>
    <w:rsid w:val="00F008D0"/>
    <w:rsid w:val="00F0099E"/>
    <w:rsid w:val="00F00E40"/>
    <w:rsid w:val="00F01088"/>
    <w:rsid w:val="00F0114E"/>
    <w:rsid w:val="00F018F2"/>
    <w:rsid w:val="00F019A9"/>
    <w:rsid w:val="00F01B81"/>
    <w:rsid w:val="00F01C3E"/>
    <w:rsid w:val="00F02176"/>
    <w:rsid w:val="00F02830"/>
    <w:rsid w:val="00F0286B"/>
    <w:rsid w:val="00F028F9"/>
    <w:rsid w:val="00F0292C"/>
    <w:rsid w:val="00F02C4C"/>
    <w:rsid w:val="00F02C89"/>
    <w:rsid w:val="00F02E54"/>
    <w:rsid w:val="00F02FCC"/>
    <w:rsid w:val="00F030B6"/>
    <w:rsid w:val="00F032FC"/>
    <w:rsid w:val="00F0340E"/>
    <w:rsid w:val="00F0357E"/>
    <w:rsid w:val="00F035AF"/>
    <w:rsid w:val="00F0398D"/>
    <w:rsid w:val="00F03AB7"/>
    <w:rsid w:val="00F03CAF"/>
    <w:rsid w:val="00F03E40"/>
    <w:rsid w:val="00F043FF"/>
    <w:rsid w:val="00F05117"/>
    <w:rsid w:val="00F05510"/>
    <w:rsid w:val="00F058B9"/>
    <w:rsid w:val="00F05A09"/>
    <w:rsid w:val="00F06847"/>
    <w:rsid w:val="00F0689A"/>
    <w:rsid w:val="00F06A51"/>
    <w:rsid w:val="00F06AA4"/>
    <w:rsid w:val="00F06BC4"/>
    <w:rsid w:val="00F06C4E"/>
    <w:rsid w:val="00F06CEE"/>
    <w:rsid w:val="00F06EA4"/>
    <w:rsid w:val="00F0711B"/>
    <w:rsid w:val="00F07377"/>
    <w:rsid w:val="00F07DD0"/>
    <w:rsid w:val="00F1016F"/>
    <w:rsid w:val="00F102DD"/>
    <w:rsid w:val="00F107EA"/>
    <w:rsid w:val="00F10887"/>
    <w:rsid w:val="00F10FCF"/>
    <w:rsid w:val="00F11067"/>
    <w:rsid w:val="00F11158"/>
    <w:rsid w:val="00F117E6"/>
    <w:rsid w:val="00F11ABB"/>
    <w:rsid w:val="00F11C96"/>
    <w:rsid w:val="00F11D05"/>
    <w:rsid w:val="00F12224"/>
    <w:rsid w:val="00F12AB4"/>
    <w:rsid w:val="00F12DAA"/>
    <w:rsid w:val="00F131F4"/>
    <w:rsid w:val="00F13275"/>
    <w:rsid w:val="00F13348"/>
    <w:rsid w:val="00F13FA0"/>
    <w:rsid w:val="00F140B7"/>
    <w:rsid w:val="00F142A3"/>
    <w:rsid w:val="00F14562"/>
    <w:rsid w:val="00F145D3"/>
    <w:rsid w:val="00F14B24"/>
    <w:rsid w:val="00F14D2E"/>
    <w:rsid w:val="00F15016"/>
    <w:rsid w:val="00F155E0"/>
    <w:rsid w:val="00F15A4E"/>
    <w:rsid w:val="00F15A82"/>
    <w:rsid w:val="00F15DB2"/>
    <w:rsid w:val="00F1615C"/>
    <w:rsid w:val="00F16765"/>
    <w:rsid w:val="00F16EB0"/>
    <w:rsid w:val="00F17410"/>
    <w:rsid w:val="00F17790"/>
    <w:rsid w:val="00F17CE6"/>
    <w:rsid w:val="00F20235"/>
    <w:rsid w:val="00F203E9"/>
    <w:rsid w:val="00F20897"/>
    <w:rsid w:val="00F20CE1"/>
    <w:rsid w:val="00F20ED2"/>
    <w:rsid w:val="00F21530"/>
    <w:rsid w:val="00F21625"/>
    <w:rsid w:val="00F21694"/>
    <w:rsid w:val="00F218B4"/>
    <w:rsid w:val="00F21E0D"/>
    <w:rsid w:val="00F2202F"/>
    <w:rsid w:val="00F2229C"/>
    <w:rsid w:val="00F22560"/>
    <w:rsid w:val="00F234ED"/>
    <w:rsid w:val="00F23507"/>
    <w:rsid w:val="00F23A13"/>
    <w:rsid w:val="00F23C75"/>
    <w:rsid w:val="00F2439E"/>
    <w:rsid w:val="00F247EF"/>
    <w:rsid w:val="00F249B5"/>
    <w:rsid w:val="00F24A1B"/>
    <w:rsid w:val="00F24B3D"/>
    <w:rsid w:val="00F24B90"/>
    <w:rsid w:val="00F24C2D"/>
    <w:rsid w:val="00F24CC3"/>
    <w:rsid w:val="00F25494"/>
    <w:rsid w:val="00F25E87"/>
    <w:rsid w:val="00F263AA"/>
    <w:rsid w:val="00F2657E"/>
    <w:rsid w:val="00F2683A"/>
    <w:rsid w:val="00F2706C"/>
    <w:rsid w:val="00F27384"/>
    <w:rsid w:val="00F2748B"/>
    <w:rsid w:val="00F27FD8"/>
    <w:rsid w:val="00F3024F"/>
    <w:rsid w:val="00F3052B"/>
    <w:rsid w:val="00F305E8"/>
    <w:rsid w:val="00F30780"/>
    <w:rsid w:val="00F3091E"/>
    <w:rsid w:val="00F3095B"/>
    <w:rsid w:val="00F30ADE"/>
    <w:rsid w:val="00F30BC2"/>
    <w:rsid w:val="00F30C04"/>
    <w:rsid w:val="00F30CB6"/>
    <w:rsid w:val="00F30DDE"/>
    <w:rsid w:val="00F3101B"/>
    <w:rsid w:val="00F310B3"/>
    <w:rsid w:val="00F31CE4"/>
    <w:rsid w:val="00F31F9D"/>
    <w:rsid w:val="00F32732"/>
    <w:rsid w:val="00F32978"/>
    <w:rsid w:val="00F33024"/>
    <w:rsid w:val="00F330A5"/>
    <w:rsid w:val="00F331DF"/>
    <w:rsid w:val="00F337B2"/>
    <w:rsid w:val="00F337E3"/>
    <w:rsid w:val="00F33C63"/>
    <w:rsid w:val="00F33D1D"/>
    <w:rsid w:val="00F33E9A"/>
    <w:rsid w:val="00F341AC"/>
    <w:rsid w:val="00F341CA"/>
    <w:rsid w:val="00F34897"/>
    <w:rsid w:val="00F34AF9"/>
    <w:rsid w:val="00F34C8B"/>
    <w:rsid w:val="00F35837"/>
    <w:rsid w:val="00F358E2"/>
    <w:rsid w:val="00F35C2D"/>
    <w:rsid w:val="00F36419"/>
    <w:rsid w:val="00F366A6"/>
    <w:rsid w:val="00F36CB9"/>
    <w:rsid w:val="00F36DFE"/>
    <w:rsid w:val="00F37085"/>
    <w:rsid w:val="00F371C8"/>
    <w:rsid w:val="00F37281"/>
    <w:rsid w:val="00F378ED"/>
    <w:rsid w:val="00F37DEB"/>
    <w:rsid w:val="00F37ED2"/>
    <w:rsid w:val="00F40299"/>
    <w:rsid w:val="00F40528"/>
    <w:rsid w:val="00F40907"/>
    <w:rsid w:val="00F41892"/>
    <w:rsid w:val="00F4194A"/>
    <w:rsid w:val="00F419FD"/>
    <w:rsid w:val="00F41AA1"/>
    <w:rsid w:val="00F41C50"/>
    <w:rsid w:val="00F41D73"/>
    <w:rsid w:val="00F41F37"/>
    <w:rsid w:val="00F430D4"/>
    <w:rsid w:val="00F44000"/>
    <w:rsid w:val="00F44181"/>
    <w:rsid w:val="00F44ADE"/>
    <w:rsid w:val="00F44C1E"/>
    <w:rsid w:val="00F44CE8"/>
    <w:rsid w:val="00F452FE"/>
    <w:rsid w:val="00F45ACC"/>
    <w:rsid w:val="00F45C74"/>
    <w:rsid w:val="00F45F0C"/>
    <w:rsid w:val="00F46017"/>
    <w:rsid w:val="00F463A0"/>
    <w:rsid w:val="00F463D2"/>
    <w:rsid w:val="00F4656A"/>
    <w:rsid w:val="00F46A38"/>
    <w:rsid w:val="00F46D30"/>
    <w:rsid w:val="00F475BD"/>
    <w:rsid w:val="00F4798B"/>
    <w:rsid w:val="00F47A25"/>
    <w:rsid w:val="00F50090"/>
    <w:rsid w:val="00F50434"/>
    <w:rsid w:val="00F50674"/>
    <w:rsid w:val="00F50975"/>
    <w:rsid w:val="00F50B03"/>
    <w:rsid w:val="00F50DDF"/>
    <w:rsid w:val="00F50EB4"/>
    <w:rsid w:val="00F5112E"/>
    <w:rsid w:val="00F511B4"/>
    <w:rsid w:val="00F51294"/>
    <w:rsid w:val="00F51342"/>
    <w:rsid w:val="00F51894"/>
    <w:rsid w:val="00F51931"/>
    <w:rsid w:val="00F519B4"/>
    <w:rsid w:val="00F521B5"/>
    <w:rsid w:val="00F52405"/>
    <w:rsid w:val="00F5297B"/>
    <w:rsid w:val="00F52999"/>
    <w:rsid w:val="00F52A9C"/>
    <w:rsid w:val="00F52CCB"/>
    <w:rsid w:val="00F52F53"/>
    <w:rsid w:val="00F52F8B"/>
    <w:rsid w:val="00F52FD6"/>
    <w:rsid w:val="00F5368E"/>
    <w:rsid w:val="00F5378B"/>
    <w:rsid w:val="00F5386E"/>
    <w:rsid w:val="00F541C9"/>
    <w:rsid w:val="00F54354"/>
    <w:rsid w:val="00F54370"/>
    <w:rsid w:val="00F5456F"/>
    <w:rsid w:val="00F54941"/>
    <w:rsid w:val="00F55109"/>
    <w:rsid w:val="00F555D0"/>
    <w:rsid w:val="00F558E4"/>
    <w:rsid w:val="00F55986"/>
    <w:rsid w:val="00F5634E"/>
    <w:rsid w:val="00F5670A"/>
    <w:rsid w:val="00F56798"/>
    <w:rsid w:val="00F567FB"/>
    <w:rsid w:val="00F569AD"/>
    <w:rsid w:val="00F56CDD"/>
    <w:rsid w:val="00F56E4F"/>
    <w:rsid w:val="00F5705B"/>
    <w:rsid w:val="00F57140"/>
    <w:rsid w:val="00F574C6"/>
    <w:rsid w:val="00F57A79"/>
    <w:rsid w:val="00F57B46"/>
    <w:rsid w:val="00F6065A"/>
    <w:rsid w:val="00F609BC"/>
    <w:rsid w:val="00F60E9B"/>
    <w:rsid w:val="00F61188"/>
    <w:rsid w:val="00F611CC"/>
    <w:rsid w:val="00F613E4"/>
    <w:rsid w:val="00F61520"/>
    <w:rsid w:val="00F61854"/>
    <w:rsid w:val="00F618F1"/>
    <w:rsid w:val="00F61F8A"/>
    <w:rsid w:val="00F62261"/>
    <w:rsid w:val="00F627E2"/>
    <w:rsid w:val="00F62B89"/>
    <w:rsid w:val="00F62CFE"/>
    <w:rsid w:val="00F63367"/>
    <w:rsid w:val="00F633B2"/>
    <w:rsid w:val="00F637BE"/>
    <w:rsid w:val="00F63982"/>
    <w:rsid w:val="00F63E65"/>
    <w:rsid w:val="00F63E70"/>
    <w:rsid w:val="00F640A4"/>
    <w:rsid w:val="00F64732"/>
    <w:rsid w:val="00F64847"/>
    <w:rsid w:val="00F65037"/>
    <w:rsid w:val="00F651F0"/>
    <w:rsid w:val="00F653C8"/>
    <w:rsid w:val="00F655A3"/>
    <w:rsid w:val="00F65909"/>
    <w:rsid w:val="00F65CA9"/>
    <w:rsid w:val="00F65E7B"/>
    <w:rsid w:val="00F663E9"/>
    <w:rsid w:val="00F66419"/>
    <w:rsid w:val="00F66A4C"/>
    <w:rsid w:val="00F66C67"/>
    <w:rsid w:val="00F66FAC"/>
    <w:rsid w:val="00F6765B"/>
    <w:rsid w:val="00F67EB2"/>
    <w:rsid w:val="00F67F14"/>
    <w:rsid w:val="00F70174"/>
    <w:rsid w:val="00F701F9"/>
    <w:rsid w:val="00F7034D"/>
    <w:rsid w:val="00F705B3"/>
    <w:rsid w:val="00F706EE"/>
    <w:rsid w:val="00F7096C"/>
    <w:rsid w:val="00F7100B"/>
    <w:rsid w:val="00F71215"/>
    <w:rsid w:val="00F7130B"/>
    <w:rsid w:val="00F71797"/>
    <w:rsid w:val="00F71B4E"/>
    <w:rsid w:val="00F71C3E"/>
    <w:rsid w:val="00F72182"/>
    <w:rsid w:val="00F72410"/>
    <w:rsid w:val="00F72623"/>
    <w:rsid w:val="00F72B52"/>
    <w:rsid w:val="00F73286"/>
    <w:rsid w:val="00F7372F"/>
    <w:rsid w:val="00F73AF4"/>
    <w:rsid w:val="00F73B8A"/>
    <w:rsid w:val="00F73C44"/>
    <w:rsid w:val="00F73E73"/>
    <w:rsid w:val="00F73F96"/>
    <w:rsid w:val="00F74494"/>
    <w:rsid w:val="00F751B1"/>
    <w:rsid w:val="00F752C5"/>
    <w:rsid w:val="00F75620"/>
    <w:rsid w:val="00F75B38"/>
    <w:rsid w:val="00F75EF6"/>
    <w:rsid w:val="00F75F3F"/>
    <w:rsid w:val="00F760B5"/>
    <w:rsid w:val="00F768F9"/>
    <w:rsid w:val="00F76C91"/>
    <w:rsid w:val="00F76D4C"/>
    <w:rsid w:val="00F76D5D"/>
    <w:rsid w:val="00F76D86"/>
    <w:rsid w:val="00F77189"/>
    <w:rsid w:val="00F77C2B"/>
    <w:rsid w:val="00F77EA5"/>
    <w:rsid w:val="00F80169"/>
    <w:rsid w:val="00F809A0"/>
    <w:rsid w:val="00F80DFB"/>
    <w:rsid w:val="00F80E9B"/>
    <w:rsid w:val="00F81066"/>
    <w:rsid w:val="00F81BBB"/>
    <w:rsid w:val="00F82013"/>
    <w:rsid w:val="00F82044"/>
    <w:rsid w:val="00F8330C"/>
    <w:rsid w:val="00F83773"/>
    <w:rsid w:val="00F83819"/>
    <w:rsid w:val="00F83941"/>
    <w:rsid w:val="00F83952"/>
    <w:rsid w:val="00F8408F"/>
    <w:rsid w:val="00F8414C"/>
    <w:rsid w:val="00F84B01"/>
    <w:rsid w:val="00F84E4C"/>
    <w:rsid w:val="00F851D2"/>
    <w:rsid w:val="00F8527A"/>
    <w:rsid w:val="00F85451"/>
    <w:rsid w:val="00F8552F"/>
    <w:rsid w:val="00F85E96"/>
    <w:rsid w:val="00F860DA"/>
    <w:rsid w:val="00F8643B"/>
    <w:rsid w:val="00F866D1"/>
    <w:rsid w:val="00F86DB6"/>
    <w:rsid w:val="00F86ED7"/>
    <w:rsid w:val="00F870B1"/>
    <w:rsid w:val="00F87FD5"/>
    <w:rsid w:val="00F900F4"/>
    <w:rsid w:val="00F903BB"/>
    <w:rsid w:val="00F903F5"/>
    <w:rsid w:val="00F905AE"/>
    <w:rsid w:val="00F9069B"/>
    <w:rsid w:val="00F90782"/>
    <w:rsid w:val="00F90B91"/>
    <w:rsid w:val="00F90BDE"/>
    <w:rsid w:val="00F90DC9"/>
    <w:rsid w:val="00F90DE6"/>
    <w:rsid w:val="00F90EB1"/>
    <w:rsid w:val="00F90F38"/>
    <w:rsid w:val="00F91137"/>
    <w:rsid w:val="00F913AB"/>
    <w:rsid w:val="00F91CC3"/>
    <w:rsid w:val="00F9217A"/>
    <w:rsid w:val="00F924E2"/>
    <w:rsid w:val="00F92525"/>
    <w:rsid w:val="00F9296D"/>
    <w:rsid w:val="00F929B6"/>
    <w:rsid w:val="00F92CA5"/>
    <w:rsid w:val="00F92ED1"/>
    <w:rsid w:val="00F93A1D"/>
    <w:rsid w:val="00F93A8C"/>
    <w:rsid w:val="00F93AEC"/>
    <w:rsid w:val="00F93BB8"/>
    <w:rsid w:val="00F94014"/>
    <w:rsid w:val="00F94DBC"/>
    <w:rsid w:val="00F94E84"/>
    <w:rsid w:val="00F94F05"/>
    <w:rsid w:val="00F95039"/>
    <w:rsid w:val="00F95693"/>
    <w:rsid w:val="00F959D3"/>
    <w:rsid w:val="00F95EDB"/>
    <w:rsid w:val="00F9602A"/>
    <w:rsid w:val="00F96420"/>
    <w:rsid w:val="00F96639"/>
    <w:rsid w:val="00F96B46"/>
    <w:rsid w:val="00F96C71"/>
    <w:rsid w:val="00F96CE3"/>
    <w:rsid w:val="00F96D05"/>
    <w:rsid w:val="00F970C0"/>
    <w:rsid w:val="00F971DA"/>
    <w:rsid w:val="00F9754C"/>
    <w:rsid w:val="00F97CB5"/>
    <w:rsid w:val="00FA00BA"/>
    <w:rsid w:val="00FA020B"/>
    <w:rsid w:val="00FA0424"/>
    <w:rsid w:val="00FA0F48"/>
    <w:rsid w:val="00FA1087"/>
    <w:rsid w:val="00FA12C5"/>
    <w:rsid w:val="00FA13A5"/>
    <w:rsid w:val="00FA1946"/>
    <w:rsid w:val="00FA210A"/>
    <w:rsid w:val="00FA2189"/>
    <w:rsid w:val="00FA22B6"/>
    <w:rsid w:val="00FA291E"/>
    <w:rsid w:val="00FA297E"/>
    <w:rsid w:val="00FA29A9"/>
    <w:rsid w:val="00FA2D7E"/>
    <w:rsid w:val="00FA34B9"/>
    <w:rsid w:val="00FA355C"/>
    <w:rsid w:val="00FA3F8E"/>
    <w:rsid w:val="00FA3FB1"/>
    <w:rsid w:val="00FA4349"/>
    <w:rsid w:val="00FA4510"/>
    <w:rsid w:val="00FA46EE"/>
    <w:rsid w:val="00FA4744"/>
    <w:rsid w:val="00FA4E55"/>
    <w:rsid w:val="00FA4E90"/>
    <w:rsid w:val="00FA512C"/>
    <w:rsid w:val="00FA52C6"/>
    <w:rsid w:val="00FA5722"/>
    <w:rsid w:val="00FA5D8A"/>
    <w:rsid w:val="00FA5E2C"/>
    <w:rsid w:val="00FA5F2E"/>
    <w:rsid w:val="00FA631B"/>
    <w:rsid w:val="00FA697B"/>
    <w:rsid w:val="00FA6A3C"/>
    <w:rsid w:val="00FA6AEF"/>
    <w:rsid w:val="00FA71CF"/>
    <w:rsid w:val="00FA785B"/>
    <w:rsid w:val="00FA787E"/>
    <w:rsid w:val="00FA7C99"/>
    <w:rsid w:val="00FB0456"/>
    <w:rsid w:val="00FB0E02"/>
    <w:rsid w:val="00FB149A"/>
    <w:rsid w:val="00FB158B"/>
    <w:rsid w:val="00FB15BC"/>
    <w:rsid w:val="00FB173D"/>
    <w:rsid w:val="00FB18D2"/>
    <w:rsid w:val="00FB19FA"/>
    <w:rsid w:val="00FB33AD"/>
    <w:rsid w:val="00FB351F"/>
    <w:rsid w:val="00FB3CDA"/>
    <w:rsid w:val="00FB425B"/>
    <w:rsid w:val="00FB429D"/>
    <w:rsid w:val="00FB44CB"/>
    <w:rsid w:val="00FB4865"/>
    <w:rsid w:val="00FB4871"/>
    <w:rsid w:val="00FB49BC"/>
    <w:rsid w:val="00FB53C2"/>
    <w:rsid w:val="00FB56E2"/>
    <w:rsid w:val="00FB5F29"/>
    <w:rsid w:val="00FB630C"/>
    <w:rsid w:val="00FB6458"/>
    <w:rsid w:val="00FB69F7"/>
    <w:rsid w:val="00FB6B95"/>
    <w:rsid w:val="00FB6D10"/>
    <w:rsid w:val="00FB722C"/>
    <w:rsid w:val="00FB7C10"/>
    <w:rsid w:val="00FC044B"/>
    <w:rsid w:val="00FC058C"/>
    <w:rsid w:val="00FC06F9"/>
    <w:rsid w:val="00FC0CAA"/>
    <w:rsid w:val="00FC111B"/>
    <w:rsid w:val="00FC138D"/>
    <w:rsid w:val="00FC1690"/>
    <w:rsid w:val="00FC17AF"/>
    <w:rsid w:val="00FC190A"/>
    <w:rsid w:val="00FC1B73"/>
    <w:rsid w:val="00FC1E1A"/>
    <w:rsid w:val="00FC1E8F"/>
    <w:rsid w:val="00FC1F3A"/>
    <w:rsid w:val="00FC2010"/>
    <w:rsid w:val="00FC2528"/>
    <w:rsid w:val="00FC2770"/>
    <w:rsid w:val="00FC2FCD"/>
    <w:rsid w:val="00FC33FF"/>
    <w:rsid w:val="00FC3BB3"/>
    <w:rsid w:val="00FC3E0A"/>
    <w:rsid w:val="00FC4372"/>
    <w:rsid w:val="00FC43B2"/>
    <w:rsid w:val="00FC4433"/>
    <w:rsid w:val="00FC457B"/>
    <w:rsid w:val="00FC4602"/>
    <w:rsid w:val="00FC4692"/>
    <w:rsid w:val="00FC4969"/>
    <w:rsid w:val="00FC4D4B"/>
    <w:rsid w:val="00FC532C"/>
    <w:rsid w:val="00FC584B"/>
    <w:rsid w:val="00FC5A7F"/>
    <w:rsid w:val="00FC5B87"/>
    <w:rsid w:val="00FC61F9"/>
    <w:rsid w:val="00FC7099"/>
    <w:rsid w:val="00FC734B"/>
    <w:rsid w:val="00FC749E"/>
    <w:rsid w:val="00FC75B2"/>
    <w:rsid w:val="00FC7C3F"/>
    <w:rsid w:val="00FC7D04"/>
    <w:rsid w:val="00FC7E05"/>
    <w:rsid w:val="00FD00A7"/>
    <w:rsid w:val="00FD0170"/>
    <w:rsid w:val="00FD0218"/>
    <w:rsid w:val="00FD0436"/>
    <w:rsid w:val="00FD093F"/>
    <w:rsid w:val="00FD0B8F"/>
    <w:rsid w:val="00FD0F41"/>
    <w:rsid w:val="00FD12ED"/>
    <w:rsid w:val="00FD1588"/>
    <w:rsid w:val="00FD2062"/>
    <w:rsid w:val="00FD2962"/>
    <w:rsid w:val="00FD2EE6"/>
    <w:rsid w:val="00FD3B50"/>
    <w:rsid w:val="00FD3C83"/>
    <w:rsid w:val="00FD4163"/>
    <w:rsid w:val="00FD44D8"/>
    <w:rsid w:val="00FD47E0"/>
    <w:rsid w:val="00FD4CB4"/>
    <w:rsid w:val="00FD4E4E"/>
    <w:rsid w:val="00FD5650"/>
    <w:rsid w:val="00FD5731"/>
    <w:rsid w:val="00FD5762"/>
    <w:rsid w:val="00FD58AD"/>
    <w:rsid w:val="00FD59F7"/>
    <w:rsid w:val="00FD5E11"/>
    <w:rsid w:val="00FD5E19"/>
    <w:rsid w:val="00FD6A8A"/>
    <w:rsid w:val="00FD6C5D"/>
    <w:rsid w:val="00FD6EB3"/>
    <w:rsid w:val="00FD7428"/>
    <w:rsid w:val="00FD7A8D"/>
    <w:rsid w:val="00FE0191"/>
    <w:rsid w:val="00FE09C1"/>
    <w:rsid w:val="00FE1833"/>
    <w:rsid w:val="00FE18F8"/>
    <w:rsid w:val="00FE1DCA"/>
    <w:rsid w:val="00FE235E"/>
    <w:rsid w:val="00FE278A"/>
    <w:rsid w:val="00FE2EB5"/>
    <w:rsid w:val="00FE2F2C"/>
    <w:rsid w:val="00FE2F45"/>
    <w:rsid w:val="00FE34F9"/>
    <w:rsid w:val="00FE3624"/>
    <w:rsid w:val="00FE383C"/>
    <w:rsid w:val="00FE3B46"/>
    <w:rsid w:val="00FE3DEC"/>
    <w:rsid w:val="00FE4626"/>
    <w:rsid w:val="00FE48AE"/>
    <w:rsid w:val="00FE4C2E"/>
    <w:rsid w:val="00FE54E8"/>
    <w:rsid w:val="00FE56D7"/>
    <w:rsid w:val="00FE56F4"/>
    <w:rsid w:val="00FE58D4"/>
    <w:rsid w:val="00FE59AC"/>
    <w:rsid w:val="00FE5EA0"/>
    <w:rsid w:val="00FE5F3F"/>
    <w:rsid w:val="00FE5F74"/>
    <w:rsid w:val="00FE6399"/>
    <w:rsid w:val="00FE679E"/>
    <w:rsid w:val="00FE67B6"/>
    <w:rsid w:val="00FE67BF"/>
    <w:rsid w:val="00FE69DE"/>
    <w:rsid w:val="00FE6A5C"/>
    <w:rsid w:val="00FE712A"/>
    <w:rsid w:val="00FE753F"/>
    <w:rsid w:val="00FE77C5"/>
    <w:rsid w:val="00FE7887"/>
    <w:rsid w:val="00FF054E"/>
    <w:rsid w:val="00FF0681"/>
    <w:rsid w:val="00FF06B1"/>
    <w:rsid w:val="00FF0B4A"/>
    <w:rsid w:val="00FF0F9A"/>
    <w:rsid w:val="00FF13DF"/>
    <w:rsid w:val="00FF17AF"/>
    <w:rsid w:val="00FF1A47"/>
    <w:rsid w:val="00FF1AD9"/>
    <w:rsid w:val="00FF1B4B"/>
    <w:rsid w:val="00FF1FA8"/>
    <w:rsid w:val="00FF2493"/>
    <w:rsid w:val="00FF24F0"/>
    <w:rsid w:val="00FF29E0"/>
    <w:rsid w:val="00FF2A36"/>
    <w:rsid w:val="00FF2BD3"/>
    <w:rsid w:val="00FF2BF7"/>
    <w:rsid w:val="00FF2C58"/>
    <w:rsid w:val="00FF2E56"/>
    <w:rsid w:val="00FF2F65"/>
    <w:rsid w:val="00FF3011"/>
    <w:rsid w:val="00FF31FA"/>
    <w:rsid w:val="00FF33AF"/>
    <w:rsid w:val="00FF33E1"/>
    <w:rsid w:val="00FF37D0"/>
    <w:rsid w:val="00FF3A8A"/>
    <w:rsid w:val="00FF3CDF"/>
    <w:rsid w:val="00FF3DB3"/>
    <w:rsid w:val="00FF3DD9"/>
    <w:rsid w:val="00FF43E0"/>
    <w:rsid w:val="00FF44E7"/>
    <w:rsid w:val="00FF47F5"/>
    <w:rsid w:val="00FF487B"/>
    <w:rsid w:val="00FF5271"/>
    <w:rsid w:val="00FF5A0B"/>
    <w:rsid w:val="00FF5A3C"/>
    <w:rsid w:val="00FF620B"/>
    <w:rsid w:val="00FF65C8"/>
    <w:rsid w:val="00FF683B"/>
    <w:rsid w:val="00FF6CF0"/>
    <w:rsid w:val="00FF6D06"/>
    <w:rsid w:val="00FF706C"/>
    <w:rsid w:val="00FF7194"/>
    <w:rsid w:val="00FF71F5"/>
    <w:rsid w:val="00FF72E6"/>
    <w:rsid w:val="00FF753B"/>
    <w:rsid w:val="00FF795E"/>
    <w:rsid w:val="00FF79BF"/>
    <w:rsid w:val="00FF7C94"/>
    <w:rsid w:val="00FF7FC0"/>
    <w:rsid w:val="010853C9"/>
    <w:rsid w:val="010A4614"/>
    <w:rsid w:val="010E4F03"/>
    <w:rsid w:val="011078C7"/>
    <w:rsid w:val="01136B4E"/>
    <w:rsid w:val="01147646"/>
    <w:rsid w:val="0119022C"/>
    <w:rsid w:val="012144B4"/>
    <w:rsid w:val="0127247F"/>
    <w:rsid w:val="012D3152"/>
    <w:rsid w:val="01317F69"/>
    <w:rsid w:val="01352889"/>
    <w:rsid w:val="0136732D"/>
    <w:rsid w:val="01380974"/>
    <w:rsid w:val="013A3A7F"/>
    <w:rsid w:val="013B2776"/>
    <w:rsid w:val="013F5A3C"/>
    <w:rsid w:val="01401F5A"/>
    <w:rsid w:val="01453E44"/>
    <w:rsid w:val="0147037C"/>
    <w:rsid w:val="01494BAA"/>
    <w:rsid w:val="014D28C9"/>
    <w:rsid w:val="015710AC"/>
    <w:rsid w:val="015B3238"/>
    <w:rsid w:val="016D0416"/>
    <w:rsid w:val="016D11B3"/>
    <w:rsid w:val="0174306D"/>
    <w:rsid w:val="0175107C"/>
    <w:rsid w:val="017C7B73"/>
    <w:rsid w:val="018B1A7A"/>
    <w:rsid w:val="018B3128"/>
    <w:rsid w:val="01902D11"/>
    <w:rsid w:val="01983C26"/>
    <w:rsid w:val="01A42101"/>
    <w:rsid w:val="01A7541A"/>
    <w:rsid w:val="01A9713D"/>
    <w:rsid w:val="01AE02EA"/>
    <w:rsid w:val="01AF72F7"/>
    <w:rsid w:val="01B270E5"/>
    <w:rsid w:val="01B51F11"/>
    <w:rsid w:val="01B77084"/>
    <w:rsid w:val="01BC16ED"/>
    <w:rsid w:val="01C03D6A"/>
    <w:rsid w:val="01C0753F"/>
    <w:rsid w:val="01C14EBC"/>
    <w:rsid w:val="01C9359B"/>
    <w:rsid w:val="01CC7C92"/>
    <w:rsid w:val="01D078FF"/>
    <w:rsid w:val="01D266CB"/>
    <w:rsid w:val="01D316CA"/>
    <w:rsid w:val="01D917C5"/>
    <w:rsid w:val="01DF27EE"/>
    <w:rsid w:val="01E21263"/>
    <w:rsid w:val="01E66FA5"/>
    <w:rsid w:val="01E67E30"/>
    <w:rsid w:val="01EA0118"/>
    <w:rsid w:val="01EA5A2D"/>
    <w:rsid w:val="01EB2D06"/>
    <w:rsid w:val="01EB6517"/>
    <w:rsid w:val="01EE19B6"/>
    <w:rsid w:val="01EF01BC"/>
    <w:rsid w:val="01F14779"/>
    <w:rsid w:val="01F76D54"/>
    <w:rsid w:val="01F86CD9"/>
    <w:rsid w:val="01FA47FF"/>
    <w:rsid w:val="02096500"/>
    <w:rsid w:val="020C085D"/>
    <w:rsid w:val="020C180B"/>
    <w:rsid w:val="020F2A8C"/>
    <w:rsid w:val="0211565E"/>
    <w:rsid w:val="021533E7"/>
    <w:rsid w:val="021653B1"/>
    <w:rsid w:val="021829ED"/>
    <w:rsid w:val="021D5120"/>
    <w:rsid w:val="021E7363"/>
    <w:rsid w:val="022463CE"/>
    <w:rsid w:val="02273DCE"/>
    <w:rsid w:val="02296E92"/>
    <w:rsid w:val="022D28C6"/>
    <w:rsid w:val="02304F88"/>
    <w:rsid w:val="023F64EA"/>
    <w:rsid w:val="0242615A"/>
    <w:rsid w:val="02445A7A"/>
    <w:rsid w:val="024521CF"/>
    <w:rsid w:val="024808AE"/>
    <w:rsid w:val="024A1CD6"/>
    <w:rsid w:val="024C0DD3"/>
    <w:rsid w:val="0256755B"/>
    <w:rsid w:val="025A67E5"/>
    <w:rsid w:val="025C5235"/>
    <w:rsid w:val="026733C7"/>
    <w:rsid w:val="02764D4A"/>
    <w:rsid w:val="027779F8"/>
    <w:rsid w:val="02783645"/>
    <w:rsid w:val="027C3466"/>
    <w:rsid w:val="028264F9"/>
    <w:rsid w:val="028767F2"/>
    <w:rsid w:val="028E22E2"/>
    <w:rsid w:val="02900CBF"/>
    <w:rsid w:val="029D3B82"/>
    <w:rsid w:val="02A01A90"/>
    <w:rsid w:val="02B0310F"/>
    <w:rsid w:val="02B726F0"/>
    <w:rsid w:val="02B80216"/>
    <w:rsid w:val="02C2011D"/>
    <w:rsid w:val="02C213E0"/>
    <w:rsid w:val="02C27006"/>
    <w:rsid w:val="02C40969"/>
    <w:rsid w:val="02CA6614"/>
    <w:rsid w:val="02CD6429"/>
    <w:rsid w:val="02D238F5"/>
    <w:rsid w:val="02D62707"/>
    <w:rsid w:val="02DC178D"/>
    <w:rsid w:val="02DF704D"/>
    <w:rsid w:val="02E32847"/>
    <w:rsid w:val="02E334E5"/>
    <w:rsid w:val="02E358DE"/>
    <w:rsid w:val="02E64D83"/>
    <w:rsid w:val="02EB7EC0"/>
    <w:rsid w:val="02EC69E6"/>
    <w:rsid w:val="02F72AEC"/>
    <w:rsid w:val="02F84460"/>
    <w:rsid w:val="03022B4E"/>
    <w:rsid w:val="03040ED1"/>
    <w:rsid w:val="030669EC"/>
    <w:rsid w:val="03073B17"/>
    <w:rsid w:val="030B0180"/>
    <w:rsid w:val="030E7E36"/>
    <w:rsid w:val="030F4BAA"/>
    <w:rsid w:val="0316419F"/>
    <w:rsid w:val="03165668"/>
    <w:rsid w:val="03172C35"/>
    <w:rsid w:val="03186D90"/>
    <w:rsid w:val="03194786"/>
    <w:rsid w:val="0319515A"/>
    <w:rsid w:val="03226A2D"/>
    <w:rsid w:val="03227CDF"/>
    <w:rsid w:val="032B0C02"/>
    <w:rsid w:val="032D4760"/>
    <w:rsid w:val="03327FC8"/>
    <w:rsid w:val="03360A7C"/>
    <w:rsid w:val="033B3419"/>
    <w:rsid w:val="03404493"/>
    <w:rsid w:val="03413948"/>
    <w:rsid w:val="034A70C0"/>
    <w:rsid w:val="034C437A"/>
    <w:rsid w:val="034D4E02"/>
    <w:rsid w:val="0360146C"/>
    <w:rsid w:val="0366553D"/>
    <w:rsid w:val="03667C72"/>
    <w:rsid w:val="036A02BA"/>
    <w:rsid w:val="036D0CC5"/>
    <w:rsid w:val="037777B7"/>
    <w:rsid w:val="037D3AAE"/>
    <w:rsid w:val="03850DAF"/>
    <w:rsid w:val="03852B0F"/>
    <w:rsid w:val="03867E9D"/>
    <w:rsid w:val="038E02D6"/>
    <w:rsid w:val="03920A67"/>
    <w:rsid w:val="039569E0"/>
    <w:rsid w:val="03965109"/>
    <w:rsid w:val="0398677D"/>
    <w:rsid w:val="039A3FEA"/>
    <w:rsid w:val="039C19D9"/>
    <w:rsid w:val="039D3CE2"/>
    <w:rsid w:val="03A52548"/>
    <w:rsid w:val="03AC76F7"/>
    <w:rsid w:val="03AF29F5"/>
    <w:rsid w:val="03AF7F2A"/>
    <w:rsid w:val="03B61202"/>
    <w:rsid w:val="03B70B6B"/>
    <w:rsid w:val="03B82416"/>
    <w:rsid w:val="03BF661A"/>
    <w:rsid w:val="03C661A4"/>
    <w:rsid w:val="03D0425D"/>
    <w:rsid w:val="03D1158F"/>
    <w:rsid w:val="03D36BEE"/>
    <w:rsid w:val="03D52B4F"/>
    <w:rsid w:val="03D610F4"/>
    <w:rsid w:val="03D80D12"/>
    <w:rsid w:val="03DD7F34"/>
    <w:rsid w:val="03DE0542"/>
    <w:rsid w:val="03DE215E"/>
    <w:rsid w:val="03E07DAF"/>
    <w:rsid w:val="03E423DB"/>
    <w:rsid w:val="03F7260E"/>
    <w:rsid w:val="03F744C3"/>
    <w:rsid w:val="03F9100C"/>
    <w:rsid w:val="03FF25CA"/>
    <w:rsid w:val="03FF2AD7"/>
    <w:rsid w:val="03FF434E"/>
    <w:rsid w:val="04027B6B"/>
    <w:rsid w:val="04095546"/>
    <w:rsid w:val="040B2883"/>
    <w:rsid w:val="040F07E7"/>
    <w:rsid w:val="0414354C"/>
    <w:rsid w:val="041651F4"/>
    <w:rsid w:val="041A7885"/>
    <w:rsid w:val="04240637"/>
    <w:rsid w:val="042561C4"/>
    <w:rsid w:val="04266F5F"/>
    <w:rsid w:val="04282C91"/>
    <w:rsid w:val="042911DA"/>
    <w:rsid w:val="04294F27"/>
    <w:rsid w:val="042A6EF2"/>
    <w:rsid w:val="04313B17"/>
    <w:rsid w:val="043401AF"/>
    <w:rsid w:val="043E182E"/>
    <w:rsid w:val="044124E9"/>
    <w:rsid w:val="04425FE9"/>
    <w:rsid w:val="044404DD"/>
    <w:rsid w:val="04482354"/>
    <w:rsid w:val="044A7B0E"/>
    <w:rsid w:val="045030D9"/>
    <w:rsid w:val="045077F2"/>
    <w:rsid w:val="045455DE"/>
    <w:rsid w:val="045455EE"/>
    <w:rsid w:val="04553F6E"/>
    <w:rsid w:val="045D5A5A"/>
    <w:rsid w:val="045F2A68"/>
    <w:rsid w:val="046462EB"/>
    <w:rsid w:val="046478B7"/>
    <w:rsid w:val="046F595E"/>
    <w:rsid w:val="0477368E"/>
    <w:rsid w:val="04783E28"/>
    <w:rsid w:val="047E2C2D"/>
    <w:rsid w:val="04892071"/>
    <w:rsid w:val="04893C18"/>
    <w:rsid w:val="048B06B3"/>
    <w:rsid w:val="048E4562"/>
    <w:rsid w:val="04903F79"/>
    <w:rsid w:val="049802FF"/>
    <w:rsid w:val="049826E7"/>
    <w:rsid w:val="04986BAC"/>
    <w:rsid w:val="04992642"/>
    <w:rsid w:val="049E20C7"/>
    <w:rsid w:val="049F2598"/>
    <w:rsid w:val="04A85124"/>
    <w:rsid w:val="04AA6666"/>
    <w:rsid w:val="04AE1CB5"/>
    <w:rsid w:val="04AE7B23"/>
    <w:rsid w:val="04B319A1"/>
    <w:rsid w:val="04B3278A"/>
    <w:rsid w:val="04B331DA"/>
    <w:rsid w:val="04B645C6"/>
    <w:rsid w:val="04B862AB"/>
    <w:rsid w:val="04B92F7E"/>
    <w:rsid w:val="04C30DE8"/>
    <w:rsid w:val="04C34F95"/>
    <w:rsid w:val="04C65290"/>
    <w:rsid w:val="04C91EF7"/>
    <w:rsid w:val="04C95691"/>
    <w:rsid w:val="04CB2483"/>
    <w:rsid w:val="04D42136"/>
    <w:rsid w:val="04DA3139"/>
    <w:rsid w:val="04DB2849"/>
    <w:rsid w:val="04DC3DA4"/>
    <w:rsid w:val="04DF7CDC"/>
    <w:rsid w:val="04E22AEB"/>
    <w:rsid w:val="04E470A0"/>
    <w:rsid w:val="04E47827"/>
    <w:rsid w:val="04E52474"/>
    <w:rsid w:val="04E90B5B"/>
    <w:rsid w:val="04E92114"/>
    <w:rsid w:val="04EC1D5E"/>
    <w:rsid w:val="04F17501"/>
    <w:rsid w:val="04F33787"/>
    <w:rsid w:val="04FC2F84"/>
    <w:rsid w:val="04FC5C8B"/>
    <w:rsid w:val="04FD45B1"/>
    <w:rsid w:val="05065854"/>
    <w:rsid w:val="05065F1D"/>
    <w:rsid w:val="050E076E"/>
    <w:rsid w:val="051042AC"/>
    <w:rsid w:val="05170E9E"/>
    <w:rsid w:val="0518103A"/>
    <w:rsid w:val="051E0804"/>
    <w:rsid w:val="051E3224"/>
    <w:rsid w:val="051E6A56"/>
    <w:rsid w:val="05214932"/>
    <w:rsid w:val="05230EF2"/>
    <w:rsid w:val="05257DE5"/>
    <w:rsid w:val="05264C56"/>
    <w:rsid w:val="05283431"/>
    <w:rsid w:val="052B1173"/>
    <w:rsid w:val="05351B04"/>
    <w:rsid w:val="053737DD"/>
    <w:rsid w:val="053B1A35"/>
    <w:rsid w:val="053D1925"/>
    <w:rsid w:val="053E00D1"/>
    <w:rsid w:val="053E17B4"/>
    <w:rsid w:val="05592D97"/>
    <w:rsid w:val="055A7473"/>
    <w:rsid w:val="055E3D90"/>
    <w:rsid w:val="05614B95"/>
    <w:rsid w:val="05632EF9"/>
    <w:rsid w:val="05656CE5"/>
    <w:rsid w:val="05681EFE"/>
    <w:rsid w:val="056C5A14"/>
    <w:rsid w:val="056E1AC5"/>
    <w:rsid w:val="05726DA2"/>
    <w:rsid w:val="05734D56"/>
    <w:rsid w:val="0578270B"/>
    <w:rsid w:val="057C513E"/>
    <w:rsid w:val="057F33E8"/>
    <w:rsid w:val="0580326D"/>
    <w:rsid w:val="05863CF1"/>
    <w:rsid w:val="058E08F7"/>
    <w:rsid w:val="05900FD6"/>
    <w:rsid w:val="05986F79"/>
    <w:rsid w:val="05987081"/>
    <w:rsid w:val="05A1533E"/>
    <w:rsid w:val="05A34625"/>
    <w:rsid w:val="05A36FA5"/>
    <w:rsid w:val="05AD1B88"/>
    <w:rsid w:val="05B26153"/>
    <w:rsid w:val="05BA0161"/>
    <w:rsid w:val="05BA08CC"/>
    <w:rsid w:val="05BA326B"/>
    <w:rsid w:val="05BA642D"/>
    <w:rsid w:val="05C228C7"/>
    <w:rsid w:val="05C313AC"/>
    <w:rsid w:val="05C410A9"/>
    <w:rsid w:val="05CC1932"/>
    <w:rsid w:val="05CD6CDE"/>
    <w:rsid w:val="05CE395C"/>
    <w:rsid w:val="05D41849"/>
    <w:rsid w:val="05D67193"/>
    <w:rsid w:val="05D728FD"/>
    <w:rsid w:val="05D9472B"/>
    <w:rsid w:val="05DA01D4"/>
    <w:rsid w:val="05DF2DF4"/>
    <w:rsid w:val="05DF4A5B"/>
    <w:rsid w:val="05E00109"/>
    <w:rsid w:val="05E21A55"/>
    <w:rsid w:val="05E464DA"/>
    <w:rsid w:val="05E54DDC"/>
    <w:rsid w:val="05E64AEA"/>
    <w:rsid w:val="05E7509A"/>
    <w:rsid w:val="05EA5C06"/>
    <w:rsid w:val="05F3597E"/>
    <w:rsid w:val="05F42443"/>
    <w:rsid w:val="05F92F50"/>
    <w:rsid w:val="05FB3D3B"/>
    <w:rsid w:val="06052E1E"/>
    <w:rsid w:val="060849D4"/>
    <w:rsid w:val="060E0879"/>
    <w:rsid w:val="060E4636"/>
    <w:rsid w:val="061422AD"/>
    <w:rsid w:val="06153C0E"/>
    <w:rsid w:val="061676B2"/>
    <w:rsid w:val="06174FC9"/>
    <w:rsid w:val="061902AB"/>
    <w:rsid w:val="061D134C"/>
    <w:rsid w:val="06200AC1"/>
    <w:rsid w:val="06233BF8"/>
    <w:rsid w:val="06277F0E"/>
    <w:rsid w:val="062911CA"/>
    <w:rsid w:val="06344057"/>
    <w:rsid w:val="06351E90"/>
    <w:rsid w:val="0635278A"/>
    <w:rsid w:val="063A6BA2"/>
    <w:rsid w:val="063D258D"/>
    <w:rsid w:val="063D40F6"/>
    <w:rsid w:val="06450013"/>
    <w:rsid w:val="064F4385"/>
    <w:rsid w:val="06513E47"/>
    <w:rsid w:val="065524F2"/>
    <w:rsid w:val="065921F5"/>
    <w:rsid w:val="06595760"/>
    <w:rsid w:val="0659586C"/>
    <w:rsid w:val="065A0294"/>
    <w:rsid w:val="065B15E4"/>
    <w:rsid w:val="066330F4"/>
    <w:rsid w:val="06633441"/>
    <w:rsid w:val="066400E6"/>
    <w:rsid w:val="06673375"/>
    <w:rsid w:val="0668630D"/>
    <w:rsid w:val="06700194"/>
    <w:rsid w:val="067F3525"/>
    <w:rsid w:val="06812628"/>
    <w:rsid w:val="068154EF"/>
    <w:rsid w:val="0684699D"/>
    <w:rsid w:val="068A6936"/>
    <w:rsid w:val="068E67E5"/>
    <w:rsid w:val="06901897"/>
    <w:rsid w:val="06936FD0"/>
    <w:rsid w:val="0696261C"/>
    <w:rsid w:val="06A14BDD"/>
    <w:rsid w:val="06AA272C"/>
    <w:rsid w:val="06AB78F6"/>
    <w:rsid w:val="06B50D1B"/>
    <w:rsid w:val="06B82594"/>
    <w:rsid w:val="06BE1EDB"/>
    <w:rsid w:val="06C121E5"/>
    <w:rsid w:val="06C17D44"/>
    <w:rsid w:val="06C76C7A"/>
    <w:rsid w:val="06C929F2"/>
    <w:rsid w:val="06CA2F17"/>
    <w:rsid w:val="06CB2653"/>
    <w:rsid w:val="06D726EB"/>
    <w:rsid w:val="06D74341"/>
    <w:rsid w:val="06D92531"/>
    <w:rsid w:val="06DC4FC4"/>
    <w:rsid w:val="06E57FAA"/>
    <w:rsid w:val="06E66580"/>
    <w:rsid w:val="06E9015D"/>
    <w:rsid w:val="06E96BF0"/>
    <w:rsid w:val="06EE2458"/>
    <w:rsid w:val="06F30909"/>
    <w:rsid w:val="06F9317C"/>
    <w:rsid w:val="06F9369C"/>
    <w:rsid w:val="06FF15C5"/>
    <w:rsid w:val="07013F3A"/>
    <w:rsid w:val="07033D53"/>
    <w:rsid w:val="0708176C"/>
    <w:rsid w:val="070924A5"/>
    <w:rsid w:val="070A2AC3"/>
    <w:rsid w:val="070A714A"/>
    <w:rsid w:val="070B4DB8"/>
    <w:rsid w:val="0714096C"/>
    <w:rsid w:val="072E144C"/>
    <w:rsid w:val="07305C1A"/>
    <w:rsid w:val="07355472"/>
    <w:rsid w:val="07373DFF"/>
    <w:rsid w:val="073C5CB7"/>
    <w:rsid w:val="07406C7A"/>
    <w:rsid w:val="074328A2"/>
    <w:rsid w:val="07464042"/>
    <w:rsid w:val="0748314D"/>
    <w:rsid w:val="07483ED3"/>
    <w:rsid w:val="074D0B7D"/>
    <w:rsid w:val="07545C86"/>
    <w:rsid w:val="07552A62"/>
    <w:rsid w:val="07577E12"/>
    <w:rsid w:val="07577FFE"/>
    <w:rsid w:val="07632E46"/>
    <w:rsid w:val="07634D13"/>
    <w:rsid w:val="07674581"/>
    <w:rsid w:val="07691ADF"/>
    <w:rsid w:val="076D5A73"/>
    <w:rsid w:val="076D7821"/>
    <w:rsid w:val="077656B6"/>
    <w:rsid w:val="0777244E"/>
    <w:rsid w:val="077F63BC"/>
    <w:rsid w:val="07812F40"/>
    <w:rsid w:val="078334A2"/>
    <w:rsid w:val="07854030"/>
    <w:rsid w:val="07862691"/>
    <w:rsid w:val="07865DCF"/>
    <w:rsid w:val="07897965"/>
    <w:rsid w:val="078A5EA0"/>
    <w:rsid w:val="07915037"/>
    <w:rsid w:val="079744B0"/>
    <w:rsid w:val="079D13C8"/>
    <w:rsid w:val="079E18FD"/>
    <w:rsid w:val="079F636C"/>
    <w:rsid w:val="07A0693B"/>
    <w:rsid w:val="07AC5BDB"/>
    <w:rsid w:val="07B60F3A"/>
    <w:rsid w:val="07BE5E08"/>
    <w:rsid w:val="07C1658D"/>
    <w:rsid w:val="07C53BB5"/>
    <w:rsid w:val="07C749BB"/>
    <w:rsid w:val="07D17B60"/>
    <w:rsid w:val="07D7096E"/>
    <w:rsid w:val="07DB2559"/>
    <w:rsid w:val="07DE24CD"/>
    <w:rsid w:val="07E34339"/>
    <w:rsid w:val="07F70EE7"/>
    <w:rsid w:val="07FA129E"/>
    <w:rsid w:val="07FD6DF7"/>
    <w:rsid w:val="08014CCF"/>
    <w:rsid w:val="080A5070"/>
    <w:rsid w:val="080C0DE8"/>
    <w:rsid w:val="08107675"/>
    <w:rsid w:val="081556A6"/>
    <w:rsid w:val="0816419B"/>
    <w:rsid w:val="0818141C"/>
    <w:rsid w:val="08185AA7"/>
    <w:rsid w:val="081952B3"/>
    <w:rsid w:val="081B3F39"/>
    <w:rsid w:val="0823057D"/>
    <w:rsid w:val="082367E3"/>
    <w:rsid w:val="082526DF"/>
    <w:rsid w:val="08264DA4"/>
    <w:rsid w:val="08267579"/>
    <w:rsid w:val="08422A5C"/>
    <w:rsid w:val="08450ED2"/>
    <w:rsid w:val="084542FA"/>
    <w:rsid w:val="08456C0A"/>
    <w:rsid w:val="084F5179"/>
    <w:rsid w:val="08586EEB"/>
    <w:rsid w:val="085C2CCA"/>
    <w:rsid w:val="085E2A0E"/>
    <w:rsid w:val="086035D7"/>
    <w:rsid w:val="086329D2"/>
    <w:rsid w:val="086815B6"/>
    <w:rsid w:val="08687809"/>
    <w:rsid w:val="086E12D7"/>
    <w:rsid w:val="086F17D1"/>
    <w:rsid w:val="08714077"/>
    <w:rsid w:val="08744F7A"/>
    <w:rsid w:val="087F06B0"/>
    <w:rsid w:val="0880499F"/>
    <w:rsid w:val="088072CC"/>
    <w:rsid w:val="08886BBA"/>
    <w:rsid w:val="088C57FA"/>
    <w:rsid w:val="08964B56"/>
    <w:rsid w:val="08996E7A"/>
    <w:rsid w:val="08A20B92"/>
    <w:rsid w:val="08AB7F46"/>
    <w:rsid w:val="08C46BF1"/>
    <w:rsid w:val="08C6543B"/>
    <w:rsid w:val="08C85F6F"/>
    <w:rsid w:val="08CA57B5"/>
    <w:rsid w:val="08CB1742"/>
    <w:rsid w:val="08CC3231"/>
    <w:rsid w:val="08D21296"/>
    <w:rsid w:val="08D33638"/>
    <w:rsid w:val="08D570AF"/>
    <w:rsid w:val="08D57C83"/>
    <w:rsid w:val="08D721C3"/>
    <w:rsid w:val="08D9575C"/>
    <w:rsid w:val="08E04023"/>
    <w:rsid w:val="08E12275"/>
    <w:rsid w:val="08E26C72"/>
    <w:rsid w:val="08E6635D"/>
    <w:rsid w:val="08E873A8"/>
    <w:rsid w:val="08E933F3"/>
    <w:rsid w:val="08EE6D05"/>
    <w:rsid w:val="09026C8A"/>
    <w:rsid w:val="09052397"/>
    <w:rsid w:val="09085C90"/>
    <w:rsid w:val="09093010"/>
    <w:rsid w:val="09117613"/>
    <w:rsid w:val="091241C8"/>
    <w:rsid w:val="091254E8"/>
    <w:rsid w:val="091A7D20"/>
    <w:rsid w:val="091D50C6"/>
    <w:rsid w:val="0922125F"/>
    <w:rsid w:val="092263E9"/>
    <w:rsid w:val="09240937"/>
    <w:rsid w:val="092508B5"/>
    <w:rsid w:val="09254C53"/>
    <w:rsid w:val="09270CB1"/>
    <w:rsid w:val="09284A07"/>
    <w:rsid w:val="0932487E"/>
    <w:rsid w:val="09334D22"/>
    <w:rsid w:val="093756FF"/>
    <w:rsid w:val="09456C91"/>
    <w:rsid w:val="09464D25"/>
    <w:rsid w:val="09497E1A"/>
    <w:rsid w:val="0951098A"/>
    <w:rsid w:val="09523118"/>
    <w:rsid w:val="09532A47"/>
    <w:rsid w:val="09534757"/>
    <w:rsid w:val="09543E19"/>
    <w:rsid w:val="095852CB"/>
    <w:rsid w:val="09591B4B"/>
    <w:rsid w:val="09612ABC"/>
    <w:rsid w:val="09621430"/>
    <w:rsid w:val="09662D42"/>
    <w:rsid w:val="09663586"/>
    <w:rsid w:val="09665A0A"/>
    <w:rsid w:val="096912E0"/>
    <w:rsid w:val="096D41A8"/>
    <w:rsid w:val="09732F8E"/>
    <w:rsid w:val="0975147E"/>
    <w:rsid w:val="097754C2"/>
    <w:rsid w:val="097A4477"/>
    <w:rsid w:val="097A7FD3"/>
    <w:rsid w:val="098350DA"/>
    <w:rsid w:val="09865826"/>
    <w:rsid w:val="098B4C24"/>
    <w:rsid w:val="098E7C46"/>
    <w:rsid w:val="09905A49"/>
    <w:rsid w:val="09915963"/>
    <w:rsid w:val="09927649"/>
    <w:rsid w:val="09931095"/>
    <w:rsid w:val="09944333"/>
    <w:rsid w:val="099A453F"/>
    <w:rsid w:val="099E0166"/>
    <w:rsid w:val="09A039EB"/>
    <w:rsid w:val="09A043AA"/>
    <w:rsid w:val="09A228E4"/>
    <w:rsid w:val="09A3577C"/>
    <w:rsid w:val="09A63522"/>
    <w:rsid w:val="09A84651"/>
    <w:rsid w:val="09A95709"/>
    <w:rsid w:val="09AB265A"/>
    <w:rsid w:val="09AB63DF"/>
    <w:rsid w:val="09BB1069"/>
    <w:rsid w:val="09BE626A"/>
    <w:rsid w:val="09C6603E"/>
    <w:rsid w:val="09C871D1"/>
    <w:rsid w:val="09CA35BA"/>
    <w:rsid w:val="09D13129"/>
    <w:rsid w:val="09D33AF3"/>
    <w:rsid w:val="09D5345C"/>
    <w:rsid w:val="09D973F0"/>
    <w:rsid w:val="09DF349F"/>
    <w:rsid w:val="09E241AA"/>
    <w:rsid w:val="09E635FF"/>
    <w:rsid w:val="09F44506"/>
    <w:rsid w:val="09F63AFE"/>
    <w:rsid w:val="09FC72C3"/>
    <w:rsid w:val="09FE4700"/>
    <w:rsid w:val="09FF41E8"/>
    <w:rsid w:val="09FF4BF9"/>
    <w:rsid w:val="0A00735D"/>
    <w:rsid w:val="0A0D62CA"/>
    <w:rsid w:val="0A173CBA"/>
    <w:rsid w:val="0A1A0DA7"/>
    <w:rsid w:val="0A1C6FCA"/>
    <w:rsid w:val="0A1E4166"/>
    <w:rsid w:val="0A2071C3"/>
    <w:rsid w:val="0A2B344F"/>
    <w:rsid w:val="0A336DCF"/>
    <w:rsid w:val="0A381F84"/>
    <w:rsid w:val="0A3E36F7"/>
    <w:rsid w:val="0A415325"/>
    <w:rsid w:val="0A441443"/>
    <w:rsid w:val="0A466107"/>
    <w:rsid w:val="0A48088A"/>
    <w:rsid w:val="0A4B792B"/>
    <w:rsid w:val="0A5A1E6C"/>
    <w:rsid w:val="0A612AE3"/>
    <w:rsid w:val="0A636814"/>
    <w:rsid w:val="0A6724D7"/>
    <w:rsid w:val="0A693902"/>
    <w:rsid w:val="0A6E2C39"/>
    <w:rsid w:val="0A786830"/>
    <w:rsid w:val="0A7979C3"/>
    <w:rsid w:val="0A7B2775"/>
    <w:rsid w:val="0A8600CD"/>
    <w:rsid w:val="0A8F0292"/>
    <w:rsid w:val="0A982E07"/>
    <w:rsid w:val="0A9A6AE4"/>
    <w:rsid w:val="0AA02690"/>
    <w:rsid w:val="0AA8533F"/>
    <w:rsid w:val="0AB55737"/>
    <w:rsid w:val="0ABA10A0"/>
    <w:rsid w:val="0ABB11CF"/>
    <w:rsid w:val="0AC42C96"/>
    <w:rsid w:val="0AC534D0"/>
    <w:rsid w:val="0AC6757B"/>
    <w:rsid w:val="0AD02E89"/>
    <w:rsid w:val="0AD1419A"/>
    <w:rsid w:val="0AD76FA7"/>
    <w:rsid w:val="0ADA42EA"/>
    <w:rsid w:val="0ADA51CD"/>
    <w:rsid w:val="0ADD75F1"/>
    <w:rsid w:val="0ADF4592"/>
    <w:rsid w:val="0AE70F49"/>
    <w:rsid w:val="0AE8618C"/>
    <w:rsid w:val="0AF368A6"/>
    <w:rsid w:val="0AF91E3C"/>
    <w:rsid w:val="0AFA4E0E"/>
    <w:rsid w:val="0AFF5C51"/>
    <w:rsid w:val="0B0111A7"/>
    <w:rsid w:val="0B016BFE"/>
    <w:rsid w:val="0B0B2813"/>
    <w:rsid w:val="0B150C75"/>
    <w:rsid w:val="0B161D3C"/>
    <w:rsid w:val="0B183F48"/>
    <w:rsid w:val="0B1B42F8"/>
    <w:rsid w:val="0B213695"/>
    <w:rsid w:val="0B244C10"/>
    <w:rsid w:val="0B2E6413"/>
    <w:rsid w:val="0B3164B2"/>
    <w:rsid w:val="0B3F7726"/>
    <w:rsid w:val="0B460FE0"/>
    <w:rsid w:val="0B472ACB"/>
    <w:rsid w:val="0B4735AA"/>
    <w:rsid w:val="0B484886"/>
    <w:rsid w:val="0B4D3BF1"/>
    <w:rsid w:val="0B4F2D69"/>
    <w:rsid w:val="0B514082"/>
    <w:rsid w:val="0B5324EF"/>
    <w:rsid w:val="0B5866DA"/>
    <w:rsid w:val="0B5B167F"/>
    <w:rsid w:val="0B5D380D"/>
    <w:rsid w:val="0B5F3B07"/>
    <w:rsid w:val="0B615431"/>
    <w:rsid w:val="0B675AFE"/>
    <w:rsid w:val="0B6B3A87"/>
    <w:rsid w:val="0B6C7159"/>
    <w:rsid w:val="0B733DA9"/>
    <w:rsid w:val="0B76450E"/>
    <w:rsid w:val="0B772A1C"/>
    <w:rsid w:val="0B7A0C5B"/>
    <w:rsid w:val="0B7D453C"/>
    <w:rsid w:val="0B811AED"/>
    <w:rsid w:val="0B89249E"/>
    <w:rsid w:val="0B8F66F0"/>
    <w:rsid w:val="0B913191"/>
    <w:rsid w:val="0B9349B9"/>
    <w:rsid w:val="0B936144"/>
    <w:rsid w:val="0B9D6BAD"/>
    <w:rsid w:val="0BA46A9A"/>
    <w:rsid w:val="0BA4700D"/>
    <w:rsid w:val="0BA507B9"/>
    <w:rsid w:val="0BAD1D47"/>
    <w:rsid w:val="0BB00F2B"/>
    <w:rsid w:val="0BB85230"/>
    <w:rsid w:val="0BBE33FD"/>
    <w:rsid w:val="0BC23424"/>
    <w:rsid w:val="0BC30841"/>
    <w:rsid w:val="0BC639A4"/>
    <w:rsid w:val="0BC6454C"/>
    <w:rsid w:val="0BCB5019"/>
    <w:rsid w:val="0BCE052F"/>
    <w:rsid w:val="0BD003EE"/>
    <w:rsid w:val="0BD27322"/>
    <w:rsid w:val="0BD460C1"/>
    <w:rsid w:val="0BD872BC"/>
    <w:rsid w:val="0BDB46BA"/>
    <w:rsid w:val="0BDB7C78"/>
    <w:rsid w:val="0BE43E2A"/>
    <w:rsid w:val="0BE66717"/>
    <w:rsid w:val="0BEB51B8"/>
    <w:rsid w:val="0BF97CA0"/>
    <w:rsid w:val="0C060244"/>
    <w:rsid w:val="0C0B1E5E"/>
    <w:rsid w:val="0C0F64D5"/>
    <w:rsid w:val="0C0F6BAC"/>
    <w:rsid w:val="0C127CFF"/>
    <w:rsid w:val="0C150A31"/>
    <w:rsid w:val="0C1741B0"/>
    <w:rsid w:val="0C1D5878"/>
    <w:rsid w:val="0C1D6F0A"/>
    <w:rsid w:val="0C204D50"/>
    <w:rsid w:val="0C20629B"/>
    <w:rsid w:val="0C2448DD"/>
    <w:rsid w:val="0C28242F"/>
    <w:rsid w:val="0C2A3666"/>
    <w:rsid w:val="0C3019FD"/>
    <w:rsid w:val="0C325ADC"/>
    <w:rsid w:val="0C3416C0"/>
    <w:rsid w:val="0C3741BB"/>
    <w:rsid w:val="0C383B6D"/>
    <w:rsid w:val="0C395F24"/>
    <w:rsid w:val="0C413E05"/>
    <w:rsid w:val="0C441596"/>
    <w:rsid w:val="0C4556E7"/>
    <w:rsid w:val="0C533ECC"/>
    <w:rsid w:val="0C566AD6"/>
    <w:rsid w:val="0C606352"/>
    <w:rsid w:val="0C607954"/>
    <w:rsid w:val="0C61530F"/>
    <w:rsid w:val="0C627312"/>
    <w:rsid w:val="0C6311F3"/>
    <w:rsid w:val="0C633D88"/>
    <w:rsid w:val="0C72624A"/>
    <w:rsid w:val="0C7318A4"/>
    <w:rsid w:val="0C741652"/>
    <w:rsid w:val="0C766CA6"/>
    <w:rsid w:val="0C772892"/>
    <w:rsid w:val="0C7834F0"/>
    <w:rsid w:val="0C7E7DDA"/>
    <w:rsid w:val="0C8263DE"/>
    <w:rsid w:val="0C833312"/>
    <w:rsid w:val="0C841352"/>
    <w:rsid w:val="0C950698"/>
    <w:rsid w:val="0C9615C8"/>
    <w:rsid w:val="0C962EA1"/>
    <w:rsid w:val="0C9B5E2F"/>
    <w:rsid w:val="0C9F2193"/>
    <w:rsid w:val="0CA141F7"/>
    <w:rsid w:val="0CAA1934"/>
    <w:rsid w:val="0CAB3F03"/>
    <w:rsid w:val="0CB229D4"/>
    <w:rsid w:val="0CB952B6"/>
    <w:rsid w:val="0CBD6DD3"/>
    <w:rsid w:val="0CBE12CF"/>
    <w:rsid w:val="0CC00FE3"/>
    <w:rsid w:val="0CCF6271"/>
    <w:rsid w:val="0CD10421"/>
    <w:rsid w:val="0CD84A9C"/>
    <w:rsid w:val="0CD91D45"/>
    <w:rsid w:val="0CE15BD5"/>
    <w:rsid w:val="0CE23B71"/>
    <w:rsid w:val="0CE41465"/>
    <w:rsid w:val="0CEC2505"/>
    <w:rsid w:val="0CEE7CBB"/>
    <w:rsid w:val="0CEF097F"/>
    <w:rsid w:val="0CF11C90"/>
    <w:rsid w:val="0CF56102"/>
    <w:rsid w:val="0CF73B2E"/>
    <w:rsid w:val="0CF7429F"/>
    <w:rsid w:val="0D0718C5"/>
    <w:rsid w:val="0D083FD9"/>
    <w:rsid w:val="0D085361"/>
    <w:rsid w:val="0D090917"/>
    <w:rsid w:val="0D0A6C5D"/>
    <w:rsid w:val="0D192F95"/>
    <w:rsid w:val="0D1A3FA7"/>
    <w:rsid w:val="0D1A5B93"/>
    <w:rsid w:val="0D1E62A8"/>
    <w:rsid w:val="0D1F511A"/>
    <w:rsid w:val="0D2010D4"/>
    <w:rsid w:val="0D213EFC"/>
    <w:rsid w:val="0D223E9C"/>
    <w:rsid w:val="0D2A1C1F"/>
    <w:rsid w:val="0D2C7836"/>
    <w:rsid w:val="0D361F12"/>
    <w:rsid w:val="0D3A3579"/>
    <w:rsid w:val="0D406C0A"/>
    <w:rsid w:val="0D417786"/>
    <w:rsid w:val="0D4736BB"/>
    <w:rsid w:val="0D4938D3"/>
    <w:rsid w:val="0D4A172B"/>
    <w:rsid w:val="0D4C3BFA"/>
    <w:rsid w:val="0D4F5874"/>
    <w:rsid w:val="0D576536"/>
    <w:rsid w:val="0D613CD1"/>
    <w:rsid w:val="0D743269"/>
    <w:rsid w:val="0D755E1D"/>
    <w:rsid w:val="0D766EC2"/>
    <w:rsid w:val="0D781051"/>
    <w:rsid w:val="0D7D79AF"/>
    <w:rsid w:val="0D8247BF"/>
    <w:rsid w:val="0D85419B"/>
    <w:rsid w:val="0D8803FA"/>
    <w:rsid w:val="0D91556D"/>
    <w:rsid w:val="0D94637F"/>
    <w:rsid w:val="0D970D4B"/>
    <w:rsid w:val="0D9B3DCB"/>
    <w:rsid w:val="0D9B711B"/>
    <w:rsid w:val="0D9E6986"/>
    <w:rsid w:val="0D9F6B15"/>
    <w:rsid w:val="0DB465C5"/>
    <w:rsid w:val="0DB90C70"/>
    <w:rsid w:val="0DB91DEE"/>
    <w:rsid w:val="0DC030C0"/>
    <w:rsid w:val="0DC14C4F"/>
    <w:rsid w:val="0DC20ECE"/>
    <w:rsid w:val="0DC9777B"/>
    <w:rsid w:val="0DD67722"/>
    <w:rsid w:val="0DDA308D"/>
    <w:rsid w:val="0DE35DCA"/>
    <w:rsid w:val="0DF045EF"/>
    <w:rsid w:val="0DF75384"/>
    <w:rsid w:val="0DF80A61"/>
    <w:rsid w:val="0DFC1997"/>
    <w:rsid w:val="0DFC255F"/>
    <w:rsid w:val="0DFC3366"/>
    <w:rsid w:val="0DFF5096"/>
    <w:rsid w:val="0E015402"/>
    <w:rsid w:val="0E0E308D"/>
    <w:rsid w:val="0E0F24F0"/>
    <w:rsid w:val="0E1327A4"/>
    <w:rsid w:val="0E154C10"/>
    <w:rsid w:val="0E1A4F89"/>
    <w:rsid w:val="0E1D76FC"/>
    <w:rsid w:val="0E1F5555"/>
    <w:rsid w:val="0E223809"/>
    <w:rsid w:val="0E236E8B"/>
    <w:rsid w:val="0E25075F"/>
    <w:rsid w:val="0E257C6B"/>
    <w:rsid w:val="0E26794F"/>
    <w:rsid w:val="0E285928"/>
    <w:rsid w:val="0E287B6F"/>
    <w:rsid w:val="0E2B3F92"/>
    <w:rsid w:val="0E3104DA"/>
    <w:rsid w:val="0E341986"/>
    <w:rsid w:val="0E39045D"/>
    <w:rsid w:val="0E3B4CFC"/>
    <w:rsid w:val="0E3C1E9A"/>
    <w:rsid w:val="0E4254B4"/>
    <w:rsid w:val="0E536F29"/>
    <w:rsid w:val="0E542B5D"/>
    <w:rsid w:val="0E585E86"/>
    <w:rsid w:val="0E5C38B6"/>
    <w:rsid w:val="0E604944"/>
    <w:rsid w:val="0E611762"/>
    <w:rsid w:val="0E67081E"/>
    <w:rsid w:val="0E7277D8"/>
    <w:rsid w:val="0E776B66"/>
    <w:rsid w:val="0E78164B"/>
    <w:rsid w:val="0E7A3796"/>
    <w:rsid w:val="0E8012D9"/>
    <w:rsid w:val="0E823AC8"/>
    <w:rsid w:val="0E840CD0"/>
    <w:rsid w:val="0E877E42"/>
    <w:rsid w:val="0E8A0CB9"/>
    <w:rsid w:val="0E8F41FA"/>
    <w:rsid w:val="0E921809"/>
    <w:rsid w:val="0E971021"/>
    <w:rsid w:val="0E97755A"/>
    <w:rsid w:val="0E9A753B"/>
    <w:rsid w:val="0E9B2EC6"/>
    <w:rsid w:val="0EA7604D"/>
    <w:rsid w:val="0EA855E3"/>
    <w:rsid w:val="0EA946E6"/>
    <w:rsid w:val="0EAB5FAA"/>
    <w:rsid w:val="0EAC4C58"/>
    <w:rsid w:val="0EB2020F"/>
    <w:rsid w:val="0EB34F3A"/>
    <w:rsid w:val="0EBE2F25"/>
    <w:rsid w:val="0EC4366A"/>
    <w:rsid w:val="0EC811C7"/>
    <w:rsid w:val="0EC8358F"/>
    <w:rsid w:val="0ECA1531"/>
    <w:rsid w:val="0ECB1D76"/>
    <w:rsid w:val="0ECC7523"/>
    <w:rsid w:val="0ECD7DDE"/>
    <w:rsid w:val="0EE91384"/>
    <w:rsid w:val="0EF334B6"/>
    <w:rsid w:val="0EF35EE3"/>
    <w:rsid w:val="0EF56A7A"/>
    <w:rsid w:val="0EF645A0"/>
    <w:rsid w:val="0EF7338C"/>
    <w:rsid w:val="0EF86CED"/>
    <w:rsid w:val="0EF970AF"/>
    <w:rsid w:val="0F0071CD"/>
    <w:rsid w:val="0F012AB9"/>
    <w:rsid w:val="0F0A004B"/>
    <w:rsid w:val="0F0B6A8A"/>
    <w:rsid w:val="0F0F6E8A"/>
    <w:rsid w:val="0F123327"/>
    <w:rsid w:val="0F1868E5"/>
    <w:rsid w:val="0F1E231B"/>
    <w:rsid w:val="0F236C96"/>
    <w:rsid w:val="0F25113D"/>
    <w:rsid w:val="0F292067"/>
    <w:rsid w:val="0F296723"/>
    <w:rsid w:val="0F2E067F"/>
    <w:rsid w:val="0F31190F"/>
    <w:rsid w:val="0F330889"/>
    <w:rsid w:val="0F3675A0"/>
    <w:rsid w:val="0F3E0FA8"/>
    <w:rsid w:val="0F3E5268"/>
    <w:rsid w:val="0F3F20B4"/>
    <w:rsid w:val="0F3F4FD9"/>
    <w:rsid w:val="0F451F14"/>
    <w:rsid w:val="0F4814C6"/>
    <w:rsid w:val="0F4A6241"/>
    <w:rsid w:val="0F510AA7"/>
    <w:rsid w:val="0F517F53"/>
    <w:rsid w:val="0F542AE5"/>
    <w:rsid w:val="0F577FAD"/>
    <w:rsid w:val="0F587759"/>
    <w:rsid w:val="0F6078DC"/>
    <w:rsid w:val="0F6C6610"/>
    <w:rsid w:val="0F705351"/>
    <w:rsid w:val="0F7059CD"/>
    <w:rsid w:val="0F765021"/>
    <w:rsid w:val="0F7D7102"/>
    <w:rsid w:val="0F825E34"/>
    <w:rsid w:val="0F890F70"/>
    <w:rsid w:val="0F8A1DF7"/>
    <w:rsid w:val="0F8B5082"/>
    <w:rsid w:val="0F900551"/>
    <w:rsid w:val="0F90356B"/>
    <w:rsid w:val="0F932145"/>
    <w:rsid w:val="0F975E9D"/>
    <w:rsid w:val="0F977B31"/>
    <w:rsid w:val="0F9A52FD"/>
    <w:rsid w:val="0F9A7473"/>
    <w:rsid w:val="0FA32617"/>
    <w:rsid w:val="0FA66ED0"/>
    <w:rsid w:val="0FA7589A"/>
    <w:rsid w:val="0FB4348E"/>
    <w:rsid w:val="0FB46638"/>
    <w:rsid w:val="0FB53F2D"/>
    <w:rsid w:val="0FB83603"/>
    <w:rsid w:val="0FB86BBF"/>
    <w:rsid w:val="0FBA027F"/>
    <w:rsid w:val="0FBC37EA"/>
    <w:rsid w:val="0FBD15B0"/>
    <w:rsid w:val="0FC357A5"/>
    <w:rsid w:val="0FC46633"/>
    <w:rsid w:val="0FC72291"/>
    <w:rsid w:val="0FD04DF1"/>
    <w:rsid w:val="0FD348E1"/>
    <w:rsid w:val="0FD52ED0"/>
    <w:rsid w:val="0FDC0494"/>
    <w:rsid w:val="0FDE397D"/>
    <w:rsid w:val="0FE30F7D"/>
    <w:rsid w:val="0FF24EB5"/>
    <w:rsid w:val="100718DE"/>
    <w:rsid w:val="100A15CC"/>
    <w:rsid w:val="100F0B58"/>
    <w:rsid w:val="10165C84"/>
    <w:rsid w:val="101751BA"/>
    <w:rsid w:val="101A7501"/>
    <w:rsid w:val="101B4EB8"/>
    <w:rsid w:val="102046CE"/>
    <w:rsid w:val="10212E50"/>
    <w:rsid w:val="102B1CCF"/>
    <w:rsid w:val="10336274"/>
    <w:rsid w:val="104D4C52"/>
    <w:rsid w:val="10503066"/>
    <w:rsid w:val="105210A9"/>
    <w:rsid w:val="1054033F"/>
    <w:rsid w:val="105570A4"/>
    <w:rsid w:val="10563548"/>
    <w:rsid w:val="106178DB"/>
    <w:rsid w:val="107240FA"/>
    <w:rsid w:val="107B6880"/>
    <w:rsid w:val="107D46C6"/>
    <w:rsid w:val="107E234E"/>
    <w:rsid w:val="107E440E"/>
    <w:rsid w:val="107E551E"/>
    <w:rsid w:val="10807F51"/>
    <w:rsid w:val="108B4116"/>
    <w:rsid w:val="108F7FA8"/>
    <w:rsid w:val="1092799D"/>
    <w:rsid w:val="10973B61"/>
    <w:rsid w:val="10997487"/>
    <w:rsid w:val="109C72EA"/>
    <w:rsid w:val="10A06571"/>
    <w:rsid w:val="10A64174"/>
    <w:rsid w:val="10AB084E"/>
    <w:rsid w:val="10B464C1"/>
    <w:rsid w:val="10B47F90"/>
    <w:rsid w:val="10B638B5"/>
    <w:rsid w:val="10BE10ED"/>
    <w:rsid w:val="10C06C14"/>
    <w:rsid w:val="10C2247D"/>
    <w:rsid w:val="10C60E34"/>
    <w:rsid w:val="10C649EA"/>
    <w:rsid w:val="10C74ABF"/>
    <w:rsid w:val="10C75CC0"/>
    <w:rsid w:val="10C817AD"/>
    <w:rsid w:val="10C85F3B"/>
    <w:rsid w:val="10C86039"/>
    <w:rsid w:val="10CB6F0C"/>
    <w:rsid w:val="10CC00C7"/>
    <w:rsid w:val="10CE55CF"/>
    <w:rsid w:val="10D34AC7"/>
    <w:rsid w:val="10DA02B1"/>
    <w:rsid w:val="10DB3A4D"/>
    <w:rsid w:val="10DE274B"/>
    <w:rsid w:val="10E17B9A"/>
    <w:rsid w:val="10E3528B"/>
    <w:rsid w:val="10E85741"/>
    <w:rsid w:val="10EB1855"/>
    <w:rsid w:val="10EF0A15"/>
    <w:rsid w:val="10FB5869"/>
    <w:rsid w:val="10FC206B"/>
    <w:rsid w:val="11050D49"/>
    <w:rsid w:val="1108786F"/>
    <w:rsid w:val="1109680C"/>
    <w:rsid w:val="1109690F"/>
    <w:rsid w:val="111B1C18"/>
    <w:rsid w:val="111D6C67"/>
    <w:rsid w:val="111E05D7"/>
    <w:rsid w:val="111F15CC"/>
    <w:rsid w:val="112026A2"/>
    <w:rsid w:val="1122167C"/>
    <w:rsid w:val="11230F50"/>
    <w:rsid w:val="1123161B"/>
    <w:rsid w:val="112A2B94"/>
    <w:rsid w:val="11310A71"/>
    <w:rsid w:val="113246F6"/>
    <w:rsid w:val="11335637"/>
    <w:rsid w:val="11341A2E"/>
    <w:rsid w:val="11366ED6"/>
    <w:rsid w:val="113A12BF"/>
    <w:rsid w:val="113B18E8"/>
    <w:rsid w:val="113B4BC4"/>
    <w:rsid w:val="113B5A37"/>
    <w:rsid w:val="114333A1"/>
    <w:rsid w:val="114377E5"/>
    <w:rsid w:val="1145536B"/>
    <w:rsid w:val="1147759A"/>
    <w:rsid w:val="11496C09"/>
    <w:rsid w:val="114A1174"/>
    <w:rsid w:val="114B1CFA"/>
    <w:rsid w:val="11526F56"/>
    <w:rsid w:val="11533E87"/>
    <w:rsid w:val="11534CBC"/>
    <w:rsid w:val="115468AF"/>
    <w:rsid w:val="115522EC"/>
    <w:rsid w:val="115B1040"/>
    <w:rsid w:val="115C68FF"/>
    <w:rsid w:val="115E46FB"/>
    <w:rsid w:val="115E4744"/>
    <w:rsid w:val="116D222E"/>
    <w:rsid w:val="116E3776"/>
    <w:rsid w:val="116E7F05"/>
    <w:rsid w:val="11704EDE"/>
    <w:rsid w:val="1173012A"/>
    <w:rsid w:val="11731ED8"/>
    <w:rsid w:val="1178129C"/>
    <w:rsid w:val="117D309C"/>
    <w:rsid w:val="117E5F63"/>
    <w:rsid w:val="118539B9"/>
    <w:rsid w:val="11884CF3"/>
    <w:rsid w:val="118A4ADF"/>
    <w:rsid w:val="118B570A"/>
    <w:rsid w:val="118D7339"/>
    <w:rsid w:val="119105B0"/>
    <w:rsid w:val="119165C7"/>
    <w:rsid w:val="11A01EA0"/>
    <w:rsid w:val="11A16186"/>
    <w:rsid w:val="11A46535"/>
    <w:rsid w:val="11A863FB"/>
    <w:rsid w:val="11B231CC"/>
    <w:rsid w:val="11B2760F"/>
    <w:rsid w:val="11B506CF"/>
    <w:rsid w:val="11B60AF3"/>
    <w:rsid w:val="11B86EBD"/>
    <w:rsid w:val="11C2776F"/>
    <w:rsid w:val="11C75D80"/>
    <w:rsid w:val="11D131BB"/>
    <w:rsid w:val="11D442EA"/>
    <w:rsid w:val="11DF1031"/>
    <w:rsid w:val="11E007FA"/>
    <w:rsid w:val="11E53322"/>
    <w:rsid w:val="11EC75CE"/>
    <w:rsid w:val="11F1127F"/>
    <w:rsid w:val="11F2038C"/>
    <w:rsid w:val="11FA6B4B"/>
    <w:rsid w:val="120436B0"/>
    <w:rsid w:val="12050F42"/>
    <w:rsid w:val="12084A5D"/>
    <w:rsid w:val="1209283C"/>
    <w:rsid w:val="121D2351"/>
    <w:rsid w:val="12205F40"/>
    <w:rsid w:val="12215392"/>
    <w:rsid w:val="12246CC6"/>
    <w:rsid w:val="122561ED"/>
    <w:rsid w:val="122654F1"/>
    <w:rsid w:val="12277D46"/>
    <w:rsid w:val="122A4B70"/>
    <w:rsid w:val="122B27B2"/>
    <w:rsid w:val="1230601B"/>
    <w:rsid w:val="12326FAD"/>
    <w:rsid w:val="12340228"/>
    <w:rsid w:val="12394787"/>
    <w:rsid w:val="123964A3"/>
    <w:rsid w:val="1244404F"/>
    <w:rsid w:val="1245161C"/>
    <w:rsid w:val="124B3421"/>
    <w:rsid w:val="124B628D"/>
    <w:rsid w:val="124F3674"/>
    <w:rsid w:val="124F51EE"/>
    <w:rsid w:val="12502219"/>
    <w:rsid w:val="12514256"/>
    <w:rsid w:val="125A314A"/>
    <w:rsid w:val="126C0CFB"/>
    <w:rsid w:val="126F7301"/>
    <w:rsid w:val="12712E4A"/>
    <w:rsid w:val="12721A71"/>
    <w:rsid w:val="127759F8"/>
    <w:rsid w:val="12791770"/>
    <w:rsid w:val="12795FF5"/>
    <w:rsid w:val="127C54FE"/>
    <w:rsid w:val="127C5AAF"/>
    <w:rsid w:val="12877699"/>
    <w:rsid w:val="12921784"/>
    <w:rsid w:val="129217E4"/>
    <w:rsid w:val="12957C2C"/>
    <w:rsid w:val="129640D0"/>
    <w:rsid w:val="129F2BCE"/>
    <w:rsid w:val="12A4183E"/>
    <w:rsid w:val="12A45933"/>
    <w:rsid w:val="12A5731E"/>
    <w:rsid w:val="12A8795F"/>
    <w:rsid w:val="12AC4D4D"/>
    <w:rsid w:val="12B02C6A"/>
    <w:rsid w:val="12B44556"/>
    <w:rsid w:val="12C4042D"/>
    <w:rsid w:val="12C56843"/>
    <w:rsid w:val="12C80001"/>
    <w:rsid w:val="12D1335A"/>
    <w:rsid w:val="12D33D3C"/>
    <w:rsid w:val="12D911EA"/>
    <w:rsid w:val="12D9220E"/>
    <w:rsid w:val="12DA0EDD"/>
    <w:rsid w:val="12E3308D"/>
    <w:rsid w:val="12F54A12"/>
    <w:rsid w:val="12F6691D"/>
    <w:rsid w:val="12F94A5E"/>
    <w:rsid w:val="12FD4EC0"/>
    <w:rsid w:val="1303789D"/>
    <w:rsid w:val="13055409"/>
    <w:rsid w:val="130A1D2D"/>
    <w:rsid w:val="130B11F2"/>
    <w:rsid w:val="130C2C0B"/>
    <w:rsid w:val="131327A9"/>
    <w:rsid w:val="1319260B"/>
    <w:rsid w:val="131D386B"/>
    <w:rsid w:val="131E1414"/>
    <w:rsid w:val="13225964"/>
    <w:rsid w:val="13261B98"/>
    <w:rsid w:val="132E5621"/>
    <w:rsid w:val="1330523D"/>
    <w:rsid w:val="13337E40"/>
    <w:rsid w:val="133975F0"/>
    <w:rsid w:val="133A457E"/>
    <w:rsid w:val="133D09EF"/>
    <w:rsid w:val="133D368B"/>
    <w:rsid w:val="13414F7A"/>
    <w:rsid w:val="1346728C"/>
    <w:rsid w:val="13651CF4"/>
    <w:rsid w:val="136A6139"/>
    <w:rsid w:val="136E0BA9"/>
    <w:rsid w:val="13710699"/>
    <w:rsid w:val="13756BBB"/>
    <w:rsid w:val="1378141B"/>
    <w:rsid w:val="1379754E"/>
    <w:rsid w:val="137A5660"/>
    <w:rsid w:val="137C62DA"/>
    <w:rsid w:val="137E3EB6"/>
    <w:rsid w:val="137F054D"/>
    <w:rsid w:val="137F51B7"/>
    <w:rsid w:val="137F64CE"/>
    <w:rsid w:val="13813C2D"/>
    <w:rsid w:val="13874F3D"/>
    <w:rsid w:val="138931FC"/>
    <w:rsid w:val="138F0B1F"/>
    <w:rsid w:val="139008F9"/>
    <w:rsid w:val="1391212B"/>
    <w:rsid w:val="139236B8"/>
    <w:rsid w:val="1392443F"/>
    <w:rsid w:val="139266A0"/>
    <w:rsid w:val="13961F82"/>
    <w:rsid w:val="139C2791"/>
    <w:rsid w:val="13A26AA4"/>
    <w:rsid w:val="13A37400"/>
    <w:rsid w:val="13A762E1"/>
    <w:rsid w:val="13A76B64"/>
    <w:rsid w:val="13B23C48"/>
    <w:rsid w:val="13BC7C6B"/>
    <w:rsid w:val="13BF7B70"/>
    <w:rsid w:val="13C20EF5"/>
    <w:rsid w:val="13C27E5E"/>
    <w:rsid w:val="13C563B4"/>
    <w:rsid w:val="13C7475D"/>
    <w:rsid w:val="13CC3B21"/>
    <w:rsid w:val="13CD5577"/>
    <w:rsid w:val="13D05120"/>
    <w:rsid w:val="13D3358F"/>
    <w:rsid w:val="13D35625"/>
    <w:rsid w:val="13D551BB"/>
    <w:rsid w:val="13D67EBE"/>
    <w:rsid w:val="13D82AFA"/>
    <w:rsid w:val="13DB570C"/>
    <w:rsid w:val="13DD79D1"/>
    <w:rsid w:val="13ED49C0"/>
    <w:rsid w:val="13EE0539"/>
    <w:rsid w:val="13F35552"/>
    <w:rsid w:val="13FA0E09"/>
    <w:rsid w:val="14027543"/>
    <w:rsid w:val="1404662E"/>
    <w:rsid w:val="14103A0E"/>
    <w:rsid w:val="141334FE"/>
    <w:rsid w:val="14177B92"/>
    <w:rsid w:val="141F00F5"/>
    <w:rsid w:val="14225017"/>
    <w:rsid w:val="1422672E"/>
    <w:rsid w:val="1423130A"/>
    <w:rsid w:val="142B4B9F"/>
    <w:rsid w:val="14302302"/>
    <w:rsid w:val="14317515"/>
    <w:rsid w:val="14337CF7"/>
    <w:rsid w:val="143A0A8B"/>
    <w:rsid w:val="143C4803"/>
    <w:rsid w:val="1441006B"/>
    <w:rsid w:val="14413B72"/>
    <w:rsid w:val="144165CB"/>
    <w:rsid w:val="144B0D48"/>
    <w:rsid w:val="144C0516"/>
    <w:rsid w:val="14505B0D"/>
    <w:rsid w:val="14517EF3"/>
    <w:rsid w:val="14527DB4"/>
    <w:rsid w:val="145319DF"/>
    <w:rsid w:val="14537D9F"/>
    <w:rsid w:val="14542E29"/>
    <w:rsid w:val="145A50D9"/>
    <w:rsid w:val="145F04F1"/>
    <w:rsid w:val="145F4809"/>
    <w:rsid w:val="14615110"/>
    <w:rsid w:val="14643471"/>
    <w:rsid w:val="146A7673"/>
    <w:rsid w:val="1471617D"/>
    <w:rsid w:val="14720225"/>
    <w:rsid w:val="147B7FCD"/>
    <w:rsid w:val="148631EE"/>
    <w:rsid w:val="14900FF3"/>
    <w:rsid w:val="149156BB"/>
    <w:rsid w:val="149208C7"/>
    <w:rsid w:val="149870C9"/>
    <w:rsid w:val="149900EB"/>
    <w:rsid w:val="149D07D1"/>
    <w:rsid w:val="14A44F08"/>
    <w:rsid w:val="14AB4FB0"/>
    <w:rsid w:val="14AE0627"/>
    <w:rsid w:val="14B25ED9"/>
    <w:rsid w:val="14B65343"/>
    <w:rsid w:val="14BC7D37"/>
    <w:rsid w:val="14C04592"/>
    <w:rsid w:val="14C54227"/>
    <w:rsid w:val="14CB3DD9"/>
    <w:rsid w:val="14CC354C"/>
    <w:rsid w:val="14D12EC2"/>
    <w:rsid w:val="14D403A1"/>
    <w:rsid w:val="14D47131"/>
    <w:rsid w:val="14D74083"/>
    <w:rsid w:val="14DC5FE6"/>
    <w:rsid w:val="14DE1D5E"/>
    <w:rsid w:val="14DE4B0F"/>
    <w:rsid w:val="14E06C69"/>
    <w:rsid w:val="14E41074"/>
    <w:rsid w:val="14E629C1"/>
    <w:rsid w:val="14EF77DE"/>
    <w:rsid w:val="14EF7AC7"/>
    <w:rsid w:val="14F16337"/>
    <w:rsid w:val="14F96EAE"/>
    <w:rsid w:val="14FE32A2"/>
    <w:rsid w:val="15006AB1"/>
    <w:rsid w:val="150600D5"/>
    <w:rsid w:val="15081322"/>
    <w:rsid w:val="150F3D08"/>
    <w:rsid w:val="151F4098"/>
    <w:rsid w:val="15204125"/>
    <w:rsid w:val="15273705"/>
    <w:rsid w:val="152754B3"/>
    <w:rsid w:val="15327AD6"/>
    <w:rsid w:val="153C199A"/>
    <w:rsid w:val="153E27FD"/>
    <w:rsid w:val="153F309C"/>
    <w:rsid w:val="154338D4"/>
    <w:rsid w:val="1548279C"/>
    <w:rsid w:val="154A4BE2"/>
    <w:rsid w:val="15524DC4"/>
    <w:rsid w:val="15545B7C"/>
    <w:rsid w:val="155A19AC"/>
    <w:rsid w:val="155F35DB"/>
    <w:rsid w:val="1560096E"/>
    <w:rsid w:val="1562741A"/>
    <w:rsid w:val="15632263"/>
    <w:rsid w:val="15697BDF"/>
    <w:rsid w:val="156F02C3"/>
    <w:rsid w:val="156F3FA0"/>
    <w:rsid w:val="156F71E3"/>
    <w:rsid w:val="15703B9C"/>
    <w:rsid w:val="15704718"/>
    <w:rsid w:val="15761F97"/>
    <w:rsid w:val="157E46C6"/>
    <w:rsid w:val="157E7822"/>
    <w:rsid w:val="158F6D5D"/>
    <w:rsid w:val="15925D47"/>
    <w:rsid w:val="15933E83"/>
    <w:rsid w:val="15962ACD"/>
    <w:rsid w:val="159B19FD"/>
    <w:rsid w:val="159B7C4F"/>
    <w:rsid w:val="159C7AD6"/>
    <w:rsid w:val="159F58F8"/>
    <w:rsid w:val="15A208B5"/>
    <w:rsid w:val="15B04BB6"/>
    <w:rsid w:val="15B8610B"/>
    <w:rsid w:val="15C2520B"/>
    <w:rsid w:val="15C5490A"/>
    <w:rsid w:val="15D54C6E"/>
    <w:rsid w:val="15DF29DF"/>
    <w:rsid w:val="15E369D8"/>
    <w:rsid w:val="15E84808"/>
    <w:rsid w:val="15E8785A"/>
    <w:rsid w:val="15F35A3D"/>
    <w:rsid w:val="15F53DA0"/>
    <w:rsid w:val="15F73059"/>
    <w:rsid w:val="15FE39C8"/>
    <w:rsid w:val="160A4B7C"/>
    <w:rsid w:val="160C6089"/>
    <w:rsid w:val="16157DB6"/>
    <w:rsid w:val="16167DE6"/>
    <w:rsid w:val="161774DB"/>
    <w:rsid w:val="162647F4"/>
    <w:rsid w:val="162D2EFA"/>
    <w:rsid w:val="162E0AC3"/>
    <w:rsid w:val="163817A2"/>
    <w:rsid w:val="163D0D06"/>
    <w:rsid w:val="16480C62"/>
    <w:rsid w:val="16501B82"/>
    <w:rsid w:val="16542602"/>
    <w:rsid w:val="165F0A7A"/>
    <w:rsid w:val="16612C47"/>
    <w:rsid w:val="166164C9"/>
    <w:rsid w:val="16617985"/>
    <w:rsid w:val="1662116A"/>
    <w:rsid w:val="167171D1"/>
    <w:rsid w:val="16794213"/>
    <w:rsid w:val="167E6ABD"/>
    <w:rsid w:val="168163A2"/>
    <w:rsid w:val="16836D15"/>
    <w:rsid w:val="168D6CF6"/>
    <w:rsid w:val="168F3A66"/>
    <w:rsid w:val="169056A6"/>
    <w:rsid w:val="16914EDE"/>
    <w:rsid w:val="16962A86"/>
    <w:rsid w:val="169C3C7F"/>
    <w:rsid w:val="16A16818"/>
    <w:rsid w:val="16A4518D"/>
    <w:rsid w:val="16A81278"/>
    <w:rsid w:val="16A90A27"/>
    <w:rsid w:val="16AB4932"/>
    <w:rsid w:val="16B7083A"/>
    <w:rsid w:val="16B91F54"/>
    <w:rsid w:val="16B96F74"/>
    <w:rsid w:val="16BA48BC"/>
    <w:rsid w:val="16BB7908"/>
    <w:rsid w:val="16BD75E3"/>
    <w:rsid w:val="16C15FA7"/>
    <w:rsid w:val="16C30A21"/>
    <w:rsid w:val="16C75632"/>
    <w:rsid w:val="16D01B7A"/>
    <w:rsid w:val="16D026BB"/>
    <w:rsid w:val="16D238EC"/>
    <w:rsid w:val="16D27D1B"/>
    <w:rsid w:val="16D87127"/>
    <w:rsid w:val="16DE7DF3"/>
    <w:rsid w:val="16E00A6F"/>
    <w:rsid w:val="16E00F29"/>
    <w:rsid w:val="16E40604"/>
    <w:rsid w:val="16E55626"/>
    <w:rsid w:val="16EC701B"/>
    <w:rsid w:val="16EE2000"/>
    <w:rsid w:val="16EE74CD"/>
    <w:rsid w:val="16F2425A"/>
    <w:rsid w:val="16F2564D"/>
    <w:rsid w:val="16F3354A"/>
    <w:rsid w:val="16F413C5"/>
    <w:rsid w:val="16FA67D7"/>
    <w:rsid w:val="16FF368E"/>
    <w:rsid w:val="170630B4"/>
    <w:rsid w:val="170A3824"/>
    <w:rsid w:val="170B583B"/>
    <w:rsid w:val="170F4F96"/>
    <w:rsid w:val="17123531"/>
    <w:rsid w:val="17155334"/>
    <w:rsid w:val="17164D60"/>
    <w:rsid w:val="171B4975"/>
    <w:rsid w:val="171D2495"/>
    <w:rsid w:val="171E4070"/>
    <w:rsid w:val="172172B9"/>
    <w:rsid w:val="1723218A"/>
    <w:rsid w:val="17233109"/>
    <w:rsid w:val="172A0249"/>
    <w:rsid w:val="17391DE1"/>
    <w:rsid w:val="17450653"/>
    <w:rsid w:val="17454D03"/>
    <w:rsid w:val="174734E3"/>
    <w:rsid w:val="1749078E"/>
    <w:rsid w:val="17494887"/>
    <w:rsid w:val="174A32FA"/>
    <w:rsid w:val="174A42E5"/>
    <w:rsid w:val="174B2696"/>
    <w:rsid w:val="17544F38"/>
    <w:rsid w:val="17546308"/>
    <w:rsid w:val="17556703"/>
    <w:rsid w:val="175834E8"/>
    <w:rsid w:val="175E5C51"/>
    <w:rsid w:val="17600AA8"/>
    <w:rsid w:val="17633E31"/>
    <w:rsid w:val="176B12DD"/>
    <w:rsid w:val="176E4553"/>
    <w:rsid w:val="176E4769"/>
    <w:rsid w:val="176F759F"/>
    <w:rsid w:val="177574B8"/>
    <w:rsid w:val="177D60BA"/>
    <w:rsid w:val="1784119E"/>
    <w:rsid w:val="17875E1D"/>
    <w:rsid w:val="178F45DC"/>
    <w:rsid w:val="17943679"/>
    <w:rsid w:val="17966920"/>
    <w:rsid w:val="179901BE"/>
    <w:rsid w:val="179A13A7"/>
    <w:rsid w:val="179B53EA"/>
    <w:rsid w:val="179E27EA"/>
    <w:rsid w:val="17A1609D"/>
    <w:rsid w:val="17A34B99"/>
    <w:rsid w:val="17A6261B"/>
    <w:rsid w:val="17A8564B"/>
    <w:rsid w:val="17AE638F"/>
    <w:rsid w:val="17B21302"/>
    <w:rsid w:val="17B37EC7"/>
    <w:rsid w:val="17B93CB1"/>
    <w:rsid w:val="17B93E91"/>
    <w:rsid w:val="17BA087B"/>
    <w:rsid w:val="17BC1698"/>
    <w:rsid w:val="17C60E97"/>
    <w:rsid w:val="17D25429"/>
    <w:rsid w:val="17D43CC3"/>
    <w:rsid w:val="17D47448"/>
    <w:rsid w:val="17D631C0"/>
    <w:rsid w:val="17D844B6"/>
    <w:rsid w:val="17E46195"/>
    <w:rsid w:val="17EE3845"/>
    <w:rsid w:val="17F80BF1"/>
    <w:rsid w:val="17F81B92"/>
    <w:rsid w:val="17F95E5B"/>
    <w:rsid w:val="17FB2C27"/>
    <w:rsid w:val="17FE537A"/>
    <w:rsid w:val="17FF7073"/>
    <w:rsid w:val="18041ADC"/>
    <w:rsid w:val="180E295A"/>
    <w:rsid w:val="181567BD"/>
    <w:rsid w:val="18166B6D"/>
    <w:rsid w:val="181721DD"/>
    <w:rsid w:val="18195AF3"/>
    <w:rsid w:val="181C774B"/>
    <w:rsid w:val="182577AE"/>
    <w:rsid w:val="183254BE"/>
    <w:rsid w:val="18325AA3"/>
    <w:rsid w:val="183361CF"/>
    <w:rsid w:val="18357EE7"/>
    <w:rsid w:val="183E1653"/>
    <w:rsid w:val="18447EED"/>
    <w:rsid w:val="184E2B29"/>
    <w:rsid w:val="1858126E"/>
    <w:rsid w:val="18583D6C"/>
    <w:rsid w:val="18672C31"/>
    <w:rsid w:val="186E164B"/>
    <w:rsid w:val="186E2708"/>
    <w:rsid w:val="18716498"/>
    <w:rsid w:val="18716A45"/>
    <w:rsid w:val="18721E7C"/>
    <w:rsid w:val="1888539E"/>
    <w:rsid w:val="189015C1"/>
    <w:rsid w:val="18963014"/>
    <w:rsid w:val="189D350C"/>
    <w:rsid w:val="189E5F59"/>
    <w:rsid w:val="18A45462"/>
    <w:rsid w:val="18A961DF"/>
    <w:rsid w:val="18AB270E"/>
    <w:rsid w:val="18AF0658"/>
    <w:rsid w:val="18BD3988"/>
    <w:rsid w:val="18BF5A03"/>
    <w:rsid w:val="18C05CBC"/>
    <w:rsid w:val="18C67001"/>
    <w:rsid w:val="18C71BFE"/>
    <w:rsid w:val="18CB084B"/>
    <w:rsid w:val="18CE3C5D"/>
    <w:rsid w:val="18D359EC"/>
    <w:rsid w:val="18D72D4C"/>
    <w:rsid w:val="18DF0ABC"/>
    <w:rsid w:val="18E13BCB"/>
    <w:rsid w:val="18E35C63"/>
    <w:rsid w:val="18E44082"/>
    <w:rsid w:val="18E6768A"/>
    <w:rsid w:val="18F97925"/>
    <w:rsid w:val="18FC2919"/>
    <w:rsid w:val="18FD1816"/>
    <w:rsid w:val="190360DC"/>
    <w:rsid w:val="191905B6"/>
    <w:rsid w:val="191D6211"/>
    <w:rsid w:val="191E7E28"/>
    <w:rsid w:val="191F6918"/>
    <w:rsid w:val="192D7704"/>
    <w:rsid w:val="1935124B"/>
    <w:rsid w:val="19395E3A"/>
    <w:rsid w:val="193E78F2"/>
    <w:rsid w:val="194142F6"/>
    <w:rsid w:val="19435AC7"/>
    <w:rsid w:val="194D215C"/>
    <w:rsid w:val="19523679"/>
    <w:rsid w:val="195B21EC"/>
    <w:rsid w:val="195D441F"/>
    <w:rsid w:val="195E3A95"/>
    <w:rsid w:val="195F5DC3"/>
    <w:rsid w:val="19674386"/>
    <w:rsid w:val="1969424B"/>
    <w:rsid w:val="1969745C"/>
    <w:rsid w:val="196D1678"/>
    <w:rsid w:val="19712112"/>
    <w:rsid w:val="19742A0F"/>
    <w:rsid w:val="1978116E"/>
    <w:rsid w:val="197C1B46"/>
    <w:rsid w:val="197D58BA"/>
    <w:rsid w:val="197E141A"/>
    <w:rsid w:val="19806955"/>
    <w:rsid w:val="19820DAF"/>
    <w:rsid w:val="19837B40"/>
    <w:rsid w:val="198761E1"/>
    <w:rsid w:val="198C4581"/>
    <w:rsid w:val="198D74CF"/>
    <w:rsid w:val="19904E3E"/>
    <w:rsid w:val="19940C3D"/>
    <w:rsid w:val="1998697F"/>
    <w:rsid w:val="19A52E19"/>
    <w:rsid w:val="19A834C8"/>
    <w:rsid w:val="19AA3773"/>
    <w:rsid w:val="19B017F1"/>
    <w:rsid w:val="19BB0FD1"/>
    <w:rsid w:val="19C0403A"/>
    <w:rsid w:val="19C37774"/>
    <w:rsid w:val="19C452C9"/>
    <w:rsid w:val="19CA28B1"/>
    <w:rsid w:val="19CB78BB"/>
    <w:rsid w:val="19CE596A"/>
    <w:rsid w:val="19D21766"/>
    <w:rsid w:val="19E10D1A"/>
    <w:rsid w:val="19E95EFD"/>
    <w:rsid w:val="19EA421A"/>
    <w:rsid w:val="19EB4E55"/>
    <w:rsid w:val="19FD75BF"/>
    <w:rsid w:val="1A032C2D"/>
    <w:rsid w:val="1A044015"/>
    <w:rsid w:val="1A044207"/>
    <w:rsid w:val="1A0D3A84"/>
    <w:rsid w:val="1A200E8E"/>
    <w:rsid w:val="1A247509"/>
    <w:rsid w:val="1A277D03"/>
    <w:rsid w:val="1A281EBE"/>
    <w:rsid w:val="1A2C1827"/>
    <w:rsid w:val="1A2C7916"/>
    <w:rsid w:val="1A3104DC"/>
    <w:rsid w:val="1A3224E2"/>
    <w:rsid w:val="1A360A76"/>
    <w:rsid w:val="1A3D15AD"/>
    <w:rsid w:val="1A3E7162"/>
    <w:rsid w:val="1A400594"/>
    <w:rsid w:val="1A4C1518"/>
    <w:rsid w:val="1A4C5AD9"/>
    <w:rsid w:val="1A4C6E2B"/>
    <w:rsid w:val="1A504FBE"/>
    <w:rsid w:val="1A5426D8"/>
    <w:rsid w:val="1A542F3B"/>
    <w:rsid w:val="1A5F317D"/>
    <w:rsid w:val="1A733DF5"/>
    <w:rsid w:val="1A7440B7"/>
    <w:rsid w:val="1A7F369B"/>
    <w:rsid w:val="1A817706"/>
    <w:rsid w:val="1A832F78"/>
    <w:rsid w:val="1A8561BB"/>
    <w:rsid w:val="1A8D78F8"/>
    <w:rsid w:val="1A8F352A"/>
    <w:rsid w:val="1A9A5C36"/>
    <w:rsid w:val="1AAA6F80"/>
    <w:rsid w:val="1AB02624"/>
    <w:rsid w:val="1AB351BE"/>
    <w:rsid w:val="1AB42416"/>
    <w:rsid w:val="1AB6215A"/>
    <w:rsid w:val="1AB65C86"/>
    <w:rsid w:val="1AB76AF8"/>
    <w:rsid w:val="1ABE298D"/>
    <w:rsid w:val="1AC14EB5"/>
    <w:rsid w:val="1AC30C91"/>
    <w:rsid w:val="1AC3491E"/>
    <w:rsid w:val="1AC4067A"/>
    <w:rsid w:val="1AC550C8"/>
    <w:rsid w:val="1ACA3A0E"/>
    <w:rsid w:val="1AD076E5"/>
    <w:rsid w:val="1AD12876"/>
    <w:rsid w:val="1AD7036D"/>
    <w:rsid w:val="1AD9327E"/>
    <w:rsid w:val="1ADC2879"/>
    <w:rsid w:val="1AE44575"/>
    <w:rsid w:val="1AE57909"/>
    <w:rsid w:val="1AEB0D31"/>
    <w:rsid w:val="1AEE29E8"/>
    <w:rsid w:val="1AF2739B"/>
    <w:rsid w:val="1AF312E1"/>
    <w:rsid w:val="1AF85CA7"/>
    <w:rsid w:val="1AF86B31"/>
    <w:rsid w:val="1AFB6CE7"/>
    <w:rsid w:val="1AFE318D"/>
    <w:rsid w:val="1B065B6B"/>
    <w:rsid w:val="1B090A63"/>
    <w:rsid w:val="1B0B797C"/>
    <w:rsid w:val="1B0D462D"/>
    <w:rsid w:val="1B114B36"/>
    <w:rsid w:val="1B1262BE"/>
    <w:rsid w:val="1B140428"/>
    <w:rsid w:val="1B170D6B"/>
    <w:rsid w:val="1B1C1B08"/>
    <w:rsid w:val="1B1E565B"/>
    <w:rsid w:val="1B257A43"/>
    <w:rsid w:val="1B280409"/>
    <w:rsid w:val="1B2B0EB7"/>
    <w:rsid w:val="1B2B4D71"/>
    <w:rsid w:val="1B2D30F7"/>
    <w:rsid w:val="1B356450"/>
    <w:rsid w:val="1B3E7049"/>
    <w:rsid w:val="1B432B92"/>
    <w:rsid w:val="1B4548E5"/>
    <w:rsid w:val="1B510397"/>
    <w:rsid w:val="1B517E0D"/>
    <w:rsid w:val="1B527AD4"/>
    <w:rsid w:val="1B5543FC"/>
    <w:rsid w:val="1B57291D"/>
    <w:rsid w:val="1B59213E"/>
    <w:rsid w:val="1B632736"/>
    <w:rsid w:val="1B666609"/>
    <w:rsid w:val="1B6823C1"/>
    <w:rsid w:val="1B6A434C"/>
    <w:rsid w:val="1B6D52F1"/>
    <w:rsid w:val="1B6F1962"/>
    <w:rsid w:val="1B6F4E66"/>
    <w:rsid w:val="1B742AD4"/>
    <w:rsid w:val="1B761268"/>
    <w:rsid w:val="1B7623B0"/>
    <w:rsid w:val="1B793037"/>
    <w:rsid w:val="1B797EFA"/>
    <w:rsid w:val="1B7A0E29"/>
    <w:rsid w:val="1B7C06B6"/>
    <w:rsid w:val="1B81701A"/>
    <w:rsid w:val="1B861D49"/>
    <w:rsid w:val="1B893EB8"/>
    <w:rsid w:val="1B8A679C"/>
    <w:rsid w:val="1B8B42C2"/>
    <w:rsid w:val="1B8F5B60"/>
    <w:rsid w:val="1B9118D8"/>
    <w:rsid w:val="1B9144FB"/>
    <w:rsid w:val="1B922B86"/>
    <w:rsid w:val="1B927698"/>
    <w:rsid w:val="1B947025"/>
    <w:rsid w:val="1B977AC7"/>
    <w:rsid w:val="1B99253B"/>
    <w:rsid w:val="1B99688B"/>
    <w:rsid w:val="1B9A0153"/>
    <w:rsid w:val="1B9B5FB9"/>
    <w:rsid w:val="1B9C24D8"/>
    <w:rsid w:val="1B9C42A1"/>
    <w:rsid w:val="1BA17641"/>
    <w:rsid w:val="1BA333BA"/>
    <w:rsid w:val="1BA85DD3"/>
    <w:rsid w:val="1BAD3F74"/>
    <w:rsid w:val="1BAD692B"/>
    <w:rsid w:val="1BB2184F"/>
    <w:rsid w:val="1BBD3FA6"/>
    <w:rsid w:val="1BC05D1A"/>
    <w:rsid w:val="1BC11A92"/>
    <w:rsid w:val="1BC12990"/>
    <w:rsid w:val="1BC5464F"/>
    <w:rsid w:val="1BC747F0"/>
    <w:rsid w:val="1BD23AC2"/>
    <w:rsid w:val="1BD75DCB"/>
    <w:rsid w:val="1BD96215"/>
    <w:rsid w:val="1BDA0B52"/>
    <w:rsid w:val="1BDF668A"/>
    <w:rsid w:val="1BEE1286"/>
    <w:rsid w:val="1BF260C1"/>
    <w:rsid w:val="1BF447EC"/>
    <w:rsid w:val="1BFD6F6E"/>
    <w:rsid w:val="1C04223F"/>
    <w:rsid w:val="1C09152B"/>
    <w:rsid w:val="1C0A02E7"/>
    <w:rsid w:val="1C0F3F76"/>
    <w:rsid w:val="1C0F5410"/>
    <w:rsid w:val="1C112446"/>
    <w:rsid w:val="1C1135D0"/>
    <w:rsid w:val="1C1442B7"/>
    <w:rsid w:val="1C183DA8"/>
    <w:rsid w:val="1C1B545C"/>
    <w:rsid w:val="1C292AC8"/>
    <w:rsid w:val="1C2A4B4C"/>
    <w:rsid w:val="1C3933A9"/>
    <w:rsid w:val="1C3D052F"/>
    <w:rsid w:val="1C452517"/>
    <w:rsid w:val="1C512BFE"/>
    <w:rsid w:val="1C56042C"/>
    <w:rsid w:val="1C5A43C0"/>
    <w:rsid w:val="1C5E5533"/>
    <w:rsid w:val="1C6238CC"/>
    <w:rsid w:val="1C640385"/>
    <w:rsid w:val="1C6B199A"/>
    <w:rsid w:val="1C6B5903"/>
    <w:rsid w:val="1C737F1F"/>
    <w:rsid w:val="1C782A98"/>
    <w:rsid w:val="1C850BB2"/>
    <w:rsid w:val="1C8E5E18"/>
    <w:rsid w:val="1C911E51"/>
    <w:rsid w:val="1C915402"/>
    <w:rsid w:val="1C9176B6"/>
    <w:rsid w:val="1C9208AC"/>
    <w:rsid w:val="1C924DAC"/>
    <w:rsid w:val="1C967CAB"/>
    <w:rsid w:val="1C9B2C5B"/>
    <w:rsid w:val="1C9F52B9"/>
    <w:rsid w:val="1CAD0A02"/>
    <w:rsid w:val="1CB81F15"/>
    <w:rsid w:val="1CB97BA8"/>
    <w:rsid w:val="1CBD41DF"/>
    <w:rsid w:val="1CC84DE0"/>
    <w:rsid w:val="1CD11E6E"/>
    <w:rsid w:val="1CD653B6"/>
    <w:rsid w:val="1CDD40E3"/>
    <w:rsid w:val="1CE51916"/>
    <w:rsid w:val="1CEA7D2D"/>
    <w:rsid w:val="1CF11638"/>
    <w:rsid w:val="1CF515ED"/>
    <w:rsid w:val="1CF90208"/>
    <w:rsid w:val="1D06292F"/>
    <w:rsid w:val="1D097E0C"/>
    <w:rsid w:val="1D0A5642"/>
    <w:rsid w:val="1D0A759B"/>
    <w:rsid w:val="1D0C0DEB"/>
    <w:rsid w:val="1D0C187F"/>
    <w:rsid w:val="1D0F15C0"/>
    <w:rsid w:val="1D1207F7"/>
    <w:rsid w:val="1D1237D7"/>
    <w:rsid w:val="1D195627"/>
    <w:rsid w:val="1D1C5EE0"/>
    <w:rsid w:val="1D1F797C"/>
    <w:rsid w:val="1D21340E"/>
    <w:rsid w:val="1D213DF4"/>
    <w:rsid w:val="1D220D6D"/>
    <w:rsid w:val="1D22162F"/>
    <w:rsid w:val="1D222F07"/>
    <w:rsid w:val="1D2614CA"/>
    <w:rsid w:val="1D2A76E9"/>
    <w:rsid w:val="1D2D79CD"/>
    <w:rsid w:val="1D2E4386"/>
    <w:rsid w:val="1D3038A6"/>
    <w:rsid w:val="1D3579B7"/>
    <w:rsid w:val="1D396639"/>
    <w:rsid w:val="1D3A1AFC"/>
    <w:rsid w:val="1D4014D4"/>
    <w:rsid w:val="1D4C4288"/>
    <w:rsid w:val="1D5244BA"/>
    <w:rsid w:val="1D596426"/>
    <w:rsid w:val="1D682B0D"/>
    <w:rsid w:val="1D6A3A21"/>
    <w:rsid w:val="1D6B1B02"/>
    <w:rsid w:val="1D6C273C"/>
    <w:rsid w:val="1D7140EF"/>
    <w:rsid w:val="1D717AB9"/>
    <w:rsid w:val="1D750250"/>
    <w:rsid w:val="1D795410"/>
    <w:rsid w:val="1D7C435A"/>
    <w:rsid w:val="1D7E3B52"/>
    <w:rsid w:val="1D8D321E"/>
    <w:rsid w:val="1D9E0546"/>
    <w:rsid w:val="1DA00FD8"/>
    <w:rsid w:val="1DA3531B"/>
    <w:rsid w:val="1DA67191"/>
    <w:rsid w:val="1DA70510"/>
    <w:rsid w:val="1DA77A76"/>
    <w:rsid w:val="1DA919D5"/>
    <w:rsid w:val="1DAB75DE"/>
    <w:rsid w:val="1DB74D28"/>
    <w:rsid w:val="1DBC0616"/>
    <w:rsid w:val="1DBD19DD"/>
    <w:rsid w:val="1DBF3092"/>
    <w:rsid w:val="1DC914E4"/>
    <w:rsid w:val="1DC96729"/>
    <w:rsid w:val="1DCB6BF8"/>
    <w:rsid w:val="1DCD5A02"/>
    <w:rsid w:val="1DD04FD9"/>
    <w:rsid w:val="1DD4335A"/>
    <w:rsid w:val="1DD66C55"/>
    <w:rsid w:val="1DD76009"/>
    <w:rsid w:val="1DD90ACC"/>
    <w:rsid w:val="1DE008F5"/>
    <w:rsid w:val="1DE507D7"/>
    <w:rsid w:val="1DF25BED"/>
    <w:rsid w:val="1DF57EC5"/>
    <w:rsid w:val="1DF74160"/>
    <w:rsid w:val="1DFB0374"/>
    <w:rsid w:val="1DFC41DB"/>
    <w:rsid w:val="1E031D03"/>
    <w:rsid w:val="1E042382"/>
    <w:rsid w:val="1E09286E"/>
    <w:rsid w:val="1E0F7A5B"/>
    <w:rsid w:val="1E18008F"/>
    <w:rsid w:val="1E2A58AB"/>
    <w:rsid w:val="1E37435B"/>
    <w:rsid w:val="1E3F5328"/>
    <w:rsid w:val="1E400FC9"/>
    <w:rsid w:val="1E430E84"/>
    <w:rsid w:val="1E447EC1"/>
    <w:rsid w:val="1E465440"/>
    <w:rsid w:val="1E4C460C"/>
    <w:rsid w:val="1E4F0277"/>
    <w:rsid w:val="1E50496D"/>
    <w:rsid w:val="1E517BEF"/>
    <w:rsid w:val="1E543A28"/>
    <w:rsid w:val="1E546BED"/>
    <w:rsid w:val="1E5A3B87"/>
    <w:rsid w:val="1E5E2AB4"/>
    <w:rsid w:val="1E642852"/>
    <w:rsid w:val="1E666851"/>
    <w:rsid w:val="1E675A17"/>
    <w:rsid w:val="1E710961"/>
    <w:rsid w:val="1E733933"/>
    <w:rsid w:val="1E78483A"/>
    <w:rsid w:val="1E7F5CB6"/>
    <w:rsid w:val="1E802559"/>
    <w:rsid w:val="1E8219AC"/>
    <w:rsid w:val="1E876FC3"/>
    <w:rsid w:val="1E880A15"/>
    <w:rsid w:val="1E887829"/>
    <w:rsid w:val="1E892795"/>
    <w:rsid w:val="1E8F4275"/>
    <w:rsid w:val="1E9249B5"/>
    <w:rsid w:val="1E996365"/>
    <w:rsid w:val="1EA42EB6"/>
    <w:rsid w:val="1EA65133"/>
    <w:rsid w:val="1EAA5FA6"/>
    <w:rsid w:val="1EB06519"/>
    <w:rsid w:val="1EB37DB8"/>
    <w:rsid w:val="1EB458DE"/>
    <w:rsid w:val="1EB4768C"/>
    <w:rsid w:val="1EBB4EBE"/>
    <w:rsid w:val="1EBE6B11"/>
    <w:rsid w:val="1EBF675C"/>
    <w:rsid w:val="1EC12B78"/>
    <w:rsid w:val="1EC607B1"/>
    <w:rsid w:val="1ECB33B4"/>
    <w:rsid w:val="1ECE2E43"/>
    <w:rsid w:val="1ED3045A"/>
    <w:rsid w:val="1ED31E5F"/>
    <w:rsid w:val="1ED664C8"/>
    <w:rsid w:val="1EDD1557"/>
    <w:rsid w:val="1EE32E0F"/>
    <w:rsid w:val="1EE93A87"/>
    <w:rsid w:val="1EF14855"/>
    <w:rsid w:val="1EF53F2C"/>
    <w:rsid w:val="1EF81C6E"/>
    <w:rsid w:val="1F040613"/>
    <w:rsid w:val="1F054ECD"/>
    <w:rsid w:val="1F1248F6"/>
    <w:rsid w:val="1F12665C"/>
    <w:rsid w:val="1F144125"/>
    <w:rsid w:val="1F166840"/>
    <w:rsid w:val="1F1A368A"/>
    <w:rsid w:val="1F251044"/>
    <w:rsid w:val="1F282495"/>
    <w:rsid w:val="1F290FA1"/>
    <w:rsid w:val="1F31030B"/>
    <w:rsid w:val="1F385790"/>
    <w:rsid w:val="1F3E57B5"/>
    <w:rsid w:val="1F4D33C0"/>
    <w:rsid w:val="1F4E5900"/>
    <w:rsid w:val="1F505606"/>
    <w:rsid w:val="1F530F7A"/>
    <w:rsid w:val="1F543C5C"/>
    <w:rsid w:val="1F600E6C"/>
    <w:rsid w:val="1F621647"/>
    <w:rsid w:val="1F680DF2"/>
    <w:rsid w:val="1F6B2440"/>
    <w:rsid w:val="1F7A11C0"/>
    <w:rsid w:val="1F7C1EAC"/>
    <w:rsid w:val="1F7C426B"/>
    <w:rsid w:val="1F84003F"/>
    <w:rsid w:val="1F8E20CE"/>
    <w:rsid w:val="1F9279CD"/>
    <w:rsid w:val="1F930BDA"/>
    <w:rsid w:val="1FA53664"/>
    <w:rsid w:val="1FA65AD7"/>
    <w:rsid w:val="1FA77FF9"/>
    <w:rsid w:val="1FA84C7B"/>
    <w:rsid w:val="1FA92F69"/>
    <w:rsid w:val="1FB12DAA"/>
    <w:rsid w:val="1FB51245"/>
    <w:rsid w:val="1FC67118"/>
    <w:rsid w:val="1FC719DF"/>
    <w:rsid w:val="1FC962ED"/>
    <w:rsid w:val="1FCA10D5"/>
    <w:rsid w:val="1FCC4FFB"/>
    <w:rsid w:val="1FD445F3"/>
    <w:rsid w:val="1FDD53EC"/>
    <w:rsid w:val="1FE60227"/>
    <w:rsid w:val="1FEA2FB3"/>
    <w:rsid w:val="1FEB2E2A"/>
    <w:rsid w:val="1FEB738E"/>
    <w:rsid w:val="1FF2354B"/>
    <w:rsid w:val="1FF67C94"/>
    <w:rsid w:val="1FF7721B"/>
    <w:rsid w:val="20033F9B"/>
    <w:rsid w:val="200428DD"/>
    <w:rsid w:val="20087C8F"/>
    <w:rsid w:val="201249A2"/>
    <w:rsid w:val="20140D2A"/>
    <w:rsid w:val="20142FCB"/>
    <w:rsid w:val="20147121"/>
    <w:rsid w:val="20171946"/>
    <w:rsid w:val="20201BDA"/>
    <w:rsid w:val="20210D51"/>
    <w:rsid w:val="20222450"/>
    <w:rsid w:val="20226012"/>
    <w:rsid w:val="20270A5D"/>
    <w:rsid w:val="202B33F1"/>
    <w:rsid w:val="20317C9B"/>
    <w:rsid w:val="20376E8F"/>
    <w:rsid w:val="204859B8"/>
    <w:rsid w:val="204D2E0F"/>
    <w:rsid w:val="204E10DC"/>
    <w:rsid w:val="20500591"/>
    <w:rsid w:val="20502C14"/>
    <w:rsid w:val="20587A04"/>
    <w:rsid w:val="20620235"/>
    <w:rsid w:val="2069357A"/>
    <w:rsid w:val="206B7D6A"/>
    <w:rsid w:val="20702BC1"/>
    <w:rsid w:val="20703919"/>
    <w:rsid w:val="20726560"/>
    <w:rsid w:val="2074501D"/>
    <w:rsid w:val="2075609B"/>
    <w:rsid w:val="207672EF"/>
    <w:rsid w:val="20784E04"/>
    <w:rsid w:val="20814C4D"/>
    <w:rsid w:val="208C27AC"/>
    <w:rsid w:val="208D1796"/>
    <w:rsid w:val="20972096"/>
    <w:rsid w:val="20983709"/>
    <w:rsid w:val="209B5322"/>
    <w:rsid w:val="209D22D2"/>
    <w:rsid w:val="20A21E92"/>
    <w:rsid w:val="20AA07E1"/>
    <w:rsid w:val="20AF10AA"/>
    <w:rsid w:val="20B0647F"/>
    <w:rsid w:val="20B11A90"/>
    <w:rsid w:val="20B33A55"/>
    <w:rsid w:val="20B831C2"/>
    <w:rsid w:val="20BE47F2"/>
    <w:rsid w:val="20C301BA"/>
    <w:rsid w:val="20C566D6"/>
    <w:rsid w:val="20C902C7"/>
    <w:rsid w:val="20CB240A"/>
    <w:rsid w:val="20D056DC"/>
    <w:rsid w:val="20D87A03"/>
    <w:rsid w:val="20DF0290"/>
    <w:rsid w:val="20E04BCA"/>
    <w:rsid w:val="20E26200"/>
    <w:rsid w:val="20E4534F"/>
    <w:rsid w:val="20E76968"/>
    <w:rsid w:val="20EA3839"/>
    <w:rsid w:val="20F26597"/>
    <w:rsid w:val="20FB0D24"/>
    <w:rsid w:val="20FD7EE1"/>
    <w:rsid w:val="21030BB6"/>
    <w:rsid w:val="210508A5"/>
    <w:rsid w:val="210611A6"/>
    <w:rsid w:val="21076199"/>
    <w:rsid w:val="21082C76"/>
    <w:rsid w:val="210C0E4A"/>
    <w:rsid w:val="211561DC"/>
    <w:rsid w:val="21173DD2"/>
    <w:rsid w:val="211B3E6E"/>
    <w:rsid w:val="211D5E28"/>
    <w:rsid w:val="211D776A"/>
    <w:rsid w:val="211F23A9"/>
    <w:rsid w:val="212472EE"/>
    <w:rsid w:val="212E39A3"/>
    <w:rsid w:val="212F7B65"/>
    <w:rsid w:val="21364F29"/>
    <w:rsid w:val="213950B5"/>
    <w:rsid w:val="213A656E"/>
    <w:rsid w:val="213D605E"/>
    <w:rsid w:val="21435BF0"/>
    <w:rsid w:val="21457890"/>
    <w:rsid w:val="21460000"/>
    <w:rsid w:val="21474951"/>
    <w:rsid w:val="214A45BD"/>
    <w:rsid w:val="214C03FB"/>
    <w:rsid w:val="21542F6F"/>
    <w:rsid w:val="2156132F"/>
    <w:rsid w:val="2156770E"/>
    <w:rsid w:val="215914CD"/>
    <w:rsid w:val="215E7185"/>
    <w:rsid w:val="215F667A"/>
    <w:rsid w:val="21676C37"/>
    <w:rsid w:val="216A3A74"/>
    <w:rsid w:val="216F143E"/>
    <w:rsid w:val="217412CA"/>
    <w:rsid w:val="21781503"/>
    <w:rsid w:val="217E5DFD"/>
    <w:rsid w:val="217F69A5"/>
    <w:rsid w:val="21822023"/>
    <w:rsid w:val="21841047"/>
    <w:rsid w:val="219425F0"/>
    <w:rsid w:val="21946B49"/>
    <w:rsid w:val="219677B6"/>
    <w:rsid w:val="21996C8A"/>
    <w:rsid w:val="219A700D"/>
    <w:rsid w:val="219B4B87"/>
    <w:rsid w:val="21A422C3"/>
    <w:rsid w:val="21A44F80"/>
    <w:rsid w:val="21A67760"/>
    <w:rsid w:val="21B2375F"/>
    <w:rsid w:val="21BC51D5"/>
    <w:rsid w:val="21BE327A"/>
    <w:rsid w:val="21C144A2"/>
    <w:rsid w:val="21C422DC"/>
    <w:rsid w:val="21CB64C4"/>
    <w:rsid w:val="21CE5866"/>
    <w:rsid w:val="21D02A2F"/>
    <w:rsid w:val="21D67BAC"/>
    <w:rsid w:val="21D83CC9"/>
    <w:rsid w:val="21EB7ABC"/>
    <w:rsid w:val="21ED1832"/>
    <w:rsid w:val="21F526CA"/>
    <w:rsid w:val="21FD3A3B"/>
    <w:rsid w:val="2203310F"/>
    <w:rsid w:val="220D5A31"/>
    <w:rsid w:val="220F3557"/>
    <w:rsid w:val="22141D36"/>
    <w:rsid w:val="22177749"/>
    <w:rsid w:val="221943D6"/>
    <w:rsid w:val="221C3EC6"/>
    <w:rsid w:val="221F4E2B"/>
    <w:rsid w:val="22226FCA"/>
    <w:rsid w:val="22227C02"/>
    <w:rsid w:val="222802D4"/>
    <w:rsid w:val="22282175"/>
    <w:rsid w:val="222F3BF9"/>
    <w:rsid w:val="22354D89"/>
    <w:rsid w:val="22387195"/>
    <w:rsid w:val="223C5A66"/>
    <w:rsid w:val="223C6BBA"/>
    <w:rsid w:val="22400062"/>
    <w:rsid w:val="224376A4"/>
    <w:rsid w:val="224573A3"/>
    <w:rsid w:val="225418B2"/>
    <w:rsid w:val="2258239B"/>
    <w:rsid w:val="2259560D"/>
    <w:rsid w:val="225E5F84"/>
    <w:rsid w:val="22612FA2"/>
    <w:rsid w:val="226624E5"/>
    <w:rsid w:val="227453DF"/>
    <w:rsid w:val="22794E74"/>
    <w:rsid w:val="227C5871"/>
    <w:rsid w:val="228266C4"/>
    <w:rsid w:val="22846298"/>
    <w:rsid w:val="228B7A37"/>
    <w:rsid w:val="22901FD8"/>
    <w:rsid w:val="22974EB5"/>
    <w:rsid w:val="22A31B0E"/>
    <w:rsid w:val="22A85759"/>
    <w:rsid w:val="22AD4B1E"/>
    <w:rsid w:val="22B310A1"/>
    <w:rsid w:val="22BD35EB"/>
    <w:rsid w:val="22CE20D2"/>
    <w:rsid w:val="22D41BC1"/>
    <w:rsid w:val="22D60519"/>
    <w:rsid w:val="22D8603F"/>
    <w:rsid w:val="22D93FAD"/>
    <w:rsid w:val="22DF750E"/>
    <w:rsid w:val="22E26600"/>
    <w:rsid w:val="22E47DFF"/>
    <w:rsid w:val="22EB7678"/>
    <w:rsid w:val="22F1237C"/>
    <w:rsid w:val="22F27BEB"/>
    <w:rsid w:val="22F32E79"/>
    <w:rsid w:val="22F91CD0"/>
    <w:rsid w:val="22FA1707"/>
    <w:rsid w:val="22FE0282"/>
    <w:rsid w:val="22FE5E9A"/>
    <w:rsid w:val="230E29AF"/>
    <w:rsid w:val="23140D55"/>
    <w:rsid w:val="23171E02"/>
    <w:rsid w:val="231D7EDD"/>
    <w:rsid w:val="23256DAA"/>
    <w:rsid w:val="23281E53"/>
    <w:rsid w:val="232A32E7"/>
    <w:rsid w:val="232B0BAD"/>
    <w:rsid w:val="232F1970"/>
    <w:rsid w:val="2331574F"/>
    <w:rsid w:val="23390FAF"/>
    <w:rsid w:val="233A0256"/>
    <w:rsid w:val="233B0984"/>
    <w:rsid w:val="233B1596"/>
    <w:rsid w:val="233E5443"/>
    <w:rsid w:val="233F1C1A"/>
    <w:rsid w:val="233F64F5"/>
    <w:rsid w:val="23402919"/>
    <w:rsid w:val="2344299D"/>
    <w:rsid w:val="23480E6E"/>
    <w:rsid w:val="23495E74"/>
    <w:rsid w:val="234F4610"/>
    <w:rsid w:val="23564101"/>
    <w:rsid w:val="235B6424"/>
    <w:rsid w:val="235C21AC"/>
    <w:rsid w:val="235E2A9F"/>
    <w:rsid w:val="23711DBD"/>
    <w:rsid w:val="23754780"/>
    <w:rsid w:val="238754B9"/>
    <w:rsid w:val="23885F6B"/>
    <w:rsid w:val="238C7953"/>
    <w:rsid w:val="238C7D61"/>
    <w:rsid w:val="238F61D4"/>
    <w:rsid w:val="23940C68"/>
    <w:rsid w:val="23963804"/>
    <w:rsid w:val="23982D44"/>
    <w:rsid w:val="239A5591"/>
    <w:rsid w:val="239A68D5"/>
    <w:rsid w:val="23A10190"/>
    <w:rsid w:val="23A12D38"/>
    <w:rsid w:val="23A34DB3"/>
    <w:rsid w:val="23A355D3"/>
    <w:rsid w:val="23AB1518"/>
    <w:rsid w:val="23B50D5F"/>
    <w:rsid w:val="23B63599"/>
    <w:rsid w:val="23BA5744"/>
    <w:rsid w:val="23BC3F82"/>
    <w:rsid w:val="23BE383F"/>
    <w:rsid w:val="23D95CE0"/>
    <w:rsid w:val="23DE0318"/>
    <w:rsid w:val="23E02616"/>
    <w:rsid w:val="23E53F4E"/>
    <w:rsid w:val="23E56FCD"/>
    <w:rsid w:val="23E93D3D"/>
    <w:rsid w:val="23EA3360"/>
    <w:rsid w:val="23F43EF2"/>
    <w:rsid w:val="23F46434"/>
    <w:rsid w:val="23F92996"/>
    <w:rsid w:val="24045AA5"/>
    <w:rsid w:val="24066D4A"/>
    <w:rsid w:val="240B1038"/>
    <w:rsid w:val="240C5985"/>
    <w:rsid w:val="24112CA9"/>
    <w:rsid w:val="24125875"/>
    <w:rsid w:val="24144D7A"/>
    <w:rsid w:val="241842EC"/>
    <w:rsid w:val="241E7BFD"/>
    <w:rsid w:val="24202D71"/>
    <w:rsid w:val="242654E8"/>
    <w:rsid w:val="242849AB"/>
    <w:rsid w:val="242C4C7E"/>
    <w:rsid w:val="242D4168"/>
    <w:rsid w:val="243151CC"/>
    <w:rsid w:val="243475D4"/>
    <w:rsid w:val="24367450"/>
    <w:rsid w:val="2437177B"/>
    <w:rsid w:val="24414D1F"/>
    <w:rsid w:val="244B0A92"/>
    <w:rsid w:val="244C1E24"/>
    <w:rsid w:val="245030BA"/>
    <w:rsid w:val="24596D0B"/>
    <w:rsid w:val="246461A6"/>
    <w:rsid w:val="24671938"/>
    <w:rsid w:val="24671E6D"/>
    <w:rsid w:val="24686632"/>
    <w:rsid w:val="246A143E"/>
    <w:rsid w:val="246F6000"/>
    <w:rsid w:val="24736B52"/>
    <w:rsid w:val="247B4ED4"/>
    <w:rsid w:val="247E49C4"/>
    <w:rsid w:val="24834CAF"/>
    <w:rsid w:val="24835D10"/>
    <w:rsid w:val="24840363"/>
    <w:rsid w:val="24840C4C"/>
    <w:rsid w:val="24855D52"/>
    <w:rsid w:val="248B7674"/>
    <w:rsid w:val="248C764E"/>
    <w:rsid w:val="24914246"/>
    <w:rsid w:val="2492046F"/>
    <w:rsid w:val="249317EE"/>
    <w:rsid w:val="24967A8C"/>
    <w:rsid w:val="2497387D"/>
    <w:rsid w:val="249C1003"/>
    <w:rsid w:val="24A0205A"/>
    <w:rsid w:val="24A03751"/>
    <w:rsid w:val="24A106B2"/>
    <w:rsid w:val="24AE726B"/>
    <w:rsid w:val="24AF2DCF"/>
    <w:rsid w:val="24B42589"/>
    <w:rsid w:val="24B64687"/>
    <w:rsid w:val="24B75B91"/>
    <w:rsid w:val="24B76908"/>
    <w:rsid w:val="24BA6FCF"/>
    <w:rsid w:val="24BD319B"/>
    <w:rsid w:val="24C53FD3"/>
    <w:rsid w:val="24C76812"/>
    <w:rsid w:val="24C83F29"/>
    <w:rsid w:val="24CA5E5B"/>
    <w:rsid w:val="24CF23B3"/>
    <w:rsid w:val="24D665AE"/>
    <w:rsid w:val="24DB759D"/>
    <w:rsid w:val="24DC4712"/>
    <w:rsid w:val="24E24D87"/>
    <w:rsid w:val="24E439F5"/>
    <w:rsid w:val="24E72569"/>
    <w:rsid w:val="24ED5DD8"/>
    <w:rsid w:val="24F904EE"/>
    <w:rsid w:val="250273A3"/>
    <w:rsid w:val="25043077"/>
    <w:rsid w:val="250A77B8"/>
    <w:rsid w:val="251D25E0"/>
    <w:rsid w:val="252005CF"/>
    <w:rsid w:val="2524292A"/>
    <w:rsid w:val="25264DCA"/>
    <w:rsid w:val="252F3934"/>
    <w:rsid w:val="25315B95"/>
    <w:rsid w:val="25332C68"/>
    <w:rsid w:val="25365D19"/>
    <w:rsid w:val="253B4CEF"/>
    <w:rsid w:val="253B7A6F"/>
    <w:rsid w:val="25401C79"/>
    <w:rsid w:val="2548225B"/>
    <w:rsid w:val="254A54EC"/>
    <w:rsid w:val="254D0B72"/>
    <w:rsid w:val="254E290F"/>
    <w:rsid w:val="254E379B"/>
    <w:rsid w:val="254F572A"/>
    <w:rsid w:val="25516C0A"/>
    <w:rsid w:val="25520DA0"/>
    <w:rsid w:val="2558790C"/>
    <w:rsid w:val="255B34ED"/>
    <w:rsid w:val="25616167"/>
    <w:rsid w:val="256725CB"/>
    <w:rsid w:val="2569601B"/>
    <w:rsid w:val="256A3494"/>
    <w:rsid w:val="25755222"/>
    <w:rsid w:val="25787665"/>
    <w:rsid w:val="257E35A7"/>
    <w:rsid w:val="257F09F3"/>
    <w:rsid w:val="25896416"/>
    <w:rsid w:val="258E50DA"/>
    <w:rsid w:val="25902C01"/>
    <w:rsid w:val="25910989"/>
    <w:rsid w:val="259817B2"/>
    <w:rsid w:val="259E6D1F"/>
    <w:rsid w:val="25A032F9"/>
    <w:rsid w:val="25A44E12"/>
    <w:rsid w:val="25A93CC2"/>
    <w:rsid w:val="25AE000A"/>
    <w:rsid w:val="25B05051"/>
    <w:rsid w:val="25B33245"/>
    <w:rsid w:val="25B67EA5"/>
    <w:rsid w:val="25BE0BC1"/>
    <w:rsid w:val="25C72972"/>
    <w:rsid w:val="25D01432"/>
    <w:rsid w:val="25D54AB7"/>
    <w:rsid w:val="25D832AB"/>
    <w:rsid w:val="25D93EB1"/>
    <w:rsid w:val="25DB6330"/>
    <w:rsid w:val="25DD4C71"/>
    <w:rsid w:val="25E230A7"/>
    <w:rsid w:val="25EB2EC2"/>
    <w:rsid w:val="25EC05C3"/>
    <w:rsid w:val="25EE5D70"/>
    <w:rsid w:val="25EF7443"/>
    <w:rsid w:val="25F44154"/>
    <w:rsid w:val="25F61264"/>
    <w:rsid w:val="260065AF"/>
    <w:rsid w:val="26013AFE"/>
    <w:rsid w:val="26014F39"/>
    <w:rsid w:val="26081219"/>
    <w:rsid w:val="26105E23"/>
    <w:rsid w:val="26124379"/>
    <w:rsid w:val="262034F8"/>
    <w:rsid w:val="26272E7E"/>
    <w:rsid w:val="26284BE7"/>
    <w:rsid w:val="262966EC"/>
    <w:rsid w:val="262F3189"/>
    <w:rsid w:val="263256E1"/>
    <w:rsid w:val="26357304"/>
    <w:rsid w:val="26396F20"/>
    <w:rsid w:val="263A0DBE"/>
    <w:rsid w:val="26467354"/>
    <w:rsid w:val="2648456E"/>
    <w:rsid w:val="265326A7"/>
    <w:rsid w:val="26574F60"/>
    <w:rsid w:val="265B2D30"/>
    <w:rsid w:val="265B4468"/>
    <w:rsid w:val="265F684E"/>
    <w:rsid w:val="26600825"/>
    <w:rsid w:val="2667232A"/>
    <w:rsid w:val="266F14BB"/>
    <w:rsid w:val="26775433"/>
    <w:rsid w:val="267A6BDE"/>
    <w:rsid w:val="267E3C8C"/>
    <w:rsid w:val="26861824"/>
    <w:rsid w:val="268B50CB"/>
    <w:rsid w:val="26942080"/>
    <w:rsid w:val="26A34BCD"/>
    <w:rsid w:val="26A4623B"/>
    <w:rsid w:val="26BD5D38"/>
    <w:rsid w:val="26BE7476"/>
    <w:rsid w:val="26BF6E3A"/>
    <w:rsid w:val="26C072DB"/>
    <w:rsid w:val="26C16281"/>
    <w:rsid w:val="26C22897"/>
    <w:rsid w:val="26C2328E"/>
    <w:rsid w:val="26C750F0"/>
    <w:rsid w:val="26C8461C"/>
    <w:rsid w:val="26CD1C32"/>
    <w:rsid w:val="26D75DA1"/>
    <w:rsid w:val="26DB06C7"/>
    <w:rsid w:val="26DE799C"/>
    <w:rsid w:val="26E03668"/>
    <w:rsid w:val="26E2748C"/>
    <w:rsid w:val="26E82EB3"/>
    <w:rsid w:val="26F1147D"/>
    <w:rsid w:val="26FA2CA8"/>
    <w:rsid w:val="26FC0039"/>
    <w:rsid w:val="26FC4ED7"/>
    <w:rsid w:val="2705211E"/>
    <w:rsid w:val="2706305F"/>
    <w:rsid w:val="270958FB"/>
    <w:rsid w:val="270E17D6"/>
    <w:rsid w:val="270F2B3E"/>
    <w:rsid w:val="271B0BF0"/>
    <w:rsid w:val="271B79B4"/>
    <w:rsid w:val="271D04C4"/>
    <w:rsid w:val="271D418F"/>
    <w:rsid w:val="27253B95"/>
    <w:rsid w:val="272555A5"/>
    <w:rsid w:val="272555CB"/>
    <w:rsid w:val="272F01F7"/>
    <w:rsid w:val="2730616C"/>
    <w:rsid w:val="27327EA6"/>
    <w:rsid w:val="273549A4"/>
    <w:rsid w:val="273F57B0"/>
    <w:rsid w:val="274243AA"/>
    <w:rsid w:val="27442A3F"/>
    <w:rsid w:val="27454850"/>
    <w:rsid w:val="274C4037"/>
    <w:rsid w:val="274D0D9A"/>
    <w:rsid w:val="27566847"/>
    <w:rsid w:val="2757155C"/>
    <w:rsid w:val="27584F18"/>
    <w:rsid w:val="275B4141"/>
    <w:rsid w:val="275D302B"/>
    <w:rsid w:val="27603498"/>
    <w:rsid w:val="27687A60"/>
    <w:rsid w:val="276A347F"/>
    <w:rsid w:val="276B62B9"/>
    <w:rsid w:val="2770546B"/>
    <w:rsid w:val="277C2B72"/>
    <w:rsid w:val="27802A45"/>
    <w:rsid w:val="2781514E"/>
    <w:rsid w:val="27871D69"/>
    <w:rsid w:val="27937CDD"/>
    <w:rsid w:val="27952750"/>
    <w:rsid w:val="27954452"/>
    <w:rsid w:val="27983687"/>
    <w:rsid w:val="27995A5A"/>
    <w:rsid w:val="279A1ABD"/>
    <w:rsid w:val="27AC7ABE"/>
    <w:rsid w:val="27B33227"/>
    <w:rsid w:val="27B566B2"/>
    <w:rsid w:val="27B64979"/>
    <w:rsid w:val="27BE7041"/>
    <w:rsid w:val="27C83B63"/>
    <w:rsid w:val="27CC1EEA"/>
    <w:rsid w:val="27CC2AAB"/>
    <w:rsid w:val="27DD59A7"/>
    <w:rsid w:val="27E35E82"/>
    <w:rsid w:val="27E77096"/>
    <w:rsid w:val="27E95592"/>
    <w:rsid w:val="27EA2B69"/>
    <w:rsid w:val="27EA40CA"/>
    <w:rsid w:val="27EB2370"/>
    <w:rsid w:val="27ED32E4"/>
    <w:rsid w:val="27ED3E5F"/>
    <w:rsid w:val="27ED599E"/>
    <w:rsid w:val="27EF1742"/>
    <w:rsid w:val="27F55A64"/>
    <w:rsid w:val="27FC632B"/>
    <w:rsid w:val="28010FC5"/>
    <w:rsid w:val="280178BC"/>
    <w:rsid w:val="28035229"/>
    <w:rsid w:val="28036E41"/>
    <w:rsid w:val="280973A4"/>
    <w:rsid w:val="280F0BCB"/>
    <w:rsid w:val="281409DE"/>
    <w:rsid w:val="28147929"/>
    <w:rsid w:val="2818512F"/>
    <w:rsid w:val="281C5E51"/>
    <w:rsid w:val="28237D5C"/>
    <w:rsid w:val="28241978"/>
    <w:rsid w:val="28253AFB"/>
    <w:rsid w:val="2827592C"/>
    <w:rsid w:val="28277120"/>
    <w:rsid w:val="28285372"/>
    <w:rsid w:val="282B6C11"/>
    <w:rsid w:val="283147E7"/>
    <w:rsid w:val="283452CF"/>
    <w:rsid w:val="283A1899"/>
    <w:rsid w:val="284312AF"/>
    <w:rsid w:val="284327A4"/>
    <w:rsid w:val="28461C9C"/>
    <w:rsid w:val="284A3E02"/>
    <w:rsid w:val="284E745D"/>
    <w:rsid w:val="28524CE5"/>
    <w:rsid w:val="2858358C"/>
    <w:rsid w:val="285E7192"/>
    <w:rsid w:val="286363AA"/>
    <w:rsid w:val="28646FF0"/>
    <w:rsid w:val="286561E3"/>
    <w:rsid w:val="286914E7"/>
    <w:rsid w:val="286B3DC2"/>
    <w:rsid w:val="287808B5"/>
    <w:rsid w:val="2879024A"/>
    <w:rsid w:val="287A38B9"/>
    <w:rsid w:val="287E2035"/>
    <w:rsid w:val="28836A4D"/>
    <w:rsid w:val="28850464"/>
    <w:rsid w:val="28885E11"/>
    <w:rsid w:val="28896799"/>
    <w:rsid w:val="28916686"/>
    <w:rsid w:val="289209BD"/>
    <w:rsid w:val="289321D7"/>
    <w:rsid w:val="28962FDC"/>
    <w:rsid w:val="28963A87"/>
    <w:rsid w:val="289B3D96"/>
    <w:rsid w:val="289D089B"/>
    <w:rsid w:val="289F60F9"/>
    <w:rsid w:val="28A15125"/>
    <w:rsid w:val="28A56337"/>
    <w:rsid w:val="28A644E9"/>
    <w:rsid w:val="28AC2355"/>
    <w:rsid w:val="28B26C6D"/>
    <w:rsid w:val="28B62AB1"/>
    <w:rsid w:val="28B75537"/>
    <w:rsid w:val="28BD05FF"/>
    <w:rsid w:val="28C25056"/>
    <w:rsid w:val="28C5568E"/>
    <w:rsid w:val="28CB5805"/>
    <w:rsid w:val="28CC0A9C"/>
    <w:rsid w:val="28CF2751"/>
    <w:rsid w:val="28D22163"/>
    <w:rsid w:val="28D720A3"/>
    <w:rsid w:val="28DB23E5"/>
    <w:rsid w:val="28E60D8A"/>
    <w:rsid w:val="28E76FDC"/>
    <w:rsid w:val="28EC2310"/>
    <w:rsid w:val="28F9286B"/>
    <w:rsid w:val="28FC5233"/>
    <w:rsid w:val="28FD67FF"/>
    <w:rsid w:val="29046D88"/>
    <w:rsid w:val="29146AB7"/>
    <w:rsid w:val="291A6D28"/>
    <w:rsid w:val="291B411F"/>
    <w:rsid w:val="291D49A5"/>
    <w:rsid w:val="29233D8C"/>
    <w:rsid w:val="292518B2"/>
    <w:rsid w:val="292B1648"/>
    <w:rsid w:val="292C2C40"/>
    <w:rsid w:val="292D0AF5"/>
    <w:rsid w:val="293F393F"/>
    <w:rsid w:val="293F5732"/>
    <w:rsid w:val="294213D2"/>
    <w:rsid w:val="29467A33"/>
    <w:rsid w:val="29497812"/>
    <w:rsid w:val="294A756A"/>
    <w:rsid w:val="2953404A"/>
    <w:rsid w:val="295435E3"/>
    <w:rsid w:val="29543E90"/>
    <w:rsid w:val="29554A31"/>
    <w:rsid w:val="295B3526"/>
    <w:rsid w:val="2960546D"/>
    <w:rsid w:val="29622B06"/>
    <w:rsid w:val="29644C7E"/>
    <w:rsid w:val="2964687E"/>
    <w:rsid w:val="29660065"/>
    <w:rsid w:val="29697C84"/>
    <w:rsid w:val="296A2EE4"/>
    <w:rsid w:val="296C4A3A"/>
    <w:rsid w:val="29714AF7"/>
    <w:rsid w:val="29734776"/>
    <w:rsid w:val="297549F3"/>
    <w:rsid w:val="298E0180"/>
    <w:rsid w:val="29990E78"/>
    <w:rsid w:val="299B7DC6"/>
    <w:rsid w:val="299D58EC"/>
    <w:rsid w:val="299F222B"/>
    <w:rsid w:val="29A259CC"/>
    <w:rsid w:val="29A64B57"/>
    <w:rsid w:val="29AA0CDA"/>
    <w:rsid w:val="29B76F83"/>
    <w:rsid w:val="29BF0168"/>
    <w:rsid w:val="29C741CE"/>
    <w:rsid w:val="29D01B10"/>
    <w:rsid w:val="29D05CC2"/>
    <w:rsid w:val="29D84B76"/>
    <w:rsid w:val="29D8739B"/>
    <w:rsid w:val="29DD14F6"/>
    <w:rsid w:val="29DF1EF7"/>
    <w:rsid w:val="29E5038B"/>
    <w:rsid w:val="29F7281C"/>
    <w:rsid w:val="29FB575E"/>
    <w:rsid w:val="29FF1ECF"/>
    <w:rsid w:val="2A00045A"/>
    <w:rsid w:val="2A060190"/>
    <w:rsid w:val="2A070A11"/>
    <w:rsid w:val="2A0A224A"/>
    <w:rsid w:val="2A1321A6"/>
    <w:rsid w:val="2A135BAE"/>
    <w:rsid w:val="2A156A53"/>
    <w:rsid w:val="2A16728E"/>
    <w:rsid w:val="2A172E45"/>
    <w:rsid w:val="2A1A0CEB"/>
    <w:rsid w:val="2A1A4F90"/>
    <w:rsid w:val="2A1B6D8B"/>
    <w:rsid w:val="2A1C40AE"/>
    <w:rsid w:val="2A1E6E6F"/>
    <w:rsid w:val="2A1F1011"/>
    <w:rsid w:val="2A1F1399"/>
    <w:rsid w:val="2A220F85"/>
    <w:rsid w:val="2A224043"/>
    <w:rsid w:val="2A242007"/>
    <w:rsid w:val="2A2A37A8"/>
    <w:rsid w:val="2A2E40AB"/>
    <w:rsid w:val="2A324C5C"/>
    <w:rsid w:val="2A32740E"/>
    <w:rsid w:val="2A352A94"/>
    <w:rsid w:val="2A41096D"/>
    <w:rsid w:val="2A4D0FC1"/>
    <w:rsid w:val="2A4E4E38"/>
    <w:rsid w:val="2A4F24CF"/>
    <w:rsid w:val="2A515F78"/>
    <w:rsid w:val="2A516E8A"/>
    <w:rsid w:val="2A5341FD"/>
    <w:rsid w:val="2A5A5246"/>
    <w:rsid w:val="2A681090"/>
    <w:rsid w:val="2A6B7D70"/>
    <w:rsid w:val="2A774D14"/>
    <w:rsid w:val="2A776E17"/>
    <w:rsid w:val="2A785A29"/>
    <w:rsid w:val="2A7E008E"/>
    <w:rsid w:val="2A7F0C99"/>
    <w:rsid w:val="2A834C25"/>
    <w:rsid w:val="2A843B84"/>
    <w:rsid w:val="2A8943C8"/>
    <w:rsid w:val="2A895E70"/>
    <w:rsid w:val="2A8B5646"/>
    <w:rsid w:val="2A9E5228"/>
    <w:rsid w:val="2A9E783A"/>
    <w:rsid w:val="2AA3387B"/>
    <w:rsid w:val="2AA65C13"/>
    <w:rsid w:val="2AA7743F"/>
    <w:rsid w:val="2AA819EE"/>
    <w:rsid w:val="2AA92CB1"/>
    <w:rsid w:val="2AA96BB5"/>
    <w:rsid w:val="2AAB7366"/>
    <w:rsid w:val="2AB0164F"/>
    <w:rsid w:val="2AB2713D"/>
    <w:rsid w:val="2ABC5749"/>
    <w:rsid w:val="2AC058AA"/>
    <w:rsid w:val="2ACA0D23"/>
    <w:rsid w:val="2ACD6E2E"/>
    <w:rsid w:val="2AD215C5"/>
    <w:rsid w:val="2AD84D74"/>
    <w:rsid w:val="2AD96DF8"/>
    <w:rsid w:val="2ADC0696"/>
    <w:rsid w:val="2ADD081C"/>
    <w:rsid w:val="2AE84591"/>
    <w:rsid w:val="2AEC4FED"/>
    <w:rsid w:val="2AEF2177"/>
    <w:rsid w:val="2AF13F10"/>
    <w:rsid w:val="2B013C59"/>
    <w:rsid w:val="2B065713"/>
    <w:rsid w:val="2B08148B"/>
    <w:rsid w:val="2B0A0381"/>
    <w:rsid w:val="2B0A2F8C"/>
    <w:rsid w:val="2B0B46C9"/>
    <w:rsid w:val="2B107477"/>
    <w:rsid w:val="2B1534BF"/>
    <w:rsid w:val="2B184666"/>
    <w:rsid w:val="2B2006DB"/>
    <w:rsid w:val="2B273B7C"/>
    <w:rsid w:val="2B290395"/>
    <w:rsid w:val="2B2A1401"/>
    <w:rsid w:val="2B2C33CC"/>
    <w:rsid w:val="2B364ABF"/>
    <w:rsid w:val="2B3854AC"/>
    <w:rsid w:val="2B3916D9"/>
    <w:rsid w:val="2B4104F9"/>
    <w:rsid w:val="2B43382D"/>
    <w:rsid w:val="2B440203"/>
    <w:rsid w:val="2B457FE9"/>
    <w:rsid w:val="2B4C7B51"/>
    <w:rsid w:val="2B520958"/>
    <w:rsid w:val="2B554507"/>
    <w:rsid w:val="2B565A42"/>
    <w:rsid w:val="2B577D1D"/>
    <w:rsid w:val="2B591CE7"/>
    <w:rsid w:val="2B5B7B88"/>
    <w:rsid w:val="2B660722"/>
    <w:rsid w:val="2B730DEF"/>
    <w:rsid w:val="2B74267D"/>
    <w:rsid w:val="2B746B21"/>
    <w:rsid w:val="2B7540ED"/>
    <w:rsid w:val="2B786F2D"/>
    <w:rsid w:val="2B7C797E"/>
    <w:rsid w:val="2B7D569C"/>
    <w:rsid w:val="2B7E6B69"/>
    <w:rsid w:val="2B801F65"/>
    <w:rsid w:val="2B861526"/>
    <w:rsid w:val="2B875016"/>
    <w:rsid w:val="2B923CDA"/>
    <w:rsid w:val="2B9268B1"/>
    <w:rsid w:val="2B947531"/>
    <w:rsid w:val="2BA7135C"/>
    <w:rsid w:val="2BAE5BF6"/>
    <w:rsid w:val="2BB64AD9"/>
    <w:rsid w:val="2BB71E67"/>
    <w:rsid w:val="2BB73BC8"/>
    <w:rsid w:val="2BBA70DE"/>
    <w:rsid w:val="2BBF0D2A"/>
    <w:rsid w:val="2BC058C2"/>
    <w:rsid w:val="2BC14CC0"/>
    <w:rsid w:val="2BC2629F"/>
    <w:rsid w:val="2BC37160"/>
    <w:rsid w:val="2BC535C0"/>
    <w:rsid w:val="2BC766CE"/>
    <w:rsid w:val="2BCD0F34"/>
    <w:rsid w:val="2BCF441B"/>
    <w:rsid w:val="2BD654D7"/>
    <w:rsid w:val="2BDE0C12"/>
    <w:rsid w:val="2BE0104C"/>
    <w:rsid w:val="2BE5440B"/>
    <w:rsid w:val="2BE55328"/>
    <w:rsid w:val="2BEA0BF3"/>
    <w:rsid w:val="2BEA4600"/>
    <w:rsid w:val="2BEB11EE"/>
    <w:rsid w:val="2BEE4C23"/>
    <w:rsid w:val="2BF56ACA"/>
    <w:rsid w:val="2BF57C61"/>
    <w:rsid w:val="2BF61281"/>
    <w:rsid w:val="2C00777A"/>
    <w:rsid w:val="2C060C7F"/>
    <w:rsid w:val="2C077702"/>
    <w:rsid w:val="2C085314"/>
    <w:rsid w:val="2C0862B1"/>
    <w:rsid w:val="2C0A0125"/>
    <w:rsid w:val="2C1300E8"/>
    <w:rsid w:val="2C132FFD"/>
    <w:rsid w:val="2C1608C2"/>
    <w:rsid w:val="2C1F4F7C"/>
    <w:rsid w:val="2C227872"/>
    <w:rsid w:val="2C33215F"/>
    <w:rsid w:val="2C3546AD"/>
    <w:rsid w:val="2C4129A4"/>
    <w:rsid w:val="2C444745"/>
    <w:rsid w:val="2C4A744D"/>
    <w:rsid w:val="2C4B5E61"/>
    <w:rsid w:val="2C4E2ECE"/>
    <w:rsid w:val="2C524C4B"/>
    <w:rsid w:val="2C597F0A"/>
    <w:rsid w:val="2C620E25"/>
    <w:rsid w:val="2C6235A4"/>
    <w:rsid w:val="2C647269"/>
    <w:rsid w:val="2C6B0A93"/>
    <w:rsid w:val="2C6D0CC3"/>
    <w:rsid w:val="2C6F332B"/>
    <w:rsid w:val="2C7118E5"/>
    <w:rsid w:val="2C747DD1"/>
    <w:rsid w:val="2C7D1A05"/>
    <w:rsid w:val="2C7E0DEB"/>
    <w:rsid w:val="2C83258D"/>
    <w:rsid w:val="2C882884"/>
    <w:rsid w:val="2C8A7654"/>
    <w:rsid w:val="2C9725D2"/>
    <w:rsid w:val="2C97524A"/>
    <w:rsid w:val="2C9A470A"/>
    <w:rsid w:val="2C9D514C"/>
    <w:rsid w:val="2C9F4624"/>
    <w:rsid w:val="2CA17D00"/>
    <w:rsid w:val="2CA421F0"/>
    <w:rsid w:val="2CA70C1F"/>
    <w:rsid w:val="2CA84CD4"/>
    <w:rsid w:val="2CAA27C3"/>
    <w:rsid w:val="2CAB6A5E"/>
    <w:rsid w:val="2CAF6062"/>
    <w:rsid w:val="2CB70693"/>
    <w:rsid w:val="2CB84F61"/>
    <w:rsid w:val="2CB95D6D"/>
    <w:rsid w:val="2CBC42DB"/>
    <w:rsid w:val="2CBF64FE"/>
    <w:rsid w:val="2CD31C32"/>
    <w:rsid w:val="2CD57912"/>
    <w:rsid w:val="2CD87A17"/>
    <w:rsid w:val="2CDF2525"/>
    <w:rsid w:val="2CE21237"/>
    <w:rsid w:val="2CE55609"/>
    <w:rsid w:val="2CEE1D64"/>
    <w:rsid w:val="2CF00429"/>
    <w:rsid w:val="2CF32FAD"/>
    <w:rsid w:val="2CF51B12"/>
    <w:rsid w:val="2D0038A2"/>
    <w:rsid w:val="2D05289B"/>
    <w:rsid w:val="2D064031"/>
    <w:rsid w:val="2D0B4249"/>
    <w:rsid w:val="2D0E2F81"/>
    <w:rsid w:val="2D1056F8"/>
    <w:rsid w:val="2D144BCE"/>
    <w:rsid w:val="2D1A3091"/>
    <w:rsid w:val="2D1A7254"/>
    <w:rsid w:val="2D1D47A4"/>
    <w:rsid w:val="2D1D75A2"/>
    <w:rsid w:val="2D2143EC"/>
    <w:rsid w:val="2D2516D0"/>
    <w:rsid w:val="2D29356E"/>
    <w:rsid w:val="2D306E48"/>
    <w:rsid w:val="2D312F31"/>
    <w:rsid w:val="2D32459D"/>
    <w:rsid w:val="2D3773E6"/>
    <w:rsid w:val="2D38727B"/>
    <w:rsid w:val="2D391C5F"/>
    <w:rsid w:val="2D3A00AA"/>
    <w:rsid w:val="2D3B5857"/>
    <w:rsid w:val="2D3C721A"/>
    <w:rsid w:val="2D3E1F6C"/>
    <w:rsid w:val="2D43115E"/>
    <w:rsid w:val="2D477A86"/>
    <w:rsid w:val="2D4F17FB"/>
    <w:rsid w:val="2D5144F6"/>
    <w:rsid w:val="2D576458"/>
    <w:rsid w:val="2D5C33C0"/>
    <w:rsid w:val="2D621FAD"/>
    <w:rsid w:val="2D6A4365"/>
    <w:rsid w:val="2D6C6718"/>
    <w:rsid w:val="2D7343BA"/>
    <w:rsid w:val="2D74105A"/>
    <w:rsid w:val="2D755CFE"/>
    <w:rsid w:val="2D8017AD"/>
    <w:rsid w:val="2D815171"/>
    <w:rsid w:val="2D8658CA"/>
    <w:rsid w:val="2D944AAE"/>
    <w:rsid w:val="2D962227"/>
    <w:rsid w:val="2D966199"/>
    <w:rsid w:val="2D970D3C"/>
    <w:rsid w:val="2D9B383A"/>
    <w:rsid w:val="2D9F55FD"/>
    <w:rsid w:val="2DA71778"/>
    <w:rsid w:val="2DAC32C0"/>
    <w:rsid w:val="2DAD0890"/>
    <w:rsid w:val="2DB02ADC"/>
    <w:rsid w:val="2DB356F5"/>
    <w:rsid w:val="2DBB4250"/>
    <w:rsid w:val="2DC04C02"/>
    <w:rsid w:val="2DC0798D"/>
    <w:rsid w:val="2DC42860"/>
    <w:rsid w:val="2DC643BB"/>
    <w:rsid w:val="2DCE45DC"/>
    <w:rsid w:val="2DD065C8"/>
    <w:rsid w:val="2DD10650"/>
    <w:rsid w:val="2DDD6554"/>
    <w:rsid w:val="2DF37CA9"/>
    <w:rsid w:val="2DFB52D7"/>
    <w:rsid w:val="2DFC58B3"/>
    <w:rsid w:val="2DFE0A9E"/>
    <w:rsid w:val="2DFE703E"/>
    <w:rsid w:val="2E057F04"/>
    <w:rsid w:val="2E091699"/>
    <w:rsid w:val="2E0A221A"/>
    <w:rsid w:val="2E0B376C"/>
    <w:rsid w:val="2E0B55D1"/>
    <w:rsid w:val="2E110657"/>
    <w:rsid w:val="2E115286"/>
    <w:rsid w:val="2E134530"/>
    <w:rsid w:val="2E165414"/>
    <w:rsid w:val="2E1C4C83"/>
    <w:rsid w:val="2E335C50"/>
    <w:rsid w:val="2E3D19F0"/>
    <w:rsid w:val="2E3F0202"/>
    <w:rsid w:val="2E4346F8"/>
    <w:rsid w:val="2E4448EF"/>
    <w:rsid w:val="2E482FDA"/>
    <w:rsid w:val="2E4E41DB"/>
    <w:rsid w:val="2E54064F"/>
    <w:rsid w:val="2E564B3C"/>
    <w:rsid w:val="2E5C5047"/>
    <w:rsid w:val="2E625474"/>
    <w:rsid w:val="2E6466DA"/>
    <w:rsid w:val="2E666B49"/>
    <w:rsid w:val="2E686B35"/>
    <w:rsid w:val="2E6901AE"/>
    <w:rsid w:val="2E6957EA"/>
    <w:rsid w:val="2E6F5EB9"/>
    <w:rsid w:val="2E7129BA"/>
    <w:rsid w:val="2E7206BB"/>
    <w:rsid w:val="2E742318"/>
    <w:rsid w:val="2E76495E"/>
    <w:rsid w:val="2E78107B"/>
    <w:rsid w:val="2E7D20A1"/>
    <w:rsid w:val="2E8055DC"/>
    <w:rsid w:val="2E8250B1"/>
    <w:rsid w:val="2E864BA1"/>
    <w:rsid w:val="2E8C42B2"/>
    <w:rsid w:val="2E955047"/>
    <w:rsid w:val="2E961289"/>
    <w:rsid w:val="2E9E6A2C"/>
    <w:rsid w:val="2EA6688D"/>
    <w:rsid w:val="2EAA2F0F"/>
    <w:rsid w:val="2EAD6401"/>
    <w:rsid w:val="2EAE2349"/>
    <w:rsid w:val="2EB30D55"/>
    <w:rsid w:val="2EB423BC"/>
    <w:rsid w:val="2EB94449"/>
    <w:rsid w:val="2EBE57B6"/>
    <w:rsid w:val="2ECE243C"/>
    <w:rsid w:val="2EDA5B38"/>
    <w:rsid w:val="2EE80093"/>
    <w:rsid w:val="2EF65C63"/>
    <w:rsid w:val="2EF912D6"/>
    <w:rsid w:val="2EF945BA"/>
    <w:rsid w:val="2F0138CA"/>
    <w:rsid w:val="2F0548AA"/>
    <w:rsid w:val="2F0C61AB"/>
    <w:rsid w:val="2F0D52C2"/>
    <w:rsid w:val="2F1422F0"/>
    <w:rsid w:val="2F1B1D2A"/>
    <w:rsid w:val="2F1B27A3"/>
    <w:rsid w:val="2F23457F"/>
    <w:rsid w:val="2F282429"/>
    <w:rsid w:val="2F28604F"/>
    <w:rsid w:val="2F297E77"/>
    <w:rsid w:val="2F2C2C90"/>
    <w:rsid w:val="2F355E6B"/>
    <w:rsid w:val="2F364A94"/>
    <w:rsid w:val="2F396A9F"/>
    <w:rsid w:val="2F3B65EF"/>
    <w:rsid w:val="2F423A7B"/>
    <w:rsid w:val="2F4607D4"/>
    <w:rsid w:val="2F502B14"/>
    <w:rsid w:val="2F553C66"/>
    <w:rsid w:val="2F6205B3"/>
    <w:rsid w:val="2F636909"/>
    <w:rsid w:val="2F6D6CD9"/>
    <w:rsid w:val="2F6F1203"/>
    <w:rsid w:val="2F704052"/>
    <w:rsid w:val="2F7075FF"/>
    <w:rsid w:val="2F7452F7"/>
    <w:rsid w:val="2F7A7EC0"/>
    <w:rsid w:val="2F8931DF"/>
    <w:rsid w:val="2F9652B7"/>
    <w:rsid w:val="2F971437"/>
    <w:rsid w:val="2F991788"/>
    <w:rsid w:val="2F995012"/>
    <w:rsid w:val="2FA32DA7"/>
    <w:rsid w:val="2FA63021"/>
    <w:rsid w:val="2FA834EF"/>
    <w:rsid w:val="2FAC2F8A"/>
    <w:rsid w:val="2FB808B5"/>
    <w:rsid w:val="2FC10A51"/>
    <w:rsid w:val="2FC11657"/>
    <w:rsid w:val="2FC736C3"/>
    <w:rsid w:val="2FC811E9"/>
    <w:rsid w:val="2FCB50B0"/>
    <w:rsid w:val="2FCC15C7"/>
    <w:rsid w:val="2FCF3D02"/>
    <w:rsid w:val="2FD14541"/>
    <w:rsid w:val="2FD911B2"/>
    <w:rsid w:val="2FDA4A83"/>
    <w:rsid w:val="2FDA5D83"/>
    <w:rsid w:val="2FDB0F1C"/>
    <w:rsid w:val="2FDB4405"/>
    <w:rsid w:val="2FE4786C"/>
    <w:rsid w:val="2FE52340"/>
    <w:rsid w:val="2FF54833"/>
    <w:rsid w:val="300125B1"/>
    <w:rsid w:val="30021C14"/>
    <w:rsid w:val="30041ADD"/>
    <w:rsid w:val="3005126E"/>
    <w:rsid w:val="30107D1D"/>
    <w:rsid w:val="30136908"/>
    <w:rsid w:val="30183F1E"/>
    <w:rsid w:val="301A2FD6"/>
    <w:rsid w:val="301D1535"/>
    <w:rsid w:val="301D31E9"/>
    <w:rsid w:val="30277F52"/>
    <w:rsid w:val="30285226"/>
    <w:rsid w:val="30310A88"/>
    <w:rsid w:val="3033128B"/>
    <w:rsid w:val="3039733A"/>
    <w:rsid w:val="303F7091"/>
    <w:rsid w:val="30400B6E"/>
    <w:rsid w:val="30406FD1"/>
    <w:rsid w:val="30411ACE"/>
    <w:rsid w:val="30424F25"/>
    <w:rsid w:val="30431DA6"/>
    <w:rsid w:val="30472638"/>
    <w:rsid w:val="30496AA3"/>
    <w:rsid w:val="304D3833"/>
    <w:rsid w:val="304E7940"/>
    <w:rsid w:val="3050685F"/>
    <w:rsid w:val="30512ADD"/>
    <w:rsid w:val="305A39ED"/>
    <w:rsid w:val="305B6A72"/>
    <w:rsid w:val="3062519A"/>
    <w:rsid w:val="306702C1"/>
    <w:rsid w:val="30670912"/>
    <w:rsid w:val="306F0888"/>
    <w:rsid w:val="30717426"/>
    <w:rsid w:val="30736841"/>
    <w:rsid w:val="307D3B01"/>
    <w:rsid w:val="307E1F72"/>
    <w:rsid w:val="307E2BB6"/>
    <w:rsid w:val="30804F81"/>
    <w:rsid w:val="30806709"/>
    <w:rsid w:val="30881454"/>
    <w:rsid w:val="30887909"/>
    <w:rsid w:val="308F2D36"/>
    <w:rsid w:val="30921D2F"/>
    <w:rsid w:val="309B268D"/>
    <w:rsid w:val="309D2676"/>
    <w:rsid w:val="30A249BC"/>
    <w:rsid w:val="30A36481"/>
    <w:rsid w:val="30A47560"/>
    <w:rsid w:val="30A54327"/>
    <w:rsid w:val="30A659D5"/>
    <w:rsid w:val="30B04CE4"/>
    <w:rsid w:val="30B7191C"/>
    <w:rsid w:val="30B74B3E"/>
    <w:rsid w:val="30C13E21"/>
    <w:rsid w:val="30CC794F"/>
    <w:rsid w:val="30CD2F5B"/>
    <w:rsid w:val="30D11F1E"/>
    <w:rsid w:val="30DD29AB"/>
    <w:rsid w:val="30DD7719"/>
    <w:rsid w:val="30DF0C5E"/>
    <w:rsid w:val="30E402A4"/>
    <w:rsid w:val="30E55695"/>
    <w:rsid w:val="30E93185"/>
    <w:rsid w:val="30F027A5"/>
    <w:rsid w:val="30F328AF"/>
    <w:rsid w:val="30F35574"/>
    <w:rsid w:val="30F420EA"/>
    <w:rsid w:val="30F43C03"/>
    <w:rsid w:val="30FA7AC8"/>
    <w:rsid w:val="30FB0E12"/>
    <w:rsid w:val="30FD2C11"/>
    <w:rsid w:val="31043767"/>
    <w:rsid w:val="31083F93"/>
    <w:rsid w:val="310B31A0"/>
    <w:rsid w:val="310D5B20"/>
    <w:rsid w:val="3111481E"/>
    <w:rsid w:val="31124E12"/>
    <w:rsid w:val="31197F4E"/>
    <w:rsid w:val="311C793A"/>
    <w:rsid w:val="311E702D"/>
    <w:rsid w:val="311F4CC7"/>
    <w:rsid w:val="3120615D"/>
    <w:rsid w:val="31210BB1"/>
    <w:rsid w:val="31212E33"/>
    <w:rsid w:val="31246AC9"/>
    <w:rsid w:val="312520E5"/>
    <w:rsid w:val="312822F1"/>
    <w:rsid w:val="312E0A50"/>
    <w:rsid w:val="312F3F4F"/>
    <w:rsid w:val="31374DBD"/>
    <w:rsid w:val="31430F5D"/>
    <w:rsid w:val="31464ABB"/>
    <w:rsid w:val="314E1DCB"/>
    <w:rsid w:val="31591ADD"/>
    <w:rsid w:val="31592F55"/>
    <w:rsid w:val="315A12EC"/>
    <w:rsid w:val="315B3B6B"/>
    <w:rsid w:val="31641E86"/>
    <w:rsid w:val="31657A3E"/>
    <w:rsid w:val="316E4266"/>
    <w:rsid w:val="317433D6"/>
    <w:rsid w:val="317A6EAF"/>
    <w:rsid w:val="317E209A"/>
    <w:rsid w:val="3181483E"/>
    <w:rsid w:val="318479BE"/>
    <w:rsid w:val="31870948"/>
    <w:rsid w:val="31913578"/>
    <w:rsid w:val="319A0651"/>
    <w:rsid w:val="319E4770"/>
    <w:rsid w:val="31A9479A"/>
    <w:rsid w:val="31AD05A2"/>
    <w:rsid w:val="31AF440F"/>
    <w:rsid w:val="31B15190"/>
    <w:rsid w:val="31B24BE7"/>
    <w:rsid w:val="31B25D80"/>
    <w:rsid w:val="31BB55DD"/>
    <w:rsid w:val="31C01B5C"/>
    <w:rsid w:val="31C03D5C"/>
    <w:rsid w:val="31C30C38"/>
    <w:rsid w:val="31C75BFC"/>
    <w:rsid w:val="31CA65E6"/>
    <w:rsid w:val="31CB27FA"/>
    <w:rsid w:val="31D35B8D"/>
    <w:rsid w:val="31D43E75"/>
    <w:rsid w:val="31D65E3F"/>
    <w:rsid w:val="31DA54C2"/>
    <w:rsid w:val="31E00A6C"/>
    <w:rsid w:val="31E0642E"/>
    <w:rsid w:val="31EA6808"/>
    <w:rsid w:val="31EB5B1A"/>
    <w:rsid w:val="31ED7789"/>
    <w:rsid w:val="31F167D5"/>
    <w:rsid w:val="31F8530B"/>
    <w:rsid w:val="31F907FA"/>
    <w:rsid w:val="32042981"/>
    <w:rsid w:val="32043131"/>
    <w:rsid w:val="32053196"/>
    <w:rsid w:val="3207424B"/>
    <w:rsid w:val="32085AE3"/>
    <w:rsid w:val="320936C7"/>
    <w:rsid w:val="320C7F96"/>
    <w:rsid w:val="32125487"/>
    <w:rsid w:val="32152069"/>
    <w:rsid w:val="32163A6E"/>
    <w:rsid w:val="321B77FB"/>
    <w:rsid w:val="323158C0"/>
    <w:rsid w:val="32320EA1"/>
    <w:rsid w:val="32361E28"/>
    <w:rsid w:val="32363E40"/>
    <w:rsid w:val="32365212"/>
    <w:rsid w:val="323668DE"/>
    <w:rsid w:val="323A05FA"/>
    <w:rsid w:val="323B2667"/>
    <w:rsid w:val="323C0D07"/>
    <w:rsid w:val="323D5EBE"/>
    <w:rsid w:val="324127DC"/>
    <w:rsid w:val="32417DFC"/>
    <w:rsid w:val="324324A7"/>
    <w:rsid w:val="32445227"/>
    <w:rsid w:val="32452FC5"/>
    <w:rsid w:val="324C0F07"/>
    <w:rsid w:val="32536F82"/>
    <w:rsid w:val="32574044"/>
    <w:rsid w:val="325E0E89"/>
    <w:rsid w:val="325E1769"/>
    <w:rsid w:val="3263561F"/>
    <w:rsid w:val="3266360A"/>
    <w:rsid w:val="326A091E"/>
    <w:rsid w:val="326A6D68"/>
    <w:rsid w:val="327A180B"/>
    <w:rsid w:val="327D62BB"/>
    <w:rsid w:val="328041EE"/>
    <w:rsid w:val="328762D4"/>
    <w:rsid w:val="32895D92"/>
    <w:rsid w:val="328C0BF4"/>
    <w:rsid w:val="328D327F"/>
    <w:rsid w:val="32981347"/>
    <w:rsid w:val="329B2BE5"/>
    <w:rsid w:val="32A001FB"/>
    <w:rsid w:val="32A413E2"/>
    <w:rsid w:val="32A41A99"/>
    <w:rsid w:val="32A55F1B"/>
    <w:rsid w:val="32AA6E56"/>
    <w:rsid w:val="32AB0DD9"/>
    <w:rsid w:val="32B25C26"/>
    <w:rsid w:val="32B5582B"/>
    <w:rsid w:val="32B76760"/>
    <w:rsid w:val="32B806EA"/>
    <w:rsid w:val="32BB196D"/>
    <w:rsid w:val="32C26210"/>
    <w:rsid w:val="32C4610B"/>
    <w:rsid w:val="32C91FDB"/>
    <w:rsid w:val="32CE3D4C"/>
    <w:rsid w:val="32D865DE"/>
    <w:rsid w:val="32ED4CD1"/>
    <w:rsid w:val="32EF3AD3"/>
    <w:rsid w:val="32F241CB"/>
    <w:rsid w:val="32F26D72"/>
    <w:rsid w:val="32F861BE"/>
    <w:rsid w:val="33040FAB"/>
    <w:rsid w:val="330415EC"/>
    <w:rsid w:val="3307410F"/>
    <w:rsid w:val="330B76EA"/>
    <w:rsid w:val="330C5891"/>
    <w:rsid w:val="331100EC"/>
    <w:rsid w:val="33113A54"/>
    <w:rsid w:val="331439EE"/>
    <w:rsid w:val="33154F7A"/>
    <w:rsid w:val="332011B5"/>
    <w:rsid w:val="3320623C"/>
    <w:rsid w:val="33220F03"/>
    <w:rsid w:val="33275002"/>
    <w:rsid w:val="33287086"/>
    <w:rsid w:val="332A5A88"/>
    <w:rsid w:val="332B18D8"/>
    <w:rsid w:val="332D5B8E"/>
    <w:rsid w:val="333224D3"/>
    <w:rsid w:val="333356EF"/>
    <w:rsid w:val="333D70E1"/>
    <w:rsid w:val="33435BF7"/>
    <w:rsid w:val="33444F16"/>
    <w:rsid w:val="33456E75"/>
    <w:rsid w:val="334870ED"/>
    <w:rsid w:val="33490893"/>
    <w:rsid w:val="334961F7"/>
    <w:rsid w:val="334F5E1D"/>
    <w:rsid w:val="3351017E"/>
    <w:rsid w:val="33547D2B"/>
    <w:rsid w:val="335824D3"/>
    <w:rsid w:val="335F599D"/>
    <w:rsid w:val="336E2DA6"/>
    <w:rsid w:val="33723D60"/>
    <w:rsid w:val="33750A4B"/>
    <w:rsid w:val="33751B89"/>
    <w:rsid w:val="337551E4"/>
    <w:rsid w:val="337676D3"/>
    <w:rsid w:val="337801A4"/>
    <w:rsid w:val="337B13C6"/>
    <w:rsid w:val="337F42B4"/>
    <w:rsid w:val="337F596B"/>
    <w:rsid w:val="33832C93"/>
    <w:rsid w:val="338D4C23"/>
    <w:rsid w:val="339332FB"/>
    <w:rsid w:val="33937DB1"/>
    <w:rsid w:val="339851A4"/>
    <w:rsid w:val="339977B6"/>
    <w:rsid w:val="339E6678"/>
    <w:rsid w:val="339F4F52"/>
    <w:rsid w:val="33A12EF9"/>
    <w:rsid w:val="33A23137"/>
    <w:rsid w:val="33A32F75"/>
    <w:rsid w:val="33A70526"/>
    <w:rsid w:val="33A85A0D"/>
    <w:rsid w:val="33AC2684"/>
    <w:rsid w:val="33AD6F69"/>
    <w:rsid w:val="33AE06F6"/>
    <w:rsid w:val="33AF0322"/>
    <w:rsid w:val="33B13F4E"/>
    <w:rsid w:val="33B54C19"/>
    <w:rsid w:val="33BB4727"/>
    <w:rsid w:val="33BF5392"/>
    <w:rsid w:val="33BF775B"/>
    <w:rsid w:val="33C22A30"/>
    <w:rsid w:val="33C74F0E"/>
    <w:rsid w:val="33CD283E"/>
    <w:rsid w:val="33D53ED4"/>
    <w:rsid w:val="33D76461"/>
    <w:rsid w:val="33DD7CB7"/>
    <w:rsid w:val="33E37E48"/>
    <w:rsid w:val="33E4582D"/>
    <w:rsid w:val="33E505BB"/>
    <w:rsid w:val="33E52369"/>
    <w:rsid w:val="33E546DC"/>
    <w:rsid w:val="33E60725"/>
    <w:rsid w:val="33E83C08"/>
    <w:rsid w:val="33EC6719"/>
    <w:rsid w:val="33F07B4A"/>
    <w:rsid w:val="33F13148"/>
    <w:rsid w:val="33FB393B"/>
    <w:rsid w:val="33FE2BDF"/>
    <w:rsid w:val="34030DC5"/>
    <w:rsid w:val="340338B9"/>
    <w:rsid w:val="340A6513"/>
    <w:rsid w:val="340B2001"/>
    <w:rsid w:val="340D18C0"/>
    <w:rsid w:val="340D290C"/>
    <w:rsid w:val="340E0AF2"/>
    <w:rsid w:val="340E5BFD"/>
    <w:rsid w:val="340F388A"/>
    <w:rsid w:val="340F73E6"/>
    <w:rsid w:val="34197CD9"/>
    <w:rsid w:val="341E6667"/>
    <w:rsid w:val="342310E1"/>
    <w:rsid w:val="34264AE2"/>
    <w:rsid w:val="3428494C"/>
    <w:rsid w:val="342E72DC"/>
    <w:rsid w:val="342F65D0"/>
    <w:rsid w:val="34341B69"/>
    <w:rsid w:val="343646B2"/>
    <w:rsid w:val="34444371"/>
    <w:rsid w:val="344F3AB6"/>
    <w:rsid w:val="34575690"/>
    <w:rsid w:val="345A0E96"/>
    <w:rsid w:val="345D465C"/>
    <w:rsid w:val="345F27C0"/>
    <w:rsid w:val="34692314"/>
    <w:rsid w:val="346E36BC"/>
    <w:rsid w:val="346F5B2A"/>
    <w:rsid w:val="3473151F"/>
    <w:rsid w:val="34752F1B"/>
    <w:rsid w:val="34773EDD"/>
    <w:rsid w:val="347D07F4"/>
    <w:rsid w:val="347D188B"/>
    <w:rsid w:val="347E456C"/>
    <w:rsid w:val="3480708F"/>
    <w:rsid w:val="34824917"/>
    <w:rsid w:val="34847DD4"/>
    <w:rsid w:val="348B6C7A"/>
    <w:rsid w:val="349124F1"/>
    <w:rsid w:val="34951FE2"/>
    <w:rsid w:val="34956F71"/>
    <w:rsid w:val="34A55F9D"/>
    <w:rsid w:val="34A83827"/>
    <w:rsid w:val="34AB67A3"/>
    <w:rsid w:val="34B46631"/>
    <w:rsid w:val="34B87A7E"/>
    <w:rsid w:val="34BE39A1"/>
    <w:rsid w:val="34C9510A"/>
    <w:rsid w:val="34D643A8"/>
    <w:rsid w:val="34D72677"/>
    <w:rsid w:val="34E24AFB"/>
    <w:rsid w:val="34E44805"/>
    <w:rsid w:val="34E83B0E"/>
    <w:rsid w:val="34ED5EAE"/>
    <w:rsid w:val="34F42369"/>
    <w:rsid w:val="34F702C7"/>
    <w:rsid w:val="35053F7C"/>
    <w:rsid w:val="35065433"/>
    <w:rsid w:val="352233B0"/>
    <w:rsid w:val="352266F3"/>
    <w:rsid w:val="35293D54"/>
    <w:rsid w:val="352B51B6"/>
    <w:rsid w:val="352E5A89"/>
    <w:rsid w:val="3530248F"/>
    <w:rsid w:val="35343141"/>
    <w:rsid w:val="353458DA"/>
    <w:rsid w:val="353E67CA"/>
    <w:rsid w:val="3542559A"/>
    <w:rsid w:val="354820E9"/>
    <w:rsid w:val="354D466A"/>
    <w:rsid w:val="35551771"/>
    <w:rsid w:val="35551F44"/>
    <w:rsid w:val="355E0625"/>
    <w:rsid w:val="3565279B"/>
    <w:rsid w:val="356B7840"/>
    <w:rsid w:val="356C1E06"/>
    <w:rsid w:val="356C28E4"/>
    <w:rsid w:val="35725E7F"/>
    <w:rsid w:val="357A2F85"/>
    <w:rsid w:val="35805AFF"/>
    <w:rsid w:val="358160C2"/>
    <w:rsid w:val="35823CC0"/>
    <w:rsid w:val="35831C1F"/>
    <w:rsid w:val="35836A54"/>
    <w:rsid w:val="35897E81"/>
    <w:rsid w:val="35923B16"/>
    <w:rsid w:val="35935DF5"/>
    <w:rsid w:val="3594591C"/>
    <w:rsid w:val="359546DF"/>
    <w:rsid w:val="359878CA"/>
    <w:rsid w:val="35995815"/>
    <w:rsid w:val="359D68E3"/>
    <w:rsid w:val="35A338DF"/>
    <w:rsid w:val="35A40300"/>
    <w:rsid w:val="35AB7FA2"/>
    <w:rsid w:val="35B0312C"/>
    <w:rsid w:val="35B04079"/>
    <w:rsid w:val="35B2271F"/>
    <w:rsid w:val="35B50461"/>
    <w:rsid w:val="35B51F79"/>
    <w:rsid w:val="35BC359E"/>
    <w:rsid w:val="35BD1419"/>
    <w:rsid w:val="35BD6FAD"/>
    <w:rsid w:val="35C3668B"/>
    <w:rsid w:val="35CA2F19"/>
    <w:rsid w:val="35CA70A7"/>
    <w:rsid w:val="35CD433F"/>
    <w:rsid w:val="35CE2318"/>
    <w:rsid w:val="35D16621"/>
    <w:rsid w:val="35D32ADF"/>
    <w:rsid w:val="35D47E29"/>
    <w:rsid w:val="35DA7919"/>
    <w:rsid w:val="35E31D82"/>
    <w:rsid w:val="35E75CBF"/>
    <w:rsid w:val="35E959DC"/>
    <w:rsid w:val="35EF5040"/>
    <w:rsid w:val="35F9034E"/>
    <w:rsid w:val="36051961"/>
    <w:rsid w:val="360959DC"/>
    <w:rsid w:val="3619279E"/>
    <w:rsid w:val="362A0508"/>
    <w:rsid w:val="362A1821"/>
    <w:rsid w:val="362F5B1E"/>
    <w:rsid w:val="362F781E"/>
    <w:rsid w:val="36332098"/>
    <w:rsid w:val="363374E6"/>
    <w:rsid w:val="363650FE"/>
    <w:rsid w:val="36384235"/>
    <w:rsid w:val="363A6584"/>
    <w:rsid w:val="363B2B49"/>
    <w:rsid w:val="363E70ED"/>
    <w:rsid w:val="36402EEE"/>
    <w:rsid w:val="364076FC"/>
    <w:rsid w:val="364256D9"/>
    <w:rsid w:val="364B76B6"/>
    <w:rsid w:val="36523A43"/>
    <w:rsid w:val="36535079"/>
    <w:rsid w:val="3657128A"/>
    <w:rsid w:val="36596E3C"/>
    <w:rsid w:val="365B127A"/>
    <w:rsid w:val="365E3764"/>
    <w:rsid w:val="365F645A"/>
    <w:rsid w:val="36634950"/>
    <w:rsid w:val="36653975"/>
    <w:rsid w:val="366D044B"/>
    <w:rsid w:val="36704237"/>
    <w:rsid w:val="36711961"/>
    <w:rsid w:val="36743E79"/>
    <w:rsid w:val="367573BE"/>
    <w:rsid w:val="367B136E"/>
    <w:rsid w:val="367B31D2"/>
    <w:rsid w:val="367B73E4"/>
    <w:rsid w:val="367F140E"/>
    <w:rsid w:val="36814FF6"/>
    <w:rsid w:val="36853732"/>
    <w:rsid w:val="368C4D1E"/>
    <w:rsid w:val="369000AA"/>
    <w:rsid w:val="3699568D"/>
    <w:rsid w:val="369E54F7"/>
    <w:rsid w:val="369F420A"/>
    <w:rsid w:val="369F7DCC"/>
    <w:rsid w:val="36A34995"/>
    <w:rsid w:val="36A62318"/>
    <w:rsid w:val="36A67814"/>
    <w:rsid w:val="36A97B34"/>
    <w:rsid w:val="36AA789A"/>
    <w:rsid w:val="36B204FD"/>
    <w:rsid w:val="36B6189F"/>
    <w:rsid w:val="36B803CA"/>
    <w:rsid w:val="36BC7E43"/>
    <w:rsid w:val="36BD75CE"/>
    <w:rsid w:val="36BE6469"/>
    <w:rsid w:val="36C24A10"/>
    <w:rsid w:val="36C56253"/>
    <w:rsid w:val="36C56482"/>
    <w:rsid w:val="36CB62E7"/>
    <w:rsid w:val="36CC15BF"/>
    <w:rsid w:val="36D314AF"/>
    <w:rsid w:val="36DE2FC9"/>
    <w:rsid w:val="36DF5796"/>
    <w:rsid w:val="36E17132"/>
    <w:rsid w:val="36E238DF"/>
    <w:rsid w:val="36E624E2"/>
    <w:rsid w:val="36E92171"/>
    <w:rsid w:val="36EB4D54"/>
    <w:rsid w:val="36EC1C61"/>
    <w:rsid w:val="36ED55D2"/>
    <w:rsid w:val="36EF52AD"/>
    <w:rsid w:val="36F206C2"/>
    <w:rsid w:val="36F9735C"/>
    <w:rsid w:val="37060F75"/>
    <w:rsid w:val="3709730B"/>
    <w:rsid w:val="370A20E7"/>
    <w:rsid w:val="370B68A8"/>
    <w:rsid w:val="370D6B9B"/>
    <w:rsid w:val="370F675B"/>
    <w:rsid w:val="37121C21"/>
    <w:rsid w:val="371C6E27"/>
    <w:rsid w:val="372636C1"/>
    <w:rsid w:val="372820B9"/>
    <w:rsid w:val="372E130B"/>
    <w:rsid w:val="372F12D0"/>
    <w:rsid w:val="37375970"/>
    <w:rsid w:val="373A6D71"/>
    <w:rsid w:val="373C6DB3"/>
    <w:rsid w:val="373E31D0"/>
    <w:rsid w:val="373F6235"/>
    <w:rsid w:val="37420462"/>
    <w:rsid w:val="3743083D"/>
    <w:rsid w:val="37436B00"/>
    <w:rsid w:val="374725B9"/>
    <w:rsid w:val="3747310D"/>
    <w:rsid w:val="37552456"/>
    <w:rsid w:val="3755604E"/>
    <w:rsid w:val="37575F0F"/>
    <w:rsid w:val="375A306E"/>
    <w:rsid w:val="375B2943"/>
    <w:rsid w:val="375D2B5F"/>
    <w:rsid w:val="37661A13"/>
    <w:rsid w:val="3768176B"/>
    <w:rsid w:val="376B702A"/>
    <w:rsid w:val="3775551B"/>
    <w:rsid w:val="3776596D"/>
    <w:rsid w:val="37797533"/>
    <w:rsid w:val="37895880"/>
    <w:rsid w:val="378D2C84"/>
    <w:rsid w:val="37936580"/>
    <w:rsid w:val="37942C19"/>
    <w:rsid w:val="3799023C"/>
    <w:rsid w:val="379F10F6"/>
    <w:rsid w:val="37A8202C"/>
    <w:rsid w:val="37AA3C4D"/>
    <w:rsid w:val="37AC319E"/>
    <w:rsid w:val="37AD5307"/>
    <w:rsid w:val="37AD5779"/>
    <w:rsid w:val="37AE2715"/>
    <w:rsid w:val="37AE6DBB"/>
    <w:rsid w:val="37B06979"/>
    <w:rsid w:val="37B57762"/>
    <w:rsid w:val="37BC1633"/>
    <w:rsid w:val="37BF1123"/>
    <w:rsid w:val="37BF3477"/>
    <w:rsid w:val="37C33451"/>
    <w:rsid w:val="37C8622A"/>
    <w:rsid w:val="37C97457"/>
    <w:rsid w:val="37DA41AF"/>
    <w:rsid w:val="37E05CE9"/>
    <w:rsid w:val="37E16B7B"/>
    <w:rsid w:val="37E868CC"/>
    <w:rsid w:val="37E96C3E"/>
    <w:rsid w:val="37EA1E8F"/>
    <w:rsid w:val="37EC0659"/>
    <w:rsid w:val="37F4701F"/>
    <w:rsid w:val="37F81D83"/>
    <w:rsid w:val="37FC69A1"/>
    <w:rsid w:val="37FD0174"/>
    <w:rsid w:val="38060602"/>
    <w:rsid w:val="380A3961"/>
    <w:rsid w:val="38107967"/>
    <w:rsid w:val="38123949"/>
    <w:rsid w:val="38185CC1"/>
    <w:rsid w:val="381D3CC4"/>
    <w:rsid w:val="382076FD"/>
    <w:rsid w:val="38213B8C"/>
    <w:rsid w:val="38220448"/>
    <w:rsid w:val="38250D71"/>
    <w:rsid w:val="382B14A5"/>
    <w:rsid w:val="382D13ED"/>
    <w:rsid w:val="38342FF0"/>
    <w:rsid w:val="383960A3"/>
    <w:rsid w:val="383B2EA0"/>
    <w:rsid w:val="383E11D0"/>
    <w:rsid w:val="3840614B"/>
    <w:rsid w:val="38417D8A"/>
    <w:rsid w:val="38424167"/>
    <w:rsid w:val="3842578B"/>
    <w:rsid w:val="38444745"/>
    <w:rsid w:val="384B78F7"/>
    <w:rsid w:val="384E7C1E"/>
    <w:rsid w:val="384F4255"/>
    <w:rsid w:val="38523139"/>
    <w:rsid w:val="385962B8"/>
    <w:rsid w:val="385E6091"/>
    <w:rsid w:val="385E6470"/>
    <w:rsid w:val="3863298D"/>
    <w:rsid w:val="386B4E07"/>
    <w:rsid w:val="386F5806"/>
    <w:rsid w:val="387C21B1"/>
    <w:rsid w:val="388946B2"/>
    <w:rsid w:val="38894737"/>
    <w:rsid w:val="388D4C2A"/>
    <w:rsid w:val="388E29E9"/>
    <w:rsid w:val="388E3681"/>
    <w:rsid w:val="388F0214"/>
    <w:rsid w:val="38954886"/>
    <w:rsid w:val="38961C7A"/>
    <w:rsid w:val="38992A13"/>
    <w:rsid w:val="38997C01"/>
    <w:rsid w:val="389C5D61"/>
    <w:rsid w:val="38A01763"/>
    <w:rsid w:val="38A0207A"/>
    <w:rsid w:val="38A16D9F"/>
    <w:rsid w:val="38A2449C"/>
    <w:rsid w:val="38A47E95"/>
    <w:rsid w:val="38A66603"/>
    <w:rsid w:val="38A90875"/>
    <w:rsid w:val="38AC5ECC"/>
    <w:rsid w:val="38BB494B"/>
    <w:rsid w:val="38C06F01"/>
    <w:rsid w:val="38C143D2"/>
    <w:rsid w:val="38D07A09"/>
    <w:rsid w:val="38D22640"/>
    <w:rsid w:val="38D55B69"/>
    <w:rsid w:val="38D66725"/>
    <w:rsid w:val="38DA4AFA"/>
    <w:rsid w:val="38DB32D5"/>
    <w:rsid w:val="38E47094"/>
    <w:rsid w:val="38EC2575"/>
    <w:rsid w:val="38EC419A"/>
    <w:rsid w:val="38EF68F1"/>
    <w:rsid w:val="38F063AB"/>
    <w:rsid w:val="38F06FF4"/>
    <w:rsid w:val="38F60B6F"/>
    <w:rsid w:val="38F864B4"/>
    <w:rsid w:val="38FA55BC"/>
    <w:rsid w:val="3905211C"/>
    <w:rsid w:val="39074B30"/>
    <w:rsid w:val="390E51B8"/>
    <w:rsid w:val="391032D6"/>
    <w:rsid w:val="39112100"/>
    <w:rsid w:val="39144810"/>
    <w:rsid w:val="391E0CED"/>
    <w:rsid w:val="391E1E7A"/>
    <w:rsid w:val="39200988"/>
    <w:rsid w:val="39236E50"/>
    <w:rsid w:val="392D78CD"/>
    <w:rsid w:val="392E030F"/>
    <w:rsid w:val="392F6700"/>
    <w:rsid w:val="393578EF"/>
    <w:rsid w:val="393611D6"/>
    <w:rsid w:val="393734D4"/>
    <w:rsid w:val="39382D80"/>
    <w:rsid w:val="393E45E5"/>
    <w:rsid w:val="393F42CA"/>
    <w:rsid w:val="39430B2C"/>
    <w:rsid w:val="39522B0B"/>
    <w:rsid w:val="395630E2"/>
    <w:rsid w:val="395E34A1"/>
    <w:rsid w:val="395E4671"/>
    <w:rsid w:val="3962620A"/>
    <w:rsid w:val="396621B8"/>
    <w:rsid w:val="39693A3D"/>
    <w:rsid w:val="39700927"/>
    <w:rsid w:val="39726079"/>
    <w:rsid w:val="39757AD8"/>
    <w:rsid w:val="397B075C"/>
    <w:rsid w:val="397C51BF"/>
    <w:rsid w:val="39802DA5"/>
    <w:rsid w:val="398204CE"/>
    <w:rsid w:val="39846181"/>
    <w:rsid w:val="39857D6A"/>
    <w:rsid w:val="39866B0C"/>
    <w:rsid w:val="39873035"/>
    <w:rsid w:val="3995131A"/>
    <w:rsid w:val="399518AA"/>
    <w:rsid w:val="39952C0F"/>
    <w:rsid w:val="399E028A"/>
    <w:rsid w:val="399F5D61"/>
    <w:rsid w:val="39A114C8"/>
    <w:rsid w:val="39A14F85"/>
    <w:rsid w:val="39B03661"/>
    <w:rsid w:val="39B7103E"/>
    <w:rsid w:val="39BD1693"/>
    <w:rsid w:val="39BD5403"/>
    <w:rsid w:val="39BE2658"/>
    <w:rsid w:val="39C207F0"/>
    <w:rsid w:val="39C23D33"/>
    <w:rsid w:val="39CB45DC"/>
    <w:rsid w:val="39CC3AE0"/>
    <w:rsid w:val="39CE38BD"/>
    <w:rsid w:val="39DC7D6B"/>
    <w:rsid w:val="39E12B88"/>
    <w:rsid w:val="39E135D3"/>
    <w:rsid w:val="39E24380"/>
    <w:rsid w:val="39E45DAA"/>
    <w:rsid w:val="39E618CE"/>
    <w:rsid w:val="39E64AAF"/>
    <w:rsid w:val="39EF292E"/>
    <w:rsid w:val="39F023E5"/>
    <w:rsid w:val="39F72DF7"/>
    <w:rsid w:val="39F77D22"/>
    <w:rsid w:val="39F82DE7"/>
    <w:rsid w:val="39F87F2A"/>
    <w:rsid w:val="39FB10B1"/>
    <w:rsid w:val="3A052834"/>
    <w:rsid w:val="3A147BB5"/>
    <w:rsid w:val="3A1C05D1"/>
    <w:rsid w:val="3A1C260F"/>
    <w:rsid w:val="3A210552"/>
    <w:rsid w:val="3A222879"/>
    <w:rsid w:val="3A231E3E"/>
    <w:rsid w:val="3A23599A"/>
    <w:rsid w:val="3A2B002F"/>
    <w:rsid w:val="3A2E5BA4"/>
    <w:rsid w:val="3A335D1D"/>
    <w:rsid w:val="3A342FC4"/>
    <w:rsid w:val="3A3E36C5"/>
    <w:rsid w:val="3A3E4CBE"/>
    <w:rsid w:val="3A3E70B3"/>
    <w:rsid w:val="3A4506F8"/>
    <w:rsid w:val="3A4534B7"/>
    <w:rsid w:val="3A453AD0"/>
    <w:rsid w:val="3A485400"/>
    <w:rsid w:val="3A4A1178"/>
    <w:rsid w:val="3A4D5E5C"/>
    <w:rsid w:val="3A5302CE"/>
    <w:rsid w:val="3A575643"/>
    <w:rsid w:val="3A5B4D72"/>
    <w:rsid w:val="3A5D1C65"/>
    <w:rsid w:val="3A625388"/>
    <w:rsid w:val="3A6B10EF"/>
    <w:rsid w:val="3A6B1730"/>
    <w:rsid w:val="3A710AF6"/>
    <w:rsid w:val="3A7131B6"/>
    <w:rsid w:val="3A745361"/>
    <w:rsid w:val="3A7E7074"/>
    <w:rsid w:val="3A7F161E"/>
    <w:rsid w:val="3A8701F4"/>
    <w:rsid w:val="3A870BEA"/>
    <w:rsid w:val="3A8723CC"/>
    <w:rsid w:val="3A8A3C6B"/>
    <w:rsid w:val="3A8F3D42"/>
    <w:rsid w:val="3A9163C2"/>
    <w:rsid w:val="3A952406"/>
    <w:rsid w:val="3A95616C"/>
    <w:rsid w:val="3A983E61"/>
    <w:rsid w:val="3AA031B2"/>
    <w:rsid w:val="3AA06A9C"/>
    <w:rsid w:val="3AA8311D"/>
    <w:rsid w:val="3AA95F26"/>
    <w:rsid w:val="3AAF5F4A"/>
    <w:rsid w:val="3AB00F56"/>
    <w:rsid w:val="3AB026C6"/>
    <w:rsid w:val="3AB42204"/>
    <w:rsid w:val="3ABA4986"/>
    <w:rsid w:val="3AC33A43"/>
    <w:rsid w:val="3AC4360F"/>
    <w:rsid w:val="3AC54CA3"/>
    <w:rsid w:val="3ACA0710"/>
    <w:rsid w:val="3ACB2405"/>
    <w:rsid w:val="3ACB5391"/>
    <w:rsid w:val="3AD31328"/>
    <w:rsid w:val="3AD76784"/>
    <w:rsid w:val="3AE3199A"/>
    <w:rsid w:val="3AE575BE"/>
    <w:rsid w:val="3AE71176"/>
    <w:rsid w:val="3AED5FA8"/>
    <w:rsid w:val="3AEE20A3"/>
    <w:rsid w:val="3AF17846"/>
    <w:rsid w:val="3AF31810"/>
    <w:rsid w:val="3AF55418"/>
    <w:rsid w:val="3AF66BA2"/>
    <w:rsid w:val="3AF94DFB"/>
    <w:rsid w:val="3AF95B70"/>
    <w:rsid w:val="3B0C6E05"/>
    <w:rsid w:val="3B161BCC"/>
    <w:rsid w:val="3B1731FA"/>
    <w:rsid w:val="3B1A1CD4"/>
    <w:rsid w:val="3B1C538E"/>
    <w:rsid w:val="3B1D063B"/>
    <w:rsid w:val="3B1E652B"/>
    <w:rsid w:val="3B1F7220"/>
    <w:rsid w:val="3B25778A"/>
    <w:rsid w:val="3B364439"/>
    <w:rsid w:val="3B366F45"/>
    <w:rsid w:val="3B397E79"/>
    <w:rsid w:val="3B3A32AE"/>
    <w:rsid w:val="3B3B56B7"/>
    <w:rsid w:val="3B3E1A26"/>
    <w:rsid w:val="3B456B5A"/>
    <w:rsid w:val="3B4A257D"/>
    <w:rsid w:val="3B4B490C"/>
    <w:rsid w:val="3B5322AF"/>
    <w:rsid w:val="3B5D3A7E"/>
    <w:rsid w:val="3B5F0C53"/>
    <w:rsid w:val="3B64097A"/>
    <w:rsid w:val="3B7010B2"/>
    <w:rsid w:val="3B7364AD"/>
    <w:rsid w:val="3B742225"/>
    <w:rsid w:val="3B776038"/>
    <w:rsid w:val="3B7E16A5"/>
    <w:rsid w:val="3B7E227B"/>
    <w:rsid w:val="3B7F27F6"/>
    <w:rsid w:val="3B837EC0"/>
    <w:rsid w:val="3B857898"/>
    <w:rsid w:val="3B8E09CE"/>
    <w:rsid w:val="3B91348A"/>
    <w:rsid w:val="3B9321F1"/>
    <w:rsid w:val="3BA87280"/>
    <w:rsid w:val="3BA9392E"/>
    <w:rsid w:val="3BAA2050"/>
    <w:rsid w:val="3BB817B1"/>
    <w:rsid w:val="3BB85D78"/>
    <w:rsid w:val="3BC15A65"/>
    <w:rsid w:val="3BC27434"/>
    <w:rsid w:val="3BC60CD2"/>
    <w:rsid w:val="3BC918A6"/>
    <w:rsid w:val="3BC91A18"/>
    <w:rsid w:val="3BCB796F"/>
    <w:rsid w:val="3BCC5837"/>
    <w:rsid w:val="3BCC6A43"/>
    <w:rsid w:val="3BD61DE6"/>
    <w:rsid w:val="3BE21A36"/>
    <w:rsid w:val="3BE27B37"/>
    <w:rsid w:val="3BE455FD"/>
    <w:rsid w:val="3BED2703"/>
    <w:rsid w:val="3BF375EE"/>
    <w:rsid w:val="3BFF0493"/>
    <w:rsid w:val="3C037299"/>
    <w:rsid w:val="3C0A27BD"/>
    <w:rsid w:val="3C0B0DDB"/>
    <w:rsid w:val="3C0E5C0B"/>
    <w:rsid w:val="3C0E747B"/>
    <w:rsid w:val="3C111620"/>
    <w:rsid w:val="3C125CC6"/>
    <w:rsid w:val="3C171240"/>
    <w:rsid w:val="3C190404"/>
    <w:rsid w:val="3C1E719D"/>
    <w:rsid w:val="3C28089E"/>
    <w:rsid w:val="3C293242"/>
    <w:rsid w:val="3C2B0465"/>
    <w:rsid w:val="3C3319DC"/>
    <w:rsid w:val="3C365127"/>
    <w:rsid w:val="3C3757AA"/>
    <w:rsid w:val="3C3D64E7"/>
    <w:rsid w:val="3C41643A"/>
    <w:rsid w:val="3C430575"/>
    <w:rsid w:val="3C431252"/>
    <w:rsid w:val="3C443923"/>
    <w:rsid w:val="3C44609B"/>
    <w:rsid w:val="3C450640"/>
    <w:rsid w:val="3C487939"/>
    <w:rsid w:val="3C4C037D"/>
    <w:rsid w:val="3C4D11DD"/>
    <w:rsid w:val="3C5462DE"/>
    <w:rsid w:val="3C5978DA"/>
    <w:rsid w:val="3C5F08EC"/>
    <w:rsid w:val="3C5F4C83"/>
    <w:rsid w:val="3C6978B0"/>
    <w:rsid w:val="3C6A5B02"/>
    <w:rsid w:val="3C6D7E55"/>
    <w:rsid w:val="3C6E4EC6"/>
    <w:rsid w:val="3C70144A"/>
    <w:rsid w:val="3C7671E0"/>
    <w:rsid w:val="3C7C1170"/>
    <w:rsid w:val="3C814BF9"/>
    <w:rsid w:val="3C846B26"/>
    <w:rsid w:val="3C84780A"/>
    <w:rsid w:val="3C8C0EB1"/>
    <w:rsid w:val="3C8C52F1"/>
    <w:rsid w:val="3C903A1B"/>
    <w:rsid w:val="3C911E58"/>
    <w:rsid w:val="3C9506A9"/>
    <w:rsid w:val="3C9A4CC2"/>
    <w:rsid w:val="3CA159BF"/>
    <w:rsid w:val="3CA47F0B"/>
    <w:rsid w:val="3CA84C4E"/>
    <w:rsid w:val="3CAD1CF7"/>
    <w:rsid w:val="3CB274A9"/>
    <w:rsid w:val="3CB41722"/>
    <w:rsid w:val="3CBA7E11"/>
    <w:rsid w:val="3CBF5242"/>
    <w:rsid w:val="3CC1568A"/>
    <w:rsid w:val="3CC245B9"/>
    <w:rsid w:val="3CC463D9"/>
    <w:rsid w:val="3CC61455"/>
    <w:rsid w:val="3CD45328"/>
    <w:rsid w:val="3CD864B4"/>
    <w:rsid w:val="3CE00C6E"/>
    <w:rsid w:val="3CE11976"/>
    <w:rsid w:val="3CE4691F"/>
    <w:rsid w:val="3CE71AF6"/>
    <w:rsid w:val="3CEA084D"/>
    <w:rsid w:val="3CEB387F"/>
    <w:rsid w:val="3CEF4259"/>
    <w:rsid w:val="3CF25975"/>
    <w:rsid w:val="3CF517BE"/>
    <w:rsid w:val="3CF9307F"/>
    <w:rsid w:val="3CF950D8"/>
    <w:rsid w:val="3CFB0207"/>
    <w:rsid w:val="3D041FCC"/>
    <w:rsid w:val="3D205860"/>
    <w:rsid w:val="3D2263DC"/>
    <w:rsid w:val="3D2D4B8F"/>
    <w:rsid w:val="3D2E04CF"/>
    <w:rsid w:val="3D3C7861"/>
    <w:rsid w:val="3D437550"/>
    <w:rsid w:val="3D525995"/>
    <w:rsid w:val="3D595E29"/>
    <w:rsid w:val="3D5C3DDD"/>
    <w:rsid w:val="3D5E177F"/>
    <w:rsid w:val="3D5F2343"/>
    <w:rsid w:val="3D6267D9"/>
    <w:rsid w:val="3D641E44"/>
    <w:rsid w:val="3D654F08"/>
    <w:rsid w:val="3D662AE0"/>
    <w:rsid w:val="3D670D31"/>
    <w:rsid w:val="3D6921C7"/>
    <w:rsid w:val="3D6A1F29"/>
    <w:rsid w:val="3D6A3122"/>
    <w:rsid w:val="3D6E1622"/>
    <w:rsid w:val="3D6E4C09"/>
    <w:rsid w:val="3D6F0C85"/>
    <w:rsid w:val="3D710FF3"/>
    <w:rsid w:val="3D713B54"/>
    <w:rsid w:val="3D716D97"/>
    <w:rsid w:val="3D730137"/>
    <w:rsid w:val="3D732173"/>
    <w:rsid w:val="3D753E6D"/>
    <w:rsid w:val="3D783239"/>
    <w:rsid w:val="3D786894"/>
    <w:rsid w:val="3D791C30"/>
    <w:rsid w:val="3D7D7905"/>
    <w:rsid w:val="3D7E2811"/>
    <w:rsid w:val="3D7E7489"/>
    <w:rsid w:val="3D853B4C"/>
    <w:rsid w:val="3D883E24"/>
    <w:rsid w:val="3D8A5D30"/>
    <w:rsid w:val="3D8E7452"/>
    <w:rsid w:val="3D950BE4"/>
    <w:rsid w:val="3DA81802"/>
    <w:rsid w:val="3DAA6C1F"/>
    <w:rsid w:val="3DAE38D6"/>
    <w:rsid w:val="3DB4194E"/>
    <w:rsid w:val="3DBC0567"/>
    <w:rsid w:val="3DBD6105"/>
    <w:rsid w:val="3DBF4F63"/>
    <w:rsid w:val="3DC30500"/>
    <w:rsid w:val="3DC312F7"/>
    <w:rsid w:val="3DC456E6"/>
    <w:rsid w:val="3DC55EA9"/>
    <w:rsid w:val="3DC87F67"/>
    <w:rsid w:val="3DD1395F"/>
    <w:rsid w:val="3DD166A9"/>
    <w:rsid w:val="3DDB0700"/>
    <w:rsid w:val="3DDE074B"/>
    <w:rsid w:val="3DE01663"/>
    <w:rsid w:val="3DE37EFF"/>
    <w:rsid w:val="3DE5647A"/>
    <w:rsid w:val="3DE60537"/>
    <w:rsid w:val="3DF03625"/>
    <w:rsid w:val="3DF81ED5"/>
    <w:rsid w:val="3DFA7DDA"/>
    <w:rsid w:val="3DFD6502"/>
    <w:rsid w:val="3E027A47"/>
    <w:rsid w:val="3E08792E"/>
    <w:rsid w:val="3E0D29CF"/>
    <w:rsid w:val="3E0E4BB3"/>
    <w:rsid w:val="3E147A14"/>
    <w:rsid w:val="3E1575FB"/>
    <w:rsid w:val="3E1B647A"/>
    <w:rsid w:val="3E1C2E22"/>
    <w:rsid w:val="3E23208F"/>
    <w:rsid w:val="3E247F32"/>
    <w:rsid w:val="3E25751D"/>
    <w:rsid w:val="3E2841A0"/>
    <w:rsid w:val="3E2919ED"/>
    <w:rsid w:val="3E29379B"/>
    <w:rsid w:val="3E326FA0"/>
    <w:rsid w:val="3E371177"/>
    <w:rsid w:val="3E371313"/>
    <w:rsid w:val="3E4131DE"/>
    <w:rsid w:val="3E430AEC"/>
    <w:rsid w:val="3E460358"/>
    <w:rsid w:val="3E481E73"/>
    <w:rsid w:val="3E517755"/>
    <w:rsid w:val="3E566547"/>
    <w:rsid w:val="3E587B3E"/>
    <w:rsid w:val="3E5A3954"/>
    <w:rsid w:val="3E674D7E"/>
    <w:rsid w:val="3E687EBB"/>
    <w:rsid w:val="3E6A4D97"/>
    <w:rsid w:val="3E6B3DB3"/>
    <w:rsid w:val="3E6E73FF"/>
    <w:rsid w:val="3E7554CF"/>
    <w:rsid w:val="3E844CB9"/>
    <w:rsid w:val="3E8D3446"/>
    <w:rsid w:val="3E906CA4"/>
    <w:rsid w:val="3E915E8F"/>
    <w:rsid w:val="3E930C5D"/>
    <w:rsid w:val="3E9439E9"/>
    <w:rsid w:val="3E9566DA"/>
    <w:rsid w:val="3E9C21BE"/>
    <w:rsid w:val="3E9C5F94"/>
    <w:rsid w:val="3EA0513C"/>
    <w:rsid w:val="3EA237E9"/>
    <w:rsid w:val="3EA241C0"/>
    <w:rsid w:val="3EBA4D20"/>
    <w:rsid w:val="3EC07206"/>
    <w:rsid w:val="3EC3599D"/>
    <w:rsid w:val="3EC458C6"/>
    <w:rsid w:val="3EC5477D"/>
    <w:rsid w:val="3EC847CD"/>
    <w:rsid w:val="3ECA0E14"/>
    <w:rsid w:val="3ECF7019"/>
    <w:rsid w:val="3ED03312"/>
    <w:rsid w:val="3ED07E8A"/>
    <w:rsid w:val="3ED163CD"/>
    <w:rsid w:val="3ED23569"/>
    <w:rsid w:val="3ED2642C"/>
    <w:rsid w:val="3ED32681"/>
    <w:rsid w:val="3ED34582"/>
    <w:rsid w:val="3ED354DF"/>
    <w:rsid w:val="3EDA1A7B"/>
    <w:rsid w:val="3EDA2388"/>
    <w:rsid w:val="3EE41640"/>
    <w:rsid w:val="3EE5457D"/>
    <w:rsid w:val="3EE651E8"/>
    <w:rsid w:val="3EE95DAB"/>
    <w:rsid w:val="3EEF6792"/>
    <w:rsid w:val="3EF34048"/>
    <w:rsid w:val="3EF44CB8"/>
    <w:rsid w:val="3EF51F47"/>
    <w:rsid w:val="3EF635A8"/>
    <w:rsid w:val="3EFB5137"/>
    <w:rsid w:val="3EFB6CAD"/>
    <w:rsid w:val="3EFE0783"/>
    <w:rsid w:val="3F0F25BE"/>
    <w:rsid w:val="3F1072D0"/>
    <w:rsid w:val="3F165BAB"/>
    <w:rsid w:val="3F1A6CD1"/>
    <w:rsid w:val="3F2006FA"/>
    <w:rsid w:val="3F2264CB"/>
    <w:rsid w:val="3F2E3B22"/>
    <w:rsid w:val="3F2F1BAB"/>
    <w:rsid w:val="3F300E12"/>
    <w:rsid w:val="3F312907"/>
    <w:rsid w:val="3F3D5750"/>
    <w:rsid w:val="3F3F6446"/>
    <w:rsid w:val="3F404020"/>
    <w:rsid w:val="3F446E92"/>
    <w:rsid w:val="3F4563B2"/>
    <w:rsid w:val="3F4A4B74"/>
    <w:rsid w:val="3F5100CE"/>
    <w:rsid w:val="3F5709A1"/>
    <w:rsid w:val="3F573360"/>
    <w:rsid w:val="3F58492D"/>
    <w:rsid w:val="3F626023"/>
    <w:rsid w:val="3F656A54"/>
    <w:rsid w:val="3F69163B"/>
    <w:rsid w:val="3F692CE9"/>
    <w:rsid w:val="3F694031"/>
    <w:rsid w:val="3F6D2DEA"/>
    <w:rsid w:val="3F7D643F"/>
    <w:rsid w:val="3F9115F7"/>
    <w:rsid w:val="3F953C56"/>
    <w:rsid w:val="3F982620"/>
    <w:rsid w:val="3F991625"/>
    <w:rsid w:val="3F9B4BED"/>
    <w:rsid w:val="3F9C6E2A"/>
    <w:rsid w:val="3FA00E29"/>
    <w:rsid w:val="3FA30AD1"/>
    <w:rsid w:val="3FA330D9"/>
    <w:rsid w:val="3FA35078"/>
    <w:rsid w:val="3FA9346C"/>
    <w:rsid w:val="3FA94B9F"/>
    <w:rsid w:val="3FAE44DA"/>
    <w:rsid w:val="3FB745A0"/>
    <w:rsid w:val="3FD140EA"/>
    <w:rsid w:val="3FD414E4"/>
    <w:rsid w:val="3FDB39FE"/>
    <w:rsid w:val="3FE00493"/>
    <w:rsid w:val="3FE0574A"/>
    <w:rsid w:val="3FE200A5"/>
    <w:rsid w:val="3FE43B05"/>
    <w:rsid w:val="3FE70830"/>
    <w:rsid w:val="3FEB6F5A"/>
    <w:rsid w:val="3FEB74E4"/>
    <w:rsid w:val="3FEF1529"/>
    <w:rsid w:val="3FF34060"/>
    <w:rsid w:val="3FF73CD8"/>
    <w:rsid w:val="3FFB7AAB"/>
    <w:rsid w:val="3FFD4BC9"/>
    <w:rsid w:val="3FFF3410"/>
    <w:rsid w:val="40053199"/>
    <w:rsid w:val="400531F2"/>
    <w:rsid w:val="4008380F"/>
    <w:rsid w:val="401364B0"/>
    <w:rsid w:val="40152553"/>
    <w:rsid w:val="401C0CF7"/>
    <w:rsid w:val="401D4131"/>
    <w:rsid w:val="4021614F"/>
    <w:rsid w:val="40251D40"/>
    <w:rsid w:val="403103F1"/>
    <w:rsid w:val="404228F2"/>
    <w:rsid w:val="40435D85"/>
    <w:rsid w:val="4043738B"/>
    <w:rsid w:val="40437D37"/>
    <w:rsid w:val="40477F08"/>
    <w:rsid w:val="4051304D"/>
    <w:rsid w:val="40635F43"/>
    <w:rsid w:val="40640ABA"/>
    <w:rsid w:val="40646D0C"/>
    <w:rsid w:val="406805AA"/>
    <w:rsid w:val="406B7D63"/>
    <w:rsid w:val="40747661"/>
    <w:rsid w:val="407B4E81"/>
    <w:rsid w:val="407F58F4"/>
    <w:rsid w:val="408630CF"/>
    <w:rsid w:val="408B6047"/>
    <w:rsid w:val="408D0011"/>
    <w:rsid w:val="409A4D0B"/>
    <w:rsid w:val="409D081C"/>
    <w:rsid w:val="409F0090"/>
    <w:rsid w:val="409F34F9"/>
    <w:rsid w:val="40A05E64"/>
    <w:rsid w:val="40A838AB"/>
    <w:rsid w:val="40BB5DBF"/>
    <w:rsid w:val="40BB6FF3"/>
    <w:rsid w:val="40BD7622"/>
    <w:rsid w:val="40BF3393"/>
    <w:rsid w:val="40C00057"/>
    <w:rsid w:val="40C15F0C"/>
    <w:rsid w:val="40C957EE"/>
    <w:rsid w:val="40C96700"/>
    <w:rsid w:val="40CA3500"/>
    <w:rsid w:val="40CC0510"/>
    <w:rsid w:val="40D0557D"/>
    <w:rsid w:val="40D07EFD"/>
    <w:rsid w:val="40D12CCD"/>
    <w:rsid w:val="40D2100A"/>
    <w:rsid w:val="40D23351"/>
    <w:rsid w:val="40D36F3A"/>
    <w:rsid w:val="40D42F53"/>
    <w:rsid w:val="40D774DE"/>
    <w:rsid w:val="40D95D3C"/>
    <w:rsid w:val="40E769FC"/>
    <w:rsid w:val="40EF00ED"/>
    <w:rsid w:val="40F24318"/>
    <w:rsid w:val="40F260C6"/>
    <w:rsid w:val="40F97454"/>
    <w:rsid w:val="40FC5196"/>
    <w:rsid w:val="40FE0F0E"/>
    <w:rsid w:val="41011DF4"/>
    <w:rsid w:val="41055DF9"/>
    <w:rsid w:val="410A340F"/>
    <w:rsid w:val="410F0A26"/>
    <w:rsid w:val="4113195C"/>
    <w:rsid w:val="41151DB4"/>
    <w:rsid w:val="41197463"/>
    <w:rsid w:val="411C30E7"/>
    <w:rsid w:val="411D4C6B"/>
    <w:rsid w:val="41262E42"/>
    <w:rsid w:val="412A3AB2"/>
    <w:rsid w:val="412C5A7C"/>
    <w:rsid w:val="412D3B7D"/>
    <w:rsid w:val="4134117C"/>
    <w:rsid w:val="41360501"/>
    <w:rsid w:val="413A0CE1"/>
    <w:rsid w:val="41450C25"/>
    <w:rsid w:val="41474C40"/>
    <w:rsid w:val="414F16DD"/>
    <w:rsid w:val="415D3E87"/>
    <w:rsid w:val="415F3BED"/>
    <w:rsid w:val="416404CC"/>
    <w:rsid w:val="416B3546"/>
    <w:rsid w:val="416E055B"/>
    <w:rsid w:val="41790595"/>
    <w:rsid w:val="417967D5"/>
    <w:rsid w:val="417F669D"/>
    <w:rsid w:val="418140AB"/>
    <w:rsid w:val="418179A9"/>
    <w:rsid w:val="41855117"/>
    <w:rsid w:val="418A27A2"/>
    <w:rsid w:val="41900C79"/>
    <w:rsid w:val="4194531D"/>
    <w:rsid w:val="4199062E"/>
    <w:rsid w:val="419B49AF"/>
    <w:rsid w:val="419E1DAA"/>
    <w:rsid w:val="41A358CD"/>
    <w:rsid w:val="41A52E5E"/>
    <w:rsid w:val="41A56784"/>
    <w:rsid w:val="41A60499"/>
    <w:rsid w:val="41A839D1"/>
    <w:rsid w:val="41AA1B2D"/>
    <w:rsid w:val="41AA4A75"/>
    <w:rsid w:val="41AA4BF2"/>
    <w:rsid w:val="41AC5A9A"/>
    <w:rsid w:val="41B105F0"/>
    <w:rsid w:val="41B31CF9"/>
    <w:rsid w:val="41B617E9"/>
    <w:rsid w:val="41C3287E"/>
    <w:rsid w:val="41C658AA"/>
    <w:rsid w:val="41CA0DF1"/>
    <w:rsid w:val="41CB4941"/>
    <w:rsid w:val="41CC4252"/>
    <w:rsid w:val="41CE08E1"/>
    <w:rsid w:val="41DF489C"/>
    <w:rsid w:val="41E04835"/>
    <w:rsid w:val="41E562F1"/>
    <w:rsid w:val="41E81620"/>
    <w:rsid w:val="41ED33D8"/>
    <w:rsid w:val="41F6341B"/>
    <w:rsid w:val="41FD4BF3"/>
    <w:rsid w:val="41FE5775"/>
    <w:rsid w:val="41FF5015"/>
    <w:rsid w:val="42040841"/>
    <w:rsid w:val="420936C7"/>
    <w:rsid w:val="42121F6E"/>
    <w:rsid w:val="42181B5C"/>
    <w:rsid w:val="421A6380"/>
    <w:rsid w:val="421E6A4F"/>
    <w:rsid w:val="42297FF0"/>
    <w:rsid w:val="42312088"/>
    <w:rsid w:val="42421E8D"/>
    <w:rsid w:val="42475346"/>
    <w:rsid w:val="424E6335"/>
    <w:rsid w:val="425041DC"/>
    <w:rsid w:val="42507F99"/>
    <w:rsid w:val="42545668"/>
    <w:rsid w:val="42591056"/>
    <w:rsid w:val="425B14FF"/>
    <w:rsid w:val="425D1C65"/>
    <w:rsid w:val="425D6F3F"/>
    <w:rsid w:val="4261075F"/>
    <w:rsid w:val="42625CDA"/>
    <w:rsid w:val="426843DE"/>
    <w:rsid w:val="426B6F77"/>
    <w:rsid w:val="426D6196"/>
    <w:rsid w:val="42722FF6"/>
    <w:rsid w:val="42723012"/>
    <w:rsid w:val="42762604"/>
    <w:rsid w:val="427C0D8A"/>
    <w:rsid w:val="42850463"/>
    <w:rsid w:val="428B6B3A"/>
    <w:rsid w:val="428F64AB"/>
    <w:rsid w:val="42910221"/>
    <w:rsid w:val="42926ABB"/>
    <w:rsid w:val="42934794"/>
    <w:rsid w:val="42952560"/>
    <w:rsid w:val="42985D32"/>
    <w:rsid w:val="429A07C3"/>
    <w:rsid w:val="429B7829"/>
    <w:rsid w:val="429C1A0A"/>
    <w:rsid w:val="429D6505"/>
    <w:rsid w:val="42A6360C"/>
    <w:rsid w:val="42AA54E6"/>
    <w:rsid w:val="42AA62FF"/>
    <w:rsid w:val="42AB3D2F"/>
    <w:rsid w:val="42AE0712"/>
    <w:rsid w:val="42AF0CC3"/>
    <w:rsid w:val="42B42605"/>
    <w:rsid w:val="42B67A1C"/>
    <w:rsid w:val="42B95ACD"/>
    <w:rsid w:val="42BC12FA"/>
    <w:rsid w:val="42BC690A"/>
    <w:rsid w:val="42C676E0"/>
    <w:rsid w:val="42C844A5"/>
    <w:rsid w:val="42CC431B"/>
    <w:rsid w:val="42CE7577"/>
    <w:rsid w:val="42D27F5D"/>
    <w:rsid w:val="42D43027"/>
    <w:rsid w:val="42D676EF"/>
    <w:rsid w:val="42DC6EC5"/>
    <w:rsid w:val="42E03E00"/>
    <w:rsid w:val="42E06BDE"/>
    <w:rsid w:val="42EA48FB"/>
    <w:rsid w:val="42EE63E0"/>
    <w:rsid w:val="42F07EAF"/>
    <w:rsid w:val="42F23D56"/>
    <w:rsid w:val="42F9198D"/>
    <w:rsid w:val="42FD4F11"/>
    <w:rsid w:val="42FE6AA7"/>
    <w:rsid w:val="42FF6605"/>
    <w:rsid w:val="42FF68F9"/>
    <w:rsid w:val="43001C83"/>
    <w:rsid w:val="43005B91"/>
    <w:rsid w:val="43026263"/>
    <w:rsid w:val="43044B8B"/>
    <w:rsid w:val="43046157"/>
    <w:rsid w:val="43144A19"/>
    <w:rsid w:val="4319687C"/>
    <w:rsid w:val="4320630E"/>
    <w:rsid w:val="43270413"/>
    <w:rsid w:val="43274B4D"/>
    <w:rsid w:val="432B1D63"/>
    <w:rsid w:val="432D68D9"/>
    <w:rsid w:val="43357986"/>
    <w:rsid w:val="4338586F"/>
    <w:rsid w:val="433B6215"/>
    <w:rsid w:val="433D68E3"/>
    <w:rsid w:val="434075BC"/>
    <w:rsid w:val="43430E5B"/>
    <w:rsid w:val="43443D51"/>
    <w:rsid w:val="4345106C"/>
    <w:rsid w:val="43571C3A"/>
    <w:rsid w:val="435A7F52"/>
    <w:rsid w:val="435E444C"/>
    <w:rsid w:val="436E6A43"/>
    <w:rsid w:val="436F5D20"/>
    <w:rsid w:val="43713763"/>
    <w:rsid w:val="43731A6D"/>
    <w:rsid w:val="43777370"/>
    <w:rsid w:val="4379143D"/>
    <w:rsid w:val="437977DA"/>
    <w:rsid w:val="437A4C2F"/>
    <w:rsid w:val="438C4E2D"/>
    <w:rsid w:val="439009DF"/>
    <w:rsid w:val="43923040"/>
    <w:rsid w:val="43987B3D"/>
    <w:rsid w:val="439C3DCD"/>
    <w:rsid w:val="439D363B"/>
    <w:rsid w:val="439E655F"/>
    <w:rsid w:val="43A6683B"/>
    <w:rsid w:val="43A6722D"/>
    <w:rsid w:val="43AB50FB"/>
    <w:rsid w:val="43AD53BC"/>
    <w:rsid w:val="43AE7F3F"/>
    <w:rsid w:val="43B15120"/>
    <w:rsid w:val="43B16269"/>
    <w:rsid w:val="43B26DE8"/>
    <w:rsid w:val="43B42171"/>
    <w:rsid w:val="43B44771"/>
    <w:rsid w:val="43B6787E"/>
    <w:rsid w:val="43BA69AE"/>
    <w:rsid w:val="43BC29BB"/>
    <w:rsid w:val="43BD0AD9"/>
    <w:rsid w:val="43C30CB4"/>
    <w:rsid w:val="43C466F0"/>
    <w:rsid w:val="43C6345F"/>
    <w:rsid w:val="43C82214"/>
    <w:rsid w:val="43CA77CD"/>
    <w:rsid w:val="43CD4BC8"/>
    <w:rsid w:val="43CF0940"/>
    <w:rsid w:val="43D9356D"/>
    <w:rsid w:val="43DD305D"/>
    <w:rsid w:val="43E31C97"/>
    <w:rsid w:val="43E82013"/>
    <w:rsid w:val="43EB7969"/>
    <w:rsid w:val="43EF2D90"/>
    <w:rsid w:val="43F263DD"/>
    <w:rsid w:val="43F428AA"/>
    <w:rsid w:val="43F53E16"/>
    <w:rsid w:val="43F823FB"/>
    <w:rsid w:val="440049C3"/>
    <w:rsid w:val="44015C03"/>
    <w:rsid w:val="440461CC"/>
    <w:rsid w:val="44054362"/>
    <w:rsid w:val="4409281B"/>
    <w:rsid w:val="4410628F"/>
    <w:rsid w:val="44134B76"/>
    <w:rsid w:val="44183B42"/>
    <w:rsid w:val="44183F31"/>
    <w:rsid w:val="441D6892"/>
    <w:rsid w:val="44233AEF"/>
    <w:rsid w:val="442340C0"/>
    <w:rsid w:val="44252004"/>
    <w:rsid w:val="4425633C"/>
    <w:rsid w:val="4426201C"/>
    <w:rsid w:val="442F55C7"/>
    <w:rsid w:val="44355FCD"/>
    <w:rsid w:val="44366338"/>
    <w:rsid w:val="44385A11"/>
    <w:rsid w:val="443D47A3"/>
    <w:rsid w:val="4441183E"/>
    <w:rsid w:val="44417AC8"/>
    <w:rsid w:val="4445099E"/>
    <w:rsid w:val="444A6219"/>
    <w:rsid w:val="444B2FAD"/>
    <w:rsid w:val="444C7016"/>
    <w:rsid w:val="444F0575"/>
    <w:rsid w:val="44595C6C"/>
    <w:rsid w:val="4459740F"/>
    <w:rsid w:val="446D46B2"/>
    <w:rsid w:val="446E66F5"/>
    <w:rsid w:val="447137A5"/>
    <w:rsid w:val="4474280A"/>
    <w:rsid w:val="44765F58"/>
    <w:rsid w:val="44783D31"/>
    <w:rsid w:val="447D214A"/>
    <w:rsid w:val="4480211C"/>
    <w:rsid w:val="44881BD2"/>
    <w:rsid w:val="448F74D3"/>
    <w:rsid w:val="44993F2B"/>
    <w:rsid w:val="449E71EA"/>
    <w:rsid w:val="449F69F7"/>
    <w:rsid w:val="44A44C8B"/>
    <w:rsid w:val="44A644FE"/>
    <w:rsid w:val="44AF71F4"/>
    <w:rsid w:val="44B039A4"/>
    <w:rsid w:val="44B24409"/>
    <w:rsid w:val="44B67D42"/>
    <w:rsid w:val="44BA152F"/>
    <w:rsid w:val="44BA15F0"/>
    <w:rsid w:val="44BF1AF6"/>
    <w:rsid w:val="44D22AD4"/>
    <w:rsid w:val="44D426B2"/>
    <w:rsid w:val="44D43B86"/>
    <w:rsid w:val="44D75CFE"/>
    <w:rsid w:val="44D81449"/>
    <w:rsid w:val="44DF060B"/>
    <w:rsid w:val="44E134E9"/>
    <w:rsid w:val="44E1453E"/>
    <w:rsid w:val="44E37D53"/>
    <w:rsid w:val="44E64193"/>
    <w:rsid w:val="44EC7621"/>
    <w:rsid w:val="44ED646A"/>
    <w:rsid w:val="44F02064"/>
    <w:rsid w:val="44F87FFB"/>
    <w:rsid w:val="44F93EC7"/>
    <w:rsid w:val="44FD328B"/>
    <w:rsid w:val="450034F6"/>
    <w:rsid w:val="45033D44"/>
    <w:rsid w:val="45080B76"/>
    <w:rsid w:val="450924AF"/>
    <w:rsid w:val="450A2937"/>
    <w:rsid w:val="450B46E9"/>
    <w:rsid w:val="45107462"/>
    <w:rsid w:val="45174AB2"/>
    <w:rsid w:val="451F15BF"/>
    <w:rsid w:val="45225004"/>
    <w:rsid w:val="45242BC3"/>
    <w:rsid w:val="4525577D"/>
    <w:rsid w:val="452A7BD1"/>
    <w:rsid w:val="45372C41"/>
    <w:rsid w:val="453E3293"/>
    <w:rsid w:val="453E6F73"/>
    <w:rsid w:val="453F7621"/>
    <w:rsid w:val="454557D8"/>
    <w:rsid w:val="45517E36"/>
    <w:rsid w:val="45520BC7"/>
    <w:rsid w:val="45527F95"/>
    <w:rsid w:val="4555312D"/>
    <w:rsid w:val="45576C71"/>
    <w:rsid w:val="45596713"/>
    <w:rsid w:val="455E6922"/>
    <w:rsid w:val="45611A6C"/>
    <w:rsid w:val="456652D4"/>
    <w:rsid w:val="456A7F8F"/>
    <w:rsid w:val="456F2DB0"/>
    <w:rsid w:val="456F2DC6"/>
    <w:rsid w:val="45700674"/>
    <w:rsid w:val="457277D5"/>
    <w:rsid w:val="4575489B"/>
    <w:rsid w:val="457C4271"/>
    <w:rsid w:val="45802893"/>
    <w:rsid w:val="45876CE3"/>
    <w:rsid w:val="458E5116"/>
    <w:rsid w:val="45922FB7"/>
    <w:rsid w:val="45930EB0"/>
    <w:rsid w:val="45992FB4"/>
    <w:rsid w:val="459D7AF4"/>
    <w:rsid w:val="45A273E0"/>
    <w:rsid w:val="45AB13E1"/>
    <w:rsid w:val="45AD3C5D"/>
    <w:rsid w:val="45AF5AE5"/>
    <w:rsid w:val="45B25FA9"/>
    <w:rsid w:val="45BB2148"/>
    <w:rsid w:val="45BF0EFF"/>
    <w:rsid w:val="45C06D7C"/>
    <w:rsid w:val="45C150CE"/>
    <w:rsid w:val="45C24868"/>
    <w:rsid w:val="45C4613A"/>
    <w:rsid w:val="45C80693"/>
    <w:rsid w:val="45C92A0A"/>
    <w:rsid w:val="45CA5580"/>
    <w:rsid w:val="45CA6346"/>
    <w:rsid w:val="45CA78AF"/>
    <w:rsid w:val="45D56FFB"/>
    <w:rsid w:val="45D6610F"/>
    <w:rsid w:val="45D771F8"/>
    <w:rsid w:val="45D900F5"/>
    <w:rsid w:val="45E01310"/>
    <w:rsid w:val="45E047DF"/>
    <w:rsid w:val="45E04E7B"/>
    <w:rsid w:val="45E735F3"/>
    <w:rsid w:val="45E927CE"/>
    <w:rsid w:val="45EC4B7D"/>
    <w:rsid w:val="45EF1914"/>
    <w:rsid w:val="45F31FE4"/>
    <w:rsid w:val="45FC1244"/>
    <w:rsid w:val="45FE72BB"/>
    <w:rsid w:val="45FF0242"/>
    <w:rsid w:val="46004DE1"/>
    <w:rsid w:val="46035527"/>
    <w:rsid w:val="460C723A"/>
    <w:rsid w:val="46193D22"/>
    <w:rsid w:val="461B7848"/>
    <w:rsid w:val="46200FA8"/>
    <w:rsid w:val="46213F65"/>
    <w:rsid w:val="462705C0"/>
    <w:rsid w:val="46305ECA"/>
    <w:rsid w:val="46332273"/>
    <w:rsid w:val="4635722C"/>
    <w:rsid w:val="46377F79"/>
    <w:rsid w:val="463827CD"/>
    <w:rsid w:val="46394AB7"/>
    <w:rsid w:val="463E4AE2"/>
    <w:rsid w:val="46406506"/>
    <w:rsid w:val="464C6CFE"/>
    <w:rsid w:val="465C2E5A"/>
    <w:rsid w:val="46603F15"/>
    <w:rsid w:val="466054DD"/>
    <w:rsid w:val="4660646C"/>
    <w:rsid w:val="46607F75"/>
    <w:rsid w:val="466B00CE"/>
    <w:rsid w:val="466C10C3"/>
    <w:rsid w:val="4673016E"/>
    <w:rsid w:val="46833C8F"/>
    <w:rsid w:val="46911760"/>
    <w:rsid w:val="46911EDD"/>
    <w:rsid w:val="4694752A"/>
    <w:rsid w:val="469E269C"/>
    <w:rsid w:val="469F0BD8"/>
    <w:rsid w:val="46A12B85"/>
    <w:rsid w:val="46A23E90"/>
    <w:rsid w:val="46AE424E"/>
    <w:rsid w:val="46AF638A"/>
    <w:rsid w:val="46B27AF2"/>
    <w:rsid w:val="46B547C6"/>
    <w:rsid w:val="46B643DC"/>
    <w:rsid w:val="46B64443"/>
    <w:rsid w:val="46BA58D8"/>
    <w:rsid w:val="46BB5BC3"/>
    <w:rsid w:val="46BE5130"/>
    <w:rsid w:val="46BF1F17"/>
    <w:rsid w:val="46C16C66"/>
    <w:rsid w:val="46C25F8E"/>
    <w:rsid w:val="46CC3654"/>
    <w:rsid w:val="46D03B69"/>
    <w:rsid w:val="46D34F3B"/>
    <w:rsid w:val="46D35379"/>
    <w:rsid w:val="46D7011D"/>
    <w:rsid w:val="46D745CE"/>
    <w:rsid w:val="46DA18E1"/>
    <w:rsid w:val="46F6061B"/>
    <w:rsid w:val="46FE12D6"/>
    <w:rsid w:val="46FF2F46"/>
    <w:rsid w:val="47040901"/>
    <w:rsid w:val="47092801"/>
    <w:rsid w:val="470F2D84"/>
    <w:rsid w:val="47124BC1"/>
    <w:rsid w:val="47146F05"/>
    <w:rsid w:val="4719369D"/>
    <w:rsid w:val="471A7CDA"/>
    <w:rsid w:val="471D5D1B"/>
    <w:rsid w:val="471E40B5"/>
    <w:rsid w:val="47231B50"/>
    <w:rsid w:val="472644D6"/>
    <w:rsid w:val="472E66B9"/>
    <w:rsid w:val="47372A84"/>
    <w:rsid w:val="473E4CB4"/>
    <w:rsid w:val="473F49D8"/>
    <w:rsid w:val="47432D8A"/>
    <w:rsid w:val="4745449A"/>
    <w:rsid w:val="47461A93"/>
    <w:rsid w:val="474C4B83"/>
    <w:rsid w:val="474C6CDD"/>
    <w:rsid w:val="47533AFC"/>
    <w:rsid w:val="475A1801"/>
    <w:rsid w:val="475A2816"/>
    <w:rsid w:val="475D36BD"/>
    <w:rsid w:val="475F596F"/>
    <w:rsid w:val="47652852"/>
    <w:rsid w:val="47655843"/>
    <w:rsid w:val="47681E7A"/>
    <w:rsid w:val="47691F8D"/>
    <w:rsid w:val="476F0470"/>
    <w:rsid w:val="47743CD8"/>
    <w:rsid w:val="477736B4"/>
    <w:rsid w:val="477B356A"/>
    <w:rsid w:val="477B415B"/>
    <w:rsid w:val="477E6905"/>
    <w:rsid w:val="47883503"/>
    <w:rsid w:val="478B23E2"/>
    <w:rsid w:val="478E4136"/>
    <w:rsid w:val="4790049C"/>
    <w:rsid w:val="4792766C"/>
    <w:rsid w:val="47977F99"/>
    <w:rsid w:val="479954ED"/>
    <w:rsid w:val="479E235C"/>
    <w:rsid w:val="479F62AB"/>
    <w:rsid w:val="47A22377"/>
    <w:rsid w:val="47AC3472"/>
    <w:rsid w:val="47AE3FC2"/>
    <w:rsid w:val="47B10A89"/>
    <w:rsid w:val="47BC1217"/>
    <w:rsid w:val="47BD7C95"/>
    <w:rsid w:val="47BE5E59"/>
    <w:rsid w:val="47C272FA"/>
    <w:rsid w:val="47C273BE"/>
    <w:rsid w:val="47C3081A"/>
    <w:rsid w:val="47C418C1"/>
    <w:rsid w:val="47C562E2"/>
    <w:rsid w:val="47CC3A56"/>
    <w:rsid w:val="47CF0A9F"/>
    <w:rsid w:val="47D15157"/>
    <w:rsid w:val="47D26C51"/>
    <w:rsid w:val="47DA7578"/>
    <w:rsid w:val="47DC529C"/>
    <w:rsid w:val="47DE59EF"/>
    <w:rsid w:val="47EF2AE9"/>
    <w:rsid w:val="47F15329"/>
    <w:rsid w:val="47F25656"/>
    <w:rsid w:val="47F571C4"/>
    <w:rsid w:val="47F57907"/>
    <w:rsid w:val="47FC08F8"/>
    <w:rsid w:val="47FC5044"/>
    <w:rsid w:val="47FE7A46"/>
    <w:rsid w:val="48027EA1"/>
    <w:rsid w:val="48054691"/>
    <w:rsid w:val="48054931"/>
    <w:rsid w:val="480562E5"/>
    <w:rsid w:val="48074B01"/>
    <w:rsid w:val="480B24DA"/>
    <w:rsid w:val="480F1730"/>
    <w:rsid w:val="480F2C15"/>
    <w:rsid w:val="48107A9F"/>
    <w:rsid w:val="48126116"/>
    <w:rsid w:val="481440FA"/>
    <w:rsid w:val="48150F2A"/>
    <w:rsid w:val="481D7ECC"/>
    <w:rsid w:val="48227FD0"/>
    <w:rsid w:val="48272BEB"/>
    <w:rsid w:val="482817BB"/>
    <w:rsid w:val="482A37E4"/>
    <w:rsid w:val="483101A3"/>
    <w:rsid w:val="484063A9"/>
    <w:rsid w:val="48442540"/>
    <w:rsid w:val="484F5E2E"/>
    <w:rsid w:val="485152CC"/>
    <w:rsid w:val="48575709"/>
    <w:rsid w:val="485F4FF3"/>
    <w:rsid w:val="486C2A2E"/>
    <w:rsid w:val="486D0C0D"/>
    <w:rsid w:val="48706491"/>
    <w:rsid w:val="48762962"/>
    <w:rsid w:val="487C260A"/>
    <w:rsid w:val="4885131A"/>
    <w:rsid w:val="488707C1"/>
    <w:rsid w:val="488D67DA"/>
    <w:rsid w:val="489313D8"/>
    <w:rsid w:val="48944838"/>
    <w:rsid w:val="48945014"/>
    <w:rsid w:val="48973D15"/>
    <w:rsid w:val="48A46222"/>
    <w:rsid w:val="48A478F7"/>
    <w:rsid w:val="48AF6929"/>
    <w:rsid w:val="48B44963"/>
    <w:rsid w:val="48B54949"/>
    <w:rsid w:val="48B5574C"/>
    <w:rsid w:val="48B71D99"/>
    <w:rsid w:val="48BA01C0"/>
    <w:rsid w:val="48BD71A7"/>
    <w:rsid w:val="48BF2C87"/>
    <w:rsid w:val="48BF418A"/>
    <w:rsid w:val="48C12F4D"/>
    <w:rsid w:val="48C60ACD"/>
    <w:rsid w:val="48C66E9A"/>
    <w:rsid w:val="48C672C8"/>
    <w:rsid w:val="48D14C7C"/>
    <w:rsid w:val="48D259B5"/>
    <w:rsid w:val="48D62CE8"/>
    <w:rsid w:val="48D82045"/>
    <w:rsid w:val="48E174CD"/>
    <w:rsid w:val="48F13107"/>
    <w:rsid w:val="48F21359"/>
    <w:rsid w:val="48F30C2D"/>
    <w:rsid w:val="48F74BC1"/>
    <w:rsid w:val="48FF75D2"/>
    <w:rsid w:val="49016168"/>
    <w:rsid w:val="491237A9"/>
    <w:rsid w:val="491247EE"/>
    <w:rsid w:val="491531E7"/>
    <w:rsid w:val="49156DF5"/>
    <w:rsid w:val="49185458"/>
    <w:rsid w:val="49202177"/>
    <w:rsid w:val="49202E70"/>
    <w:rsid w:val="492139EC"/>
    <w:rsid w:val="49214A0E"/>
    <w:rsid w:val="49277FD4"/>
    <w:rsid w:val="4931633E"/>
    <w:rsid w:val="49317CDB"/>
    <w:rsid w:val="49351245"/>
    <w:rsid w:val="493B56C8"/>
    <w:rsid w:val="49471E66"/>
    <w:rsid w:val="49496732"/>
    <w:rsid w:val="494A30A7"/>
    <w:rsid w:val="494F56E1"/>
    <w:rsid w:val="4950607F"/>
    <w:rsid w:val="49552803"/>
    <w:rsid w:val="495F2766"/>
    <w:rsid w:val="495F37D0"/>
    <w:rsid w:val="496247BC"/>
    <w:rsid w:val="49627B61"/>
    <w:rsid w:val="49636796"/>
    <w:rsid w:val="49685FCA"/>
    <w:rsid w:val="496B5461"/>
    <w:rsid w:val="496D45F2"/>
    <w:rsid w:val="496F6D8D"/>
    <w:rsid w:val="49707B1E"/>
    <w:rsid w:val="497374D2"/>
    <w:rsid w:val="49777261"/>
    <w:rsid w:val="497E2BEC"/>
    <w:rsid w:val="49843E78"/>
    <w:rsid w:val="49861AA1"/>
    <w:rsid w:val="49864747"/>
    <w:rsid w:val="498875C7"/>
    <w:rsid w:val="498D5FFC"/>
    <w:rsid w:val="49901430"/>
    <w:rsid w:val="499435E9"/>
    <w:rsid w:val="499D4E4D"/>
    <w:rsid w:val="499D5AB0"/>
    <w:rsid w:val="49A51AC2"/>
    <w:rsid w:val="49AC30A7"/>
    <w:rsid w:val="49AF0DAA"/>
    <w:rsid w:val="49B64FA0"/>
    <w:rsid w:val="49BE546D"/>
    <w:rsid w:val="49C12AD9"/>
    <w:rsid w:val="49C64593"/>
    <w:rsid w:val="49CE362D"/>
    <w:rsid w:val="49D415C4"/>
    <w:rsid w:val="49DA6AA5"/>
    <w:rsid w:val="49DE1E4F"/>
    <w:rsid w:val="49DE5EDE"/>
    <w:rsid w:val="49E22C6F"/>
    <w:rsid w:val="49E41E68"/>
    <w:rsid w:val="49FB248F"/>
    <w:rsid w:val="49FC0F84"/>
    <w:rsid w:val="4A027CE5"/>
    <w:rsid w:val="4A0330F2"/>
    <w:rsid w:val="4A05001A"/>
    <w:rsid w:val="4A070312"/>
    <w:rsid w:val="4A086E5C"/>
    <w:rsid w:val="4A0B55E3"/>
    <w:rsid w:val="4A101BBC"/>
    <w:rsid w:val="4A131CC2"/>
    <w:rsid w:val="4A1565C7"/>
    <w:rsid w:val="4A15773F"/>
    <w:rsid w:val="4A1D4398"/>
    <w:rsid w:val="4A266C42"/>
    <w:rsid w:val="4A2D016F"/>
    <w:rsid w:val="4A2D4A69"/>
    <w:rsid w:val="4A2F3FE2"/>
    <w:rsid w:val="4A314103"/>
    <w:rsid w:val="4A355656"/>
    <w:rsid w:val="4A372010"/>
    <w:rsid w:val="4A3E39E9"/>
    <w:rsid w:val="4A441F80"/>
    <w:rsid w:val="4A4F27A5"/>
    <w:rsid w:val="4A4F27DB"/>
    <w:rsid w:val="4A535F23"/>
    <w:rsid w:val="4A537D07"/>
    <w:rsid w:val="4A6A3171"/>
    <w:rsid w:val="4A6C7EAE"/>
    <w:rsid w:val="4A6E596F"/>
    <w:rsid w:val="4A72284C"/>
    <w:rsid w:val="4A731110"/>
    <w:rsid w:val="4A7F4E6E"/>
    <w:rsid w:val="4A7F56A8"/>
    <w:rsid w:val="4A800DE0"/>
    <w:rsid w:val="4A872816"/>
    <w:rsid w:val="4A89064D"/>
    <w:rsid w:val="4A8B048A"/>
    <w:rsid w:val="4AA21C82"/>
    <w:rsid w:val="4AA37B9F"/>
    <w:rsid w:val="4AA6439D"/>
    <w:rsid w:val="4AA76173"/>
    <w:rsid w:val="4AB30DCD"/>
    <w:rsid w:val="4AB51CD1"/>
    <w:rsid w:val="4AB856A3"/>
    <w:rsid w:val="4ABB6570"/>
    <w:rsid w:val="4ABE14CD"/>
    <w:rsid w:val="4ABE2FFA"/>
    <w:rsid w:val="4AC73EEE"/>
    <w:rsid w:val="4ACB711A"/>
    <w:rsid w:val="4AD545BE"/>
    <w:rsid w:val="4AD55B40"/>
    <w:rsid w:val="4ADC1C0A"/>
    <w:rsid w:val="4ADD1B95"/>
    <w:rsid w:val="4ADE1878"/>
    <w:rsid w:val="4AE56C80"/>
    <w:rsid w:val="4AE57FDB"/>
    <w:rsid w:val="4AE706F1"/>
    <w:rsid w:val="4AE85A27"/>
    <w:rsid w:val="4AE91DDD"/>
    <w:rsid w:val="4AEA0F1E"/>
    <w:rsid w:val="4AEA5309"/>
    <w:rsid w:val="4AF018C8"/>
    <w:rsid w:val="4AF4643F"/>
    <w:rsid w:val="4AF931F9"/>
    <w:rsid w:val="4B0215FB"/>
    <w:rsid w:val="4B03073E"/>
    <w:rsid w:val="4B06022D"/>
    <w:rsid w:val="4B06138E"/>
    <w:rsid w:val="4B072B7E"/>
    <w:rsid w:val="4B075923"/>
    <w:rsid w:val="4B0C48F3"/>
    <w:rsid w:val="4B0D27AD"/>
    <w:rsid w:val="4B0F37D9"/>
    <w:rsid w:val="4B1035C8"/>
    <w:rsid w:val="4B182119"/>
    <w:rsid w:val="4B1A1856"/>
    <w:rsid w:val="4B1A4B97"/>
    <w:rsid w:val="4B1A773F"/>
    <w:rsid w:val="4B27466A"/>
    <w:rsid w:val="4B284133"/>
    <w:rsid w:val="4B3011F5"/>
    <w:rsid w:val="4B315A3D"/>
    <w:rsid w:val="4B3612A5"/>
    <w:rsid w:val="4B386E85"/>
    <w:rsid w:val="4B3C128B"/>
    <w:rsid w:val="4B4D48CE"/>
    <w:rsid w:val="4B4D75E8"/>
    <w:rsid w:val="4B531CDA"/>
    <w:rsid w:val="4B5812D2"/>
    <w:rsid w:val="4B5B35EE"/>
    <w:rsid w:val="4B5F0E49"/>
    <w:rsid w:val="4B693602"/>
    <w:rsid w:val="4B7267EB"/>
    <w:rsid w:val="4B820BB5"/>
    <w:rsid w:val="4B9F319B"/>
    <w:rsid w:val="4B9F6E4A"/>
    <w:rsid w:val="4BA40904"/>
    <w:rsid w:val="4BA44681"/>
    <w:rsid w:val="4BA75615"/>
    <w:rsid w:val="4BAD12FB"/>
    <w:rsid w:val="4BB66FED"/>
    <w:rsid w:val="4BB73228"/>
    <w:rsid w:val="4BC0573E"/>
    <w:rsid w:val="4BC200A0"/>
    <w:rsid w:val="4BC745DA"/>
    <w:rsid w:val="4BCA1199"/>
    <w:rsid w:val="4BD13ACD"/>
    <w:rsid w:val="4BDA5B5C"/>
    <w:rsid w:val="4BDC1E4C"/>
    <w:rsid w:val="4BF02EDD"/>
    <w:rsid w:val="4BF076A6"/>
    <w:rsid w:val="4BF07973"/>
    <w:rsid w:val="4BF31443"/>
    <w:rsid w:val="4BF42BE4"/>
    <w:rsid w:val="4BF4657B"/>
    <w:rsid w:val="4BF74A38"/>
    <w:rsid w:val="4BF814EA"/>
    <w:rsid w:val="4BF838F0"/>
    <w:rsid w:val="4BFF0523"/>
    <w:rsid w:val="4C017174"/>
    <w:rsid w:val="4C0246A7"/>
    <w:rsid w:val="4C073CB7"/>
    <w:rsid w:val="4C0D0009"/>
    <w:rsid w:val="4C1C2A1D"/>
    <w:rsid w:val="4C1E06B7"/>
    <w:rsid w:val="4C2459C3"/>
    <w:rsid w:val="4C2537F3"/>
    <w:rsid w:val="4C2745D5"/>
    <w:rsid w:val="4C2C4C47"/>
    <w:rsid w:val="4C2F4672"/>
    <w:rsid w:val="4C2F6420"/>
    <w:rsid w:val="4C304446"/>
    <w:rsid w:val="4C396F0F"/>
    <w:rsid w:val="4C3C7BC8"/>
    <w:rsid w:val="4C452D66"/>
    <w:rsid w:val="4C455C43"/>
    <w:rsid w:val="4C4611B0"/>
    <w:rsid w:val="4C485D53"/>
    <w:rsid w:val="4C4F2947"/>
    <w:rsid w:val="4C520360"/>
    <w:rsid w:val="4C5A6798"/>
    <w:rsid w:val="4C5F1544"/>
    <w:rsid w:val="4C5F1600"/>
    <w:rsid w:val="4C5F42D8"/>
    <w:rsid w:val="4C6159CF"/>
    <w:rsid w:val="4C6647A9"/>
    <w:rsid w:val="4C6E5A76"/>
    <w:rsid w:val="4C6F4D58"/>
    <w:rsid w:val="4C713C91"/>
    <w:rsid w:val="4C7206C7"/>
    <w:rsid w:val="4C72630D"/>
    <w:rsid w:val="4C756CE8"/>
    <w:rsid w:val="4C782327"/>
    <w:rsid w:val="4C7825CD"/>
    <w:rsid w:val="4C795477"/>
    <w:rsid w:val="4C7B78B7"/>
    <w:rsid w:val="4C7E1155"/>
    <w:rsid w:val="4C823463"/>
    <w:rsid w:val="4C892164"/>
    <w:rsid w:val="4C966EA1"/>
    <w:rsid w:val="4C977B2B"/>
    <w:rsid w:val="4C9E2A3E"/>
    <w:rsid w:val="4C9F5986"/>
    <w:rsid w:val="4CA0619E"/>
    <w:rsid w:val="4CA1431E"/>
    <w:rsid w:val="4CA24E44"/>
    <w:rsid w:val="4CA4681C"/>
    <w:rsid w:val="4CA55AF1"/>
    <w:rsid w:val="4CAA019C"/>
    <w:rsid w:val="4CAF241A"/>
    <w:rsid w:val="4CC422EE"/>
    <w:rsid w:val="4CC8079A"/>
    <w:rsid w:val="4CC82C76"/>
    <w:rsid w:val="4CCC1755"/>
    <w:rsid w:val="4CD04BAD"/>
    <w:rsid w:val="4CD710E1"/>
    <w:rsid w:val="4CE27CEC"/>
    <w:rsid w:val="4CFD5D56"/>
    <w:rsid w:val="4CFF184D"/>
    <w:rsid w:val="4CFF508A"/>
    <w:rsid w:val="4D06407B"/>
    <w:rsid w:val="4D135D03"/>
    <w:rsid w:val="4D1C085B"/>
    <w:rsid w:val="4D20314A"/>
    <w:rsid w:val="4D2064A2"/>
    <w:rsid w:val="4D2A7589"/>
    <w:rsid w:val="4D2C0C63"/>
    <w:rsid w:val="4D305940"/>
    <w:rsid w:val="4D341814"/>
    <w:rsid w:val="4D3617A1"/>
    <w:rsid w:val="4D387665"/>
    <w:rsid w:val="4D392D3F"/>
    <w:rsid w:val="4D41465D"/>
    <w:rsid w:val="4D550108"/>
    <w:rsid w:val="4D5721EC"/>
    <w:rsid w:val="4D574A09"/>
    <w:rsid w:val="4D5A4AB7"/>
    <w:rsid w:val="4D5C1497"/>
    <w:rsid w:val="4D5E266B"/>
    <w:rsid w:val="4D62471D"/>
    <w:rsid w:val="4D6C2382"/>
    <w:rsid w:val="4D6D25AC"/>
    <w:rsid w:val="4D6D5452"/>
    <w:rsid w:val="4D6E0070"/>
    <w:rsid w:val="4D70351A"/>
    <w:rsid w:val="4D711D3E"/>
    <w:rsid w:val="4D807C7F"/>
    <w:rsid w:val="4D970721"/>
    <w:rsid w:val="4D9C1893"/>
    <w:rsid w:val="4DA34456"/>
    <w:rsid w:val="4DA6100D"/>
    <w:rsid w:val="4DA644C0"/>
    <w:rsid w:val="4DAC584E"/>
    <w:rsid w:val="4DB10E68"/>
    <w:rsid w:val="4DB23A6C"/>
    <w:rsid w:val="4DBD6A58"/>
    <w:rsid w:val="4DC72A30"/>
    <w:rsid w:val="4DC7376B"/>
    <w:rsid w:val="4DC9248B"/>
    <w:rsid w:val="4DCD7BE6"/>
    <w:rsid w:val="4DD12EE8"/>
    <w:rsid w:val="4DD3712E"/>
    <w:rsid w:val="4DD43FA8"/>
    <w:rsid w:val="4DD46249"/>
    <w:rsid w:val="4DD94895"/>
    <w:rsid w:val="4DDA075E"/>
    <w:rsid w:val="4DE44FE8"/>
    <w:rsid w:val="4DE5747C"/>
    <w:rsid w:val="4DED7759"/>
    <w:rsid w:val="4DF06821"/>
    <w:rsid w:val="4DF416CF"/>
    <w:rsid w:val="4DF64B12"/>
    <w:rsid w:val="4DFC04B6"/>
    <w:rsid w:val="4DFD2812"/>
    <w:rsid w:val="4DFF1E22"/>
    <w:rsid w:val="4DFF35BC"/>
    <w:rsid w:val="4E031912"/>
    <w:rsid w:val="4E0A5EDB"/>
    <w:rsid w:val="4E0C6C87"/>
    <w:rsid w:val="4E103333"/>
    <w:rsid w:val="4E1119E1"/>
    <w:rsid w:val="4E1671F6"/>
    <w:rsid w:val="4E1A72C6"/>
    <w:rsid w:val="4E1E04FA"/>
    <w:rsid w:val="4E1F5663"/>
    <w:rsid w:val="4E201C7C"/>
    <w:rsid w:val="4E255D2C"/>
    <w:rsid w:val="4E302A55"/>
    <w:rsid w:val="4E306301"/>
    <w:rsid w:val="4E3221F7"/>
    <w:rsid w:val="4E3D75AB"/>
    <w:rsid w:val="4E3E57B7"/>
    <w:rsid w:val="4E3E7686"/>
    <w:rsid w:val="4E4F028A"/>
    <w:rsid w:val="4E5009C0"/>
    <w:rsid w:val="4E571C5E"/>
    <w:rsid w:val="4E59717D"/>
    <w:rsid w:val="4E5D1F6F"/>
    <w:rsid w:val="4E5D2C4C"/>
    <w:rsid w:val="4E5E2FEC"/>
    <w:rsid w:val="4E6121BB"/>
    <w:rsid w:val="4E61488B"/>
    <w:rsid w:val="4E674646"/>
    <w:rsid w:val="4E733A49"/>
    <w:rsid w:val="4E742810"/>
    <w:rsid w:val="4E772D55"/>
    <w:rsid w:val="4E816CDB"/>
    <w:rsid w:val="4E85492C"/>
    <w:rsid w:val="4E867B10"/>
    <w:rsid w:val="4E873A1B"/>
    <w:rsid w:val="4E930C3B"/>
    <w:rsid w:val="4E9A11AE"/>
    <w:rsid w:val="4E9B40DC"/>
    <w:rsid w:val="4E9C43C2"/>
    <w:rsid w:val="4EA1002C"/>
    <w:rsid w:val="4EA12ED9"/>
    <w:rsid w:val="4EA61B34"/>
    <w:rsid w:val="4EA6332A"/>
    <w:rsid w:val="4EA84268"/>
    <w:rsid w:val="4EAA6213"/>
    <w:rsid w:val="4EAA78E1"/>
    <w:rsid w:val="4EAB6306"/>
    <w:rsid w:val="4EAD7778"/>
    <w:rsid w:val="4EAF5601"/>
    <w:rsid w:val="4EB114DF"/>
    <w:rsid w:val="4EBE2D99"/>
    <w:rsid w:val="4EC11127"/>
    <w:rsid w:val="4EC372F3"/>
    <w:rsid w:val="4ECD3D40"/>
    <w:rsid w:val="4ECE4A16"/>
    <w:rsid w:val="4ECF0E4F"/>
    <w:rsid w:val="4ED31316"/>
    <w:rsid w:val="4ED422AA"/>
    <w:rsid w:val="4ED86B2B"/>
    <w:rsid w:val="4ED908C5"/>
    <w:rsid w:val="4EDC08E2"/>
    <w:rsid w:val="4EDF2530"/>
    <w:rsid w:val="4EE1354F"/>
    <w:rsid w:val="4EE31744"/>
    <w:rsid w:val="4EE44BDE"/>
    <w:rsid w:val="4EE60D65"/>
    <w:rsid w:val="4EF02D81"/>
    <w:rsid w:val="4EF07AB2"/>
    <w:rsid w:val="4EF4484D"/>
    <w:rsid w:val="4EFB0DB3"/>
    <w:rsid w:val="4F02500A"/>
    <w:rsid w:val="4F086FAC"/>
    <w:rsid w:val="4F091381"/>
    <w:rsid w:val="4F0C47F7"/>
    <w:rsid w:val="4F0D57CA"/>
    <w:rsid w:val="4F0F704C"/>
    <w:rsid w:val="4F1301A7"/>
    <w:rsid w:val="4F196F13"/>
    <w:rsid w:val="4F216BED"/>
    <w:rsid w:val="4F2C35E0"/>
    <w:rsid w:val="4F3505B6"/>
    <w:rsid w:val="4F3B50DC"/>
    <w:rsid w:val="4F3D2B54"/>
    <w:rsid w:val="4F3F2B30"/>
    <w:rsid w:val="4F4421E2"/>
    <w:rsid w:val="4F451D45"/>
    <w:rsid w:val="4F473CDE"/>
    <w:rsid w:val="4F483C48"/>
    <w:rsid w:val="4F4D5D6F"/>
    <w:rsid w:val="4F50355E"/>
    <w:rsid w:val="4F536C08"/>
    <w:rsid w:val="4F546152"/>
    <w:rsid w:val="4F5759BA"/>
    <w:rsid w:val="4F5A37B4"/>
    <w:rsid w:val="4F5E1874"/>
    <w:rsid w:val="4F603EEE"/>
    <w:rsid w:val="4F616E4F"/>
    <w:rsid w:val="4F6722E4"/>
    <w:rsid w:val="4F754A92"/>
    <w:rsid w:val="4F762F0F"/>
    <w:rsid w:val="4F811079"/>
    <w:rsid w:val="4F811CBD"/>
    <w:rsid w:val="4F820F5D"/>
    <w:rsid w:val="4F841511"/>
    <w:rsid w:val="4F8A127F"/>
    <w:rsid w:val="4F951822"/>
    <w:rsid w:val="4F952A3E"/>
    <w:rsid w:val="4F960564"/>
    <w:rsid w:val="4F9B5A01"/>
    <w:rsid w:val="4F9B5B7A"/>
    <w:rsid w:val="4F9C3DCC"/>
    <w:rsid w:val="4FA26F09"/>
    <w:rsid w:val="4FA455C1"/>
    <w:rsid w:val="4FA73CC9"/>
    <w:rsid w:val="4FA765F9"/>
    <w:rsid w:val="4FA83C65"/>
    <w:rsid w:val="4FA85445"/>
    <w:rsid w:val="4FAC4055"/>
    <w:rsid w:val="4FB250F3"/>
    <w:rsid w:val="4FB45D12"/>
    <w:rsid w:val="4FBD1F95"/>
    <w:rsid w:val="4FBD2819"/>
    <w:rsid w:val="4FC30160"/>
    <w:rsid w:val="4FC55421"/>
    <w:rsid w:val="4FC57B0B"/>
    <w:rsid w:val="4FC64CCE"/>
    <w:rsid w:val="4FCA5BDF"/>
    <w:rsid w:val="4FCB3036"/>
    <w:rsid w:val="4FCC004F"/>
    <w:rsid w:val="4FD36A34"/>
    <w:rsid w:val="4FD73056"/>
    <w:rsid w:val="4FDF61F3"/>
    <w:rsid w:val="4FE47C8E"/>
    <w:rsid w:val="4FEA5433"/>
    <w:rsid w:val="4FF66706"/>
    <w:rsid w:val="4FFD18F3"/>
    <w:rsid w:val="4FFF4C90"/>
    <w:rsid w:val="50011E81"/>
    <w:rsid w:val="50071C36"/>
    <w:rsid w:val="500749C1"/>
    <w:rsid w:val="500D7577"/>
    <w:rsid w:val="501626BC"/>
    <w:rsid w:val="501779F1"/>
    <w:rsid w:val="501C0AC5"/>
    <w:rsid w:val="50221763"/>
    <w:rsid w:val="50221FB2"/>
    <w:rsid w:val="502838B2"/>
    <w:rsid w:val="502C39F6"/>
    <w:rsid w:val="502F41A2"/>
    <w:rsid w:val="503B5EA5"/>
    <w:rsid w:val="503C2135"/>
    <w:rsid w:val="504132EC"/>
    <w:rsid w:val="504475B6"/>
    <w:rsid w:val="50447FC0"/>
    <w:rsid w:val="504E4D64"/>
    <w:rsid w:val="505521CD"/>
    <w:rsid w:val="50581354"/>
    <w:rsid w:val="505E5526"/>
    <w:rsid w:val="505F73E5"/>
    <w:rsid w:val="506A2106"/>
    <w:rsid w:val="506B7C46"/>
    <w:rsid w:val="50712BE8"/>
    <w:rsid w:val="50844181"/>
    <w:rsid w:val="50854860"/>
    <w:rsid w:val="5091160E"/>
    <w:rsid w:val="50947199"/>
    <w:rsid w:val="50954C7B"/>
    <w:rsid w:val="50962F12"/>
    <w:rsid w:val="509A2201"/>
    <w:rsid w:val="509E57C0"/>
    <w:rsid w:val="50A06F2D"/>
    <w:rsid w:val="50A1187D"/>
    <w:rsid w:val="50A719B9"/>
    <w:rsid w:val="50A82C45"/>
    <w:rsid w:val="50A849F3"/>
    <w:rsid w:val="50AA297B"/>
    <w:rsid w:val="50AA42C7"/>
    <w:rsid w:val="50B47441"/>
    <w:rsid w:val="50BB132D"/>
    <w:rsid w:val="50BE7125"/>
    <w:rsid w:val="50C12F2C"/>
    <w:rsid w:val="50C147E8"/>
    <w:rsid w:val="50C67FAD"/>
    <w:rsid w:val="50CA7C23"/>
    <w:rsid w:val="50CC33E5"/>
    <w:rsid w:val="50CD2245"/>
    <w:rsid w:val="50CF408E"/>
    <w:rsid w:val="50D46699"/>
    <w:rsid w:val="50D70E34"/>
    <w:rsid w:val="50DB140A"/>
    <w:rsid w:val="50E80208"/>
    <w:rsid w:val="50E83C31"/>
    <w:rsid w:val="50EA56B1"/>
    <w:rsid w:val="50ED0658"/>
    <w:rsid w:val="50EE244D"/>
    <w:rsid w:val="50EE6E3B"/>
    <w:rsid w:val="50EF43D0"/>
    <w:rsid w:val="50F369AE"/>
    <w:rsid w:val="50F47D24"/>
    <w:rsid w:val="50F608C6"/>
    <w:rsid w:val="50F9480A"/>
    <w:rsid w:val="50F96AFD"/>
    <w:rsid w:val="51032392"/>
    <w:rsid w:val="510A67A9"/>
    <w:rsid w:val="510C5C2A"/>
    <w:rsid w:val="51137524"/>
    <w:rsid w:val="511563E6"/>
    <w:rsid w:val="51223A3A"/>
    <w:rsid w:val="513751ED"/>
    <w:rsid w:val="51391382"/>
    <w:rsid w:val="51397D6F"/>
    <w:rsid w:val="513C65FA"/>
    <w:rsid w:val="51453FF0"/>
    <w:rsid w:val="514A5AAA"/>
    <w:rsid w:val="514C7E4E"/>
    <w:rsid w:val="5168279C"/>
    <w:rsid w:val="51697E14"/>
    <w:rsid w:val="516D36A8"/>
    <w:rsid w:val="516E79EA"/>
    <w:rsid w:val="516F6904"/>
    <w:rsid w:val="51714DE5"/>
    <w:rsid w:val="517338F9"/>
    <w:rsid w:val="51771FC2"/>
    <w:rsid w:val="51795512"/>
    <w:rsid w:val="51823961"/>
    <w:rsid w:val="518334E1"/>
    <w:rsid w:val="518E1005"/>
    <w:rsid w:val="51913937"/>
    <w:rsid w:val="51960CEF"/>
    <w:rsid w:val="519E6F54"/>
    <w:rsid w:val="519F6624"/>
    <w:rsid w:val="51A00C9E"/>
    <w:rsid w:val="51A451BA"/>
    <w:rsid w:val="51A4780E"/>
    <w:rsid w:val="51A73E41"/>
    <w:rsid w:val="51A74CAA"/>
    <w:rsid w:val="51AB136F"/>
    <w:rsid w:val="51B30F66"/>
    <w:rsid w:val="51B63726"/>
    <w:rsid w:val="51B6770D"/>
    <w:rsid w:val="51B97FD2"/>
    <w:rsid w:val="51BB160E"/>
    <w:rsid w:val="51C07814"/>
    <w:rsid w:val="51C15D6C"/>
    <w:rsid w:val="51C40B36"/>
    <w:rsid w:val="51C4760A"/>
    <w:rsid w:val="51CA59B7"/>
    <w:rsid w:val="51CC44D4"/>
    <w:rsid w:val="51CD5E0D"/>
    <w:rsid w:val="51D14FC8"/>
    <w:rsid w:val="51D6473D"/>
    <w:rsid w:val="51D947B4"/>
    <w:rsid w:val="51DA3934"/>
    <w:rsid w:val="51DD259B"/>
    <w:rsid w:val="51E74320"/>
    <w:rsid w:val="51E90E1F"/>
    <w:rsid w:val="51EA7895"/>
    <w:rsid w:val="51EC040F"/>
    <w:rsid w:val="51EC3BD6"/>
    <w:rsid w:val="51F3378B"/>
    <w:rsid w:val="51FB0C7D"/>
    <w:rsid w:val="51FE2BBB"/>
    <w:rsid w:val="520314EB"/>
    <w:rsid w:val="520329A1"/>
    <w:rsid w:val="520522EE"/>
    <w:rsid w:val="520A79AE"/>
    <w:rsid w:val="52134B29"/>
    <w:rsid w:val="52157A8A"/>
    <w:rsid w:val="5216379E"/>
    <w:rsid w:val="52206E96"/>
    <w:rsid w:val="522738CD"/>
    <w:rsid w:val="52293732"/>
    <w:rsid w:val="522F5CBC"/>
    <w:rsid w:val="52302EF2"/>
    <w:rsid w:val="523044E9"/>
    <w:rsid w:val="52335CB5"/>
    <w:rsid w:val="52345923"/>
    <w:rsid w:val="523875D7"/>
    <w:rsid w:val="52410C5B"/>
    <w:rsid w:val="52417E8C"/>
    <w:rsid w:val="52441A33"/>
    <w:rsid w:val="52462546"/>
    <w:rsid w:val="524635F1"/>
    <w:rsid w:val="524C0DC0"/>
    <w:rsid w:val="524D2986"/>
    <w:rsid w:val="524D586F"/>
    <w:rsid w:val="5254640B"/>
    <w:rsid w:val="52552520"/>
    <w:rsid w:val="52563A3A"/>
    <w:rsid w:val="525965E5"/>
    <w:rsid w:val="526A01B2"/>
    <w:rsid w:val="526C4F83"/>
    <w:rsid w:val="526F16FC"/>
    <w:rsid w:val="526F55AB"/>
    <w:rsid w:val="527032EE"/>
    <w:rsid w:val="5276758E"/>
    <w:rsid w:val="527728CF"/>
    <w:rsid w:val="527760B0"/>
    <w:rsid w:val="5281797C"/>
    <w:rsid w:val="52885596"/>
    <w:rsid w:val="52886E27"/>
    <w:rsid w:val="528C7B84"/>
    <w:rsid w:val="528D3EA0"/>
    <w:rsid w:val="528D5C4E"/>
    <w:rsid w:val="528F6FC0"/>
    <w:rsid w:val="529131B0"/>
    <w:rsid w:val="5294522F"/>
    <w:rsid w:val="52995423"/>
    <w:rsid w:val="529B5625"/>
    <w:rsid w:val="529D2CBF"/>
    <w:rsid w:val="52A477F7"/>
    <w:rsid w:val="52A66D10"/>
    <w:rsid w:val="52A66F35"/>
    <w:rsid w:val="52AD38A6"/>
    <w:rsid w:val="52B12375"/>
    <w:rsid w:val="52B20B32"/>
    <w:rsid w:val="52B44DD9"/>
    <w:rsid w:val="52B96A43"/>
    <w:rsid w:val="52C62F83"/>
    <w:rsid w:val="52D0051E"/>
    <w:rsid w:val="52D45B38"/>
    <w:rsid w:val="52DA553B"/>
    <w:rsid w:val="52DA61D0"/>
    <w:rsid w:val="52DB2FC6"/>
    <w:rsid w:val="52DD39F2"/>
    <w:rsid w:val="52DE64AA"/>
    <w:rsid w:val="52E035D7"/>
    <w:rsid w:val="52EA61B7"/>
    <w:rsid w:val="52FB047D"/>
    <w:rsid w:val="52FF317D"/>
    <w:rsid w:val="53012E87"/>
    <w:rsid w:val="530D7852"/>
    <w:rsid w:val="53131611"/>
    <w:rsid w:val="5316746E"/>
    <w:rsid w:val="53171E9C"/>
    <w:rsid w:val="53182B1D"/>
    <w:rsid w:val="531865BA"/>
    <w:rsid w:val="531D5224"/>
    <w:rsid w:val="53225924"/>
    <w:rsid w:val="53285977"/>
    <w:rsid w:val="532C5467"/>
    <w:rsid w:val="532E26FD"/>
    <w:rsid w:val="532F4F57"/>
    <w:rsid w:val="532F7891"/>
    <w:rsid w:val="533401E5"/>
    <w:rsid w:val="534057B1"/>
    <w:rsid w:val="53410647"/>
    <w:rsid w:val="53421BD3"/>
    <w:rsid w:val="53464A50"/>
    <w:rsid w:val="534824A6"/>
    <w:rsid w:val="534A27CB"/>
    <w:rsid w:val="53566988"/>
    <w:rsid w:val="53581BD4"/>
    <w:rsid w:val="53591FD4"/>
    <w:rsid w:val="536A6714"/>
    <w:rsid w:val="53751D78"/>
    <w:rsid w:val="53772164"/>
    <w:rsid w:val="53790C53"/>
    <w:rsid w:val="537C11CA"/>
    <w:rsid w:val="5385101B"/>
    <w:rsid w:val="538559F7"/>
    <w:rsid w:val="53857A04"/>
    <w:rsid w:val="538B3B16"/>
    <w:rsid w:val="538B6D3B"/>
    <w:rsid w:val="538E22B9"/>
    <w:rsid w:val="539A03A5"/>
    <w:rsid w:val="539D3847"/>
    <w:rsid w:val="539D45B7"/>
    <w:rsid w:val="539F3E8B"/>
    <w:rsid w:val="53A10690"/>
    <w:rsid w:val="53A30595"/>
    <w:rsid w:val="53A629A3"/>
    <w:rsid w:val="53AC4991"/>
    <w:rsid w:val="53AE40CE"/>
    <w:rsid w:val="53BC6010"/>
    <w:rsid w:val="53BD07B5"/>
    <w:rsid w:val="53BE1A5A"/>
    <w:rsid w:val="53BE477E"/>
    <w:rsid w:val="53CE1189"/>
    <w:rsid w:val="53D15A00"/>
    <w:rsid w:val="53D239AE"/>
    <w:rsid w:val="53D578AD"/>
    <w:rsid w:val="53D57AE6"/>
    <w:rsid w:val="53DB36A4"/>
    <w:rsid w:val="53DD20D5"/>
    <w:rsid w:val="53E53868"/>
    <w:rsid w:val="53EC1822"/>
    <w:rsid w:val="53EC3FC7"/>
    <w:rsid w:val="53F9436F"/>
    <w:rsid w:val="540168F4"/>
    <w:rsid w:val="54090031"/>
    <w:rsid w:val="540A3EBA"/>
    <w:rsid w:val="540A4E2E"/>
    <w:rsid w:val="540A7831"/>
    <w:rsid w:val="54147D63"/>
    <w:rsid w:val="54156FE8"/>
    <w:rsid w:val="541859EC"/>
    <w:rsid w:val="541900E6"/>
    <w:rsid w:val="54196D5B"/>
    <w:rsid w:val="541D62E6"/>
    <w:rsid w:val="54210D44"/>
    <w:rsid w:val="542165BA"/>
    <w:rsid w:val="542652AF"/>
    <w:rsid w:val="54292BE3"/>
    <w:rsid w:val="542B3CED"/>
    <w:rsid w:val="543915F3"/>
    <w:rsid w:val="543E6825"/>
    <w:rsid w:val="544255D5"/>
    <w:rsid w:val="544270D3"/>
    <w:rsid w:val="544467E1"/>
    <w:rsid w:val="544579BC"/>
    <w:rsid w:val="54484523"/>
    <w:rsid w:val="54492F51"/>
    <w:rsid w:val="544C62C0"/>
    <w:rsid w:val="545309CF"/>
    <w:rsid w:val="545929B7"/>
    <w:rsid w:val="54605AF5"/>
    <w:rsid w:val="546242BD"/>
    <w:rsid w:val="5466358D"/>
    <w:rsid w:val="54665573"/>
    <w:rsid w:val="54706C57"/>
    <w:rsid w:val="54754BEC"/>
    <w:rsid w:val="54754E27"/>
    <w:rsid w:val="5476177A"/>
    <w:rsid w:val="54776AA0"/>
    <w:rsid w:val="54786D55"/>
    <w:rsid w:val="547A66A6"/>
    <w:rsid w:val="547D437E"/>
    <w:rsid w:val="547F5CD4"/>
    <w:rsid w:val="5488399E"/>
    <w:rsid w:val="548A00C9"/>
    <w:rsid w:val="548D462B"/>
    <w:rsid w:val="54936829"/>
    <w:rsid w:val="54972F89"/>
    <w:rsid w:val="54985D33"/>
    <w:rsid w:val="54A4790C"/>
    <w:rsid w:val="54A6749B"/>
    <w:rsid w:val="54A7447E"/>
    <w:rsid w:val="54AA0D3A"/>
    <w:rsid w:val="54AD082A"/>
    <w:rsid w:val="54B57071"/>
    <w:rsid w:val="54B63B64"/>
    <w:rsid w:val="54B65D90"/>
    <w:rsid w:val="54B6717E"/>
    <w:rsid w:val="54BD3FC4"/>
    <w:rsid w:val="54BE08AC"/>
    <w:rsid w:val="54C324DA"/>
    <w:rsid w:val="54C40D53"/>
    <w:rsid w:val="54C8680B"/>
    <w:rsid w:val="54CB3552"/>
    <w:rsid w:val="54D0477B"/>
    <w:rsid w:val="54DE4E87"/>
    <w:rsid w:val="54DF5AA5"/>
    <w:rsid w:val="54EA55DA"/>
    <w:rsid w:val="54EB1352"/>
    <w:rsid w:val="54EC0461"/>
    <w:rsid w:val="54F4122A"/>
    <w:rsid w:val="54F41FB5"/>
    <w:rsid w:val="54F46459"/>
    <w:rsid w:val="54F63F7F"/>
    <w:rsid w:val="54F83207"/>
    <w:rsid w:val="55166D19"/>
    <w:rsid w:val="551E5284"/>
    <w:rsid w:val="55206A02"/>
    <w:rsid w:val="55211209"/>
    <w:rsid w:val="55222FC6"/>
    <w:rsid w:val="55235E1C"/>
    <w:rsid w:val="55267A84"/>
    <w:rsid w:val="55271BAF"/>
    <w:rsid w:val="55345742"/>
    <w:rsid w:val="554A176E"/>
    <w:rsid w:val="554E2864"/>
    <w:rsid w:val="554E3DBB"/>
    <w:rsid w:val="55511376"/>
    <w:rsid w:val="55564F12"/>
    <w:rsid w:val="555C6078"/>
    <w:rsid w:val="555E1B24"/>
    <w:rsid w:val="555F6359"/>
    <w:rsid w:val="55640F2B"/>
    <w:rsid w:val="55667958"/>
    <w:rsid w:val="556B3403"/>
    <w:rsid w:val="556B394F"/>
    <w:rsid w:val="55821CB6"/>
    <w:rsid w:val="5588487F"/>
    <w:rsid w:val="55945546"/>
    <w:rsid w:val="55992B5C"/>
    <w:rsid w:val="559D5C99"/>
    <w:rsid w:val="559D79D9"/>
    <w:rsid w:val="55A16D46"/>
    <w:rsid w:val="55AB69D3"/>
    <w:rsid w:val="55AF21D2"/>
    <w:rsid w:val="55B149EB"/>
    <w:rsid w:val="55B97529"/>
    <w:rsid w:val="55BC1971"/>
    <w:rsid w:val="55BC67ED"/>
    <w:rsid w:val="55BE7FFE"/>
    <w:rsid w:val="55C457D3"/>
    <w:rsid w:val="55C45A59"/>
    <w:rsid w:val="55C70529"/>
    <w:rsid w:val="55C947DD"/>
    <w:rsid w:val="55CC199F"/>
    <w:rsid w:val="55CE2806"/>
    <w:rsid w:val="55CF165A"/>
    <w:rsid w:val="55DA68D8"/>
    <w:rsid w:val="55DB0FA0"/>
    <w:rsid w:val="55DD66F5"/>
    <w:rsid w:val="55EF75A0"/>
    <w:rsid w:val="55F36F75"/>
    <w:rsid w:val="55FD7F61"/>
    <w:rsid w:val="55FF59D5"/>
    <w:rsid w:val="56060354"/>
    <w:rsid w:val="560E0145"/>
    <w:rsid w:val="56130B60"/>
    <w:rsid w:val="561362DF"/>
    <w:rsid w:val="561F1F64"/>
    <w:rsid w:val="561F31B0"/>
    <w:rsid w:val="56214797"/>
    <w:rsid w:val="56251977"/>
    <w:rsid w:val="56295907"/>
    <w:rsid w:val="56430ACA"/>
    <w:rsid w:val="56435D25"/>
    <w:rsid w:val="5644657B"/>
    <w:rsid w:val="564861A3"/>
    <w:rsid w:val="564A6A3E"/>
    <w:rsid w:val="564E22B1"/>
    <w:rsid w:val="56505911"/>
    <w:rsid w:val="56556B1F"/>
    <w:rsid w:val="56570A4D"/>
    <w:rsid w:val="5664305B"/>
    <w:rsid w:val="566623B2"/>
    <w:rsid w:val="566D4F7B"/>
    <w:rsid w:val="56706BA8"/>
    <w:rsid w:val="56722D52"/>
    <w:rsid w:val="56732ADF"/>
    <w:rsid w:val="56791A0B"/>
    <w:rsid w:val="567B2CB6"/>
    <w:rsid w:val="567B7AA2"/>
    <w:rsid w:val="567C6706"/>
    <w:rsid w:val="56812679"/>
    <w:rsid w:val="5683456A"/>
    <w:rsid w:val="5684380C"/>
    <w:rsid w:val="56846953"/>
    <w:rsid w:val="56966D6B"/>
    <w:rsid w:val="5698212A"/>
    <w:rsid w:val="56982E14"/>
    <w:rsid w:val="569A0877"/>
    <w:rsid w:val="569A2A86"/>
    <w:rsid w:val="569B20BE"/>
    <w:rsid w:val="569E48CE"/>
    <w:rsid w:val="56A37413"/>
    <w:rsid w:val="56A90954"/>
    <w:rsid w:val="56B14729"/>
    <w:rsid w:val="56C236FA"/>
    <w:rsid w:val="56C65BD3"/>
    <w:rsid w:val="56C93819"/>
    <w:rsid w:val="56CD6F61"/>
    <w:rsid w:val="56CE05A0"/>
    <w:rsid w:val="56CE6835"/>
    <w:rsid w:val="56CF23D1"/>
    <w:rsid w:val="56CF3208"/>
    <w:rsid w:val="56CF614D"/>
    <w:rsid w:val="56D460E4"/>
    <w:rsid w:val="56D55F56"/>
    <w:rsid w:val="56DC6D50"/>
    <w:rsid w:val="56DD137C"/>
    <w:rsid w:val="56E104E9"/>
    <w:rsid w:val="56E547D5"/>
    <w:rsid w:val="56EF2533"/>
    <w:rsid w:val="56F8063E"/>
    <w:rsid w:val="57024C32"/>
    <w:rsid w:val="57050875"/>
    <w:rsid w:val="57071B1F"/>
    <w:rsid w:val="5707702B"/>
    <w:rsid w:val="57080D4B"/>
    <w:rsid w:val="57107D78"/>
    <w:rsid w:val="571A7CE2"/>
    <w:rsid w:val="571C57F3"/>
    <w:rsid w:val="571F7091"/>
    <w:rsid w:val="57202FC4"/>
    <w:rsid w:val="57276AE5"/>
    <w:rsid w:val="573A635A"/>
    <w:rsid w:val="57423A1E"/>
    <w:rsid w:val="57436A76"/>
    <w:rsid w:val="57464B60"/>
    <w:rsid w:val="57511940"/>
    <w:rsid w:val="575810C4"/>
    <w:rsid w:val="57593993"/>
    <w:rsid w:val="575D4919"/>
    <w:rsid w:val="575E5E0B"/>
    <w:rsid w:val="57600F41"/>
    <w:rsid w:val="576158FB"/>
    <w:rsid w:val="576B3F84"/>
    <w:rsid w:val="576D24F2"/>
    <w:rsid w:val="5774562F"/>
    <w:rsid w:val="577559C9"/>
    <w:rsid w:val="578A6C00"/>
    <w:rsid w:val="578C2686"/>
    <w:rsid w:val="579130A5"/>
    <w:rsid w:val="57996E43"/>
    <w:rsid w:val="579B3152"/>
    <w:rsid w:val="579D10E7"/>
    <w:rsid w:val="57A3399E"/>
    <w:rsid w:val="57A60FE2"/>
    <w:rsid w:val="57A71560"/>
    <w:rsid w:val="57AF6667"/>
    <w:rsid w:val="57B343A9"/>
    <w:rsid w:val="57B974E6"/>
    <w:rsid w:val="57BF42E7"/>
    <w:rsid w:val="57C54B1D"/>
    <w:rsid w:val="57C64685"/>
    <w:rsid w:val="57C9597B"/>
    <w:rsid w:val="57CC4796"/>
    <w:rsid w:val="57CF7BC6"/>
    <w:rsid w:val="57D00F64"/>
    <w:rsid w:val="57D47537"/>
    <w:rsid w:val="57D661B2"/>
    <w:rsid w:val="57E15773"/>
    <w:rsid w:val="57E26A3C"/>
    <w:rsid w:val="57E7340E"/>
    <w:rsid w:val="57E75B91"/>
    <w:rsid w:val="57EC1BB8"/>
    <w:rsid w:val="57F023D7"/>
    <w:rsid w:val="57F239F2"/>
    <w:rsid w:val="57F40A38"/>
    <w:rsid w:val="57F5096D"/>
    <w:rsid w:val="57F66044"/>
    <w:rsid w:val="57F81DBC"/>
    <w:rsid w:val="57FB06BD"/>
    <w:rsid w:val="57FB78AF"/>
    <w:rsid w:val="58054ADD"/>
    <w:rsid w:val="58070251"/>
    <w:rsid w:val="580B68CD"/>
    <w:rsid w:val="580E413C"/>
    <w:rsid w:val="58133C8A"/>
    <w:rsid w:val="581513E8"/>
    <w:rsid w:val="58183D5E"/>
    <w:rsid w:val="581B0DAD"/>
    <w:rsid w:val="5821191A"/>
    <w:rsid w:val="582246DD"/>
    <w:rsid w:val="58240916"/>
    <w:rsid w:val="58242BB1"/>
    <w:rsid w:val="582513EA"/>
    <w:rsid w:val="58254B7B"/>
    <w:rsid w:val="58293636"/>
    <w:rsid w:val="582B7FE5"/>
    <w:rsid w:val="582F1556"/>
    <w:rsid w:val="582F68F0"/>
    <w:rsid w:val="58307951"/>
    <w:rsid w:val="583231E7"/>
    <w:rsid w:val="58327720"/>
    <w:rsid w:val="5833298C"/>
    <w:rsid w:val="583404DF"/>
    <w:rsid w:val="583612D9"/>
    <w:rsid w:val="583D4988"/>
    <w:rsid w:val="583D6FF9"/>
    <w:rsid w:val="58445001"/>
    <w:rsid w:val="584A116B"/>
    <w:rsid w:val="584A31A6"/>
    <w:rsid w:val="584C1C19"/>
    <w:rsid w:val="584C5397"/>
    <w:rsid w:val="584E5018"/>
    <w:rsid w:val="584F078B"/>
    <w:rsid w:val="5855441F"/>
    <w:rsid w:val="58583C9A"/>
    <w:rsid w:val="585B3C40"/>
    <w:rsid w:val="585C5AB2"/>
    <w:rsid w:val="586509E5"/>
    <w:rsid w:val="586E6522"/>
    <w:rsid w:val="5873341F"/>
    <w:rsid w:val="587402BB"/>
    <w:rsid w:val="587500F0"/>
    <w:rsid w:val="587727B6"/>
    <w:rsid w:val="58777B6D"/>
    <w:rsid w:val="58780E61"/>
    <w:rsid w:val="587B479B"/>
    <w:rsid w:val="5880216F"/>
    <w:rsid w:val="58894D09"/>
    <w:rsid w:val="588C4234"/>
    <w:rsid w:val="588D3329"/>
    <w:rsid w:val="589046EA"/>
    <w:rsid w:val="589705AC"/>
    <w:rsid w:val="589917F1"/>
    <w:rsid w:val="589D0BB5"/>
    <w:rsid w:val="58B113C9"/>
    <w:rsid w:val="58B14301"/>
    <w:rsid w:val="58B8154B"/>
    <w:rsid w:val="58BC7C79"/>
    <w:rsid w:val="58CA1735"/>
    <w:rsid w:val="58D02D39"/>
    <w:rsid w:val="58D17AC3"/>
    <w:rsid w:val="58D740C7"/>
    <w:rsid w:val="58D92783"/>
    <w:rsid w:val="58E22D04"/>
    <w:rsid w:val="58E34530"/>
    <w:rsid w:val="58E55BDE"/>
    <w:rsid w:val="58EA12CF"/>
    <w:rsid w:val="58EA23DD"/>
    <w:rsid w:val="58F24F2F"/>
    <w:rsid w:val="58F5279F"/>
    <w:rsid w:val="58F70632"/>
    <w:rsid w:val="59030A18"/>
    <w:rsid w:val="590C37F2"/>
    <w:rsid w:val="59104631"/>
    <w:rsid w:val="5914028A"/>
    <w:rsid w:val="59163AAB"/>
    <w:rsid w:val="591A2206"/>
    <w:rsid w:val="59253085"/>
    <w:rsid w:val="59266DFD"/>
    <w:rsid w:val="592A2E64"/>
    <w:rsid w:val="592E109E"/>
    <w:rsid w:val="592F5CB1"/>
    <w:rsid w:val="59393946"/>
    <w:rsid w:val="593E5EF4"/>
    <w:rsid w:val="594D793E"/>
    <w:rsid w:val="594F56D0"/>
    <w:rsid w:val="594F6964"/>
    <w:rsid w:val="59541B85"/>
    <w:rsid w:val="5954396A"/>
    <w:rsid w:val="596244EC"/>
    <w:rsid w:val="59641B83"/>
    <w:rsid w:val="5968049B"/>
    <w:rsid w:val="597A4A53"/>
    <w:rsid w:val="597E4579"/>
    <w:rsid w:val="597F30E6"/>
    <w:rsid w:val="59834DB8"/>
    <w:rsid w:val="59851684"/>
    <w:rsid w:val="598955F1"/>
    <w:rsid w:val="598A738C"/>
    <w:rsid w:val="598B6938"/>
    <w:rsid w:val="598D03DE"/>
    <w:rsid w:val="598D2673"/>
    <w:rsid w:val="598D5E93"/>
    <w:rsid w:val="599450C5"/>
    <w:rsid w:val="599B65F0"/>
    <w:rsid w:val="599E5C85"/>
    <w:rsid w:val="599F6A5C"/>
    <w:rsid w:val="59A477DF"/>
    <w:rsid w:val="59A85A64"/>
    <w:rsid w:val="59AA1EBE"/>
    <w:rsid w:val="59B16DE3"/>
    <w:rsid w:val="59B3356D"/>
    <w:rsid w:val="59BA403E"/>
    <w:rsid w:val="59BB4D65"/>
    <w:rsid w:val="59C24EB3"/>
    <w:rsid w:val="59C42F2C"/>
    <w:rsid w:val="59CB0A00"/>
    <w:rsid w:val="59CF4D9E"/>
    <w:rsid w:val="59D21EB0"/>
    <w:rsid w:val="59D3257E"/>
    <w:rsid w:val="59DB6176"/>
    <w:rsid w:val="59DF04E2"/>
    <w:rsid w:val="59E24052"/>
    <w:rsid w:val="59F054CD"/>
    <w:rsid w:val="59F21898"/>
    <w:rsid w:val="59F92B1D"/>
    <w:rsid w:val="59F96435"/>
    <w:rsid w:val="59FC5BE5"/>
    <w:rsid w:val="5A064EAD"/>
    <w:rsid w:val="5A103E02"/>
    <w:rsid w:val="5A155D38"/>
    <w:rsid w:val="5A160C1F"/>
    <w:rsid w:val="5A175A19"/>
    <w:rsid w:val="5A183564"/>
    <w:rsid w:val="5A19426B"/>
    <w:rsid w:val="5A1C39E4"/>
    <w:rsid w:val="5A200C8B"/>
    <w:rsid w:val="5A281E09"/>
    <w:rsid w:val="5A28322A"/>
    <w:rsid w:val="5A295ECB"/>
    <w:rsid w:val="5A2C12EB"/>
    <w:rsid w:val="5A317807"/>
    <w:rsid w:val="5A320200"/>
    <w:rsid w:val="5A332F58"/>
    <w:rsid w:val="5A34044F"/>
    <w:rsid w:val="5A3C0842"/>
    <w:rsid w:val="5A3D1453"/>
    <w:rsid w:val="5A3F04B5"/>
    <w:rsid w:val="5A430D1B"/>
    <w:rsid w:val="5A4610BC"/>
    <w:rsid w:val="5A477A33"/>
    <w:rsid w:val="5A4E0DCB"/>
    <w:rsid w:val="5A4F5EDF"/>
    <w:rsid w:val="5A515FAD"/>
    <w:rsid w:val="5A550A42"/>
    <w:rsid w:val="5A5A0B0C"/>
    <w:rsid w:val="5A5B2AD6"/>
    <w:rsid w:val="5A5B6C1A"/>
    <w:rsid w:val="5A5D4E9F"/>
    <w:rsid w:val="5A5E2E11"/>
    <w:rsid w:val="5A60293C"/>
    <w:rsid w:val="5A6421C3"/>
    <w:rsid w:val="5A644234"/>
    <w:rsid w:val="5A6574B1"/>
    <w:rsid w:val="5A676F9B"/>
    <w:rsid w:val="5A693D8B"/>
    <w:rsid w:val="5A694C5E"/>
    <w:rsid w:val="5A6B4153"/>
    <w:rsid w:val="5A6E7561"/>
    <w:rsid w:val="5A79166B"/>
    <w:rsid w:val="5A7F6C6D"/>
    <w:rsid w:val="5A8021A7"/>
    <w:rsid w:val="5A806DD1"/>
    <w:rsid w:val="5A81261A"/>
    <w:rsid w:val="5A851C0C"/>
    <w:rsid w:val="5A851C48"/>
    <w:rsid w:val="5A89373E"/>
    <w:rsid w:val="5A951AFB"/>
    <w:rsid w:val="5A981976"/>
    <w:rsid w:val="5A9A66F6"/>
    <w:rsid w:val="5A9F721E"/>
    <w:rsid w:val="5AA07393"/>
    <w:rsid w:val="5AA9643F"/>
    <w:rsid w:val="5AAC0D50"/>
    <w:rsid w:val="5AAE0676"/>
    <w:rsid w:val="5AAF2166"/>
    <w:rsid w:val="5AC10677"/>
    <w:rsid w:val="5AC43604"/>
    <w:rsid w:val="5AC96AC9"/>
    <w:rsid w:val="5ACA353C"/>
    <w:rsid w:val="5AD5239A"/>
    <w:rsid w:val="5ADB7080"/>
    <w:rsid w:val="5ADD173D"/>
    <w:rsid w:val="5AEE394A"/>
    <w:rsid w:val="5AF02C61"/>
    <w:rsid w:val="5AF251E8"/>
    <w:rsid w:val="5AF72497"/>
    <w:rsid w:val="5AF72DDD"/>
    <w:rsid w:val="5AF80170"/>
    <w:rsid w:val="5AFB7C4A"/>
    <w:rsid w:val="5B016AA2"/>
    <w:rsid w:val="5B081EED"/>
    <w:rsid w:val="5B1546D7"/>
    <w:rsid w:val="5B1671E5"/>
    <w:rsid w:val="5B1F4CBE"/>
    <w:rsid w:val="5B227C52"/>
    <w:rsid w:val="5B24629E"/>
    <w:rsid w:val="5B263A71"/>
    <w:rsid w:val="5B307FE1"/>
    <w:rsid w:val="5B323837"/>
    <w:rsid w:val="5B377276"/>
    <w:rsid w:val="5B3E4B19"/>
    <w:rsid w:val="5B3E56F1"/>
    <w:rsid w:val="5B4040B3"/>
    <w:rsid w:val="5B467526"/>
    <w:rsid w:val="5B4812AC"/>
    <w:rsid w:val="5B547C51"/>
    <w:rsid w:val="5B552AEF"/>
    <w:rsid w:val="5B5910C2"/>
    <w:rsid w:val="5B6634E0"/>
    <w:rsid w:val="5B683565"/>
    <w:rsid w:val="5B6A228C"/>
    <w:rsid w:val="5B6F2DAA"/>
    <w:rsid w:val="5B787E44"/>
    <w:rsid w:val="5B7946B3"/>
    <w:rsid w:val="5B8019F4"/>
    <w:rsid w:val="5B8075E3"/>
    <w:rsid w:val="5B835E40"/>
    <w:rsid w:val="5B8761A5"/>
    <w:rsid w:val="5B8A06E1"/>
    <w:rsid w:val="5B8A2267"/>
    <w:rsid w:val="5B8D01AB"/>
    <w:rsid w:val="5B950A9F"/>
    <w:rsid w:val="5B9757DD"/>
    <w:rsid w:val="5B991B08"/>
    <w:rsid w:val="5B9C50FA"/>
    <w:rsid w:val="5BA82F01"/>
    <w:rsid w:val="5BAB3D22"/>
    <w:rsid w:val="5BB27143"/>
    <w:rsid w:val="5BB403CA"/>
    <w:rsid w:val="5BB601D8"/>
    <w:rsid w:val="5BBA55DA"/>
    <w:rsid w:val="5BC12C30"/>
    <w:rsid w:val="5BC14BBB"/>
    <w:rsid w:val="5BC5104F"/>
    <w:rsid w:val="5BC710D5"/>
    <w:rsid w:val="5BCB4EE9"/>
    <w:rsid w:val="5BCD17B1"/>
    <w:rsid w:val="5BD90295"/>
    <w:rsid w:val="5BDC4485"/>
    <w:rsid w:val="5BDE05AB"/>
    <w:rsid w:val="5BEA5EBF"/>
    <w:rsid w:val="5BF40170"/>
    <w:rsid w:val="5BF81431"/>
    <w:rsid w:val="5BFB1A06"/>
    <w:rsid w:val="5BFD3014"/>
    <w:rsid w:val="5C011030"/>
    <w:rsid w:val="5C016FFD"/>
    <w:rsid w:val="5C0276AD"/>
    <w:rsid w:val="5C036F81"/>
    <w:rsid w:val="5C042206"/>
    <w:rsid w:val="5C050F4B"/>
    <w:rsid w:val="5C07081F"/>
    <w:rsid w:val="5C0D57DF"/>
    <w:rsid w:val="5C0F7BB7"/>
    <w:rsid w:val="5C1023D9"/>
    <w:rsid w:val="5C1318BA"/>
    <w:rsid w:val="5C134CEA"/>
    <w:rsid w:val="5C177D1D"/>
    <w:rsid w:val="5C190633"/>
    <w:rsid w:val="5C1949F7"/>
    <w:rsid w:val="5C1B076F"/>
    <w:rsid w:val="5C1C2364"/>
    <w:rsid w:val="5C2337C8"/>
    <w:rsid w:val="5C253F9F"/>
    <w:rsid w:val="5C325071"/>
    <w:rsid w:val="5C3F3EF3"/>
    <w:rsid w:val="5C406A75"/>
    <w:rsid w:val="5C425CFC"/>
    <w:rsid w:val="5C444B87"/>
    <w:rsid w:val="5C473312"/>
    <w:rsid w:val="5C4D6D66"/>
    <w:rsid w:val="5C4E1139"/>
    <w:rsid w:val="5C563B73"/>
    <w:rsid w:val="5C577F62"/>
    <w:rsid w:val="5C670A70"/>
    <w:rsid w:val="5C673F52"/>
    <w:rsid w:val="5C69099D"/>
    <w:rsid w:val="5C743D71"/>
    <w:rsid w:val="5C745F54"/>
    <w:rsid w:val="5C7A78B5"/>
    <w:rsid w:val="5C7B5CCB"/>
    <w:rsid w:val="5C7C1F81"/>
    <w:rsid w:val="5C7F0582"/>
    <w:rsid w:val="5C7F61EE"/>
    <w:rsid w:val="5C8046E5"/>
    <w:rsid w:val="5C815C9C"/>
    <w:rsid w:val="5C82434A"/>
    <w:rsid w:val="5C83097C"/>
    <w:rsid w:val="5C89032A"/>
    <w:rsid w:val="5C8A6DA1"/>
    <w:rsid w:val="5C95057F"/>
    <w:rsid w:val="5C964185"/>
    <w:rsid w:val="5C9B365E"/>
    <w:rsid w:val="5C9D5164"/>
    <w:rsid w:val="5C9F584D"/>
    <w:rsid w:val="5CA36896"/>
    <w:rsid w:val="5CA661DC"/>
    <w:rsid w:val="5CA70254"/>
    <w:rsid w:val="5CAD4779"/>
    <w:rsid w:val="5CB45E5D"/>
    <w:rsid w:val="5CB75D37"/>
    <w:rsid w:val="5CBA4CFF"/>
    <w:rsid w:val="5CBC497B"/>
    <w:rsid w:val="5CBF3F12"/>
    <w:rsid w:val="5CC22998"/>
    <w:rsid w:val="5CC46711"/>
    <w:rsid w:val="5CC50D48"/>
    <w:rsid w:val="5CC71B7A"/>
    <w:rsid w:val="5CCE6D28"/>
    <w:rsid w:val="5CCF761B"/>
    <w:rsid w:val="5CD17B63"/>
    <w:rsid w:val="5CD70F2E"/>
    <w:rsid w:val="5CDB48E4"/>
    <w:rsid w:val="5CDC217C"/>
    <w:rsid w:val="5CDC7EFE"/>
    <w:rsid w:val="5CDD56AF"/>
    <w:rsid w:val="5CE74E86"/>
    <w:rsid w:val="5CE80F0E"/>
    <w:rsid w:val="5CEC5C67"/>
    <w:rsid w:val="5CF50973"/>
    <w:rsid w:val="5CFA0384"/>
    <w:rsid w:val="5CFA65D6"/>
    <w:rsid w:val="5CFB212B"/>
    <w:rsid w:val="5CFD1C22"/>
    <w:rsid w:val="5CFF6109"/>
    <w:rsid w:val="5D04588F"/>
    <w:rsid w:val="5D067D00"/>
    <w:rsid w:val="5D072AA1"/>
    <w:rsid w:val="5D0A7F49"/>
    <w:rsid w:val="5D0D6309"/>
    <w:rsid w:val="5D0E0479"/>
    <w:rsid w:val="5D0E76BF"/>
    <w:rsid w:val="5D133EF3"/>
    <w:rsid w:val="5D172CE4"/>
    <w:rsid w:val="5D25533A"/>
    <w:rsid w:val="5D266ECA"/>
    <w:rsid w:val="5D2D04B3"/>
    <w:rsid w:val="5D310BE5"/>
    <w:rsid w:val="5D3229A9"/>
    <w:rsid w:val="5D367600"/>
    <w:rsid w:val="5D387C05"/>
    <w:rsid w:val="5D3970FE"/>
    <w:rsid w:val="5D3A10F2"/>
    <w:rsid w:val="5D3A7470"/>
    <w:rsid w:val="5D3F4864"/>
    <w:rsid w:val="5D3F79F2"/>
    <w:rsid w:val="5D483C1B"/>
    <w:rsid w:val="5D4B04F7"/>
    <w:rsid w:val="5D4D6355"/>
    <w:rsid w:val="5D50269A"/>
    <w:rsid w:val="5D527DAE"/>
    <w:rsid w:val="5D566EB6"/>
    <w:rsid w:val="5D5932FD"/>
    <w:rsid w:val="5D6172F6"/>
    <w:rsid w:val="5D641CA2"/>
    <w:rsid w:val="5D662362"/>
    <w:rsid w:val="5D6638C9"/>
    <w:rsid w:val="5D6D4FFA"/>
    <w:rsid w:val="5D6F11DC"/>
    <w:rsid w:val="5D70709C"/>
    <w:rsid w:val="5D744CCD"/>
    <w:rsid w:val="5D7810FD"/>
    <w:rsid w:val="5D783106"/>
    <w:rsid w:val="5D786DD0"/>
    <w:rsid w:val="5D7C5B73"/>
    <w:rsid w:val="5D7D2568"/>
    <w:rsid w:val="5D7E4233"/>
    <w:rsid w:val="5D8440F2"/>
    <w:rsid w:val="5D8539AB"/>
    <w:rsid w:val="5D8547C1"/>
    <w:rsid w:val="5D8D2FA6"/>
    <w:rsid w:val="5D916F3A"/>
    <w:rsid w:val="5D95526A"/>
    <w:rsid w:val="5D9F28C2"/>
    <w:rsid w:val="5DA552E2"/>
    <w:rsid w:val="5DAA1DAA"/>
    <w:rsid w:val="5DB17A78"/>
    <w:rsid w:val="5DB91CE8"/>
    <w:rsid w:val="5DBC4685"/>
    <w:rsid w:val="5DBE13B2"/>
    <w:rsid w:val="5DC218F4"/>
    <w:rsid w:val="5DC752CB"/>
    <w:rsid w:val="5DC81AF1"/>
    <w:rsid w:val="5DD06906"/>
    <w:rsid w:val="5DDA4474"/>
    <w:rsid w:val="5DDA7FB0"/>
    <w:rsid w:val="5DE177E1"/>
    <w:rsid w:val="5DE3706A"/>
    <w:rsid w:val="5DE72864"/>
    <w:rsid w:val="5DE96EA9"/>
    <w:rsid w:val="5DEE0FF2"/>
    <w:rsid w:val="5DF03CF4"/>
    <w:rsid w:val="5DF610B5"/>
    <w:rsid w:val="5E086CA2"/>
    <w:rsid w:val="5E0A3DC1"/>
    <w:rsid w:val="5E0B24C6"/>
    <w:rsid w:val="5E10526A"/>
    <w:rsid w:val="5E10715E"/>
    <w:rsid w:val="5E120341"/>
    <w:rsid w:val="5E12581E"/>
    <w:rsid w:val="5E14352C"/>
    <w:rsid w:val="5E1B1893"/>
    <w:rsid w:val="5E1B7ADF"/>
    <w:rsid w:val="5E214D48"/>
    <w:rsid w:val="5E2264A9"/>
    <w:rsid w:val="5E25076E"/>
    <w:rsid w:val="5E2F22B0"/>
    <w:rsid w:val="5E346BD9"/>
    <w:rsid w:val="5E3B4578"/>
    <w:rsid w:val="5E3B6EA6"/>
    <w:rsid w:val="5E3D3CBE"/>
    <w:rsid w:val="5E3E24F3"/>
    <w:rsid w:val="5E416FF0"/>
    <w:rsid w:val="5E492CAA"/>
    <w:rsid w:val="5E4E66E7"/>
    <w:rsid w:val="5E4E6D51"/>
    <w:rsid w:val="5E503013"/>
    <w:rsid w:val="5E51289B"/>
    <w:rsid w:val="5E517CA7"/>
    <w:rsid w:val="5E5717EB"/>
    <w:rsid w:val="5E5B12F6"/>
    <w:rsid w:val="5E5C6132"/>
    <w:rsid w:val="5E601419"/>
    <w:rsid w:val="5E60519B"/>
    <w:rsid w:val="5E615A44"/>
    <w:rsid w:val="5E740548"/>
    <w:rsid w:val="5E785FF0"/>
    <w:rsid w:val="5E7E5FE3"/>
    <w:rsid w:val="5E8778A7"/>
    <w:rsid w:val="5E89245F"/>
    <w:rsid w:val="5E8A0352"/>
    <w:rsid w:val="5E8C6B7C"/>
    <w:rsid w:val="5E9744BC"/>
    <w:rsid w:val="5E9800C7"/>
    <w:rsid w:val="5E9F625A"/>
    <w:rsid w:val="5EA031AD"/>
    <w:rsid w:val="5EA44A4C"/>
    <w:rsid w:val="5EA6741E"/>
    <w:rsid w:val="5EA70098"/>
    <w:rsid w:val="5EAF4FAB"/>
    <w:rsid w:val="5EAF5579"/>
    <w:rsid w:val="5EB26978"/>
    <w:rsid w:val="5EB6477F"/>
    <w:rsid w:val="5EB80365"/>
    <w:rsid w:val="5EB837E2"/>
    <w:rsid w:val="5EC15A4C"/>
    <w:rsid w:val="5EC22369"/>
    <w:rsid w:val="5ECB647C"/>
    <w:rsid w:val="5ECE3876"/>
    <w:rsid w:val="5EDF5A84"/>
    <w:rsid w:val="5EE35594"/>
    <w:rsid w:val="5EE46B28"/>
    <w:rsid w:val="5EEB4428"/>
    <w:rsid w:val="5EF01A3F"/>
    <w:rsid w:val="5EFA61AE"/>
    <w:rsid w:val="5EFB43CA"/>
    <w:rsid w:val="5EFD2359"/>
    <w:rsid w:val="5EFD248B"/>
    <w:rsid w:val="5F007E85"/>
    <w:rsid w:val="5F0244D5"/>
    <w:rsid w:val="5F040956"/>
    <w:rsid w:val="5F0F4F8D"/>
    <w:rsid w:val="5F1B0AD1"/>
    <w:rsid w:val="5F2F2179"/>
    <w:rsid w:val="5F325AB8"/>
    <w:rsid w:val="5F366F71"/>
    <w:rsid w:val="5F3A0A82"/>
    <w:rsid w:val="5F44779B"/>
    <w:rsid w:val="5F4B1D08"/>
    <w:rsid w:val="5F4D0CC0"/>
    <w:rsid w:val="5F4D3BE9"/>
    <w:rsid w:val="5F4D7FD8"/>
    <w:rsid w:val="5F4E6FA2"/>
    <w:rsid w:val="5F5226F9"/>
    <w:rsid w:val="5F53778F"/>
    <w:rsid w:val="5F542D4A"/>
    <w:rsid w:val="5F5A602D"/>
    <w:rsid w:val="5F5D677A"/>
    <w:rsid w:val="5F642183"/>
    <w:rsid w:val="5F654A09"/>
    <w:rsid w:val="5F670832"/>
    <w:rsid w:val="5F675C28"/>
    <w:rsid w:val="5F685375"/>
    <w:rsid w:val="5F726FEA"/>
    <w:rsid w:val="5F7353F7"/>
    <w:rsid w:val="5F757B6E"/>
    <w:rsid w:val="5F7640ED"/>
    <w:rsid w:val="5F785BB0"/>
    <w:rsid w:val="5F79403F"/>
    <w:rsid w:val="5F7A4652"/>
    <w:rsid w:val="5F7A78A4"/>
    <w:rsid w:val="5F812FDF"/>
    <w:rsid w:val="5F816AF5"/>
    <w:rsid w:val="5F832C1C"/>
    <w:rsid w:val="5F871D42"/>
    <w:rsid w:val="5F8A1A80"/>
    <w:rsid w:val="5F922FC3"/>
    <w:rsid w:val="5F935626"/>
    <w:rsid w:val="5F946088"/>
    <w:rsid w:val="5F98088F"/>
    <w:rsid w:val="5F9A19AB"/>
    <w:rsid w:val="5F9A7BFD"/>
    <w:rsid w:val="5FA30394"/>
    <w:rsid w:val="5FA465BB"/>
    <w:rsid w:val="5FB07420"/>
    <w:rsid w:val="5FB3790E"/>
    <w:rsid w:val="5FC57B4C"/>
    <w:rsid w:val="5FC63271"/>
    <w:rsid w:val="5FC63C3C"/>
    <w:rsid w:val="5FC76B90"/>
    <w:rsid w:val="5FD34027"/>
    <w:rsid w:val="5FE32F82"/>
    <w:rsid w:val="5FE5356E"/>
    <w:rsid w:val="5FE64BF0"/>
    <w:rsid w:val="5FE84E0C"/>
    <w:rsid w:val="5FF13C30"/>
    <w:rsid w:val="5FFA21FB"/>
    <w:rsid w:val="60001269"/>
    <w:rsid w:val="60010EF6"/>
    <w:rsid w:val="60014D3E"/>
    <w:rsid w:val="600373C0"/>
    <w:rsid w:val="6013189A"/>
    <w:rsid w:val="601B0DF1"/>
    <w:rsid w:val="601B5878"/>
    <w:rsid w:val="601D6342"/>
    <w:rsid w:val="601E438A"/>
    <w:rsid w:val="60223C62"/>
    <w:rsid w:val="602433AE"/>
    <w:rsid w:val="60261D92"/>
    <w:rsid w:val="602E60C5"/>
    <w:rsid w:val="602E72BC"/>
    <w:rsid w:val="60305C2E"/>
    <w:rsid w:val="60326087"/>
    <w:rsid w:val="603367C5"/>
    <w:rsid w:val="603C7B1B"/>
    <w:rsid w:val="60403323"/>
    <w:rsid w:val="60421BAE"/>
    <w:rsid w:val="6043192B"/>
    <w:rsid w:val="60436EE8"/>
    <w:rsid w:val="6045400C"/>
    <w:rsid w:val="6048503D"/>
    <w:rsid w:val="604C459F"/>
    <w:rsid w:val="60503F71"/>
    <w:rsid w:val="60574467"/>
    <w:rsid w:val="6057789C"/>
    <w:rsid w:val="605C1814"/>
    <w:rsid w:val="605E3219"/>
    <w:rsid w:val="60716AFD"/>
    <w:rsid w:val="6074471D"/>
    <w:rsid w:val="607D5554"/>
    <w:rsid w:val="607D6E3C"/>
    <w:rsid w:val="607F3CB4"/>
    <w:rsid w:val="60822B6A"/>
    <w:rsid w:val="608A7880"/>
    <w:rsid w:val="608B45C9"/>
    <w:rsid w:val="60913F95"/>
    <w:rsid w:val="6092775F"/>
    <w:rsid w:val="6098413C"/>
    <w:rsid w:val="60984679"/>
    <w:rsid w:val="60A12752"/>
    <w:rsid w:val="60A24FBB"/>
    <w:rsid w:val="60B01F0B"/>
    <w:rsid w:val="60B116A2"/>
    <w:rsid w:val="60B32EE5"/>
    <w:rsid w:val="60B3378C"/>
    <w:rsid w:val="60B66A2D"/>
    <w:rsid w:val="60BB6130"/>
    <w:rsid w:val="60BF42A0"/>
    <w:rsid w:val="60D35B69"/>
    <w:rsid w:val="60DF4E6E"/>
    <w:rsid w:val="60E12AFC"/>
    <w:rsid w:val="60E43825"/>
    <w:rsid w:val="60EC2CF2"/>
    <w:rsid w:val="60F21F2A"/>
    <w:rsid w:val="60F475F4"/>
    <w:rsid w:val="60F51219"/>
    <w:rsid w:val="60F877AC"/>
    <w:rsid w:val="60FA284C"/>
    <w:rsid w:val="60FA53D0"/>
    <w:rsid w:val="610B0DB2"/>
    <w:rsid w:val="61102B6E"/>
    <w:rsid w:val="61123338"/>
    <w:rsid w:val="61173D9D"/>
    <w:rsid w:val="6119086A"/>
    <w:rsid w:val="611A677D"/>
    <w:rsid w:val="6120649A"/>
    <w:rsid w:val="6126485C"/>
    <w:rsid w:val="6126799A"/>
    <w:rsid w:val="612A53FA"/>
    <w:rsid w:val="612B02BD"/>
    <w:rsid w:val="61372D80"/>
    <w:rsid w:val="613A3445"/>
    <w:rsid w:val="614E7FAE"/>
    <w:rsid w:val="614F4F60"/>
    <w:rsid w:val="6158617B"/>
    <w:rsid w:val="615B4B4A"/>
    <w:rsid w:val="61607687"/>
    <w:rsid w:val="61610E1A"/>
    <w:rsid w:val="616728DF"/>
    <w:rsid w:val="616B6792"/>
    <w:rsid w:val="61722BDF"/>
    <w:rsid w:val="61774F6F"/>
    <w:rsid w:val="61804E40"/>
    <w:rsid w:val="61806CA1"/>
    <w:rsid w:val="6183396F"/>
    <w:rsid w:val="6189573B"/>
    <w:rsid w:val="618F19E3"/>
    <w:rsid w:val="618F5658"/>
    <w:rsid w:val="61911898"/>
    <w:rsid w:val="61923281"/>
    <w:rsid w:val="61963D8D"/>
    <w:rsid w:val="619F772F"/>
    <w:rsid w:val="61A002FD"/>
    <w:rsid w:val="61A131E0"/>
    <w:rsid w:val="61A92379"/>
    <w:rsid w:val="61B17415"/>
    <w:rsid w:val="61BC20AC"/>
    <w:rsid w:val="61BE771C"/>
    <w:rsid w:val="61C431B6"/>
    <w:rsid w:val="61CA568F"/>
    <w:rsid w:val="61CE17A6"/>
    <w:rsid w:val="61DA1C21"/>
    <w:rsid w:val="61DF3D4F"/>
    <w:rsid w:val="61E0223F"/>
    <w:rsid w:val="61E810F3"/>
    <w:rsid w:val="61E86D20"/>
    <w:rsid w:val="61EC17B0"/>
    <w:rsid w:val="61EF5CFC"/>
    <w:rsid w:val="61F061FA"/>
    <w:rsid w:val="61F672FC"/>
    <w:rsid w:val="61FA42BB"/>
    <w:rsid w:val="61FF593F"/>
    <w:rsid w:val="620067C6"/>
    <w:rsid w:val="62013F63"/>
    <w:rsid w:val="62092BF2"/>
    <w:rsid w:val="62095317"/>
    <w:rsid w:val="620B002B"/>
    <w:rsid w:val="62117FB9"/>
    <w:rsid w:val="621243C2"/>
    <w:rsid w:val="62132EE0"/>
    <w:rsid w:val="62135A24"/>
    <w:rsid w:val="621C1FCA"/>
    <w:rsid w:val="6220088D"/>
    <w:rsid w:val="62210161"/>
    <w:rsid w:val="62266F52"/>
    <w:rsid w:val="623E6398"/>
    <w:rsid w:val="62454929"/>
    <w:rsid w:val="624D0F56"/>
    <w:rsid w:val="624D413B"/>
    <w:rsid w:val="624D519C"/>
    <w:rsid w:val="624F5771"/>
    <w:rsid w:val="62570027"/>
    <w:rsid w:val="62595B4D"/>
    <w:rsid w:val="62615771"/>
    <w:rsid w:val="626459FF"/>
    <w:rsid w:val="6269165A"/>
    <w:rsid w:val="626A1B08"/>
    <w:rsid w:val="627604AD"/>
    <w:rsid w:val="62773FBC"/>
    <w:rsid w:val="627E60D3"/>
    <w:rsid w:val="628030DA"/>
    <w:rsid w:val="62807C40"/>
    <w:rsid w:val="62861BAC"/>
    <w:rsid w:val="62893A37"/>
    <w:rsid w:val="628C450E"/>
    <w:rsid w:val="628F1AA2"/>
    <w:rsid w:val="62911C71"/>
    <w:rsid w:val="62976E8B"/>
    <w:rsid w:val="629E17B2"/>
    <w:rsid w:val="62A06908"/>
    <w:rsid w:val="62A274F4"/>
    <w:rsid w:val="62A51216"/>
    <w:rsid w:val="62B41313"/>
    <w:rsid w:val="62B511E9"/>
    <w:rsid w:val="62B65115"/>
    <w:rsid w:val="62B7146E"/>
    <w:rsid w:val="62BE1B6C"/>
    <w:rsid w:val="62C4234D"/>
    <w:rsid w:val="62C9740A"/>
    <w:rsid w:val="62CA412F"/>
    <w:rsid w:val="62CE47FD"/>
    <w:rsid w:val="62D17DD9"/>
    <w:rsid w:val="62D4425D"/>
    <w:rsid w:val="62D62C6C"/>
    <w:rsid w:val="62E01A47"/>
    <w:rsid w:val="62E55633"/>
    <w:rsid w:val="62E70B18"/>
    <w:rsid w:val="62EB5315"/>
    <w:rsid w:val="62F216E3"/>
    <w:rsid w:val="62F34F30"/>
    <w:rsid w:val="62F41D77"/>
    <w:rsid w:val="62F45876"/>
    <w:rsid w:val="62F567CA"/>
    <w:rsid w:val="62F60A05"/>
    <w:rsid w:val="62F66865"/>
    <w:rsid w:val="63051557"/>
    <w:rsid w:val="63061328"/>
    <w:rsid w:val="63062E09"/>
    <w:rsid w:val="630A1EAC"/>
    <w:rsid w:val="630B44EB"/>
    <w:rsid w:val="630E2DDB"/>
    <w:rsid w:val="63172DD0"/>
    <w:rsid w:val="631736D6"/>
    <w:rsid w:val="63174697"/>
    <w:rsid w:val="631C5807"/>
    <w:rsid w:val="631D32AD"/>
    <w:rsid w:val="6320666B"/>
    <w:rsid w:val="63231381"/>
    <w:rsid w:val="6325603F"/>
    <w:rsid w:val="632C4A14"/>
    <w:rsid w:val="63335D58"/>
    <w:rsid w:val="633C0427"/>
    <w:rsid w:val="633F2619"/>
    <w:rsid w:val="633F3E25"/>
    <w:rsid w:val="6341621F"/>
    <w:rsid w:val="63425C55"/>
    <w:rsid w:val="634824F4"/>
    <w:rsid w:val="6353259C"/>
    <w:rsid w:val="63557B22"/>
    <w:rsid w:val="63576F08"/>
    <w:rsid w:val="635A36A3"/>
    <w:rsid w:val="635C2D4D"/>
    <w:rsid w:val="635C4DE8"/>
    <w:rsid w:val="635F54A2"/>
    <w:rsid w:val="63640C4D"/>
    <w:rsid w:val="63663931"/>
    <w:rsid w:val="636E1BC8"/>
    <w:rsid w:val="63727871"/>
    <w:rsid w:val="6376028C"/>
    <w:rsid w:val="6376591A"/>
    <w:rsid w:val="637718B8"/>
    <w:rsid w:val="63771AD6"/>
    <w:rsid w:val="637D564F"/>
    <w:rsid w:val="63812F2B"/>
    <w:rsid w:val="638144F2"/>
    <w:rsid w:val="638241A2"/>
    <w:rsid w:val="63877F79"/>
    <w:rsid w:val="638C2C54"/>
    <w:rsid w:val="6395667D"/>
    <w:rsid w:val="639776A1"/>
    <w:rsid w:val="63A062FD"/>
    <w:rsid w:val="63AE7F72"/>
    <w:rsid w:val="63B05082"/>
    <w:rsid w:val="63B13B60"/>
    <w:rsid w:val="63B870B6"/>
    <w:rsid w:val="63BC45E5"/>
    <w:rsid w:val="63BE0E7C"/>
    <w:rsid w:val="63C17E4E"/>
    <w:rsid w:val="63C641AF"/>
    <w:rsid w:val="63C83B19"/>
    <w:rsid w:val="63CB2A7A"/>
    <w:rsid w:val="63D04823"/>
    <w:rsid w:val="63DC5F26"/>
    <w:rsid w:val="63DD4EB5"/>
    <w:rsid w:val="63E47698"/>
    <w:rsid w:val="63E6746C"/>
    <w:rsid w:val="63EB7133"/>
    <w:rsid w:val="63ED7D34"/>
    <w:rsid w:val="63EE74FB"/>
    <w:rsid w:val="63F17315"/>
    <w:rsid w:val="63F61977"/>
    <w:rsid w:val="63FB0961"/>
    <w:rsid w:val="63FB1DA5"/>
    <w:rsid w:val="63FE3079"/>
    <w:rsid w:val="63FE4552"/>
    <w:rsid w:val="640001E2"/>
    <w:rsid w:val="64066D7D"/>
    <w:rsid w:val="640C2620"/>
    <w:rsid w:val="641074F1"/>
    <w:rsid w:val="641578CB"/>
    <w:rsid w:val="64174441"/>
    <w:rsid w:val="64176BAC"/>
    <w:rsid w:val="64260E65"/>
    <w:rsid w:val="64266C80"/>
    <w:rsid w:val="642B1FD4"/>
    <w:rsid w:val="642F7670"/>
    <w:rsid w:val="643047DE"/>
    <w:rsid w:val="64310B7B"/>
    <w:rsid w:val="643336A3"/>
    <w:rsid w:val="64353E26"/>
    <w:rsid w:val="643662F2"/>
    <w:rsid w:val="643A6E15"/>
    <w:rsid w:val="643E324C"/>
    <w:rsid w:val="64423404"/>
    <w:rsid w:val="64436AB5"/>
    <w:rsid w:val="64452E8C"/>
    <w:rsid w:val="644722BC"/>
    <w:rsid w:val="64473230"/>
    <w:rsid w:val="644A7E43"/>
    <w:rsid w:val="644B308D"/>
    <w:rsid w:val="644C0A28"/>
    <w:rsid w:val="644D16E1"/>
    <w:rsid w:val="6452587C"/>
    <w:rsid w:val="645647A8"/>
    <w:rsid w:val="645706A8"/>
    <w:rsid w:val="64577462"/>
    <w:rsid w:val="64590855"/>
    <w:rsid w:val="645A3E6C"/>
    <w:rsid w:val="6469587E"/>
    <w:rsid w:val="646A7A78"/>
    <w:rsid w:val="646F7C30"/>
    <w:rsid w:val="64713436"/>
    <w:rsid w:val="64723DA0"/>
    <w:rsid w:val="647F2892"/>
    <w:rsid w:val="64833355"/>
    <w:rsid w:val="64850E7B"/>
    <w:rsid w:val="648F06B6"/>
    <w:rsid w:val="64991651"/>
    <w:rsid w:val="649B5C48"/>
    <w:rsid w:val="649C0C72"/>
    <w:rsid w:val="649D56BB"/>
    <w:rsid w:val="64A92A23"/>
    <w:rsid w:val="64AB1DE4"/>
    <w:rsid w:val="64B41760"/>
    <w:rsid w:val="64BA59D6"/>
    <w:rsid w:val="64BE25DF"/>
    <w:rsid w:val="64C572AD"/>
    <w:rsid w:val="64C71494"/>
    <w:rsid w:val="64CE3F1B"/>
    <w:rsid w:val="64D36AE2"/>
    <w:rsid w:val="64D43BB1"/>
    <w:rsid w:val="64DF38D6"/>
    <w:rsid w:val="64DF3AB8"/>
    <w:rsid w:val="64E536C8"/>
    <w:rsid w:val="64E8140A"/>
    <w:rsid w:val="64E93D2E"/>
    <w:rsid w:val="64ED40ED"/>
    <w:rsid w:val="64F5181E"/>
    <w:rsid w:val="64F84906"/>
    <w:rsid w:val="64FB545D"/>
    <w:rsid w:val="64FE0274"/>
    <w:rsid w:val="65000502"/>
    <w:rsid w:val="65023BA2"/>
    <w:rsid w:val="65055B18"/>
    <w:rsid w:val="65122FF4"/>
    <w:rsid w:val="651D72B5"/>
    <w:rsid w:val="652C579B"/>
    <w:rsid w:val="6531690D"/>
    <w:rsid w:val="65323396"/>
    <w:rsid w:val="65327E98"/>
    <w:rsid w:val="65330D43"/>
    <w:rsid w:val="65395C2F"/>
    <w:rsid w:val="6542630B"/>
    <w:rsid w:val="65461CE0"/>
    <w:rsid w:val="6550697C"/>
    <w:rsid w:val="65643BBE"/>
    <w:rsid w:val="656456C9"/>
    <w:rsid w:val="656548CD"/>
    <w:rsid w:val="656568D0"/>
    <w:rsid w:val="656F182D"/>
    <w:rsid w:val="65736F26"/>
    <w:rsid w:val="6574617F"/>
    <w:rsid w:val="65746D42"/>
    <w:rsid w:val="657A5A36"/>
    <w:rsid w:val="657E6A33"/>
    <w:rsid w:val="65802093"/>
    <w:rsid w:val="6582654A"/>
    <w:rsid w:val="65842EE1"/>
    <w:rsid w:val="65845A5D"/>
    <w:rsid w:val="65851D25"/>
    <w:rsid w:val="65877C94"/>
    <w:rsid w:val="658A37FC"/>
    <w:rsid w:val="65967F1A"/>
    <w:rsid w:val="65993067"/>
    <w:rsid w:val="659F7D1B"/>
    <w:rsid w:val="65A17F37"/>
    <w:rsid w:val="65A72ED1"/>
    <w:rsid w:val="65A96DEB"/>
    <w:rsid w:val="65B15A43"/>
    <w:rsid w:val="65B271E2"/>
    <w:rsid w:val="65B75724"/>
    <w:rsid w:val="65BA47E7"/>
    <w:rsid w:val="65BC73BB"/>
    <w:rsid w:val="65BE11D3"/>
    <w:rsid w:val="65BF6C98"/>
    <w:rsid w:val="65C21C5B"/>
    <w:rsid w:val="65C631B0"/>
    <w:rsid w:val="65C72B5E"/>
    <w:rsid w:val="65CA044B"/>
    <w:rsid w:val="65CA41BF"/>
    <w:rsid w:val="65D8322D"/>
    <w:rsid w:val="65DC5613"/>
    <w:rsid w:val="65E21EFF"/>
    <w:rsid w:val="65ED2D60"/>
    <w:rsid w:val="65F52031"/>
    <w:rsid w:val="65F71BB8"/>
    <w:rsid w:val="65F96B75"/>
    <w:rsid w:val="65FF5AF3"/>
    <w:rsid w:val="6600281A"/>
    <w:rsid w:val="66003FBF"/>
    <w:rsid w:val="66062985"/>
    <w:rsid w:val="660D7026"/>
    <w:rsid w:val="660E4EA0"/>
    <w:rsid w:val="66181AE9"/>
    <w:rsid w:val="661F0E5C"/>
    <w:rsid w:val="662412CC"/>
    <w:rsid w:val="662935AE"/>
    <w:rsid w:val="662A089D"/>
    <w:rsid w:val="66385CBD"/>
    <w:rsid w:val="66401A10"/>
    <w:rsid w:val="664577D7"/>
    <w:rsid w:val="6646463A"/>
    <w:rsid w:val="66472972"/>
    <w:rsid w:val="66481CCB"/>
    <w:rsid w:val="664A4B6B"/>
    <w:rsid w:val="664B39FF"/>
    <w:rsid w:val="66524D8D"/>
    <w:rsid w:val="66552ACF"/>
    <w:rsid w:val="666542CD"/>
    <w:rsid w:val="66661432"/>
    <w:rsid w:val="666A0B90"/>
    <w:rsid w:val="666A657B"/>
    <w:rsid w:val="666F6A97"/>
    <w:rsid w:val="6675023C"/>
    <w:rsid w:val="66776DBA"/>
    <w:rsid w:val="667A0C35"/>
    <w:rsid w:val="667C4992"/>
    <w:rsid w:val="668515EC"/>
    <w:rsid w:val="66855B24"/>
    <w:rsid w:val="66925D08"/>
    <w:rsid w:val="66940A0D"/>
    <w:rsid w:val="669560FF"/>
    <w:rsid w:val="66990C0E"/>
    <w:rsid w:val="669A47A8"/>
    <w:rsid w:val="669D7E69"/>
    <w:rsid w:val="669E188D"/>
    <w:rsid w:val="66A33621"/>
    <w:rsid w:val="66A470EE"/>
    <w:rsid w:val="66B23D5E"/>
    <w:rsid w:val="66B2643E"/>
    <w:rsid w:val="66B77DA8"/>
    <w:rsid w:val="66BA4A17"/>
    <w:rsid w:val="66BB5028"/>
    <w:rsid w:val="66C003AF"/>
    <w:rsid w:val="66C108AC"/>
    <w:rsid w:val="66C25A3F"/>
    <w:rsid w:val="66C403C0"/>
    <w:rsid w:val="66CA5FBD"/>
    <w:rsid w:val="66D165FA"/>
    <w:rsid w:val="66D204A8"/>
    <w:rsid w:val="66D24120"/>
    <w:rsid w:val="66D25ECE"/>
    <w:rsid w:val="66D75E07"/>
    <w:rsid w:val="66E005EB"/>
    <w:rsid w:val="66E37286"/>
    <w:rsid w:val="66E56139"/>
    <w:rsid w:val="66E65041"/>
    <w:rsid w:val="66EC5DF2"/>
    <w:rsid w:val="66EF4B73"/>
    <w:rsid w:val="66F571A9"/>
    <w:rsid w:val="66F72DF8"/>
    <w:rsid w:val="66F80A41"/>
    <w:rsid w:val="66FE59EE"/>
    <w:rsid w:val="67020DF0"/>
    <w:rsid w:val="67083193"/>
    <w:rsid w:val="670A1F91"/>
    <w:rsid w:val="670A65B6"/>
    <w:rsid w:val="670C7632"/>
    <w:rsid w:val="670D6F06"/>
    <w:rsid w:val="670E33AA"/>
    <w:rsid w:val="670F0ED0"/>
    <w:rsid w:val="671B5AC7"/>
    <w:rsid w:val="671C20B0"/>
    <w:rsid w:val="67216394"/>
    <w:rsid w:val="672913BA"/>
    <w:rsid w:val="672A4B3C"/>
    <w:rsid w:val="672B10B0"/>
    <w:rsid w:val="672C5D51"/>
    <w:rsid w:val="672F22A6"/>
    <w:rsid w:val="67307E59"/>
    <w:rsid w:val="67365E4E"/>
    <w:rsid w:val="673966CB"/>
    <w:rsid w:val="673C4EF8"/>
    <w:rsid w:val="673E61BD"/>
    <w:rsid w:val="674500FF"/>
    <w:rsid w:val="674731D1"/>
    <w:rsid w:val="675936E0"/>
    <w:rsid w:val="675A5834"/>
    <w:rsid w:val="675B2367"/>
    <w:rsid w:val="675E05E0"/>
    <w:rsid w:val="676054AA"/>
    <w:rsid w:val="67652B95"/>
    <w:rsid w:val="676559C0"/>
    <w:rsid w:val="67663B1E"/>
    <w:rsid w:val="676A223F"/>
    <w:rsid w:val="676A37ED"/>
    <w:rsid w:val="676F5979"/>
    <w:rsid w:val="676F7BC1"/>
    <w:rsid w:val="677122D5"/>
    <w:rsid w:val="6775273D"/>
    <w:rsid w:val="677D408C"/>
    <w:rsid w:val="679409C1"/>
    <w:rsid w:val="67960986"/>
    <w:rsid w:val="679A2D09"/>
    <w:rsid w:val="679D18C6"/>
    <w:rsid w:val="67A356EB"/>
    <w:rsid w:val="67A528E8"/>
    <w:rsid w:val="67A867DB"/>
    <w:rsid w:val="67A90DAC"/>
    <w:rsid w:val="67AA4DE6"/>
    <w:rsid w:val="67AB35E3"/>
    <w:rsid w:val="67AD379C"/>
    <w:rsid w:val="67B23E41"/>
    <w:rsid w:val="67B50A00"/>
    <w:rsid w:val="67B91318"/>
    <w:rsid w:val="67C30A5A"/>
    <w:rsid w:val="67C35A1D"/>
    <w:rsid w:val="67C86A43"/>
    <w:rsid w:val="67CC0B6F"/>
    <w:rsid w:val="67D03E4B"/>
    <w:rsid w:val="67D341D9"/>
    <w:rsid w:val="67D6591D"/>
    <w:rsid w:val="67DC0155"/>
    <w:rsid w:val="67DD1360"/>
    <w:rsid w:val="67E10096"/>
    <w:rsid w:val="67E67330"/>
    <w:rsid w:val="67E73BFB"/>
    <w:rsid w:val="67EA2118"/>
    <w:rsid w:val="67F04A82"/>
    <w:rsid w:val="67F72090"/>
    <w:rsid w:val="67FA1B80"/>
    <w:rsid w:val="67FB0558"/>
    <w:rsid w:val="68043268"/>
    <w:rsid w:val="680452DE"/>
    <w:rsid w:val="680A4CE9"/>
    <w:rsid w:val="680E1DDB"/>
    <w:rsid w:val="680E5553"/>
    <w:rsid w:val="68124481"/>
    <w:rsid w:val="68180843"/>
    <w:rsid w:val="681A238F"/>
    <w:rsid w:val="681A66F7"/>
    <w:rsid w:val="681C682E"/>
    <w:rsid w:val="681E1351"/>
    <w:rsid w:val="68264723"/>
    <w:rsid w:val="68270A7F"/>
    <w:rsid w:val="682A7AE4"/>
    <w:rsid w:val="682B7218"/>
    <w:rsid w:val="68383BEE"/>
    <w:rsid w:val="6838616B"/>
    <w:rsid w:val="68396AB0"/>
    <w:rsid w:val="68397AE4"/>
    <w:rsid w:val="683B507B"/>
    <w:rsid w:val="683C3F47"/>
    <w:rsid w:val="684868CE"/>
    <w:rsid w:val="68582D39"/>
    <w:rsid w:val="685A617B"/>
    <w:rsid w:val="68637725"/>
    <w:rsid w:val="686865CB"/>
    <w:rsid w:val="686A21E8"/>
    <w:rsid w:val="686B1E95"/>
    <w:rsid w:val="686E6466"/>
    <w:rsid w:val="686F71A6"/>
    <w:rsid w:val="68745DA6"/>
    <w:rsid w:val="687C2595"/>
    <w:rsid w:val="68833924"/>
    <w:rsid w:val="68835908"/>
    <w:rsid w:val="688852CD"/>
    <w:rsid w:val="688C3482"/>
    <w:rsid w:val="688E4077"/>
    <w:rsid w:val="688F07EC"/>
    <w:rsid w:val="68903EBD"/>
    <w:rsid w:val="6891694D"/>
    <w:rsid w:val="68970465"/>
    <w:rsid w:val="689773CF"/>
    <w:rsid w:val="689B6A3B"/>
    <w:rsid w:val="689D46D3"/>
    <w:rsid w:val="68A80790"/>
    <w:rsid w:val="68AC5ACD"/>
    <w:rsid w:val="68B355F4"/>
    <w:rsid w:val="68B65AA7"/>
    <w:rsid w:val="68B77BC4"/>
    <w:rsid w:val="68B95597"/>
    <w:rsid w:val="68CD4E32"/>
    <w:rsid w:val="68DB6E8C"/>
    <w:rsid w:val="68E5638C"/>
    <w:rsid w:val="68F00AAB"/>
    <w:rsid w:val="68F63148"/>
    <w:rsid w:val="68F93BE6"/>
    <w:rsid w:val="68FC6FF6"/>
    <w:rsid w:val="68FD042D"/>
    <w:rsid w:val="68FD2503"/>
    <w:rsid w:val="69022F16"/>
    <w:rsid w:val="69076303"/>
    <w:rsid w:val="69164798"/>
    <w:rsid w:val="691A1D26"/>
    <w:rsid w:val="691B5353"/>
    <w:rsid w:val="69244416"/>
    <w:rsid w:val="6927759C"/>
    <w:rsid w:val="692A7A53"/>
    <w:rsid w:val="692D1AE1"/>
    <w:rsid w:val="693410C2"/>
    <w:rsid w:val="69371333"/>
    <w:rsid w:val="6938410A"/>
    <w:rsid w:val="69393919"/>
    <w:rsid w:val="693F2F36"/>
    <w:rsid w:val="693F2FF0"/>
    <w:rsid w:val="69425BF8"/>
    <w:rsid w:val="69465C57"/>
    <w:rsid w:val="69480A0B"/>
    <w:rsid w:val="694C2C10"/>
    <w:rsid w:val="69566FF1"/>
    <w:rsid w:val="695F17E4"/>
    <w:rsid w:val="696077C1"/>
    <w:rsid w:val="6965639F"/>
    <w:rsid w:val="6967052D"/>
    <w:rsid w:val="696C7EE3"/>
    <w:rsid w:val="69763488"/>
    <w:rsid w:val="697661FC"/>
    <w:rsid w:val="698A4CD8"/>
    <w:rsid w:val="698C0ADA"/>
    <w:rsid w:val="698C2C44"/>
    <w:rsid w:val="69936A2B"/>
    <w:rsid w:val="699700C5"/>
    <w:rsid w:val="699723F3"/>
    <w:rsid w:val="699C2735"/>
    <w:rsid w:val="699C6570"/>
    <w:rsid w:val="69A17079"/>
    <w:rsid w:val="69A30A4E"/>
    <w:rsid w:val="69A36969"/>
    <w:rsid w:val="69A41DA4"/>
    <w:rsid w:val="69A71C05"/>
    <w:rsid w:val="69AA44E1"/>
    <w:rsid w:val="69B03204"/>
    <w:rsid w:val="69B1626F"/>
    <w:rsid w:val="69B1648C"/>
    <w:rsid w:val="69B837F0"/>
    <w:rsid w:val="69C3786D"/>
    <w:rsid w:val="69C74791"/>
    <w:rsid w:val="69D008C3"/>
    <w:rsid w:val="69D53DE9"/>
    <w:rsid w:val="69D678C7"/>
    <w:rsid w:val="69E06093"/>
    <w:rsid w:val="69E15CF4"/>
    <w:rsid w:val="69E76134"/>
    <w:rsid w:val="69ED678B"/>
    <w:rsid w:val="69F820EF"/>
    <w:rsid w:val="69FE3602"/>
    <w:rsid w:val="69FE3CB6"/>
    <w:rsid w:val="69FF3582"/>
    <w:rsid w:val="6A040FB7"/>
    <w:rsid w:val="6A0A1139"/>
    <w:rsid w:val="6A0B1E23"/>
    <w:rsid w:val="6A0E113D"/>
    <w:rsid w:val="6A112E5B"/>
    <w:rsid w:val="6A161ADF"/>
    <w:rsid w:val="6A162621"/>
    <w:rsid w:val="6A2E7991"/>
    <w:rsid w:val="6A334ED5"/>
    <w:rsid w:val="6A3824EC"/>
    <w:rsid w:val="6A3D3EB0"/>
    <w:rsid w:val="6A3D5947"/>
    <w:rsid w:val="6A410CD6"/>
    <w:rsid w:val="6A48354B"/>
    <w:rsid w:val="6A4C6154"/>
    <w:rsid w:val="6A5135AE"/>
    <w:rsid w:val="6A55178B"/>
    <w:rsid w:val="6A5E25E4"/>
    <w:rsid w:val="6A662508"/>
    <w:rsid w:val="6A6712E0"/>
    <w:rsid w:val="6A6A1955"/>
    <w:rsid w:val="6A6A2068"/>
    <w:rsid w:val="6A6E04B9"/>
    <w:rsid w:val="6A722DDE"/>
    <w:rsid w:val="6A7259FE"/>
    <w:rsid w:val="6A7554EE"/>
    <w:rsid w:val="6A77686B"/>
    <w:rsid w:val="6A7D0039"/>
    <w:rsid w:val="6A7E4166"/>
    <w:rsid w:val="6A7F10DC"/>
    <w:rsid w:val="6A85162F"/>
    <w:rsid w:val="6A881716"/>
    <w:rsid w:val="6A8D711E"/>
    <w:rsid w:val="6A992037"/>
    <w:rsid w:val="6A9A6657"/>
    <w:rsid w:val="6A9C6E89"/>
    <w:rsid w:val="6A9C6F1F"/>
    <w:rsid w:val="6AA066ED"/>
    <w:rsid w:val="6AA1685C"/>
    <w:rsid w:val="6AAE004E"/>
    <w:rsid w:val="6AB174AC"/>
    <w:rsid w:val="6AB53ED8"/>
    <w:rsid w:val="6AB54167"/>
    <w:rsid w:val="6ABD734D"/>
    <w:rsid w:val="6AC20228"/>
    <w:rsid w:val="6AC54B57"/>
    <w:rsid w:val="6AC55780"/>
    <w:rsid w:val="6AD7374E"/>
    <w:rsid w:val="6AD90C36"/>
    <w:rsid w:val="6ADA105A"/>
    <w:rsid w:val="6ADB34A2"/>
    <w:rsid w:val="6ADC4178"/>
    <w:rsid w:val="6AE300CF"/>
    <w:rsid w:val="6B0041E5"/>
    <w:rsid w:val="6B0C358C"/>
    <w:rsid w:val="6B0F4646"/>
    <w:rsid w:val="6B104923"/>
    <w:rsid w:val="6B1D1E3B"/>
    <w:rsid w:val="6B1F2882"/>
    <w:rsid w:val="6B206629"/>
    <w:rsid w:val="6B217574"/>
    <w:rsid w:val="6B243176"/>
    <w:rsid w:val="6B2C3514"/>
    <w:rsid w:val="6B313C47"/>
    <w:rsid w:val="6B346C7D"/>
    <w:rsid w:val="6B3D1555"/>
    <w:rsid w:val="6B3D3867"/>
    <w:rsid w:val="6B3E623A"/>
    <w:rsid w:val="6B403D4E"/>
    <w:rsid w:val="6B457954"/>
    <w:rsid w:val="6B467F12"/>
    <w:rsid w:val="6B4F4AC1"/>
    <w:rsid w:val="6B5126D1"/>
    <w:rsid w:val="6B5C045C"/>
    <w:rsid w:val="6B5D2DB4"/>
    <w:rsid w:val="6B605CF2"/>
    <w:rsid w:val="6B6123FD"/>
    <w:rsid w:val="6B6A215C"/>
    <w:rsid w:val="6B6F1812"/>
    <w:rsid w:val="6B725FDF"/>
    <w:rsid w:val="6B731070"/>
    <w:rsid w:val="6B7B4FB2"/>
    <w:rsid w:val="6B7C05FF"/>
    <w:rsid w:val="6B7C1223"/>
    <w:rsid w:val="6B816597"/>
    <w:rsid w:val="6B8926E7"/>
    <w:rsid w:val="6B933837"/>
    <w:rsid w:val="6BA30FDC"/>
    <w:rsid w:val="6BA75B7B"/>
    <w:rsid w:val="6BA94F14"/>
    <w:rsid w:val="6BAB2AA6"/>
    <w:rsid w:val="6BAC2180"/>
    <w:rsid w:val="6BAC33CE"/>
    <w:rsid w:val="6BBA0F22"/>
    <w:rsid w:val="6BC57E95"/>
    <w:rsid w:val="6BC66CC9"/>
    <w:rsid w:val="6BC85C13"/>
    <w:rsid w:val="6BC8690B"/>
    <w:rsid w:val="6BCB5EED"/>
    <w:rsid w:val="6BD1552E"/>
    <w:rsid w:val="6BD46610"/>
    <w:rsid w:val="6BDB75D3"/>
    <w:rsid w:val="6BDB7FEC"/>
    <w:rsid w:val="6BDE05D2"/>
    <w:rsid w:val="6BE61BF3"/>
    <w:rsid w:val="6BE76FEB"/>
    <w:rsid w:val="6BEE5118"/>
    <w:rsid w:val="6BEE7EF4"/>
    <w:rsid w:val="6BF17137"/>
    <w:rsid w:val="6BF8078A"/>
    <w:rsid w:val="6BF939A4"/>
    <w:rsid w:val="6BFB461E"/>
    <w:rsid w:val="6BFB46CF"/>
    <w:rsid w:val="6C032F5E"/>
    <w:rsid w:val="6C042FCD"/>
    <w:rsid w:val="6C0B5210"/>
    <w:rsid w:val="6C113B1B"/>
    <w:rsid w:val="6C11422C"/>
    <w:rsid w:val="6C134FBF"/>
    <w:rsid w:val="6C1C0DA7"/>
    <w:rsid w:val="6C1C5659"/>
    <w:rsid w:val="6C1E3502"/>
    <w:rsid w:val="6C216A87"/>
    <w:rsid w:val="6C226806"/>
    <w:rsid w:val="6C240F7A"/>
    <w:rsid w:val="6C2531EF"/>
    <w:rsid w:val="6C25505D"/>
    <w:rsid w:val="6C2E7BA1"/>
    <w:rsid w:val="6C3005EF"/>
    <w:rsid w:val="6C351878"/>
    <w:rsid w:val="6C3A47EA"/>
    <w:rsid w:val="6C3D648A"/>
    <w:rsid w:val="6C3D7568"/>
    <w:rsid w:val="6C41570F"/>
    <w:rsid w:val="6C4433CA"/>
    <w:rsid w:val="6C455B7F"/>
    <w:rsid w:val="6C46754E"/>
    <w:rsid w:val="6C494260"/>
    <w:rsid w:val="6C4B4758"/>
    <w:rsid w:val="6C53351D"/>
    <w:rsid w:val="6C55163E"/>
    <w:rsid w:val="6C612208"/>
    <w:rsid w:val="6C646B74"/>
    <w:rsid w:val="6C6643EA"/>
    <w:rsid w:val="6C703B7C"/>
    <w:rsid w:val="6C73316E"/>
    <w:rsid w:val="6C783C1C"/>
    <w:rsid w:val="6C8210F8"/>
    <w:rsid w:val="6C832144"/>
    <w:rsid w:val="6C832A3F"/>
    <w:rsid w:val="6C895281"/>
    <w:rsid w:val="6C8F6791"/>
    <w:rsid w:val="6C9431AD"/>
    <w:rsid w:val="6C9A32D6"/>
    <w:rsid w:val="6C9D237D"/>
    <w:rsid w:val="6C9D453D"/>
    <w:rsid w:val="6C9E6F7E"/>
    <w:rsid w:val="6CA4041B"/>
    <w:rsid w:val="6CA871F8"/>
    <w:rsid w:val="6CBC2950"/>
    <w:rsid w:val="6CC0102E"/>
    <w:rsid w:val="6CCB3AEB"/>
    <w:rsid w:val="6CD11BF3"/>
    <w:rsid w:val="6CD632B7"/>
    <w:rsid w:val="6CD661D6"/>
    <w:rsid w:val="6CDA788A"/>
    <w:rsid w:val="6CDA7FE7"/>
    <w:rsid w:val="6CDC3602"/>
    <w:rsid w:val="6CDC3BAA"/>
    <w:rsid w:val="6CE26E24"/>
    <w:rsid w:val="6CE81FA7"/>
    <w:rsid w:val="6CEB3B58"/>
    <w:rsid w:val="6CEB7CE9"/>
    <w:rsid w:val="6CF12D07"/>
    <w:rsid w:val="6CF16D1D"/>
    <w:rsid w:val="6CF22896"/>
    <w:rsid w:val="6CFA4621"/>
    <w:rsid w:val="6D035F7C"/>
    <w:rsid w:val="6D03673B"/>
    <w:rsid w:val="6D083B4B"/>
    <w:rsid w:val="6D090D05"/>
    <w:rsid w:val="6D0E3237"/>
    <w:rsid w:val="6D0F1AEC"/>
    <w:rsid w:val="6D0F45BA"/>
    <w:rsid w:val="6D105612"/>
    <w:rsid w:val="6D16371B"/>
    <w:rsid w:val="6D170689"/>
    <w:rsid w:val="6D1752D5"/>
    <w:rsid w:val="6D176A32"/>
    <w:rsid w:val="6D177280"/>
    <w:rsid w:val="6D19018C"/>
    <w:rsid w:val="6D1A4CF2"/>
    <w:rsid w:val="6D21195D"/>
    <w:rsid w:val="6D215110"/>
    <w:rsid w:val="6D266F73"/>
    <w:rsid w:val="6D301BA0"/>
    <w:rsid w:val="6D32201A"/>
    <w:rsid w:val="6D366ACF"/>
    <w:rsid w:val="6D5004A5"/>
    <w:rsid w:val="6D512FD8"/>
    <w:rsid w:val="6D53424B"/>
    <w:rsid w:val="6D586EC2"/>
    <w:rsid w:val="6D5E670D"/>
    <w:rsid w:val="6D6464D9"/>
    <w:rsid w:val="6D6C094D"/>
    <w:rsid w:val="6D760E66"/>
    <w:rsid w:val="6D77413C"/>
    <w:rsid w:val="6D8048D6"/>
    <w:rsid w:val="6D885831"/>
    <w:rsid w:val="6D8A305E"/>
    <w:rsid w:val="6D8B3489"/>
    <w:rsid w:val="6D965EA7"/>
    <w:rsid w:val="6D9F10B7"/>
    <w:rsid w:val="6DA3665A"/>
    <w:rsid w:val="6DA57F72"/>
    <w:rsid w:val="6DA85BDA"/>
    <w:rsid w:val="6DAF495D"/>
    <w:rsid w:val="6DB35C33"/>
    <w:rsid w:val="6DB4774F"/>
    <w:rsid w:val="6DB813B0"/>
    <w:rsid w:val="6DBA55EB"/>
    <w:rsid w:val="6DBC6DAF"/>
    <w:rsid w:val="6DBD0A7C"/>
    <w:rsid w:val="6DC54B27"/>
    <w:rsid w:val="6DCB58DC"/>
    <w:rsid w:val="6DD305AB"/>
    <w:rsid w:val="6DD8011E"/>
    <w:rsid w:val="6DD97884"/>
    <w:rsid w:val="6DE030F9"/>
    <w:rsid w:val="6DEA361C"/>
    <w:rsid w:val="6DED2EE2"/>
    <w:rsid w:val="6DF3363C"/>
    <w:rsid w:val="6DF479CF"/>
    <w:rsid w:val="6DF521CF"/>
    <w:rsid w:val="6E040453"/>
    <w:rsid w:val="6E062B72"/>
    <w:rsid w:val="6E070655"/>
    <w:rsid w:val="6E09260A"/>
    <w:rsid w:val="6E0C3A6F"/>
    <w:rsid w:val="6E0D76CF"/>
    <w:rsid w:val="6E111B25"/>
    <w:rsid w:val="6E146689"/>
    <w:rsid w:val="6E1B6A79"/>
    <w:rsid w:val="6E1C7FCF"/>
    <w:rsid w:val="6E2434B3"/>
    <w:rsid w:val="6E2778C5"/>
    <w:rsid w:val="6E287008"/>
    <w:rsid w:val="6E2C6F73"/>
    <w:rsid w:val="6E2F2AA0"/>
    <w:rsid w:val="6E3E0061"/>
    <w:rsid w:val="6E3E02F0"/>
    <w:rsid w:val="6E420198"/>
    <w:rsid w:val="6E4969E0"/>
    <w:rsid w:val="6E4E0844"/>
    <w:rsid w:val="6E514C75"/>
    <w:rsid w:val="6E531FEA"/>
    <w:rsid w:val="6E5344B2"/>
    <w:rsid w:val="6E5813AF"/>
    <w:rsid w:val="6E591CF3"/>
    <w:rsid w:val="6E5C2E68"/>
    <w:rsid w:val="6E647D53"/>
    <w:rsid w:val="6E6543F2"/>
    <w:rsid w:val="6E663ACB"/>
    <w:rsid w:val="6E6955FF"/>
    <w:rsid w:val="6E69662F"/>
    <w:rsid w:val="6E6B449F"/>
    <w:rsid w:val="6E712470"/>
    <w:rsid w:val="6E7400ED"/>
    <w:rsid w:val="6E740590"/>
    <w:rsid w:val="6E755ABD"/>
    <w:rsid w:val="6E7D0E6D"/>
    <w:rsid w:val="6E7D348E"/>
    <w:rsid w:val="6E7F65DB"/>
    <w:rsid w:val="6E816292"/>
    <w:rsid w:val="6E8346B4"/>
    <w:rsid w:val="6E89499E"/>
    <w:rsid w:val="6E8977BA"/>
    <w:rsid w:val="6E8B51EC"/>
    <w:rsid w:val="6E8F33C5"/>
    <w:rsid w:val="6E9078CD"/>
    <w:rsid w:val="6E92778D"/>
    <w:rsid w:val="6E9443A7"/>
    <w:rsid w:val="6E97602E"/>
    <w:rsid w:val="6E9B7ADD"/>
    <w:rsid w:val="6E9F0D8B"/>
    <w:rsid w:val="6E9F1E7A"/>
    <w:rsid w:val="6E9F2B3A"/>
    <w:rsid w:val="6EA13F6B"/>
    <w:rsid w:val="6EA5013D"/>
    <w:rsid w:val="6EA53653"/>
    <w:rsid w:val="6EA818E6"/>
    <w:rsid w:val="6EA90A8E"/>
    <w:rsid w:val="6EAB2F0C"/>
    <w:rsid w:val="6EAD28D1"/>
    <w:rsid w:val="6EAD33F4"/>
    <w:rsid w:val="6EAE7030"/>
    <w:rsid w:val="6EB35EB8"/>
    <w:rsid w:val="6EB80488"/>
    <w:rsid w:val="6EBA5D34"/>
    <w:rsid w:val="6EBD3ACF"/>
    <w:rsid w:val="6EBE56B6"/>
    <w:rsid w:val="6EBF43CD"/>
    <w:rsid w:val="6EBF4F8A"/>
    <w:rsid w:val="6EC65671"/>
    <w:rsid w:val="6ECB349C"/>
    <w:rsid w:val="6ED23484"/>
    <w:rsid w:val="6ED8604B"/>
    <w:rsid w:val="6EE13152"/>
    <w:rsid w:val="6EE23EE0"/>
    <w:rsid w:val="6EE61682"/>
    <w:rsid w:val="6EE6208C"/>
    <w:rsid w:val="6EEA0BDE"/>
    <w:rsid w:val="6EEE586F"/>
    <w:rsid w:val="6EF015E7"/>
    <w:rsid w:val="6EFA1E30"/>
    <w:rsid w:val="6EFB76BB"/>
    <w:rsid w:val="6EFF6236"/>
    <w:rsid w:val="6F027B26"/>
    <w:rsid w:val="6F03131A"/>
    <w:rsid w:val="6F0F3EFF"/>
    <w:rsid w:val="6F135468"/>
    <w:rsid w:val="6F1572A0"/>
    <w:rsid w:val="6F181A2F"/>
    <w:rsid w:val="6F1B6CB0"/>
    <w:rsid w:val="6F1C3294"/>
    <w:rsid w:val="6F1E43A6"/>
    <w:rsid w:val="6F200486"/>
    <w:rsid w:val="6F210D8E"/>
    <w:rsid w:val="6F214BAB"/>
    <w:rsid w:val="6F2E012D"/>
    <w:rsid w:val="6F2F39AD"/>
    <w:rsid w:val="6F2F7D99"/>
    <w:rsid w:val="6F3A4D77"/>
    <w:rsid w:val="6F3B6BD0"/>
    <w:rsid w:val="6F3C1727"/>
    <w:rsid w:val="6F3C2244"/>
    <w:rsid w:val="6F3F2733"/>
    <w:rsid w:val="6F3F5F0D"/>
    <w:rsid w:val="6F401CA1"/>
    <w:rsid w:val="6F466278"/>
    <w:rsid w:val="6F4B37C1"/>
    <w:rsid w:val="6F5B73A8"/>
    <w:rsid w:val="6F5E0C47"/>
    <w:rsid w:val="6F5E609D"/>
    <w:rsid w:val="6F6318CB"/>
    <w:rsid w:val="6F642555"/>
    <w:rsid w:val="6F6B6EC0"/>
    <w:rsid w:val="6F6D2630"/>
    <w:rsid w:val="6F6F0A87"/>
    <w:rsid w:val="6F794451"/>
    <w:rsid w:val="6F796E47"/>
    <w:rsid w:val="6F7B702A"/>
    <w:rsid w:val="6F827018"/>
    <w:rsid w:val="6F874C43"/>
    <w:rsid w:val="6F897EF0"/>
    <w:rsid w:val="6F8E7332"/>
    <w:rsid w:val="6F9208F0"/>
    <w:rsid w:val="6F927D88"/>
    <w:rsid w:val="6F9B2A0D"/>
    <w:rsid w:val="6FA26D85"/>
    <w:rsid w:val="6FA32AFD"/>
    <w:rsid w:val="6FA86F4A"/>
    <w:rsid w:val="6FC12F35"/>
    <w:rsid w:val="6FC211D5"/>
    <w:rsid w:val="6FC40A33"/>
    <w:rsid w:val="6FC43F96"/>
    <w:rsid w:val="6FC54822"/>
    <w:rsid w:val="6FCB399D"/>
    <w:rsid w:val="6FD711FE"/>
    <w:rsid w:val="6FDB4E1B"/>
    <w:rsid w:val="6FDC340D"/>
    <w:rsid w:val="6FDD3B4F"/>
    <w:rsid w:val="6FDD7851"/>
    <w:rsid w:val="6FDE3B35"/>
    <w:rsid w:val="6FE0340A"/>
    <w:rsid w:val="6FE03BA6"/>
    <w:rsid w:val="6FE253D4"/>
    <w:rsid w:val="6FE3034C"/>
    <w:rsid w:val="6FE931ED"/>
    <w:rsid w:val="6FEC5CF3"/>
    <w:rsid w:val="6FEC69CD"/>
    <w:rsid w:val="6FED07FD"/>
    <w:rsid w:val="6FF4094C"/>
    <w:rsid w:val="6FF70DA8"/>
    <w:rsid w:val="6FFE481D"/>
    <w:rsid w:val="700510C2"/>
    <w:rsid w:val="7007308C"/>
    <w:rsid w:val="70081CA3"/>
    <w:rsid w:val="700E42D1"/>
    <w:rsid w:val="70131AB9"/>
    <w:rsid w:val="701D640C"/>
    <w:rsid w:val="70221C74"/>
    <w:rsid w:val="70222671"/>
    <w:rsid w:val="7023779A"/>
    <w:rsid w:val="702A34E1"/>
    <w:rsid w:val="702B53CC"/>
    <w:rsid w:val="70301F5F"/>
    <w:rsid w:val="703113AA"/>
    <w:rsid w:val="703D4D7E"/>
    <w:rsid w:val="704837F4"/>
    <w:rsid w:val="704E3160"/>
    <w:rsid w:val="70511992"/>
    <w:rsid w:val="705838E8"/>
    <w:rsid w:val="705B0CE2"/>
    <w:rsid w:val="705C3663"/>
    <w:rsid w:val="705D2446"/>
    <w:rsid w:val="70602FF5"/>
    <w:rsid w:val="7060730C"/>
    <w:rsid w:val="70624B47"/>
    <w:rsid w:val="7065127C"/>
    <w:rsid w:val="70657DB3"/>
    <w:rsid w:val="706B710A"/>
    <w:rsid w:val="70714824"/>
    <w:rsid w:val="70732687"/>
    <w:rsid w:val="70774A74"/>
    <w:rsid w:val="70787C8E"/>
    <w:rsid w:val="70790EA8"/>
    <w:rsid w:val="7085670D"/>
    <w:rsid w:val="70881A47"/>
    <w:rsid w:val="70894335"/>
    <w:rsid w:val="708A2261"/>
    <w:rsid w:val="708E10B8"/>
    <w:rsid w:val="708F26FB"/>
    <w:rsid w:val="708F6BDE"/>
    <w:rsid w:val="709039B7"/>
    <w:rsid w:val="70927C91"/>
    <w:rsid w:val="709D584D"/>
    <w:rsid w:val="70A1042A"/>
    <w:rsid w:val="70A26E00"/>
    <w:rsid w:val="70A3411C"/>
    <w:rsid w:val="70A703CB"/>
    <w:rsid w:val="70A84878"/>
    <w:rsid w:val="70A902A1"/>
    <w:rsid w:val="70AB3DA3"/>
    <w:rsid w:val="70B21D98"/>
    <w:rsid w:val="70B63835"/>
    <w:rsid w:val="70B73388"/>
    <w:rsid w:val="70CB4D91"/>
    <w:rsid w:val="70CC1BE0"/>
    <w:rsid w:val="70CC46CB"/>
    <w:rsid w:val="70CC7A81"/>
    <w:rsid w:val="70D23370"/>
    <w:rsid w:val="70D2369A"/>
    <w:rsid w:val="70D324F6"/>
    <w:rsid w:val="70D42655"/>
    <w:rsid w:val="70DF3D5D"/>
    <w:rsid w:val="70E25C28"/>
    <w:rsid w:val="70E27A7B"/>
    <w:rsid w:val="70E323D1"/>
    <w:rsid w:val="70E35E7D"/>
    <w:rsid w:val="70E94540"/>
    <w:rsid w:val="70EA06AA"/>
    <w:rsid w:val="70EC2710"/>
    <w:rsid w:val="70F62C1D"/>
    <w:rsid w:val="70F6604C"/>
    <w:rsid w:val="70F80C27"/>
    <w:rsid w:val="70FE5818"/>
    <w:rsid w:val="7105587A"/>
    <w:rsid w:val="71061686"/>
    <w:rsid w:val="710A4B42"/>
    <w:rsid w:val="710F7D33"/>
    <w:rsid w:val="71175551"/>
    <w:rsid w:val="711C4915"/>
    <w:rsid w:val="71200C2F"/>
    <w:rsid w:val="71265964"/>
    <w:rsid w:val="712948EE"/>
    <w:rsid w:val="712E283D"/>
    <w:rsid w:val="71334032"/>
    <w:rsid w:val="713909FB"/>
    <w:rsid w:val="713F2F36"/>
    <w:rsid w:val="71472A2C"/>
    <w:rsid w:val="714B3EB9"/>
    <w:rsid w:val="714D034C"/>
    <w:rsid w:val="71527B90"/>
    <w:rsid w:val="71535E3B"/>
    <w:rsid w:val="71541713"/>
    <w:rsid w:val="71590699"/>
    <w:rsid w:val="716342F2"/>
    <w:rsid w:val="716723D9"/>
    <w:rsid w:val="716A38D3"/>
    <w:rsid w:val="716E16EF"/>
    <w:rsid w:val="71720233"/>
    <w:rsid w:val="7174300B"/>
    <w:rsid w:val="71743B7C"/>
    <w:rsid w:val="717C50E5"/>
    <w:rsid w:val="71800209"/>
    <w:rsid w:val="71871555"/>
    <w:rsid w:val="718A6777"/>
    <w:rsid w:val="719B68B1"/>
    <w:rsid w:val="719C5A56"/>
    <w:rsid w:val="71A10A17"/>
    <w:rsid w:val="71A130F0"/>
    <w:rsid w:val="71AB7A47"/>
    <w:rsid w:val="71B462EC"/>
    <w:rsid w:val="71B92F82"/>
    <w:rsid w:val="71BA374B"/>
    <w:rsid w:val="71C25437"/>
    <w:rsid w:val="71C50D8A"/>
    <w:rsid w:val="71C803EB"/>
    <w:rsid w:val="71CA790A"/>
    <w:rsid w:val="71CC00E9"/>
    <w:rsid w:val="71CE22CB"/>
    <w:rsid w:val="71CF7BDA"/>
    <w:rsid w:val="71D640AF"/>
    <w:rsid w:val="71D66D56"/>
    <w:rsid w:val="71D6712C"/>
    <w:rsid w:val="71DB6C3A"/>
    <w:rsid w:val="71E8120A"/>
    <w:rsid w:val="71EB54F4"/>
    <w:rsid w:val="71F06F98"/>
    <w:rsid w:val="71F17B50"/>
    <w:rsid w:val="71F27DBD"/>
    <w:rsid w:val="71F96BFB"/>
    <w:rsid w:val="71FA45E2"/>
    <w:rsid w:val="71FB6C73"/>
    <w:rsid w:val="72007D93"/>
    <w:rsid w:val="72056183"/>
    <w:rsid w:val="72077398"/>
    <w:rsid w:val="720A0C12"/>
    <w:rsid w:val="720A5267"/>
    <w:rsid w:val="721455EC"/>
    <w:rsid w:val="72184DA4"/>
    <w:rsid w:val="72200435"/>
    <w:rsid w:val="72255A4C"/>
    <w:rsid w:val="722F576A"/>
    <w:rsid w:val="72306A2D"/>
    <w:rsid w:val="72346C53"/>
    <w:rsid w:val="72346C9E"/>
    <w:rsid w:val="72354361"/>
    <w:rsid w:val="7238752D"/>
    <w:rsid w:val="723B7A2C"/>
    <w:rsid w:val="723C49F9"/>
    <w:rsid w:val="72446BE2"/>
    <w:rsid w:val="7249058E"/>
    <w:rsid w:val="724B4BE9"/>
    <w:rsid w:val="72556533"/>
    <w:rsid w:val="725B76BF"/>
    <w:rsid w:val="725F4A9D"/>
    <w:rsid w:val="72620611"/>
    <w:rsid w:val="72625354"/>
    <w:rsid w:val="72661558"/>
    <w:rsid w:val="726846C3"/>
    <w:rsid w:val="726916B9"/>
    <w:rsid w:val="726E2F4F"/>
    <w:rsid w:val="727147ED"/>
    <w:rsid w:val="727D3C42"/>
    <w:rsid w:val="7280233F"/>
    <w:rsid w:val="72802DBE"/>
    <w:rsid w:val="72865A07"/>
    <w:rsid w:val="728B1D53"/>
    <w:rsid w:val="729E5C67"/>
    <w:rsid w:val="729F135A"/>
    <w:rsid w:val="72A410E4"/>
    <w:rsid w:val="72A617F7"/>
    <w:rsid w:val="72A86057"/>
    <w:rsid w:val="72AC3A77"/>
    <w:rsid w:val="72AD5989"/>
    <w:rsid w:val="72AF4444"/>
    <w:rsid w:val="72BC60B9"/>
    <w:rsid w:val="72C136A2"/>
    <w:rsid w:val="72C53EE4"/>
    <w:rsid w:val="72C80474"/>
    <w:rsid w:val="72CA151A"/>
    <w:rsid w:val="72CB4475"/>
    <w:rsid w:val="72CB51FC"/>
    <w:rsid w:val="72CD4AB7"/>
    <w:rsid w:val="72CF0EED"/>
    <w:rsid w:val="72D35209"/>
    <w:rsid w:val="72D74F98"/>
    <w:rsid w:val="72DE10A0"/>
    <w:rsid w:val="72DF3E4C"/>
    <w:rsid w:val="72E457DE"/>
    <w:rsid w:val="72EA2CE2"/>
    <w:rsid w:val="72EC2B81"/>
    <w:rsid w:val="72F25A14"/>
    <w:rsid w:val="72F766C5"/>
    <w:rsid w:val="72FF7A5D"/>
    <w:rsid w:val="73006427"/>
    <w:rsid w:val="73057019"/>
    <w:rsid w:val="73077359"/>
    <w:rsid w:val="73086F0D"/>
    <w:rsid w:val="730E25E2"/>
    <w:rsid w:val="731459FA"/>
    <w:rsid w:val="731C29AB"/>
    <w:rsid w:val="73223D88"/>
    <w:rsid w:val="73226BBA"/>
    <w:rsid w:val="73231CB5"/>
    <w:rsid w:val="732B5146"/>
    <w:rsid w:val="73312B00"/>
    <w:rsid w:val="73400C13"/>
    <w:rsid w:val="73495192"/>
    <w:rsid w:val="735411A3"/>
    <w:rsid w:val="73557ACB"/>
    <w:rsid w:val="73582297"/>
    <w:rsid w:val="73597B85"/>
    <w:rsid w:val="735D61E0"/>
    <w:rsid w:val="7363195F"/>
    <w:rsid w:val="73637E23"/>
    <w:rsid w:val="73642D76"/>
    <w:rsid w:val="73644996"/>
    <w:rsid w:val="736D3206"/>
    <w:rsid w:val="736D64D6"/>
    <w:rsid w:val="737055E1"/>
    <w:rsid w:val="737102EB"/>
    <w:rsid w:val="737250A9"/>
    <w:rsid w:val="73770ED5"/>
    <w:rsid w:val="73774A53"/>
    <w:rsid w:val="737C40C7"/>
    <w:rsid w:val="737E54AE"/>
    <w:rsid w:val="7380736A"/>
    <w:rsid w:val="73846205"/>
    <w:rsid w:val="73886292"/>
    <w:rsid w:val="738E2CCE"/>
    <w:rsid w:val="738E735A"/>
    <w:rsid w:val="738E7EA7"/>
    <w:rsid w:val="73903399"/>
    <w:rsid w:val="73974727"/>
    <w:rsid w:val="73997EF2"/>
    <w:rsid w:val="739A5893"/>
    <w:rsid w:val="73A330CC"/>
    <w:rsid w:val="73A71A56"/>
    <w:rsid w:val="73A9121B"/>
    <w:rsid w:val="73AE2345"/>
    <w:rsid w:val="73AE2DD4"/>
    <w:rsid w:val="73AF0B37"/>
    <w:rsid w:val="73BA73B3"/>
    <w:rsid w:val="73BE1CB4"/>
    <w:rsid w:val="73C07CC1"/>
    <w:rsid w:val="73C3551C"/>
    <w:rsid w:val="73C612F7"/>
    <w:rsid w:val="73CF38BD"/>
    <w:rsid w:val="73D07B1A"/>
    <w:rsid w:val="73D17C39"/>
    <w:rsid w:val="73D77A7C"/>
    <w:rsid w:val="73D83934"/>
    <w:rsid w:val="73DC2871"/>
    <w:rsid w:val="73E008E2"/>
    <w:rsid w:val="73E32B3D"/>
    <w:rsid w:val="73E55492"/>
    <w:rsid w:val="73E55626"/>
    <w:rsid w:val="73EE546B"/>
    <w:rsid w:val="73F4692B"/>
    <w:rsid w:val="73F83941"/>
    <w:rsid w:val="74097B73"/>
    <w:rsid w:val="740A4DF8"/>
    <w:rsid w:val="740B4F48"/>
    <w:rsid w:val="740F250F"/>
    <w:rsid w:val="7412353D"/>
    <w:rsid w:val="741B5358"/>
    <w:rsid w:val="741F138C"/>
    <w:rsid w:val="7420471D"/>
    <w:rsid w:val="74206177"/>
    <w:rsid w:val="7421355A"/>
    <w:rsid w:val="74256463"/>
    <w:rsid w:val="742F2BB2"/>
    <w:rsid w:val="74310DAB"/>
    <w:rsid w:val="743515E4"/>
    <w:rsid w:val="74360941"/>
    <w:rsid w:val="7437057F"/>
    <w:rsid w:val="743B478F"/>
    <w:rsid w:val="743E2047"/>
    <w:rsid w:val="743F3E66"/>
    <w:rsid w:val="74413305"/>
    <w:rsid w:val="74436EB7"/>
    <w:rsid w:val="744404CF"/>
    <w:rsid w:val="74454183"/>
    <w:rsid w:val="744C6581"/>
    <w:rsid w:val="744D58C6"/>
    <w:rsid w:val="745053C2"/>
    <w:rsid w:val="745636F0"/>
    <w:rsid w:val="745B7525"/>
    <w:rsid w:val="745D771F"/>
    <w:rsid w:val="745E3150"/>
    <w:rsid w:val="74666989"/>
    <w:rsid w:val="74666D9F"/>
    <w:rsid w:val="74687E72"/>
    <w:rsid w:val="7469575B"/>
    <w:rsid w:val="74706AEE"/>
    <w:rsid w:val="74710481"/>
    <w:rsid w:val="74757EC8"/>
    <w:rsid w:val="747607E0"/>
    <w:rsid w:val="74791745"/>
    <w:rsid w:val="74867294"/>
    <w:rsid w:val="74917CBB"/>
    <w:rsid w:val="74931D6E"/>
    <w:rsid w:val="74941AAA"/>
    <w:rsid w:val="74987627"/>
    <w:rsid w:val="749C4772"/>
    <w:rsid w:val="749E4FC1"/>
    <w:rsid w:val="74A0575E"/>
    <w:rsid w:val="74A263E1"/>
    <w:rsid w:val="74A41CCA"/>
    <w:rsid w:val="74A86A6D"/>
    <w:rsid w:val="74A9173F"/>
    <w:rsid w:val="74AE27F6"/>
    <w:rsid w:val="74AF784E"/>
    <w:rsid w:val="74BC7FAB"/>
    <w:rsid w:val="74C63DE5"/>
    <w:rsid w:val="74D3353D"/>
    <w:rsid w:val="74D61A29"/>
    <w:rsid w:val="74DC3E47"/>
    <w:rsid w:val="74DF0FA5"/>
    <w:rsid w:val="74E6796C"/>
    <w:rsid w:val="74EC3862"/>
    <w:rsid w:val="74ED08BA"/>
    <w:rsid w:val="74F118EF"/>
    <w:rsid w:val="74F24476"/>
    <w:rsid w:val="74FA31C0"/>
    <w:rsid w:val="7503133A"/>
    <w:rsid w:val="750D72B3"/>
    <w:rsid w:val="750E3080"/>
    <w:rsid w:val="7511416F"/>
    <w:rsid w:val="75183646"/>
    <w:rsid w:val="751C07C2"/>
    <w:rsid w:val="7526030F"/>
    <w:rsid w:val="753B6759"/>
    <w:rsid w:val="753C062B"/>
    <w:rsid w:val="753F12D7"/>
    <w:rsid w:val="75445052"/>
    <w:rsid w:val="754B7672"/>
    <w:rsid w:val="754C196E"/>
    <w:rsid w:val="7554324A"/>
    <w:rsid w:val="7556594D"/>
    <w:rsid w:val="75567C44"/>
    <w:rsid w:val="75570338"/>
    <w:rsid w:val="75633AF2"/>
    <w:rsid w:val="756A1EDC"/>
    <w:rsid w:val="75701564"/>
    <w:rsid w:val="75720FA8"/>
    <w:rsid w:val="75741199"/>
    <w:rsid w:val="757571D9"/>
    <w:rsid w:val="757A4300"/>
    <w:rsid w:val="75930F1E"/>
    <w:rsid w:val="759673E7"/>
    <w:rsid w:val="759D3DFD"/>
    <w:rsid w:val="75A93914"/>
    <w:rsid w:val="75AB2C42"/>
    <w:rsid w:val="75B25848"/>
    <w:rsid w:val="75B557CB"/>
    <w:rsid w:val="75B64174"/>
    <w:rsid w:val="75BF093F"/>
    <w:rsid w:val="75C07E05"/>
    <w:rsid w:val="75C520C3"/>
    <w:rsid w:val="75D46E6E"/>
    <w:rsid w:val="75D56262"/>
    <w:rsid w:val="75DE65EA"/>
    <w:rsid w:val="75E46733"/>
    <w:rsid w:val="75E5234A"/>
    <w:rsid w:val="75E87B52"/>
    <w:rsid w:val="75EC0F0B"/>
    <w:rsid w:val="75F20621"/>
    <w:rsid w:val="75F23E97"/>
    <w:rsid w:val="75F46DFA"/>
    <w:rsid w:val="75F51FDC"/>
    <w:rsid w:val="75FA3039"/>
    <w:rsid w:val="75FF13EF"/>
    <w:rsid w:val="75FF2AE5"/>
    <w:rsid w:val="75FF578C"/>
    <w:rsid w:val="76042071"/>
    <w:rsid w:val="760616F0"/>
    <w:rsid w:val="760E304C"/>
    <w:rsid w:val="760F26C0"/>
    <w:rsid w:val="760F6260"/>
    <w:rsid w:val="7611394B"/>
    <w:rsid w:val="76140CF3"/>
    <w:rsid w:val="761847CE"/>
    <w:rsid w:val="7622406E"/>
    <w:rsid w:val="76257DC8"/>
    <w:rsid w:val="762835BF"/>
    <w:rsid w:val="762966BA"/>
    <w:rsid w:val="762D0E74"/>
    <w:rsid w:val="762D1373"/>
    <w:rsid w:val="762E5EAF"/>
    <w:rsid w:val="76345EA4"/>
    <w:rsid w:val="76370E63"/>
    <w:rsid w:val="763C42E7"/>
    <w:rsid w:val="76432D9B"/>
    <w:rsid w:val="76461DEC"/>
    <w:rsid w:val="765702BE"/>
    <w:rsid w:val="765B2173"/>
    <w:rsid w:val="76697D90"/>
    <w:rsid w:val="766D64C9"/>
    <w:rsid w:val="76726D86"/>
    <w:rsid w:val="76796366"/>
    <w:rsid w:val="767B55C5"/>
    <w:rsid w:val="767F7165"/>
    <w:rsid w:val="767F7434"/>
    <w:rsid w:val="76870A83"/>
    <w:rsid w:val="768A7ED7"/>
    <w:rsid w:val="769248E1"/>
    <w:rsid w:val="76943405"/>
    <w:rsid w:val="76960289"/>
    <w:rsid w:val="76963507"/>
    <w:rsid w:val="769D4D7A"/>
    <w:rsid w:val="76A148C4"/>
    <w:rsid w:val="76A27A0F"/>
    <w:rsid w:val="76A41635"/>
    <w:rsid w:val="76A61981"/>
    <w:rsid w:val="76AB1CE7"/>
    <w:rsid w:val="76AB767C"/>
    <w:rsid w:val="76AE24B4"/>
    <w:rsid w:val="76AF1D88"/>
    <w:rsid w:val="76B20C7D"/>
    <w:rsid w:val="76B62050"/>
    <w:rsid w:val="76B83C83"/>
    <w:rsid w:val="76BA2CE9"/>
    <w:rsid w:val="76BA5E03"/>
    <w:rsid w:val="76BD6152"/>
    <w:rsid w:val="76C75323"/>
    <w:rsid w:val="76CD1201"/>
    <w:rsid w:val="76D812DE"/>
    <w:rsid w:val="76E201D8"/>
    <w:rsid w:val="76E50453"/>
    <w:rsid w:val="76ED11D6"/>
    <w:rsid w:val="76F205EF"/>
    <w:rsid w:val="76F366BD"/>
    <w:rsid w:val="76F61248"/>
    <w:rsid w:val="76FB0580"/>
    <w:rsid w:val="76FF4ABD"/>
    <w:rsid w:val="770340E1"/>
    <w:rsid w:val="770A26C1"/>
    <w:rsid w:val="770A5D23"/>
    <w:rsid w:val="770D6136"/>
    <w:rsid w:val="771C7B4C"/>
    <w:rsid w:val="771D3195"/>
    <w:rsid w:val="77221297"/>
    <w:rsid w:val="773022D7"/>
    <w:rsid w:val="773329B9"/>
    <w:rsid w:val="77356731"/>
    <w:rsid w:val="773F3DCD"/>
    <w:rsid w:val="774150D6"/>
    <w:rsid w:val="774633B3"/>
    <w:rsid w:val="774A2159"/>
    <w:rsid w:val="77517F86"/>
    <w:rsid w:val="775A1CF3"/>
    <w:rsid w:val="775F2221"/>
    <w:rsid w:val="77623817"/>
    <w:rsid w:val="776252D8"/>
    <w:rsid w:val="77660698"/>
    <w:rsid w:val="776C6BD9"/>
    <w:rsid w:val="776F2220"/>
    <w:rsid w:val="7771182D"/>
    <w:rsid w:val="777309A5"/>
    <w:rsid w:val="777C610E"/>
    <w:rsid w:val="777E6654"/>
    <w:rsid w:val="77812E94"/>
    <w:rsid w:val="77822B24"/>
    <w:rsid w:val="77844FC2"/>
    <w:rsid w:val="77857C4F"/>
    <w:rsid w:val="77876861"/>
    <w:rsid w:val="778925D9"/>
    <w:rsid w:val="778B2631"/>
    <w:rsid w:val="77920243"/>
    <w:rsid w:val="77974CF6"/>
    <w:rsid w:val="77983016"/>
    <w:rsid w:val="77A2369A"/>
    <w:rsid w:val="77A43689"/>
    <w:rsid w:val="77AA7697"/>
    <w:rsid w:val="77AE0291"/>
    <w:rsid w:val="77B24A9C"/>
    <w:rsid w:val="77B27D81"/>
    <w:rsid w:val="77B43AFA"/>
    <w:rsid w:val="77BC7F74"/>
    <w:rsid w:val="77BD5CAF"/>
    <w:rsid w:val="77C2471A"/>
    <w:rsid w:val="77C37ED6"/>
    <w:rsid w:val="77C5791C"/>
    <w:rsid w:val="77C71D29"/>
    <w:rsid w:val="77CC69FF"/>
    <w:rsid w:val="77D953B6"/>
    <w:rsid w:val="77DF7769"/>
    <w:rsid w:val="77E0188A"/>
    <w:rsid w:val="77E211F4"/>
    <w:rsid w:val="77E62B5C"/>
    <w:rsid w:val="77F46F1B"/>
    <w:rsid w:val="77F95158"/>
    <w:rsid w:val="77FF62A1"/>
    <w:rsid w:val="78016613"/>
    <w:rsid w:val="78035E46"/>
    <w:rsid w:val="78085F73"/>
    <w:rsid w:val="780B56E4"/>
    <w:rsid w:val="780E3511"/>
    <w:rsid w:val="78111043"/>
    <w:rsid w:val="781618E7"/>
    <w:rsid w:val="78171B2D"/>
    <w:rsid w:val="781A6D58"/>
    <w:rsid w:val="781A76D5"/>
    <w:rsid w:val="782E3777"/>
    <w:rsid w:val="782E3BC8"/>
    <w:rsid w:val="783B431E"/>
    <w:rsid w:val="7841787A"/>
    <w:rsid w:val="78490F96"/>
    <w:rsid w:val="784C599A"/>
    <w:rsid w:val="784F4399"/>
    <w:rsid w:val="78511404"/>
    <w:rsid w:val="785400DA"/>
    <w:rsid w:val="78564293"/>
    <w:rsid w:val="78573321"/>
    <w:rsid w:val="78574485"/>
    <w:rsid w:val="78590B90"/>
    <w:rsid w:val="785A701A"/>
    <w:rsid w:val="785B7ADB"/>
    <w:rsid w:val="78603E6F"/>
    <w:rsid w:val="78641792"/>
    <w:rsid w:val="78661CCC"/>
    <w:rsid w:val="786B40F3"/>
    <w:rsid w:val="78720C0F"/>
    <w:rsid w:val="787225FF"/>
    <w:rsid w:val="7873046F"/>
    <w:rsid w:val="78733B32"/>
    <w:rsid w:val="7874287B"/>
    <w:rsid w:val="78772CB3"/>
    <w:rsid w:val="788A61C4"/>
    <w:rsid w:val="788B5A11"/>
    <w:rsid w:val="78926041"/>
    <w:rsid w:val="789B0816"/>
    <w:rsid w:val="78A17898"/>
    <w:rsid w:val="78A82F32"/>
    <w:rsid w:val="78A83D37"/>
    <w:rsid w:val="78A966B2"/>
    <w:rsid w:val="78A9695A"/>
    <w:rsid w:val="78AB73F9"/>
    <w:rsid w:val="78B020F5"/>
    <w:rsid w:val="78B15EE2"/>
    <w:rsid w:val="78BA000D"/>
    <w:rsid w:val="78BC60CB"/>
    <w:rsid w:val="78C501A9"/>
    <w:rsid w:val="78C72B92"/>
    <w:rsid w:val="78C8614F"/>
    <w:rsid w:val="78CA1D2D"/>
    <w:rsid w:val="78CE0284"/>
    <w:rsid w:val="78D221E8"/>
    <w:rsid w:val="78D34CD2"/>
    <w:rsid w:val="78D41DBA"/>
    <w:rsid w:val="78D658B0"/>
    <w:rsid w:val="78D75858"/>
    <w:rsid w:val="78E26922"/>
    <w:rsid w:val="78E37BC1"/>
    <w:rsid w:val="78E55F35"/>
    <w:rsid w:val="78EA37C4"/>
    <w:rsid w:val="78F65A4C"/>
    <w:rsid w:val="78F90E78"/>
    <w:rsid w:val="78FD6DDA"/>
    <w:rsid w:val="790B18CD"/>
    <w:rsid w:val="7911314F"/>
    <w:rsid w:val="791B1255"/>
    <w:rsid w:val="791E26DD"/>
    <w:rsid w:val="791E4FA3"/>
    <w:rsid w:val="79270C55"/>
    <w:rsid w:val="79282225"/>
    <w:rsid w:val="79314CD6"/>
    <w:rsid w:val="79327C41"/>
    <w:rsid w:val="79330873"/>
    <w:rsid w:val="793C2C1D"/>
    <w:rsid w:val="793E5701"/>
    <w:rsid w:val="79402D4A"/>
    <w:rsid w:val="79482F3F"/>
    <w:rsid w:val="79501600"/>
    <w:rsid w:val="7950161D"/>
    <w:rsid w:val="79512445"/>
    <w:rsid w:val="79553F85"/>
    <w:rsid w:val="79596B1C"/>
    <w:rsid w:val="79647F94"/>
    <w:rsid w:val="796E19BF"/>
    <w:rsid w:val="797B2AB7"/>
    <w:rsid w:val="797E731D"/>
    <w:rsid w:val="79811168"/>
    <w:rsid w:val="79816F82"/>
    <w:rsid w:val="798175F3"/>
    <w:rsid w:val="7982193C"/>
    <w:rsid w:val="7985322B"/>
    <w:rsid w:val="79882267"/>
    <w:rsid w:val="79894B12"/>
    <w:rsid w:val="798C14FB"/>
    <w:rsid w:val="798D2306"/>
    <w:rsid w:val="798E2128"/>
    <w:rsid w:val="798E3ED6"/>
    <w:rsid w:val="798F47E5"/>
    <w:rsid w:val="798F545A"/>
    <w:rsid w:val="79962AAF"/>
    <w:rsid w:val="799E710B"/>
    <w:rsid w:val="79A37FF1"/>
    <w:rsid w:val="79A67934"/>
    <w:rsid w:val="79AB5DC4"/>
    <w:rsid w:val="79B50599"/>
    <w:rsid w:val="79BE5328"/>
    <w:rsid w:val="79C478F8"/>
    <w:rsid w:val="79C9406C"/>
    <w:rsid w:val="79CA77B5"/>
    <w:rsid w:val="79CD3FE8"/>
    <w:rsid w:val="79D52AE0"/>
    <w:rsid w:val="79D70D72"/>
    <w:rsid w:val="79DA35C0"/>
    <w:rsid w:val="79DD0C1D"/>
    <w:rsid w:val="79E50E48"/>
    <w:rsid w:val="79E83ECC"/>
    <w:rsid w:val="79E86DAB"/>
    <w:rsid w:val="79E93F1E"/>
    <w:rsid w:val="79F3688C"/>
    <w:rsid w:val="79F574AB"/>
    <w:rsid w:val="79FC591E"/>
    <w:rsid w:val="79FD28EB"/>
    <w:rsid w:val="7A000543"/>
    <w:rsid w:val="7A016D9E"/>
    <w:rsid w:val="7A097A01"/>
    <w:rsid w:val="7A0A0DED"/>
    <w:rsid w:val="7A0B3827"/>
    <w:rsid w:val="7A0C00E9"/>
    <w:rsid w:val="7A0F116D"/>
    <w:rsid w:val="7A106FE1"/>
    <w:rsid w:val="7A134787"/>
    <w:rsid w:val="7A150154"/>
    <w:rsid w:val="7A1C5986"/>
    <w:rsid w:val="7A1F0FD2"/>
    <w:rsid w:val="7A214D4A"/>
    <w:rsid w:val="7A2A1CD4"/>
    <w:rsid w:val="7A2A6EAC"/>
    <w:rsid w:val="7A2B3E1B"/>
    <w:rsid w:val="7A3525A4"/>
    <w:rsid w:val="7A361391"/>
    <w:rsid w:val="7A4412A0"/>
    <w:rsid w:val="7A496EB1"/>
    <w:rsid w:val="7A4A7121"/>
    <w:rsid w:val="7A4B251C"/>
    <w:rsid w:val="7A507B28"/>
    <w:rsid w:val="7A582577"/>
    <w:rsid w:val="7A607FED"/>
    <w:rsid w:val="7A6B7EB5"/>
    <w:rsid w:val="7A7237F8"/>
    <w:rsid w:val="7A7466D5"/>
    <w:rsid w:val="7A763EF2"/>
    <w:rsid w:val="7A7B5227"/>
    <w:rsid w:val="7A7B7BE2"/>
    <w:rsid w:val="7A7F770E"/>
    <w:rsid w:val="7A811C23"/>
    <w:rsid w:val="7A82285A"/>
    <w:rsid w:val="7A8862EF"/>
    <w:rsid w:val="7A9603AE"/>
    <w:rsid w:val="7A9A1811"/>
    <w:rsid w:val="7A9B2D4F"/>
    <w:rsid w:val="7A9E382C"/>
    <w:rsid w:val="7A9F33CE"/>
    <w:rsid w:val="7AA32991"/>
    <w:rsid w:val="7AA52CC6"/>
    <w:rsid w:val="7AAE4C0D"/>
    <w:rsid w:val="7AB43E11"/>
    <w:rsid w:val="7ABA267F"/>
    <w:rsid w:val="7ACE10C2"/>
    <w:rsid w:val="7AD002B2"/>
    <w:rsid w:val="7AD901BF"/>
    <w:rsid w:val="7AD973D3"/>
    <w:rsid w:val="7AE2097E"/>
    <w:rsid w:val="7AE50C7F"/>
    <w:rsid w:val="7AEA61D9"/>
    <w:rsid w:val="7AEA6D07"/>
    <w:rsid w:val="7AEA7832"/>
    <w:rsid w:val="7AEB45CC"/>
    <w:rsid w:val="7AEC0511"/>
    <w:rsid w:val="7AF12E8B"/>
    <w:rsid w:val="7AF252EF"/>
    <w:rsid w:val="7AFC7304"/>
    <w:rsid w:val="7B0378DA"/>
    <w:rsid w:val="7B0C69C9"/>
    <w:rsid w:val="7B1D0561"/>
    <w:rsid w:val="7B207676"/>
    <w:rsid w:val="7B2227F3"/>
    <w:rsid w:val="7B2415DD"/>
    <w:rsid w:val="7B2B0115"/>
    <w:rsid w:val="7B2C7674"/>
    <w:rsid w:val="7B2E1119"/>
    <w:rsid w:val="7B33735F"/>
    <w:rsid w:val="7B3802BF"/>
    <w:rsid w:val="7B3835C1"/>
    <w:rsid w:val="7B3F43B7"/>
    <w:rsid w:val="7B4231CA"/>
    <w:rsid w:val="7B4231D4"/>
    <w:rsid w:val="7B494B47"/>
    <w:rsid w:val="7B564EC8"/>
    <w:rsid w:val="7B581595"/>
    <w:rsid w:val="7B5D0B1F"/>
    <w:rsid w:val="7B68273A"/>
    <w:rsid w:val="7B684ADD"/>
    <w:rsid w:val="7B6A3E2D"/>
    <w:rsid w:val="7B6C3591"/>
    <w:rsid w:val="7B6F73F8"/>
    <w:rsid w:val="7B71096A"/>
    <w:rsid w:val="7B7139EB"/>
    <w:rsid w:val="7B7B66DC"/>
    <w:rsid w:val="7B7D06A6"/>
    <w:rsid w:val="7B7E49C3"/>
    <w:rsid w:val="7B85330B"/>
    <w:rsid w:val="7B86755B"/>
    <w:rsid w:val="7B892BA7"/>
    <w:rsid w:val="7B8945B6"/>
    <w:rsid w:val="7B89704B"/>
    <w:rsid w:val="7B8F1BA3"/>
    <w:rsid w:val="7B933D71"/>
    <w:rsid w:val="7B95154C"/>
    <w:rsid w:val="7B956ACA"/>
    <w:rsid w:val="7B9738F1"/>
    <w:rsid w:val="7BA2471B"/>
    <w:rsid w:val="7BA90E1E"/>
    <w:rsid w:val="7BAA698E"/>
    <w:rsid w:val="7BAB790C"/>
    <w:rsid w:val="7BAD14D9"/>
    <w:rsid w:val="7BB71194"/>
    <w:rsid w:val="7BC0706F"/>
    <w:rsid w:val="7BC33BBC"/>
    <w:rsid w:val="7BCD69A8"/>
    <w:rsid w:val="7BCF44AC"/>
    <w:rsid w:val="7BCF6FC8"/>
    <w:rsid w:val="7BD368C1"/>
    <w:rsid w:val="7BD50282"/>
    <w:rsid w:val="7BD56BF6"/>
    <w:rsid w:val="7BD63073"/>
    <w:rsid w:val="7BDC53CD"/>
    <w:rsid w:val="7BE01213"/>
    <w:rsid w:val="7BE067A8"/>
    <w:rsid w:val="7BE1342B"/>
    <w:rsid w:val="7BE6211D"/>
    <w:rsid w:val="7BE92EDF"/>
    <w:rsid w:val="7BF94115"/>
    <w:rsid w:val="7C023FAA"/>
    <w:rsid w:val="7C027F1E"/>
    <w:rsid w:val="7C03733F"/>
    <w:rsid w:val="7C037DF7"/>
    <w:rsid w:val="7C066B76"/>
    <w:rsid w:val="7C0D0F4B"/>
    <w:rsid w:val="7C120AFA"/>
    <w:rsid w:val="7C151FF6"/>
    <w:rsid w:val="7C170927"/>
    <w:rsid w:val="7C185BD7"/>
    <w:rsid w:val="7C193F64"/>
    <w:rsid w:val="7C1E00D5"/>
    <w:rsid w:val="7C1E44F1"/>
    <w:rsid w:val="7C2154D6"/>
    <w:rsid w:val="7C233903"/>
    <w:rsid w:val="7C260C80"/>
    <w:rsid w:val="7C2F0E8D"/>
    <w:rsid w:val="7C3774D1"/>
    <w:rsid w:val="7C38637B"/>
    <w:rsid w:val="7C437C87"/>
    <w:rsid w:val="7C4D0F06"/>
    <w:rsid w:val="7C541AA2"/>
    <w:rsid w:val="7C56512B"/>
    <w:rsid w:val="7C5977E2"/>
    <w:rsid w:val="7C66738C"/>
    <w:rsid w:val="7C6970B6"/>
    <w:rsid w:val="7C6C7FD2"/>
    <w:rsid w:val="7C702163"/>
    <w:rsid w:val="7C746319"/>
    <w:rsid w:val="7C786509"/>
    <w:rsid w:val="7C7F7FEB"/>
    <w:rsid w:val="7C833A9B"/>
    <w:rsid w:val="7C867B0E"/>
    <w:rsid w:val="7C916499"/>
    <w:rsid w:val="7C950AE2"/>
    <w:rsid w:val="7C98497E"/>
    <w:rsid w:val="7C991641"/>
    <w:rsid w:val="7C9C690A"/>
    <w:rsid w:val="7CA45294"/>
    <w:rsid w:val="7CA85F64"/>
    <w:rsid w:val="7CAD5F69"/>
    <w:rsid w:val="7CB26799"/>
    <w:rsid w:val="7CB90CB5"/>
    <w:rsid w:val="7CC14777"/>
    <w:rsid w:val="7CC63586"/>
    <w:rsid w:val="7CC903C5"/>
    <w:rsid w:val="7CC92160"/>
    <w:rsid w:val="7CCA16C9"/>
    <w:rsid w:val="7CCC2F16"/>
    <w:rsid w:val="7CD2109B"/>
    <w:rsid w:val="7CD42548"/>
    <w:rsid w:val="7CD5613C"/>
    <w:rsid w:val="7CDD4730"/>
    <w:rsid w:val="7CE2527D"/>
    <w:rsid w:val="7CE35852"/>
    <w:rsid w:val="7CE460D6"/>
    <w:rsid w:val="7CE56E02"/>
    <w:rsid w:val="7CEA151B"/>
    <w:rsid w:val="7CEE3EBF"/>
    <w:rsid w:val="7CEF051E"/>
    <w:rsid w:val="7CF01F77"/>
    <w:rsid w:val="7CF16C56"/>
    <w:rsid w:val="7CFA1685"/>
    <w:rsid w:val="7CFC4581"/>
    <w:rsid w:val="7CFD7FE8"/>
    <w:rsid w:val="7D0068E4"/>
    <w:rsid w:val="7D006E99"/>
    <w:rsid w:val="7D0465F6"/>
    <w:rsid w:val="7D0C46A8"/>
    <w:rsid w:val="7D0F17D2"/>
    <w:rsid w:val="7D142EC6"/>
    <w:rsid w:val="7D1E0812"/>
    <w:rsid w:val="7D243A2A"/>
    <w:rsid w:val="7D2C2727"/>
    <w:rsid w:val="7D38145E"/>
    <w:rsid w:val="7D3923AB"/>
    <w:rsid w:val="7D3A6836"/>
    <w:rsid w:val="7D3D6A38"/>
    <w:rsid w:val="7D3E2B27"/>
    <w:rsid w:val="7D400CA5"/>
    <w:rsid w:val="7D444752"/>
    <w:rsid w:val="7D475CB2"/>
    <w:rsid w:val="7D4A251B"/>
    <w:rsid w:val="7D4A644D"/>
    <w:rsid w:val="7D4D402D"/>
    <w:rsid w:val="7D5018E4"/>
    <w:rsid w:val="7D514E6E"/>
    <w:rsid w:val="7D525234"/>
    <w:rsid w:val="7D5316BF"/>
    <w:rsid w:val="7D537911"/>
    <w:rsid w:val="7D5A0D51"/>
    <w:rsid w:val="7D5B5A02"/>
    <w:rsid w:val="7D5D42EC"/>
    <w:rsid w:val="7D5D4940"/>
    <w:rsid w:val="7D620729"/>
    <w:rsid w:val="7D623DE3"/>
    <w:rsid w:val="7D645646"/>
    <w:rsid w:val="7D7608AF"/>
    <w:rsid w:val="7D787377"/>
    <w:rsid w:val="7D831878"/>
    <w:rsid w:val="7D8C39E3"/>
    <w:rsid w:val="7D8E73D7"/>
    <w:rsid w:val="7D8F4C6D"/>
    <w:rsid w:val="7D984A16"/>
    <w:rsid w:val="7D9A6C60"/>
    <w:rsid w:val="7D9B4E14"/>
    <w:rsid w:val="7D9D0B8C"/>
    <w:rsid w:val="7DAB5EAB"/>
    <w:rsid w:val="7DB008BF"/>
    <w:rsid w:val="7DB4264F"/>
    <w:rsid w:val="7DB46D18"/>
    <w:rsid w:val="7DBA6490"/>
    <w:rsid w:val="7DBD0757"/>
    <w:rsid w:val="7DC333F2"/>
    <w:rsid w:val="7DC46359"/>
    <w:rsid w:val="7DC6314D"/>
    <w:rsid w:val="7DC73E5B"/>
    <w:rsid w:val="7DC93214"/>
    <w:rsid w:val="7DCA42AC"/>
    <w:rsid w:val="7DCE72BE"/>
    <w:rsid w:val="7DD0035A"/>
    <w:rsid w:val="7DD02F40"/>
    <w:rsid w:val="7DD929CE"/>
    <w:rsid w:val="7DDA3B8E"/>
    <w:rsid w:val="7DE20C95"/>
    <w:rsid w:val="7DE226BC"/>
    <w:rsid w:val="7DE24E59"/>
    <w:rsid w:val="7DE66507"/>
    <w:rsid w:val="7DE74F33"/>
    <w:rsid w:val="7DEA3191"/>
    <w:rsid w:val="7DEB74FF"/>
    <w:rsid w:val="7DF5098D"/>
    <w:rsid w:val="7DF52378"/>
    <w:rsid w:val="7DF80A4E"/>
    <w:rsid w:val="7DF80E09"/>
    <w:rsid w:val="7DF921FD"/>
    <w:rsid w:val="7DFD2AC6"/>
    <w:rsid w:val="7DFE2FD9"/>
    <w:rsid w:val="7E0254BF"/>
    <w:rsid w:val="7E0D3101"/>
    <w:rsid w:val="7E102F7E"/>
    <w:rsid w:val="7E1626EC"/>
    <w:rsid w:val="7E1846B6"/>
    <w:rsid w:val="7E1E731D"/>
    <w:rsid w:val="7E2412D8"/>
    <w:rsid w:val="7E267149"/>
    <w:rsid w:val="7E2B6540"/>
    <w:rsid w:val="7E3053CD"/>
    <w:rsid w:val="7E3313AE"/>
    <w:rsid w:val="7E335A11"/>
    <w:rsid w:val="7E337212"/>
    <w:rsid w:val="7E355638"/>
    <w:rsid w:val="7E355E62"/>
    <w:rsid w:val="7E386B07"/>
    <w:rsid w:val="7E3B1ECA"/>
    <w:rsid w:val="7E3F60E7"/>
    <w:rsid w:val="7E447259"/>
    <w:rsid w:val="7E45540C"/>
    <w:rsid w:val="7E497532"/>
    <w:rsid w:val="7E4A3C43"/>
    <w:rsid w:val="7E5027D9"/>
    <w:rsid w:val="7E5475C3"/>
    <w:rsid w:val="7E573ACA"/>
    <w:rsid w:val="7E57404A"/>
    <w:rsid w:val="7E634BCA"/>
    <w:rsid w:val="7E6D10D9"/>
    <w:rsid w:val="7E786F03"/>
    <w:rsid w:val="7E797DE8"/>
    <w:rsid w:val="7E823EDB"/>
    <w:rsid w:val="7E82588A"/>
    <w:rsid w:val="7E826423"/>
    <w:rsid w:val="7E927FC5"/>
    <w:rsid w:val="7E950BC3"/>
    <w:rsid w:val="7E971A7F"/>
    <w:rsid w:val="7E9A5FDB"/>
    <w:rsid w:val="7E9E445A"/>
    <w:rsid w:val="7EA06B86"/>
    <w:rsid w:val="7EA170B7"/>
    <w:rsid w:val="7EA26857"/>
    <w:rsid w:val="7EAD3051"/>
    <w:rsid w:val="7EAD6348"/>
    <w:rsid w:val="7EAD7E4D"/>
    <w:rsid w:val="7EB2571D"/>
    <w:rsid w:val="7EB41451"/>
    <w:rsid w:val="7EB448AB"/>
    <w:rsid w:val="7EB45E2E"/>
    <w:rsid w:val="7EB71698"/>
    <w:rsid w:val="7EBC14E6"/>
    <w:rsid w:val="7EBE700C"/>
    <w:rsid w:val="7EC20C34"/>
    <w:rsid w:val="7EC53253"/>
    <w:rsid w:val="7EC855A1"/>
    <w:rsid w:val="7ECB2F7E"/>
    <w:rsid w:val="7ED4564C"/>
    <w:rsid w:val="7ED6300F"/>
    <w:rsid w:val="7EDB15C8"/>
    <w:rsid w:val="7EDC1B88"/>
    <w:rsid w:val="7EDD4122"/>
    <w:rsid w:val="7EDE73CE"/>
    <w:rsid w:val="7EE10F4C"/>
    <w:rsid w:val="7EF016F3"/>
    <w:rsid w:val="7EF34BCA"/>
    <w:rsid w:val="7EF42A2E"/>
    <w:rsid w:val="7EF50554"/>
    <w:rsid w:val="7EFB200E"/>
    <w:rsid w:val="7EFB7DFA"/>
    <w:rsid w:val="7F0444CF"/>
    <w:rsid w:val="7F067269"/>
    <w:rsid w:val="7F0675F4"/>
    <w:rsid w:val="7F0B29B5"/>
    <w:rsid w:val="7F0B7D77"/>
    <w:rsid w:val="7F1430D0"/>
    <w:rsid w:val="7F144E7E"/>
    <w:rsid w:val="7F165BD1"/>
    <w:rsid w:val="7F1E5F79"/>
    <w:rsid w:val="7F2651A9"/>
    <w:rsid w:val="7F274D2F"/>
    <w:rsid w:val="7F2B2195"/>
    <w:rsid w:val="7F315A30"/>
    <w:rsid w:val="7F346D52"/>
    <w:rsid w:val="7F3A15F4"/>
    <w:rsid w:val="7F3D6645"/>
    <w:rsid w:val="7F40732F"/>
    <w:rsid w:val="7F437511"/>
    <w:rsid w:val="7F440845"/>
    <w:rsid w:val="7F49068E"/>
    <w:rsid w:val="7F4A2E97"/>
    <w:rsid w:val="7F4E4227"/>
    <w:rsid w:val="7F562DA0"/>
    <w:rsid w:val="7F577493"/>
    <w:rsid w:val="7F5835E4"/>
    <w:rsid w:val="7F634C00"/>
    <w:rsid w:val="7F673200"/>
    <w:rsid w:val="7F6B24E1"/>
    <w:rsid w:val="7F6D5806"/>
    <w:rsid w:val="7F6F0306"/>
    <w:rsid w:val="7F6F54E6"/>
    <w:rsid w:val="7F6F5B39"/>
    <w:rsid w:val="7F7215FF"/>
    <w:rsid w:val="7F754CBD"/>
    <w:rsid w:val="7F791185"/>
    <w:rsid w:val="7F7951EE"/>
    <w:rsid w:val="7F7A7E61"/>
    <w:rsid w:val="7F7D6EC7"/>
    <w:rsid w:val="7F807AA7"/>
    <w:rsid w:val="7F885189"/>
    <w:rsid w:val="7F8C710A"/>
    <w:rsid w:val="7F914E82"/>
    <w:rsid w:val="7F930306"/>
    <w:rsid w:val="7F930498"/>
    <w:rsid w:val="7F935463"/>
    <w:rsid w:val="7F9761AF"/>
    <w:rsid w:val="7F9C4E83"/>
    <w:rsid w:val="7F9D7C27"/>
    <w:rsid w:val="7FA076F2"/>
    <w:rsid w:val="7FA32445"/>
    <w:rsid w:val="7FA77726"/>
    <w:rsid w:val="7FB0383D"/>
    <w:rsid w:val="7FB50EDB"/>
    <w:rsid w:val="7FBC6F44"/>
    <w:rsid w:val="7FC70AEC"/>
    <w:rsid w:val="7FCA70BA"/>
    <w:rsid w:val="7FCB6786"/>
    <w:rsid w:val="7FCB7C32"/>
    <w:rsid w:val="7FD37D11"/>
    <w:rsid w:val="7FD634F8"/>
    <w:rsid w:val="7FD63E37"/>
    <w:rsid w:val="7FDE7AEB"/>
    <w:rsid w:val="7FE02FB2"/>
    <w:rsid w:val="7FE1511E"/>
    <w:rsid w:val="7FEC669B"/>
    <w:rsid w:val="7FEE1B73"/>
    <w:rsid w:val="7FF3585B"/>
    <w:rsid w:val="7FF368D8"/>
    <w:rsid w:val="7FF60A27"/>
    <w:rsid w:val="7FF76C79"/>
    <w:rsid w:val="7FF83006"/>
    <w:rsid w:val="7FF85E0A"/>
    <w:rsid w:val="7FF91CBD"/>
    <w:rsid w:val="7FFA1F9D"/>
    <w:rsid w:val="7FFB5091"/>
    <w:rsid w:val="7FFB6E18"/>
    <w:rsid w:val="7FFF5011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qFormat="1" w:unhideWhenUsed="0" w:uiPriority="0" w:semiHidden="0" w:name="HTML Acronym"/>
    <w:lsdException w:unhideWhenUsed="0" w:uiPriority="0" w:semiHidden="0" w:name="HTML Address"/>
    <w:lsdException w:qFormat="1" w:unhideWhenUsed="0" w:uiPriority="0" w:semiHidden="0" w:name="HTML Cite"/>
    <w:lsdException w:qFormat="1" w:unhideWhenUsed="0" w:uiPriority="0" w:semiHidden="0" w:name="HTML Code"/>
    <w:lsdException w:qFormat="1" w:unhideWhenUsed="0" w:uiPriority="0" w:semiHidden="0" w:name="HTML Definition"/>
    <w:lsdException w:qFormat="1" w:unhideWhenUsed="0" w:uiPriority="0" w:semiHidden="0" w:name="HTML Keyboard"/>
    <w:lsdException w:qFormat="1" w:unhideWhenUsed="0" w:uiPriority="0" w:semiHidden="0" w:name="HTML Preformatted"/>
    <w:lsdException w:qFormat="1" w:unhideWhenUsed="0" w:uiPriority="0" w:semiHidden="0" w:name="HTML Sample"/>
    <w:lsdException w:unhideWhenUsed="0" w:uiPriority="0" w:semiHidden="0" w:name="HTML Typewriter"/>
    <w:lsdException w:qFormat="1"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11">
    <w:name w:val="Default Paragraph Font"/>
    <w:semiHidden/>
    <w:unhideWhenUsed/>
    <w:qFormat/>
    <w:uiPriority w:val="1"/>
  </w:style>
  <w:style w:type="table" w:default="1" w:styleId="9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正文-公1"/>
    <w:basedOn w:val="1"/>
    <w:next w:val="1"/>
    <w:qFormat/>
    <w:uiPriority w:val="0"/>
    <w:pPr>
      <w:ind w:firstLine="200" w:firstLineChars="200"/>
      <w:jc w:val="left"/>
    </w:pPr>
    <w:rPr>
      <w:rFonts w:eastAsia="仿宋_GB2312"/>
    </w:rPr>
  </w:style>
  <w:style w:type="paragraph" w:styleId="3">
    <w:name w:val="Date"/>
    <w:basedOn w:val="1"/>
    <w:next w:val="1"/>
    <w:qFormat/>
    <w:uiPriority w:val="0"/>
    <w:pPr>
      <w:ind w:left="100"/>
    </w:pPr>
    <w:rPr>
      <w:rFonts w:eastAsia="仿宋_GB2312"/>
      <w:sz w:val="32"/>
    </w:rPr>
  </w:style>
  <w:style w:type="paragraph" w:styleId="4">
    <w:name w:val="Balloon Text"/>
    <w:basedOn w:val="1"/>
    <w:semiHidden/>
    <w:qFormat/>
    <w:uiPriority w:val="0"/>
    <w:rPr>
      <w:sz w:val="18"/>
      <w:szCs w:val="18"/>
    </w:rPr>
  </w:style>
  <w:style w:type="paragraph" w:styleId="5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6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7">
    <w:name w:val="HTML Preformatted"/>
    <w:basedOn w:val="1"/>
    <w:qFormat/>
    <w:uiPriority w:val="0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Arial" w:hAnsi="Arial" w:cs="Arial"/>
      <w:kern w:val="0"/>
      <w:sz w:val="24"/>
      <w:szCs w:val="24"/>
    </w:rPr>
  </w:style>
  <w:style w:type="paragraph" w:styleId="8">
    <w:name w:val="Normal (Web)"/>
    <w:basedOn w:val="1"/>
    <w:qFormat/>
    <w:uiPriority w:val="0"/>
    <w:pPr>
      <w:widowControl/>
      <w:jc w:val="left"/>
    </w:pPr>
    <w:rPr>
      <w:rFonts w:ascii="宋体" w:hAnsi="宋体" w:cs="宋体"/>
      <w:kern w:val="0"/>
      <w:sz w:val="24"/>
      <w:szCs w:val="24"/>
    </w:rPr>
  </w:style>
  <w:style w:type="table" w:styleId="10">
    <w:name w:val="Table Grid"/>
    <w:basedOn w:val="9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styleId="12">
    <w:name w:val="Strong"/>
    <w:qFormat/>
    <w:uiPriority w:val="0"/>
    <w:rPr>
      <w:b/>
      <w:bCs/>
    </w:rPr>
  </w:style>
  <w:style w:type="character" w:styleId="13">
    <w:name w:val="page number"/>
    <w:qFormat/>
    <w:uiPriority w:val="0"/>
  </w:style>
  <w:style w:type="character" w:styleId="14">
    <w:name w:val="FollowedHyperlink"/>
    <w:qFormat/>
    <w:uiPriority w:val="0"/>
    <w:rPr>
      <w:color w:val="333333"/>
      <w:u w:val="none"/>
    </w:rPr>
  </w:style>
  <w:style w:type="character" w:styleId="15">
    <w:name w:val="Emphasis"/>
    <w:qFormat/>
    <w:uiPriority w:val="0"/>
  </w:style>
  <w:style w:type="character" w:styleId="16">
    <w:name w:val="HTML Definition"/>
    <w:qFormat/>
    <w:uiPriority w:val="0"/>
    <w:rPr>
      <w:i/>
    </w:rPr>
  </w:style>
  <w:style w:type="character" w:styleId="17">
    <w:name w:val="HTML Acronym"/>
    <w:qFormat/>
    <w:uiPriority w:val="0"/>
  </w:style>
  <w:style w:type="character" w:styleId="18">
    <w:name w:val="HTML Variable"/>
    <w:qFormat/>
    <w:uiPriority w:val="0"/>
  </w:style>
  <w:style w:type="character" w:styleId="19">
    <w:name w:val="Hyperlink"/>
    <w:qFormat/>
    <w:uiPriority w:val="0"/>
    <w:rPr>
      <w:color w:val="333333"/>
      <w:u w:val="none"/>
    </w:rPr>
  </w:style>
  <w:style w:type="character" w:styleId="20">
    <w:name w:val="HTML Code"/>
    <w:qFormat/>
    <w:uiPriority w:val="0"/>
    <w:rPr>
      <w:rFonts w:hint="default" w:ascii="monospace" w:hAnsi="monospace" w:eastAsia="monospace" w:cs="monospace"/>
      <w:sz w:val="21"/>
      <w:szCs w:val="21"/>
    </w:rPr>
  </w:style>
  <w:style w:type="character" w:styleId="21">
    <w:name w:val="HTML Cite"/>
    <w:qFormat/>
    <w:uiPriority w:val="0"/>
  </w:style>
  <w:style w:type="character" w:styleId="22">
    <w:name w:val="HTML Keyboard"/>
    <w:qFormat/>
    <w:uiPriority w:val="0"/>
    <w:rPr>
      <w:rFonts w:hint="default" w:ascii="monospace" w:hAnsi="monospace" w:eastAsia="monospace" w:cs="monospace"/>
      <w:sz w:val="21"/>
      <w:szCs w:val="21"/>
    </w:rPr>
  </w:style>
  <w:style w:type="character" w:styleId="23">
    <w:name w:val="HTML Sample"/>
    <w:qFormat/>
    <w:uiPriority w:val="0"/>
    <w:rPr>
      <w:rFonts w:ascii="monospace" w:hAnsi="monospace" w:eastAsia="monospace" w:cs="monospace"/>
      <w:sz w:val="21"/>
      <w:szCs w:val="21"/>
    </w:rPr>
  </w:style>
  <w:style w:type="character" w:customStyle="1" w:styleId="24">
    <w:name w:val="apple-style-span"/>
    <w:qFormat/>
    <w:uiPriority w:val="0"/>
  </w:style>
  <w:style w:type="character" w:customStyle="1" w:styleId="25">
    <w:name w:val="NormalCharacter"/>
    <w:semiHidden/>
    <w:qFormat/>
    <w:uiPriority w:val="99"/>
  </w:style>
  <w:style w:type="paragraph" w:customStyle="1" w:styleId="26">
    <w:name w:val="Char1 Char Char Char Char Char Char Char Char Char Char Char Char"/>
    <w:basedOn w:val="1"/>
    <w:qFormat/>
    <w:uiPriority w:val="0"/>
    <w:pPr>
      <w:widowControl/>
      <w:spacing w:after="160" w:line="240" w:lineRule="exact"/>
      <w:jc w:val="left"/>
    </w:pPr>
    <w:rPr>
      <w:rFonts w:ascii="Verdana" w:hAnsi="Verdana"/>
      <w:kern w:val="0"/>
      <w:sz w:val="20"/>
      <w:lang w:eastAsia="en-US"/>
    </w:rPr>
  </w:style>
  <w:style w:type="paragraph" w:customStyle="1" w:styleId="27">
    <w:name w:val="p15"/>
    <w:basedOn w:val="1"/>
    <w:qFormat/>
    <w:uiPriority w:val="0"/>
    <w:pPr>
      <w:widowControl/>
    </w:pPr>
    <w:rPr>
      <w:rFonts w:ascii="宋体" w:hAnsi="宋体" w:cs="宋体"/>
      <w:kern w:val="0"/>
      <w:szCs w:val="21"/>
    </w:rPr>
  </w:style>
  <w:style w:type="paragraph" w:customStyle="1" w:styleId="28">
    <w:name w:val="Char"/>
    <w:basedOn w:val="1"/>
    <w:qFormat/>
    <w:uiPriority w:val="0"/>
    <w:rPr>
      <w:rFonts w:ascii="Tahoma" w:hAnsi="Tahoma"/>
      <w:sz w:val="24"/>
    </w:rPr>
  </w:style>
  <w:style w:type="paragraph" w:customStyle="1" w:styleId="29">
    <w:name w:val="Char Char Char Char Char Char Char Char Char Char"/>
    <w:basedOn w:val="1"/>
    <w:qFormat/>
    <w:uiPriority w:val="0"/>
    <w:rPr>
      <w:szCs w:val="21"/>
    </w:rPr>
  </w:style>
  <w:style w:type="paragraph" w:customStyle="1" w:styleId="30">
    <w:name w:val="p0"/>
    <w:basedOn w:val="1"/>
    <w:qFormat/>
    <w:uiPriority w:val="0"/>
    <w:pPr>
      <w:widowControl/>
    </w:pPr>
    <w:rPr>
      <w:kern w:val="0"/>
      <w:sz w:val="32"/>
      <w:szCs w:val="32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Program%20Files\Microsoft%20Office\Templates\&#26222;&#36890;&#27169;&#26495;.dot" TargetMode="Externa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普通模板</Template>
  <Company>cz</Company>
  <Pages>8</Pages>
  <Words>684</Words>
  <Characters>3902</Characters>
  <Lines>32</Lines>
  <Paragraphs>9</Paragraphs>
  <TotalTime>2</TotalTime>
  <ScaleCrop>false</ScaleCrop>
  <LinksUpToDate>false</LinksUpToDate>
  <CharactersWithSpaces>4577</CharactersWithSpaces>
  <Application>WPS Office_11.1.0.9021_F1E327BC-269C-435d-A152-05C5408002CA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2025-08-18T08:09:00Z</dcterms:created>
  <dc:creator>cz17</dc:creator>
  <cp:lastModifiedBy>Administrator</cp:lastModifiedBy>
  <cp:lastPrinted>2021-11-08T00:52:00Z</cp:lastPrinted>
  <dcterms:modified xsi:type="dcterms:W3CDTF">2025-11-21T02:49:37Z</dcterms:modified>
  <dc:title>七</dc:title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2052-11.1.0.9021</vt:lpwstr>
  </property>
  <property fmtid="{D5CDD505-2E9C-101B-9397-08002B2CF9AE}" pid="3" name="ICV">
    <vt:lpwstr>085FACB9776946A7B04E39A7DA6B336D_13</vt:lpwstr>
  </property>
  <property fmtid="{D5CDD505-2E9C-101B-9397-08002B2CF9AE}" pid="4" name="KSOTemplateDocerSaveRecord">
    <vt:lpwstr>eyJoZGlkIjoiNGY5YzNjYWZlMjI0ZTU2N2E0ZWIyODBhMjcyYjdjZTEiLCJ1c2VySWQiOiIzMjI1MTAxNzQifQ==</vt:lpwstr>
  </property>
</Properties>
</file>