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石城县2025年8月份</w:t>
      </w:r>
    </w:p>
    <w:p>
      <w:pPr>
        <w:spacing w:line="640" w:lineRule="exact"/>
        <w:ind w:right="-890" w:rightChars="-424"/>
        <w:jc w:val="center"/>
        <w:rPr>
          <w:rFonts w:ascii="华文中宋" w:hAnsi="华文中宋" w:eastAsia="华文中宋" w:cs="华文中宋"/>
          <w:b/>
          <w:sz w:val="44"/>
          <w:szCs w:val="44"/>
          <w:highlight w:val="yellow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财政预算执行情况分析</w:t>
      </w:r>
    </w:p>
    <w:p>
      <w:pPr>
        <w:spacing w:line="640" w:lineRule="exact"/>
        <w:ind w:firstLine="280" w:firstLineChars="100"/>
        <w:rPr>
          <w:rFonts w:ascii="仿宋" w:hAnsi="仿宋" w:eastAsia="仿宋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一、8月份财政收支完成情况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8月份，</w:t>
      </w:r>
      <w:r>
        <w:rPr>
          <w:rFonts w:ascii="仿宋" w:hAnsi="仿宋" w:eastAsia="仿宋"/>
          <w:sz w:val="28"/>
          <w:szCs w:val="28"/>
        </w:rPr>
        <w:t>一般公共预算收入完成</w:t>
      </w:r>
      <w:r>
        <w:rPr>
          <w:rFonts w:hint="eastAsia" w:ascii="仿宋" w:hAnsi="仿宋" w:eastAsia="仿宋"/>
          <w:sz w:val="28"/>
          <w:szCs w:val="28"/>
        </w:rPr>
        <w:t>5574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增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149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增长2.7</w:t>
      </w:r>
      <w:r>
        <w:rPr>
          <w:rFonts w:ascii="仿宋" w:hAnsi="仿宋" w:eastAsia="仿宋"/>
          <w:sz w:val="28"/>
          <w:szCs w:val="28"/>
        </w:rPr>
        <w:t>%。其中：税收收入完成</w:t>
      </w:r>
      <w:r>
        <w:rPr>
          <w:rFonts w:hint="eastAsia" w:ascii="仿宋" w:hAnsi="仿宋" w:eastAsia="仿宋"/>
          <w:sz w:val="28"/>
          <w:szCs w:val="28"/>
        </w:rPr>
        <w:t>3004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减收2112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下降41.3</w:t>
      </w:r>
      <w:r>
        <w:rPr>
          <w:rFonts w:ascii="仿宋" w:hAnsi="仿宋" w:eastAsia="仿宋"/>
          <w:sz w:val="28"/>
          <w:szCs w:val="28"/>
        </w:rPr>
        <w:t>%,完成</w:t>
      </w:r>
      <w:r>
        <w:rPr>
          <w:rFonts w:hint="eastAsia" w:ascii="仿宋" w:hAnsi="仿宋" w:eastAsia="仿宋"/>
          <w:sz w:val="28"/>
          <w:szCs w:val="28"/>
        </w:rPr>
        <w:t>当月计划数5200万元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57.8</w:t>
      </w:r>
      <w:r>
        <w:rPr>
          <w:rFonts w:ascii="仿宋" w:hAnsi="仿宋" w:eastAsia="仿宋"/>
          <w:sz w:val="28"/>
          <w:szCs w:val="28"/>
        </w:rPr>
        <w:t>%；非税收入完成</w:t>
      </w:r>
      <w:r>
        <w:rPr>
          <w:rFonts w:hint="eastAsia" w:ascii="仿宋" w:hAnsi="仿宋" w:eastAsia="仿宋"/>
          <w:sz w:val="28"/>
          <w:szCs w:val="28"/>
        </w:rPr>
        <w:t>2570</w:t>
      </w:r>
      <w:r>
        <w:rPr>
          <w:rFonts w:ascii="仿宋" w:hAnsi="仿宋" w:eastAsia="仿宋"/>
          <w:sz w:val="28"/>
          <w:szCs w:val="28"/>
        </w:rPr>
        <w:t>元,同比</w:t>
      </w:r>
      <w:r>
        <w:rPr>
          <w:rFonts w:hint="eastAsia" w:ascii="仿宋" w:hAnsi="仿宋" w:eastAsia="仿宋"/>
          <w:sz w:val="28"/>
          <w:szCs w:val="28"/>
        </w:rPr>
        <w:t>增</w:t>
      </w:r>
      <w:r>
        <w:rPr>
          <w:rFonts w:ascii="仿宋" w:hAnsi="仿宋" w:eastAsia="仿宋"/>
          <w:sz w:val="28"/>
          <w:szCs w:val="28"/>
        </w:rPr>
        <w:t>收</w:t>
      </w:r>
      <w:r>
        <w:rPr>
          <w:rFonts w:hint="eastAsia" w:ascii="仿宋" w:hAnsi="仿宋" w:eastAsia="仿宋"/>
          <w:sz w:val="28"/>
          <w:szCs w:val="28"/>
        </w:rPr>
        <w:t>2261</w:t>
      </w:r>
      <w:r>
        <w:rPr>
          <w:rFonts w:ascii="仿宋" w:hAnsi="仿宋" w:eastAsia="仿宋"/>
          <w:sz w:val="28"/>
          <w:szCs w:val="28"/>
        </w:rPr>
        <w:t>万元,</w:t>
      </w:r>
      <w:r>
        <w:rPr>
          <w:rFonts w:hint="eastAsia" w:ascii="仿宋" w:hAnsi="仿宋" w:eastAsia="仿宋"/>
          <w:sz w:val="28"/>
          <w:szCs w:val="28"/>
        </w:rPr>
        <w:t>增长731.7</w:t>
      </w:r>
      <w:r>
        <w:rPr>
          <w:rFonts w:ascii="仿宋" w:hAnsi="仿宋" w:eastAsia="仿宋"/>
          <w:sz w:val="28"/>
          <w:szCs w:val="28"/>
        </w:rPr>
        <w:t>%，完成</w:t>
      </w:r>
      <w:r>
        <w:rPr>
          <w:rFonts w:hint="eastAsia" w:ascii="仿宋" w:hAnsi="仿宋" w:eastAsia="仿宋"/>
          <w:sz w:val="28"/>
          <w:szCs w:val="28"/>
        </w:rPr>
        <w:t>当月计划数500</w:t>
      </w:r>
      <w:r>
        <w:rPr>
          <w:rFonts w:ascii="仿宋" w:hAnsi="仿宋" w:eastAsia="仿宋"/>
          <w:sz w:val="28"/>
          <w:szCs w:val="28"/>
        </w:rPr>
        <w:t>万元的</w:t>
      </w:r>
      <w:r>
        <w:rPr>
          <w:rFonts w:hint="eastAsia" w:ascii="仿宋" w:hAnsi="仿宋" w:eastAsia="仿宋"/>
          <w:sz w:val="28"/>
          <w:szCs w:val="28"/>
        </w:rPr>
        <w:t>514.0</w:t>
      </w:r>
      <w:r>
        <w:rPr>
          <w:rFonts w:ascii="仿宋" w:hAnsi="仿宋" w:eastAsia="仿宋"/>
          <w:sz w:val="28"/>
          <w:szCs w:val="28"/>
        </w:rPr>
        <w:t xml:space="preserve">%。 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8月</w:t>
      </w:r>
      <w:r>
        <w:rPr>
          <w:rFonts w:ascii="仿宋" w:hAnsi="仿宋" w:eastAsia="仿宋"/>
          <w:sz w:val="28"/>
          <w:szCs w:val="28"/>
        </w:rPr>
        <w:t>份，全县完成一般公共预算支出</w:t>
      </w:r>
      <w:r>
        <w:rPr>
          <w:rFonts w:hint="eastAsia" w:ascii="仿宋" w:hAnsi="仿宋" w:eastAsia="仿宋"/>
          <w:sz w:val="28"/>
          <w:szCs w:val="28"/>
        </w:rPr>
        <w:t>15334</w:t>
      </w:r>
      <w:r>
        <w:rPr>
          <w:rFonts w:ascii="仿宋" w:hAnsi="仿宋" w:eastAsia="仿宋"/>
          <w:sz w:val="28"/>
          <w:szCs w:val="28"/>
        </w:rPr>
        <w:t>万元，同比</w:t>
      </w:r>
      <w:r>
        <w:rPr>
          <w:rFonts w:hint="eastAsia" w:ascii="仿宋" w:hAnsi="仿宋" w:eastAsia="仿宋"/>
          <w:sz w:val="28"/>
          <w:szCs w:val="28"/>
        </w:rPr>
        <w:t>减</w:t>
      </w:r>
      <w:r>
        <w:rPr>
          <w:rFonts w:ascii="仿宋" w:hAnsi="仿宋" w:eastAsia="仿宋"/>
          <w:sz w:val="28"/>
          <w:szCs w:val="28"/>
        </w:rPr>
        <w:t>支</w:t>
      </w:r>
      <w:r>
        <w:rPr>
          <w:rFonts w:hint="eastAsia" w:ascii="仿宋" w:hAnsi="仿宋" w:eastAsia="仿宋"/>
          <w:sz w:val="28"/>
          <w:szCs w:val="28"/>
        </w:rPr>
        <w:t>4133</w:t>
      </w:r>
      <w:r>
        <w:rPr>
          <w:rFonts w:ascii="仿宋" w:hAnsi="仿宋" w:eastAsia="仿宋"/>
          <w:sz w:val="28"/>
          <w:szCs w:val="28"/>
        </w:rPr>
        <w:t>万元，</w:t>
      </w:r>
      <w:r>
        <w:rPr>
          <w:rFonts w:hint="eastAsia" w:ascii="仿宋" w:hAnsi="仿宋" w:eastAsia="仿宋"/>
          <w:sz w:val="28"/>
          <w:szCs w:val="28"/>
        </w:rPr>
        <w:t>下降21.2</w:t>
      </w:r>
      <w:r>
        <w:rPr>
          <w:rFonts w:ascii="仿宋" w:hAnsi="仿宋" w:eastAsia="仿宋"/>
          <w:sz w:val="28"/>
          <w:szCs w:val="28"/>
        </w:rPr>
        <w:t>%。</w:t>
      </w:r>
    </w:p>
    <w:p>
      <w:pPr>
        <w:spacing w:line="64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二、1-8月份财政收支完成情况</w:t>
      </w:r>
    </w:p>
    <w:p>
      <w:pPr>
        <w:spacing w:line="640" w:lineRule="exact"/>
        <w:ind w:firstLine="567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（一）一般预算收支完成情况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1.一般公共预算收入完成情况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一般公共预算收入</w:t>
      </w:r>
      <w:r>
        <w:rPr>
          <w:rFonts w:hint="eastAsia" w:ascii="仿宋" w:hAnsi="仿宋" w:eastAsia="仿宋"/>
          <w:sz w:val="28"/>
          <w:szCs w:val="28"/>
        </w:rPr>
        <w:t>完成59950万元，完成年初预算数86300万元的69.5%，同比增收1274万元，增长2.2%。其中：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税收收入37012万元，完成年初预算数62111万元的59.6%，同比减收4680万元，下降11.2%，分税种情况是：国内增值税35%部分征收23498万元,同比增长0.1%；企业所得税28%部分征收2930万元，同比下降5.7%；个人所得税28%部分征收561万元，同比增长0.2%；城市维护建设税3335万元，同比下降1.0%；“五小税”4219万元，同比下降26.6%；车船税805万元，同比下降0.6%；耕地占用税211万元，同比下降66.2%；契税1354万元,同比下降63.8%；烟叶税同比净减200万元；环境保护税70%部分征收99万元，同比增长39.4%。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非税收入完成22938万元,完成年初预算数24189万元的94.8%，同比增收5954万元,增长35.1%。其中:专项收入完成2122万元，同比减收38万元，下降1.8%；行政事业性收费收入完成2004万元，同比减收662万元，下降24.8%；罚没收入完成6531万元，同比减收2859万元，同比下降30.4%；国有资源（资产）有偿使用收入完成11447万元，同比增收10170万元，增长796.4%。 政府住房基金收入完成833万元，同比减收540万元，下降39.3%。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2.财政总收入完成情况</w:t>
      </w:r>
    </w:p>
    <w:p>
      <w:pPr>
        <w:spacing w:line="640" w:lineRule="exact"/>
        <w:ind w:firstLine="560" w:firstLineChars="200"/>
        <w:rPr>
          <w:rFonts w:ascii="仿宋" w:hAnsi="仿宋" w:eastAsia="仿宋"/>
          <w:sz w:val="28"/>
          <w:szCs w:val="28"/>
          <w:highlight w:val="yellow"/>
        </w:rPr>
      </w:pPr>
      <w:r>
        <w:rPr>
          <w:rFonts w:hint="eastAsia" w:ascii="楷体" w:hAnsi="楷体" w:eastAsia="楷体"/>
          <w:bCs/>
          <w:sz w:val="28"/>
          <w:szCs w:val="28"/>
        </w:rPr>
        <w:t>财政总收入分部门看:</w:t>
      </w:r>
      <w:r>
        <w:rPr>
          <w:rFonts w:hint="eastAsia" w:ascii="仿宋" w:hAnsi="仿宋" w:eastAsia="仿宋"/>
          <w:sz w:val="28"/>
          <w:szCs w:val="28"/>
        </w:rPr>
        <w:t>税务部门收入完成89728万元，同比减收5014万元，下降5.3%；财政部门收入完成22938万元,同比增收5954万元,增长35.1%。</w:t>
      </w:r>
    </w:p>
    <w:p>
      <w:pPr>
        <w:spacing w:line="640" w:lineRule="exact"/>
        <w:ind w:firstLine="560" w:firstLineChars="200"/>
        <w:rPr>
          <w:rFonts w:ascii="仿宋" w:hAnsi="仿宋" w:eastAsia="仿宋"/>
          <w:strike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全额税收收入分产业看：</w:t>
      </w:r>
      <w:r>
        <w:rPr>
          <w:rFonts w:hint="eastAsia" w:ascii="仿宋" w:hAnsi="仿宋" w:eastAsia="仿宋"/>
          <w:sz w:val="28"/>
          <w:szCs w:val="28"/>
        </w:rPr>
        <w:t>全额税收收入完成89728万元，同比减收5014万元，下降5.3%。第一产业贡献79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万元，同比增收6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/>
          <w:sz w:val="28"/>
          <w:szCs w:val="28"/>
        </w:rPr>
        <w:t>万元，同比增长35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7.6</w:t>
      </w:r>
      <w:r>
        <w:rPr>
          <w:rFonts w:hint="eastAsia" w:ascii="仿宋" w:hAnsi="仿宋" w:eastAsia="仿宋"/>
          <w:sz w:val="28"/>
          <w:szCs w:val="28"/>
        </w:rPr>
        <w:t>%；第二产业贡献53359万元，同比增收720万元，增长1.4%；第三产业贡献3557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万元，同比减收63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57</w:t>
      </w:r>
      <w:r>
        <w:rPr>
          <w:rFonts w:hint="eastAsia" w:ascii="仿宋" w:hAnsi="仿宋" w:eastAsia="仿宋"/>
          <w:sz w:val="28"/>
          <w:szCs w:val="28"/>
        </w:rPr>
        <w:t>万元，下降15.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全额税收收入分行业看：</w:t>
      </w:r>
      <w:r>
        <w:rPr>
          <w:rFonts w:hint="eastAsia" w:ascii="仿宋" w:hAnsi="仿宋" w:eastAsia="仿宋"/>
          <w:sz w:val="28"/>
          <w:szCs w:val="28"/>
        </w:rPr>
        <w:t>工业税收49260万元，同比增长3.8%，占税收比重为54.9%，其中：制造业税收44313万元，同比增长1.5%，矿业税收838万元，同比增长126.2%，水电业税收4109万元，同比增长19.8%；建筑业税收4100万元，同比下降21.1%；房地产业税收6898万元，同比下降33.0%；金融保险业税收8140万元，同比增长13.2%；交通运输邮政业税收268万元，同比增长17.3%；批发和零售业税收17383万元，同比下降12.0%（其中：烟草制品批发税收2155万元，同比下降20.6%）；租赁和商业服务业税收957万元，同比下降38.5%；住宿餐饮业129万元，同比下降1.1%；信息传输、计算机及软件业税收84万元，同比增长22.8%。</w:t>
      </w:r>
    </w:p>
    <w:p>
      <w:pPr>
        <w:spacing w:line="64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3.一般公共预算支出完成情况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1-8月份，全县完成一般公共预算支出162626万元，同比增支13214万元，增长8.8%。主要功能支出项目如下：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一般公共服务支出13254元，同比增支2265万元，增长20.6%。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国防支出1117万元，同比增支428万元，增长62.1%。</w:t>
      </w:r>
    </w:p>
    <w:p>
      <w:pPr>
        <w:spacing w:line="640" w:lineRule="exact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公共安全支出6359万元，同比增支1351万元，增长27.0%。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教育支出37194万元，同比减支816万元，下降2.1%。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科学技术支出4820万元，同比增支85万元，增长1.8%。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文化旅游体育与传媒支出1528万元，同比增支170万元，增长12.5%。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社会保障和就业支出27561万元，同比增支4451万元，增长19.3%。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卫生健康支出12637万元，同比增支4572万元，增长56.7%。</w:t>
      </w:r>
    </w:p>
    <w:p>
      <w:pPr>
        <w:spacing w:line="640" w:lineRule="exact"/>
        <w:ind w:left="596" w:leftChars="284" w:firstLine="36" w:firstLineChars="1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节能环保支出10906万元，同比减支802万元，下降6.9%。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城乡社区支出3639万元，同比增支1122万元，增长44.6%。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农林水支出30549万元，同比减支5444万元，下降15.1%。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交通运输支出2638万元，同比增支1720万元，增长187.4%。</w:t>
      </w:r>
    </w:p>
    <w:p>
      <w:pPr>
        <w:tabs>
          <w:tab w:val="left" w:pos="0"/>
          <w:tab w:val="left" w:pos="475"/>
        </w:tabs>
        <w:spacing w:line="640" w:lineRule="exact"/>
        <w:ind w:left="636" w:leftChars="30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资源勘探信息等支出239万元，同比增支150万元，增长168.5%。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商业服务业等支出292万元，同比增支264万元，增长942.9%。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自然资源海洋气象等支出1936万元，同比增支1489万元，增长333.1%。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住房保障支出4596万元，同比减支444万元，下降8.8%。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灾害防治及应急管理支出1481万元，同比增支773万元，增长109.2%。</w:t>
      </w:r>
    </w:p>
    <w:p>
      <w:pPr>
        <w:spacing w:line="640" w:lineRule="exact"/>
        <w:ind w:firstLine="64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债务付息支出1880万元，同比净增1880万元。</w:t>
      </w:r>
    </w:p>
    <w:p>
      <w:pPr>
        <w:spacing w:line="640" w:lineRule="exact"/>
        <w:ind w:firstLine="640"/>
        <w:rPr>
          <w:rFonts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</w:rPr>
        <w:t>（二）政府性基金收支完成情况</w:t>
      </w:r>
    </w:p>
    <w:p>
      <w:pPr>
        <w:spacing w:line="640" w:lineRule="exact"/>
        <w:ind w:firstLine="64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1-8月份，全县政府性基金收入完成675万元，同比下降89.6%。其中：国有土地使用权出让收入-196万元，同比下降103.3%，具体包括土地出让价款收入-280万元， 补缴的土地价款87万元，划拨土地收入29万元，缴纳新增建设用地土地有偿使用费-32万元；彩票公益金收入233万元，同比增长12.0%；城市基础设施配套费收入118万元，同比下降54.1%；污水处理费收入520万元，同比增长296.9%。</w:t>
      </w:r>
    </w:p>
    <w:p>
      <w:pPr>
        <w:spacing w:line="64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1-8月份，全县政府性基金支出77994万元，同比减支15360万元，下降16.5%。其中：节能环保支出13673万元，同比净增，主要是超长期特别国债支出；城乡社区支出42943万元，</w:t>
      </w:r>
      <w:r>
        <w:rPr>
          <w:rFonts w:hint="eastAsia" w:ascii="仿宋" w:hAnsi="仿宋" w:eastAsia="仿宋" w:cs="宋体"/>
          <w:sz w:val="28"/>
          <w:szCs w:val="28"/>
        </w:rPr>
        <w:t>同比</w:t>
      </w:r>
      <w:r>
        <w:rPr>
          <w:rFonts w:hint="eastAsia" w:ascii="仿宋" w:hAnsi="仿宋" w:eastAsia="仿宋"/>
          <w:sz w:val="28"/>
          <w:szCs w:val="28"/>
        </w:rPr>
        <w:t>减支6403万元，下降13.0%</w:t>
      </w:r>
      <w:r>
        <w:rPr>
          <w:rFonts w:hint="eastAsia" w:ascii="仿宋" w:hAnsi="仿宋" w:eastAsia="仿宋" w:cs="宋体"/>
          <w:sz w:val="28"/>
          <w:szCs w:val="28"/>
        </w:rPr>
        <w:t>，其中国有土地使用权出让收入安排的支出36589万元，同比下降13.5%，超长期特别国债安排的支出5452万元；农林水支出80万元，同比下降31.0%，主要是大中型水库移民后期扶持基金安排的移民补助支出；资源勘探工业信息等支出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135万元，同比净增；</w:t>
      </w:r>
      <w:r>
        <w:rPr>
          <w:rFonts w:hint="eastAsia" w:ascii="仿宋" w:hAnsi="仿宋" w:eastAsia="仿宋" w:cs="宋体"/>
          <w:sz w:val="28"/>
          <w:szCs w:val="28"/>
        </w:rPr>
        <w:t>其他支出21163万元，同比下降51.4%，其中彩票公益金安排的支出584万元，同比下降53.5%，其他政府性基金及对应专项债务收入安排的支出20579万元，同比下降51.3%。</w:t>
      </w:r>
    </w:p>
    <w:p>
      <w:pPr>
        <w:widowControl/>
        <w:spacing w:line="52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74" w:right="1418" w:bottom="1588" w:left="1588" w:header="851" w:footer="992" w:gutter="0"/>
      <w:pgNumType w:start="1"/>
      <w:cols w:space="720" w:num="1"/>
      <w:docGrid w:type="lines" w:linePitch="328" w:charSpace="542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>
    <w:pPr>
      <w:pStyle w:val="5"/>
      <w:ind w:right="360" w:firstLine="5490" w:firstLineChars="3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attachedTemplate r:id="rId1"/>
  <w:documentProtection w:enforcement="0"/>
  <w:defaultTabStop w:val="425"/>
  <w:drawingGridHorizontalSpacing w:val="475"/>
  <w:drawingGridVerticalSpacing w:val="164"/>
  <w:noPunctuationKerning w:val="1"/>
  <w:characterSpacingControl w:val="compressPunctuation"/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YzNjYWZlMjI0ZTU2N2E0ZWIyODBhMjcyYjdjZTEifQ=="/>
  </w:docVars>
  <w:rsids>
    <w:rsidRoot w:val="00E92E6D"/>
    <w:rsid w:val="00000150"/>
    <w:rsid w:val="0000030D"/>
    <w:rsid w:val="00000542"/>
    <w:rsid w:val="000005FB"/>
    <w:rsid w:val="00000731"/>
    <w:rsid w:val="000008E3"/>
    <w:rsid w:val="00000AEB"/>
    <w:rsid w:val="00000CD3"/>
    <w:rsid w:val="00000D42"/>
    <w:rsid w:val="00000F39"/>
    <w:rsid w:val="0000131F"/>
    <w:rsid w:val="00001466"/>
    <w:rsid w:val="00001BC5"/>
    <w:rsid w:val="000021F2"/>
    <w:rsid w:val="00002A1B"/>
    <w:rsid w:val="000033F9"/>
    <w:rsid w:val="00003405"/>
    <w:rsid w:val="00003475"/>
    <w:rsid w:val="00003713"/>
    <w:rsid w:val="00003795"/>
    <w:rsid w:val="00003BC5"/>
    <w:rsid w:val="00003EE4"/>
    <w:rsid w:val="00003F13"/>
    <w:rsid w:val="00003F80"/>
    <w:rsid w:val="0000401F"/>
    <w:rsid w:val="000040C1"/>
    <w:rsid w:val="000041EA"/>
    <w:rsid w:val="000043E5"/>
    <w:rsid w:val="00004718"/>
    <w:rsid w:val="00004809"/>
    <w:rsid w:val="000053A8"/>
    <w:rsid w:val="0000541B"/>
    <w:rsid w:val="00005502"/>
    <w:rsid w:val="000058EC"/>
    <w:rsid w:val="000059CB"/>
    <w:rsid w:val="00005B33"/>
    <w:rsid w:val="00005B52"/>
    <w:rsid w:val="00005B63"/>
    <w:rsid w:val="00005B7E"/>
    <w:rsid w:val="00005C40"/>
    <w:rsid w:val="00005EE0"/>
    <w:rsid w:val="00006158"/>
    <w:rsid w:val="00006717"/>
    <w:rsid w:val="00006906"/>
    <w:rsid w:val="00006BC3"/>
    <w:rsid w:val="00006C17"/>
    <w:rsid w:val="00006E71"/>
    <w:rsid w:val="000072BC"/>
    <w:rsid w:val="000073CC"/>
    <w:rsid w:val="000076B7"/>
    <w:rsid w:val="00007828"/>
    <w:rsid w:val="000078A1"/>
    <w:rsid w:val="00007A75"/>
    <w:rsid w:val="00007A93"/>
    <w:rsid w:val="00007C46"/>
    <w:rsid w:val="000102B1"/>
    <w:rsid w:val="00010953"/>
    <w:rsid w:val="00010B2E"/>
    <w:rsid w:val="00010DB2"/>
    <w:rsid w:val="00010EC3"/>
    <w:rsid w:val="00010F55"/>
    <w:rsid w:val="00010F82"/>
    <w:rsid w:val="00011AE7"/>
    <w:rsid w:val="00012822"/>
    <w:rsid w:val="00012E0D"/>
    <w:rsid w:val="00012F32"/>
    <w:rsid w:val="0001313C"/>
    <w:rsid w:val="000138B0"/>
    <w:rsid w:val="00013AB4"/>
    <w:rsid w:val="00013BE5"/>
    <w:rsid w:val="00013CE1"/>
    <w:rsid w:val="00013D56"/>
    <w:rsid w:val="00013FDD"/>
    <w:rsid w:val="00014016"/>
    <w:rsid w:val="0001401E"/>
    <w:rsid w:val="00014157"/>
    <w:rsid w:val="0001433F"/>
    <w:rsid w:val="00014712"/>
    <w:rsid w:val="00014792"/>
    <w:rsid w:val="000147B6"/>
    <w:rsid w:val="000147D0"/>
    <w:rsid w:val="00014A10"/>
    <w:rsid w:val="00014DF0"/>
    <w:rsid w:val="00015016"/>
    <w:rsid w:val="000151E6"/>
    <w:rsid w:val="000155B0"/>
    <w:rsid w:val="00015C2F"/>
    <w:rsid w:val="00015CF4"/>
    <w:rsid w:val="00015F62"/>
    <w:rsid w:val="000160BE"/>
    <w:rsid w:val="000164B9"/>
    <w:rsid w:val="0001663C"/>
    <w:rsid w:val="0001677A"/>
    <w:rsid w:val="0001688B"/>
    <w:rsid w:val="00016D15"/>
    <w:rsid w:val="000170CE"/>
    <w:rsid w:val="00017572"/>
    <w:rsid w:val="00017588"/>
    <w:rsid w:val="0001786B"/>
    <w:rsid w:val="0001793E"/>
    <w:rsid w:val="00017C8F"/>
    <w:rsid w:val="00017D53"/>
    <w:rsid w:val="00017EC2"/>
    <w:rsid w:val="000204C0"/>
    <w:rsid w:val="00020A09"/>
    <w:rsid w:val="00020C12"/>
    <w:rsid w:val="000211DB"/>
    <w:rsid w:val="00021310"/>
    <w:rsid w:val="000213E4"/>
    <w:rsid w:val="00021411"/>
    <w:rsid w:val="000215F2"/>
    <w:rsid w:val="00021C98"/>
    <w:rsid w:val="00021CF0"/>
    <w:rsid w:val="00021F81"/>
    <w:rsid w:val="0002248F"/>
    <w:rsid w:val="00022604"/>
    <w:rsid w:val="00022838"/>
    <w:rsid w:val="0002287F"/>
    <w:rsid w:val="00022BC4"/>
    <w:rsid w:val="00022FF6"/>
    <w:rsid w:val="000233F0"/>
    <w:rsid w:val="000239A5"/>
    <w:rsid w:val="00023BB3"/>
    <w:rsid w:val="00023D02"/>
    <w:rsid w:val="00023D1F"/>
    <w:rsid w:val="00023FF3"/>
    <w:rsid w:val="0002402D"/>
    <w:rsid w:val="000240BA"/>
    <w:rsid w:val="000242CD"/>
    <w:rsid w:val="00024399"/>
    <w:rsid w:val="000248B4"/>
    <w:rsid w:val="00024ABD"/>
    <w:rsid w:val="00024E3A"/>
    <w:rsid w:val="000250A8"/>
    <w:rsid w:val="0002511D"/>
    <w:rsid w:val="00025267"/>
    <w:rsid w:val="00025653"/>
    <w:rsid w:val="00025E44"/>
    <w:rsid w:val="000260F7"/>
    <w:rsid w:val="00026417"/>
    <w:rsid w:val="0002657E"/>
    <w:rsid w:val="00026BCB"/>
    <w:rsid w:val="00026DF6"/>
    <w:rsid w:val="00027244"/>
    <w:rsid w:val="000275DA"/>
    <w:rsid w:val="00027735"/>
    <w:rsid w:val="000279FD"/>
    <w:rsid w:val="00027B8C"/>
    <w:rsid w:val="000300DC"/>
    <w:rsid w:val="000305AC"/>
    <w:rsid w:val="000305D7"/>
    <w:rsid w:val="00030628"/>
    <w:rsid w:val="00030A2C"/>
    <w:rsid w:val="0003114F"/>
    <w:rsid w:val="0003157A"/>
    <w:rsid w:val="000315BC"/>
    <w:rsid w:val="00031712"/>
    <w:rsid w:val="00031A9F"/>
    <w:rsid w:val="00031B08"/>
    <w:rsid w:val="00031F33"/>
    <w:rsid w:val="00032067"/>
    <w:rsid w:val="0003220C"/>
    <w:rsid w:val="0003256E"/>
    <w:rsid w:val="00032DED"/>
    <w:rsid w:val="00033457"/>
    <w:rsid w:val="000336D0"/>
    <w:rsid w:val="000338C9"/>
    <w:rsid w:val="000339CC"/>
    <w:rsid w:val="00033DC5"/>
    <w:rsid w:val="000345C8"/>
    <w:rsid w:val="00034CC5"/>
    <w:rsid w:val="00034F32"/>
    <w:rsid w:val="00035377"/>
    <w:rsid w:val="0003558C"/>
    <w:rsid w:val="00035759"/>
    <w:rsid w:val="00035E2F"/>
    <w:rsid w:val="00035E54"/>
    <w:rsid w:val="0003668A"/>
    <w:rsid w:val="00036717"/>
    <w:rsid w:val="0003692D"/>
    <w:rsid w:val="00036A99"/>
    <w:rsid w:val="00037176"/>
    <w:rsid w:val="00037217"/>
    <w:rsid w:val="00037360"/>
    <w:rsid w:val="000378CA"/>
    <w:rsid w:val="00040239"/>
    <w:rsid w:val="0004024A"/>
    <w:rsid w:val="0004025D"/>
    <w:rsid w:val="00040631"/>
    <w:rsid w:val="00040774"/>
    <w:rsid w:val="00041454"/>
    <w:rsid w:val="000418D1"/>
    <w:rsid w:val="00041A3A"/>
    <w:rsid w:val="00041C1E"/>
    <w:rsid w:val="000420F4"/>
    <w:rsid w:val="0004224E"/>
    <w:rsid w:val="00042316"/>
    <w:rsid w:val="00042AF0"/>
    <w:rsid w:val="00042D51"/>
    <w:rsid w:val="0004341F"/>
    <w:rsid w:val="000436A3"/>
    <w:rsid w:val="00043931"/>
    <w:rsid w:val="00043BF6"/>
    <w:rsid w:val="00044111"/>
    <w:rsid w:val="000448CD"/>
    <w:rsid w:val="000450FE"/>
    <w:rsid w:val="000451D9"/>
    <w:rsid w:val="00045454"/>
    <w:rsid w:val="000457A9"/>
    <w:rsid w:val="00046090"/>
    <w:rsid w:val="000464E1"/>
    <w:rsid w:val="00046732"/>
    <w:rsid w:val="00046A20"/>
    <w:rsid w:val="00046AAC"/>
    <w:rsid w:val="00046E34"/>
    <w:rsid w:val="00047194"/>
    <w:rsid w:val="000471EF"/>
    <w:rsid w:val="000473DC"/>
    <w:rsid w:val="00047693"/>
    <w:rsid w:val="00047BA6"/>
    <w:rsid w:val="00047D54"/>
    <w:rsid w:val="0005000E"/>
    <w:rsid w:val="00050092"/>
    <w:rsid w:val="00050106"/>
    <w:rsid w:val="00050183"/>
    <w:rsid w:val="000501D3"/>
    <w:rsid w:val="000502A5"/>
    <w:rsid w:val="00050311"/>
    <w:rsid w:val="00050611"/>
    <w:rsid w:val="00050748"/>
    <w:rsid w:val="000510ED"/>
    <w:rsid w:val="00051147"/>
    <w:rsid w:val="0005131E"/>
    <w:rsid w:val="000516B5"/>
    <w:rsid w:val="00051ACE"/>
    <w:rsid w:val="00051B2C"/>
    <w:rsid w:val="00051CF0"/>
    <w:rsid w:val="00051EDF"/>
    <w:rsid w:val="00051FF8"/>
    <w:rsid w:val="0005219A"/>
    <w:rsid w:val="000522BD"/>
    <w:rsid w:val="000526DD"/>
    <w:rsid w:val="00052B85"/>
    <w:rsid w:val="00052E19"/>
    <w:rsid w:val="00052EF5"/>
    <w:rsid w:val="0005303B"/>
    <w:rsid w:val="00053062"/>
    <w:rsid w:val="000530BA"/>
    <w:rsid w:val="000541BF"/>
    <w:rsid w:val="000547AF"/>
    <w:rsid w:val="000547E6"/>
    <w:rsid w:val="00054911"/>
    <w:rsid w:val="00054AF1"/>
    <w:rsid w:val="00055469"/>
    <w:rsid w:val="000554CE"/>
    <w:rsid w:val="0005595E"/>
    <w:rsid w:val="00055C90"/>
    <w:rsid w:val="00055DF7"/>
    <w:rsid w:val="00055DF9"/>
    <w:rsid w:val="0005632D"/>
    <w:rsid w:val="00056775"/>
    <w:rsid w:val="000569F7"/>
    <w:rsid w:val="0005701B"/>
    <w:rsid w:val="00057097"/>
    <w:rsid w:val="000570A5"/>
    <w:rsid w:val="000570B6"/>
    <w:rsid w:val="00057212"/>
    <w:rsid w:val="00057255"/>
    <w:rsid w:val="00057837"/>
    <w:rsid w:val="0006045A"/>
    <w:rsid w:val="00060465"/>
    <w:rsid w:val="0006096A"/>
    <w:rsid w:val="0006096F"/>
    <w:rsid w:val="00060B80"/>
    <w:rsid w:val="00060E42"/>
    <w:rsid w:val="00060F41"/>
    <w:rsid w:val="000612F3"/>
    <w:rsid w:val="00061660"/>
    <w:rsid w:val="000616D4"/>
    <w:rsid w:val="0006190E"/>
    <w:rsid w:val="00061941"/>
    <w:rsid w:val="00061A2F"/>
    <w:rsid w:val="00061BD9"/>
    <w:rsid w:val="000622E5"/>
    <w:rsid w:val="000626DA"/>
    <w:rsid w:val="0006273F"/>
    <w:rsid w:val="00062967"/>
    <w:rsid w:val="0006298E"/>
    <w:rsid w:val="00062AB2"/>
    <w:rsid w:val="000631CE"/>
    <w:rsid w:val="00063280"/>
    <w:rsid w:val="0006337D"/>
    <w:rsid w:val="000634F0"/>
    <w:rsid w:val="00063A59"/>
    <w:rsid w:val="0006483F"/>
    <w:rsid w:val="00064B54"/>
    <w:rsid w:val="0006513B"/>
    <w:rsid w:val="0006529E"/>
    <w:rsid w:val="00065D3A"/>
    <w:rsid w:val="00065E01"/>
    <w:rsid w:val="00065E12"/>
    <w:rsid w:val="00066488"/>
    <w:rsid w:val="000665AE"/>
    <w:rsid w:val="000668A3"/>
    <w:rsid w:val="000668A9"/>
    <w:rsid w:val="00066BD9"/>
    <w:rsid w:val="00066E78"/>
    <w:rsid w:val="00067245"/>
    <w:rsid w:val="000672E8"/>
    <w:rsid w:val="00067638"/>
    <w:rsid w:val="00067751"/>
    <w:rsid w:val="00067857"/>
    <w:rsid w:val="0006794F"/>
    <w:rsid w:val="00067973"/>
    <w:rsid w:val="00067B6B"/>
    <w:rsid w:val="00067D0E"/>
    <w:rsid w:val="00070E06"/>
    <w:rsid w:val="00071C24"/>
    <w:rsid w:val="00071E30"/>
    <w:rsid w:val="0007226A"/>
    <w:rsid w:val="000722BD"/>
    <w:rsid w:val="00072727"/>
    <w:rsid w:val="000728C6"/>
    <w:rsid w:val="00072BA8"/>
    <w:rsid w:val="00072DE6"/>
    <w:rsid w:val="000731A6"/>
    <w:rsid w:val="000731F8"/>
    <w:rsid w:val="00073645"/>
    <w:rsid w:val="00073CB4"/>
    <w:rsid w:val="00073D8C"/>
    <w:rsid w:val="00074A8A"/>
    <w:rsid w:val="00074ABD"/>
    <w:rsid w:val="00074C68"/>
    <w:rsid w:val="00074FCE"/>
    <w:rsid w:val="00074FDB"/>
    <w:rsid w:val="00075215"/>
    <w:rsid w:val="000754EC"/>
    <w:rsid w:val="000755D2"/>
    <w:rsid w:val="000755EC"/>
    <w:rsid w:val="00075665"/>
    <w:rsid w:val="00075CB6"/>
    <w:rsid w:val="00075DCC"/>
    <w:rsid w:val="00075E71"/>
    <w:rsid w:val="00075F6D"/>
    <w:rsid w:val="00076095"/>
    <w:rsid w:val="00076C37"/>
    <w:rsid w:val="00076E3B"/>
    <w:rsid w:val="000770CD"/>
    <w:rsid w:val="00077382"/>
    <w:rsid w:val="00077535"/>
    <w:rsid w:val="00077708"/>
    <w:rsid w:val="000777F1"/>
    <w:rsid w:val="00080228"/>
    <w:rsid w:val="000807E1"/>
    <w:rsid w:val="0008090B"/>
    <w:rsid w:val="00080EAA"/>
    <w:rsid w:val="00081255"/>
    <w:rsid w:val="00081372"/>
    <w:rsid w:val="00081738"/>
    <w:rsid w:val="000817D3"/>
    <w:rsid w:val="00081FB6"/>
    <w:rsid w:val="00082241"/>
    <w:rsid w:val="0008264E"/>
    <w:rsid w:val="0008272A"/>
    <w:rsid w:val="000829EB"/>
    <w:rsid w:val="00082E27"/>
    <w:rsid w:val="000839BD"/>
    <w:rsid w:val="00083AB9"/>
    <w:rsid w:val="00083BF7"/>
    <w:rsid w:val="00083D13"/>
    <w:rsid w:val="00083EED"/>
    <w:rsid w:val="00084086"/>
    <w:rsid w:val="00084805"/>
    <w:rsid w:val="000848C0"/>
    <w:rsid w:val="00084C54"/>
    <w:rsid w:val="00084EC0"/>
    <w:rsid w:val="00084F6E"/>
    <w:rsid w:val="00085B82"/>
    <w:rsid w:val="00085BBD"/>
    <w:rsid w:val="00085BF7"/>
    <w:rsid w:val="00085D41"/>
    <w:rsid w:val="00085FDF"/>
    <w:rsid w:val="000862C7"/>
    <w:rsid w:val="000868B0"/>
    <w:rsid w:val="0008690F"/>
    <w:rsid w:val="00086D32"/>
    <w:rsid w:val="00087001"/>
    <w:rsid w:val="000870DD"/>
    <w:rsid w:val="000873B2"/>
    <w:rsid w:val="0008787B"/>
    <w:rsid w:val="00087A3A"/>
    <w:rsid w:val="00087C2D"/>
    <w:rsid w:val="0009016B"/>
    <w:rsid w:val="000901A0"/>
    <w:rsid w:val="000903F1"/>
    <w:rsid w:val="00090404"/>
    <w:rsid w:val="0009076E"/>
    <w:rsid w:val="00090782"/>
    <w:rsid w:val="00090873"/>
    <w:rsid w:val="00090CCC"/>
    <w:rsid w:val="00090D6A"/>
    <w:rsid w:val="00090F1A"/>
    <w:rsid w:val="00091056"/>
    <w:rsid w:val="000916A6"/>
    <w:rsid w:val="00091889"/>
    <w:rsid w:val="000919A6"/>
    <w:rsid w:val="00091AC6"/>
    <w:rsid w:val="00091BD6"/>
    <w:rsid w:val="00091E44"/>
    <w:rsid w:val="0009212D"/>
    <w:rsid w:val="00092367"/>
    <w:rsid w:val="0009267A"/>
    <w:rsid w:val="0009330C"/>
    <w:rsid w:val="0009334A"/>
    <w:rsid w:val="000937D5"/>
    <w:rsid w:val="000938B3"/>
    <w:rsid w:val="00093E2C"/>
    <w:rsid w:val="0009400F"/>
    <w:rsid w:val="0009452B"/>
    <w:rsid w:val="00094564"/>
    <w:rsid w:val="000946B0"/>
    <w:rsid w:val="0009499C"/>
    <w:rsid w:val="00094AA8"/>
    <w:rsid w:val="00094AF9"/>
    <w:rsid w:val="00094EDA"/>
    <w:rsid w:val="00095030"/>
    <w:rsid w:val="000953E0"/>
    <w:rsid w:val="0009582A"/>
    <w:rsid w:val="00095C13"/>
    <w:rsid w:val="00095FC5"/>
    <w:rsid w:val="00096156"/>
    <w:rsid w:val="0009615C"/>
    <w:rsid w:val="00096258"/>
    <w:rsid w:val="00096345"/>
    <w:rsid w:val="000966A3"/>
    <w:rsid w:val="00096958"/>
    <w:rsid w:val="00096A0B"/>
    <w:rsid w:val="00096A0D"/>
    <w:rsid w:val="00096AC3"/>
    <w:rsid w:val="00096CE6"/>
    <w:rsid w:val="00096D90"/>
    <w:rsid w:val="00096FB5"/>
    <w:rsid w:val="000973D4"/>
    <w:rsid w:val="000974E0"/>
    <w:rsid w:val="0009757F"/>
    <w:rsid w:val="00097617"/>
    <w:rsid w:val="0009763D"/>
    <w:rsid w:val="000A0188"/>
    <w:rsid w:val="000A099F"/>
    <w:rsid w:val="000A0C31"/>
    <w:rsid w:val="000A0FDC"/>
    <w:rsid w:val="000A1207"/>
    <w:rsid w:val="000A1244"/>
    <w:rsid w:val="000A186E"/>
    <w:rsid w:val="000A2594"/>
    <w:rsid w:val="000A29A7"/>
    <w:rsid w:val="000A2CC4"/>
    <w:rsid w:val="000A2CE7"/>
    <w:rsid w:val="000A2E7E"/>
    <w:rsid w:val="000A2F3D"/>
    <w:rsid w:val="000A35F2"/>
    <w:rsid w:val="000A38C2"/>
    <w:rsid w:val="000A39BB"/>
    <w:rsid w:val="000A4927"/>
    <w:rsid w:val="000A4945"/>
    <w:rsid w:val="000A497C"/>
    <w:rsid w:val="000A4B46"/>
    <w:rsid w:val="000A4BE3"/>
    <w:rsid w:val="000A4C7B"/>
    <w:rsid w:val="000A5174"/>
    <w:rsid w:val="000A5376"/>
    <w:rsid w:val="000A5625"/>
    <w:rsid w:val="000A583D"/>
    <w:rsid w:val="000A58A0"/>
    <w:rsid w:val="000A5E59"/>
    <w:rsid w:val="000A613A"/>
    <w:rsid w:val="000A6525"/>
    <w:rsid w:val="000A6F68"/>
    <w:rsid w:val="000A70B5"/>
    <w:rsid w:val="000A7314"/>
    <w:rsid w:val="000A731F"/>
    <w:rsid w:val="000A7557"/>
    <w:rsid w:val="000A77BB"/>
    <w:rsid w:val="000A7997"/>
    <w:rsid w:val="000B00FD"/>
    <w:rsid w:val="000B0905"/>
    <w:rsid w:val="000B1032"/>
    <w:rsid w:val="000B1330"/>
    <w:rsid w:val="000B1439"/>
    <w:rsid w:val="000B163F"/>
    <w:rsid w:val="000B1732"/>
    <w:rsid w:val="000B1816"/>
    <w:rsid w:val="000B182C"/>
    <w:rsid w:val="000B1DAE"/>
    <w:rsid w:val="000B1EE2"/>
    <w:rsid w:val="000B1EF4"/>
    <w:rsid w:val="000B1EFC"/>
    <w:rsid w:val="000B1F64"/>
    <w:rsid w:val="000B2077"/>
    <w:rsid w:val="000B2553"/>
    <w:rsid w:val="000B261B"/>
    <w:rsid w:val="000B3566"/>
    <w:rsid w:val="000B3788"/>
    <w:rsid w:val="000B3DF4"/>
    <w:rsid w:val="000B3E4A"/>
    <w:rsid w:val="000B415F"/>
    <w:rsid w:val="000B42E0"/>
    <w:rsid w:val="000B431B"/>
    <w:rsid w:val="000B45BC"/>
    <w:rsid w:val="000B4608"/>
    <w:rsid w:val="000B46FE"/>
    <w:rsid w:val="000B4F68"/>
    <w:rsid w:val="000B538E"/>
    <w:rsid w:val="000B551F"/>
    <w:rsid w:val="000B556D"/>
    <w:rsid w:val="000B5A4B"/>
    <w:rsid w:val="000B5A78"/>
    <w:rsid w:val="000B5D32"/>
    <w:rsid w:val="000B5FBA"/>
    <w:rsid w:val="000B6120"/>
    <w:rsid w:val="000B6238"/>
    <w:rsid w:val="000B6655"/>
    <w:rsid w:val="000B6756"/>
    <w:rsid w:val="000B7D6E"/>
    <w:rsid w:val="000B7F72"/>
    <w:rsid w:val="000B7FB3"/>
    <w:rsid w:val="000C0020"/>
    <w:rsid w:val="000C0094"/>
    <w:rsid w:val="000C032C"/>
    <w:rsid w:val="000C0396"/>
    <w:rsid w:val="000C048A"/>
    <w:rsid w:val="000C04A1"/>
    <w:rsid w:val="000C065A"/>
    <w:rsid w:val="000C0A77"/>
    <w:rsid w:val="000C0C24"/>
    <w:rsid w:val="000C0EED"/>
    <w:rsid w:val="000C1AE8"/>
    <w:rsid w:val="000C1B65"/>
    <w:rsid w:val="000C1C00"/>
    <w:rsid w:val="000C1E17"/>
    <w:rsid w:val="000C2FDB"/>
    <w:rsid w:val="000C3098"/>
    <w:rsid w:val="000C3262"/>
    <w:rsid w:val="000C34BA"/>
    <w:rsid w:val="000C38A5"/>
    <w:rsid w:val="000C3D08"/>
    <w:rsid w:val="000C3FCE"/>
    <w:rsid w:val="000C421D"/>
    <w:rsid w:val="000C441C"/>
    <w:rsid w:val="000C4C5F"/>
    <w:rsid w:val="000C54CE"/>
    <w:rsid w:val="000C5668"/>
    <w:rsid w:val="000C5F9A"/>
    <w:rsid w:val="000C60BA"/>
    <w:rsid w:val="000C61A5"/>
    <w:rsid w:val="000C63BE"/>
    <w:rsid w:val="000C6736"/>
    <w:rsid w:val="000C690A"/>
    <w:rsid w:val="000C6B9B"/>
    <w:rsid w:val="000C6C22"/>
    <w:rsid w:val="000C70C4"/>
    <w:rsid w:val="000C71B2"/>
    <w:rsid w:val="000C7634"/>
    <w:rsid w:val="000C785F"/>
    <w:rsid w:val="000C7AAC"/>
    <w:rsid w:val="000C7BDC"/>
    <w:rsid w:val="000C7C2D"/>
    <w:rsid w:val="000C7E45"/>
    <w:rsid w:val="000D0189"/>
    <w:rsid w:val="000D0C46"/>
    <w:rsid w:val="000D1074"/>
    <w:rsid w:val="000D12DF"/>
    <w:rsid w:val="000D140B"/>
    <w:rsid w:val="000D208E"/>
    <w:rsid w:val="000D23D2"/>
    <w:rsid w:val="000D247F"/>
    <w:rsid w:val="000D24C1"/>
    <w:rsid w:val="000D24EE"/>
    <w:rsid w:val="000D2E84"/>
    <w:rsid w:val="000D2FCA"/>
    <w:rsid w:val="000D3355"/>
    <w:rsid w:val="000D36E9"/>
    <w:rsid w:val="000D3D0C"/>
    <w:rsid w:val="000D3EE6"/>
    <w:rsid w:val="000D3F67"/>
    <w:rsid w:val="000D407C"/>
    <w:rsid w:val="000D48B5"/>
    <w:rsid w:val="000D4B08"/>
    <w:rsid w:val="000D4EDC"/>
    <w:rsid w:val="000D4F9A"/>
    <w:rsid w:val="000D53BA"/>
    <w:rsid w:val="000D557B"/>
    <w:rsid w:val="000D5881"/>
    <w:rsid w:val="000D58F2"/>
    <w:rsid w:val="000D60D8"/>
    <w:rsid w:val="000E01D6"/>
    <w:rsid w:val="000E0919"/>
    <w:rsid w:val="000E0AEA"/>
    <w:rsid w:val="000E0B78"/>
    <w:rsid w:val="000E0BFE"/>
    <w:rsid w:val="000E0C98"/>
    <w:rsid w:val="000E0D20"/>
    <w:rsid w:val="000E13AB"/>
    <w:rsid w:val="000E1944"/>
    <w:rsid w:val="000E195C"/>
    <w:rsid w:val="000E1E56"/>
    <w:rsid w:val="000E21D5"/>
    <w:rsid w:val="000E263E"/>
    <w:rsid w:val="000E28D7"/>
    <w:rsid w:val="000E2E2F"/>
    <w:rsid w:val="000E2F14"/>
    <w:rsid w:val="000E343E"/>
    <w:rsid w:val="000E344A"/>
    <w:rsid w:val="000E3786"/>
    <w:rsid w:val="000E3884"/>
    <w:rsid w:val="000E3D4D"/>
    <w:rsid w:val="000E3E6B"/>
    <w:rsid w:val="000E3E7A"/>
    <w:rsid w:val="000E3E9E"/>
    <w:rsid w:val="000E41D6"/>
    <w:rsid w:val="000E45C8"/>
    <w:rsid w:val="000E462F"/>
    <w:rsid w:val="000E4CC4"/>
    <w:rsid w:val="000E4D22"/>
    <w:rsid w:val="000E50C6"/>
    <w:rsid w:val="000E51A4"/>
    <w:rsid w:val="000E581D"/>
    <w:rsid w:val="000E5A6D"/>
    <w:rsid w:val="000E5AF3"/>
    <w:rsid w:val="000E604E"/>
    <w:rsid w:val="000E60FE"/>
    <w:rsid w:val="000E6205"/>
    <w:rsid w:val="000E6A7B"/>
    <w:rsid w:val="000E6BB3"/>
    <w:rsid w:val="000E6C49"/>
    <w:rsid w:val="000E7130"/>
    <w:rsid w:val="000E71EC"/>
    <w:rsid w:val="000E7D24"/>
    <w:rsid w:val="000E7E9E"/>
    <w:rsid w:val="000F069F"/>
    <w:rsid w:val="000F0954"/>
    <w:rsid w:val="000F0A4E"/>
    <w:rsid w:val="000F0A54"/>
    <w:rsid w:val="000F0AA7"/>
    <w:rsid w:val="000F10EC"/>
    <w:rsid w:val="000F1149"/>
    <w:rsid w:val="000F1511"/>
    <w:rsid w:val="000F15F0"/>
    <w:rsid w:val="000F24B0"/>
    <w:rsid w:val="000F2667"/>
    <w:rsid w:val="000F2B03"/>
    <w:rsid w:val="000F2EA1"/>
    <w:rsid w:val="000F340C"/>
    <w:rsid w:val="000F368D"/>
    <w:rsid w:val="000F3720"/>
    <w:rsid w:val="000F3951"/>
    <w:rsid w:val="000F3BBC"/>
    <w:rsid w:val="000F4016"/>
    <w:rsid w:val="000F42EA"/>
    <w:rsid w:val="000F48C8"/>
    <w:rsid w:val="000F4B59"/>
    <w:rsid w:val="000F4BC4"/>
    <w:rsid w:val="000F4CAB"/>
    <w:rsid w:val="000F50E6"/>
    <w:rsid w:val="000F5134"/>
    <w:rsid w:val="000F5E53"/>
    <w:rsid w:val="000F6952"/>
    <w:rsid w:val="000F6AA3"/>
    <w:rsid w:val="000F7846"/>
    <w:rsid w:val="000F79BF"/>
    <w:rsid w:val="000F7CFD"/>
    <w:rsid w:val="00100057"/>
    <w:rsid w:val="001003D2"/>
    <w:rsid w:val="00100B6B"/>
    <w:rsid w:val="00100D3D"/>
    <w:rsid w:val="00100E99"/>
    <w:rsid w:val="00101354"/>
    <w:rsid w:val="001017F1"/>
    <w:rsid w:val="00101940"/>
    <w:rsid w:val="00101C43"/>
    <w:rsid w:val="001022FF"/>
    <w:rsid w:val="001029F0"/>
    <w:rsid w:val="00103304"/>
    <w:rsid w:val="0010337A"/>
    <w:rsid w:val="001034F5"/>
    <w:rsid w:val="00103687"/>
    <w:rsid w:val="00103AEA"/>
    <w:rsid w:val="00104129"/>
    <w:rsid w:val="001050AB"/>
    <w:rsid w:val="001051C9"/>
    <w:rsid w:val="001057E0"/>
    <w:rsid w:val="00105BDA"/>
    <w:rsid w:val="00105F3A"/>
    <w:rsid w:val="00106550"/>
    <w:rsid w:val="00106F20"/>
    <w:rsid w:val="00107201"/>
    <w:rsid w:val="001074B3"/>
    <w:rsid w:val="00107A9B"/>
    <w:rsid w:val="00107C9E"/>
    <w:rsid w:val="00107F88"/>
    <w:rsid w:val="00107FD6"/>
    <w:rsid w:val="0011033B"/>
    <w:rsid w:val="0011041C"/>
    <w:rsid w:val="00110C71"/>
    <w:rsid w:val="00110DD6"/>
    <w:rsid w:val="00110EDB"/>
    <w:rsid w:val="00111299"/>
    <w:rsid w:val="00111F24"/>
    <w:rsid w:val="00112028"/>
    <w:rsid w:val="00112083"/>
    <w:rsid w:val="001122F9"/>
    <w:rsid w:val="00112967"/>
    <w:rsid w:val="00112A4E"/>
    <w:rsid w:val="00112F8B"/>
    <w:rsid w:val="00113099"/>
    <w:rsid w:val="001137CF"/>
    <w:rsid w:val="00113945"/>
    <w:rsid w:val="00113AE8"/>
    <w:rsid w:val="00113CA3"/>
    <w:rsid w:val="00113D5B"/>
    <w:rsid w:val="00114059"/>
    <w:rsid w:val="00114102"/>
    <w:rsid w:val="00114104"/>
    <w:rsid w:val="0011432C"/>
    <w:rsid w:val="00114F94"/>
    <w:rsid w:val="001157B6"/>
    <w:rsid w:val="00115C68"/>
    <w:rsid w:val="0011606C"/>
    <w:rsid w:val="00116154"/>
    <w:rsid w:val="0011620C"/>
    <w:rsid w:val="00116557"/>
    <w:rsid w:val="00116706"/>
    <w:rsid w:val="00116728"/>
    <w:rsid w:val="00116AB2"/>
    <w:rsid w:val="00116BE7"/>
    <w:rsid w:val="00116F41"/>
    <w:rsid w:val="00117277"/>
    <w:rsid w:val="00117320"/>
    <w:rsid w:val="001177CB"/>
    <w:rsid w:val="00117F6C"/>
    <w:rsid w:val="00120217"/>
    <w:rsid w:val="00120798"/>
    <w:rsid w:val="00120AA8"/>
    <w:rsid w:val="00120C8E"/>
    <w:rsid w:val="00120E4C"/>
    <w:rsid w:val="00120F3B"/>
    <w:rsid w:val="001214FB"/>
    <w:rsid w:val="00121546"/>
    <w:rsid w:val="00121824"/>
    <w:rsid w:val="00121BDE"/>
    <w:rsid w:val="00121EF4"/>
    <w:rsid w:val="001221D9"/>
    <w:rsid w:val="00122370"/>
    <w:rsid w:val="001228AF"/>
    <w:rsid w:val="00122C5E"/>
    <w:rsid w:val="00122CF2"/>
    <w:rsid w:val="0012301F"/>
    <w:rsid w:val="0012320A"/>
    <w:rsid w:val="0012320D"/>
    <w:rsid w:val="001235DB"/>
    <w:rsid w:val="001237BA"/>
    <w:rsid w:val="00123C7A"/>
    <w:rsid w:val="001248E4"/>
    <w:rsid w:val="00124C2A"/>
    <w:rsid w:val="001254C8"/>
    <w:rsid w:val="001256B6"/>
    <w:rsid w:val="00125C37"/>
    <w:rsid w:val="00125D57"/>
    <w:rsid w:val="00126039"/>
    <w:rsid w:val="00126176"/>
    <w:rsid w:val="001266EB"/>
    <w:rsid w:val="00126AF7"/>
    <w:rsid w:val="00126EA2"/>
    <w:rsid w:val="0012719B"/>
    <w:rsid w:val="001271F8"/>
    <w:rsid w:val="001275C2"/>
    <w:rsid w:val="00127B92"/>
    <w:rsid w:val="00127D99"/>
    <w:rsid w:val="00130045"/>
    <w:rsid w:val="001303E1"/>
    <w:rsid w:val="00130653"/>
    <w:rsid w:val="001307DF"/>
    <w:rsid w:val="00130CB8"/>
    <w:rsid w:val="001312DC"/>
    <w:rsid w:val="0013146F"/>
    <w:rsid w:val="00131A0D"/>
    <w:rsid w:val="00132040"/>
    <w:rsid w:val="001324C4"/>
    <w:rsid w:val="00132725"/>
    <w:rsid w:val="00132B16"/>
    <w:rsid w:val="00133075"/>
    <w:rsid w:val="001334AA"/>
    <w:rsid w:val="0013424D"/>
    <w:rsid w:val="00134938"/>
    <w:rsid w:val="00134DA8"/>
    <w:rsid w:val="00135326"/>
    <w:rsid w:val="00135C7B"/>
    <w:rsid w:val="00135CD6"/>
    <w:rsid w:val="00135D5A"/>
    <w:rsid w:val="00136708"/>
    <w:rsid w:val="00136792"/>
    <w:rsid w:val="0013697C"/>
    <w:rsid w:val="00136A5C"/>
    <w:rsid w:val="00136AD7"/>
    <w:rsid w:val="00136D7C"/>
    <w:rsid w:val="00136DCD"/>
    <w:rsid w:val="001371B5"/>
    <w:rsid w:val="00137344"/>
    <w:rsid w:val="0013738E"/>
    <w:rsid w:val="0013754D"/>
    <w:rsid w:val="00137C29"/>
    <w:rsid w:val="00140705"/>
    <w:rsid w:val="0014074F"/>
    <w:rsid w:val="00140802"/>
    <w:rsid w:val="0014097A"/>
    <w:rsid w:val="00141220"/>
    <w:rsid w:val="00141550"/>
    <w:rsid w:val="0014173D"/>
    <w:rsid w:val="00141FB9"/>
    <w:rsid w:val="001423DE"/>
    <w:rsid w:val="00142848"/>
    <w:rsid w:val="0014296E"/>
    <w:rsid w:val="00142C79"/>
    <w:rsid w:val="001432EC"/>
    <w:rsid w:val="00143A09"/>
    <w:rsid w:val="001440AD"/>
    <w:rsid w:val="0014442C"/>
    <w:rsid w:val="00144488"/>
    <w:rsid w:val="00144DF0"/>
    <w:rsid w:val="00144E1D"/>
    <w:rsid w:val="00144E74"/>
    <w:rsid w:val="00145619"/>
    <w:rsid w:val="001458EE"/>
    <w:rsid w:val="00145A62"/>
    <w:rsid w:val="00145D38"/>
    <w:rsid w:val="00145DDB"/>
    <w:rsid w:val="00145EE6"/>
    <w:rsid w:val="001476FD"/>
    <w:rsid w:val="001477E5"/>
    <w:rsid w:val="0014790F"/>
    <w:rsid w:val="00147EFC"/>
    <w:rsid w:val="00147F87"/>
    <w:rsid w:val="0015000C"/>
    <w:rsid w:val="00150154"/>
    <w:rsid w:val="0015061B"/>
    <w:rsid w:val="001508E3"/>
    <w:rsid w:val="00150915"/>
    <w:rsid w:val="00150A81"/>
    <w:rsid w:val="00150D92"/>
    <w:rsid w:val="00150FD5"/>
    <w:rsid w:val="00151070"/>
    <w:rsid w:val="0015109C"/>
    <w:rsid w:val="001512B0"/>
    <w:rsid w:val="00151724"/>
    <w:rsid w:val="001519FD"/>
    <w:rsid w:val="00151A97"/>
    <w:rsid w:val="00152239"/>
    <w:rsid w:val="00152277"/>
    <w:rsid w:val="00152507"/>
    <w:rsid w:val="00152C71"/>
    <w:rsid w:val="00152E5D"/>
    <w:rsid w:val="001530F5"/>
    <w:rsid w:val="00153257"/>
    <w:rsid w:val="00153510"/>
    <w:rsid w:val="001536C2"/>
    <w:rsid w:val="00153CF4"/>
    <w:rsid w:val="00153EC2"/>
    <w:rsid w:val="001545B5"/>
    <w:rsid w:val="001548ED"/>
    <w:rsid w:val="00154915"/>
    <w:rsid w:val="00154B42"/>
    <w:rsid w:val="00154C9D"/>
    <w:rsid w:val="00154E74"/>
    <w:rsid w:val="00155354"/>
    <w:rsid w:val="0015596C"/>
    <w:rsid w:val="00155D53"/>
    <w:rsid w:val="00155EAD"/>
    <w:rsid w:val="00156351"/>
    <w:rsid w:val="00156662"/>
    <w:rsid w:val="00156C46"/>
    <w:rsid w:val="0015743D"/>
    <w:rsid w:val="001574A0"/>
    <w:rsid w:val="001576EB"/>
    <w:rsid w:val="001577A0"/>
    <w:rsid w:val="001579DA"/>
    <w:rsid w:val="00157ABC"/>
    <w:rsid w:val="00157DCB"/>
    <w:rsid w:val="00157DF0"/>
    <w:rsid w:val="0016017A"/>
    <w:rsid w:val="001603A6"/>
    <w:rsid w:val="0016041A"/>
    <w:rsid w:val="0016044F"/>
    <w:rsid w:val="00160726"/>
    <w:rsid w:val="00160A30"/>
    <w:rsid w:val="00160B2A"/>
    <w:rsid w:val="0016106F"/>
    <w:rsid w:val="00161388"/>
    <w:rsid w:val="0016187E"/>
    <w:rsid w:val="00161E9D"/>
    <w:rsid w:val="0016200B"/>
    <w:rsid w:val="001623FF"/>
    <w:rsid w:val="00163019"/>
    <w:rsid w:val="00163235"/>
    <w:rsid w:val="00163659"/>
    <w:rsid w:val="001638B6"/>
    <w:rsid w:val="00164060"/>
    <w:rsid w:val="00164112"/>
    <w:rsid w:val="00164352"/>
    <w:rsid w:val="0016481E"/>
    <w:rsid w:val="00164821"/>
    <w:rsid w:val="00164880"/>
    <w:rsid w:val="001649CE"/>
    <w:rsid w:val="00164C26"/>
    <w:rsid w:val="00164D36"/>
    <w:rsid w:val="00164F15"/>
    <w:rsid w:val="0016526F"/>
    <w:rsid w:val="00165718"/>
    <w:rsid w:val="00165B4B"/>
    <w:rsid w:val="0016616F"/>
    <w:rsid w:val="0016665E"/>
    <w:rsid w:val="0016680C"/>
    <w:rsid w:val="0016683C"/>
    <w:rsid w:val="00166CC0"/>
    <w:rsid w:val="00166E93"/>
    <w:rsid w:val="00166F63"/>
    <w:rsid w:val="0016717E"/>
    <w:rsid w:val="001672C2"/>
    <w:rsid w:val="00167822"/>
    <w:rsid w:val="00167CE3"/>
    <w:rsid w:val="00167D76"/>
    <w:rsid w:val="001700B1"/>
    <w:rsid w:val="001708C7"/>
    <w:rsid w:val="0017097D"/>
    <w:rsid w:val="00170A8A"/>
    <w:rsid w:val="00170B31"/>
    <w:rsid w:val="00171B26"/>
    <w:rsid w:val="00171E7E"/>
    <w:rsid w:val="00172062"/>
    <w:rsid w:val="00172291"/>
    <w:rsid w:val="001724A4"/>
    <w:rsid w:val="00172847"/>
    <w:rsid w:val="00172A08"/>
    <w:rsid w:val="00172B26"/>
    <w:rsid w:val="00172E34"/>
    <w:rsid w:val="00172E91"/>
    <w:rsid w:val="001730D4"/>
    <w:rsid w:val="00173258"/>
    <w:rsid w:val="00173306"/>
    <w:rsid w:val="0017330E"/>
    <w:rsid w:val="00173403"/>
    <w:rsid w:val="00173D8F"/>
    <w:rsid w:val="00173EF3"/>
    <w:rsid w:val="001743E3"/>
    <w:rsid w:val="001744C2"/>
    <w:rsid w:val="0017458A"/>
    <w:rsid w:val="00174612"/>
    <w:rsid w:val="00174800"/>
    <w:rsid w:val="0017488D"/>
    <w:rsid w:val="001748CC"/>
    <w:rsid w:val="00175662"/>
    <w:rsid w:val="001757D4"/>
    <w:rsid w:val="001758F9"/>
    <w:rsid w:val="001759D7"/>
    <w:rsid w:val="00175FA6"/>
    <w:rsid w:val="00176021"/>
    <w:rsid w:val="0017674B"/>
    <w:rsid w:val="00176893"/>
    <w:rsid w:val="001768CD"/>
    <w:rsid w:val="00176A7D"/>
    <w:rsid w:val="00176F6E"/>
    <w:rsid w:val="00177268"/>
    <w:rsid w:val="0017735A"/>
    <w:rsid w:val="00177385"/>
    <w:rsid w:val="001774A0"/>
    <w:rsid w:val="001801C9"/>
    <w:rsid w:val="0018024C"/>
    <w:rsid w:val="00180563"/>
    <w:rsid w:val="001808D8"/>
    <w:rsid w:val="00180960"/>
    <w:rsid w:val="00180EED"/>
    <w:rsid w:val="00180F9C"/>
    <w:rsid w:val="0018104D"/>
    <w:rsid w:val="001815C4"/>
    <w:rsid w:val="00181762"/>
    <w:rsid w:val="001818EF"/>
    <w:rsid w:val="0018210B"/>
    <w:rsid w:val="0018225A"/>
    <w:rsid w:val="001823B6"/>
    <w:rsid w:val="00182553"/>
    <w:rsid w:val="001826FB"/>
    <w:rsid w:val="00182815"/>
    <w:rsid w:val="001829CC"/>
    <w:rsid w:val="00182A0E"/>
    <w:rsid w:val="00182BFF"/>
    <w:rsid w:val="001830EC"/>
    <w:rsid w:val="0018354F"/>
    <w:rsid w:val="00183A5D"/>
    <w:rsid w:val="00184273"/>
    <w:rsid w:val="0018471B"/>
    <w:rsid w:val="00184B38"/>
    <w:rsid w:val="00184E5F"/>
    <w:rsid w:val="001855B0"/>
    <w:rsid w:val="001858AE"/>
    <w:rsid w:val="001858B3"/>
    <w:rsid w:val="00185B39"/>
    <w:rsid w:val="00185CD9"/>
    <w:rsid w:val="00186125"/>
    <w:rsid w:val="0018615A"/>
    <w:rsid w:val="0018638B"/>
    <w:rsid w:val="00186B62"/>
    <w:rsid w:val="0018709B"/>
    <w:rsid w:val="0018744A"/>
    <w:rsid w:val="00187672"/>
    <w:rsid w:val="001878CA"/>
    <w:rsid w:val="001878FD"/>
    <w:rsid w:val="0019032C"/>
    <w:rsid w:val="00190405"/>
    <w:rsid w:val="001907B4"/>
    <w:rsid w:val="00190928"/>
    <w:rsid w:val="00190B6A"/>
    <w:rsid w:val="00190C8F"/>
    <w:rsid w:val="00190DC9"/>
    <w:rsid w:val="00190FE7"/>
    <w:rsid w:val="0019186B"/>
    <w:rsid w:val="00191C3E"/>
    <w:rsid w:val="00191F3E"/>
    <w:rsid w:val="00192464"/>
    <w:rsid w:val="0019257A"/>
    <w:rsid w:val="00192ADF"/>
    <w:rsid w:val="00192C24"/>
    <w:rsid w:val="00192CB7"/>
    <w:rsid w:val="00192F20"/>
    <w:rsid w:val="0019308E"/>
    <w:rsid w:val="00193695"/>
    <w:rsid w:val="00193C85"/>
    <w:rsid w:val="001942F7"/>
    <w:rsid w:val="0019433E"/>
    <w:rsid w:val="001944FB"/>
    <w:rsid w:val="0019453B"/>
    <w:rsid w:val="00194654"/>
    <w:rsid w:val="0019494E"/>
    <w:rsid w:val="0019575B"/>
    <w:rsid w:val="0019597C"/>
    <w:rsid w:val="00195FA0"/>
    <w:rsid w:val="0019625F"/>
    <w:rsid w:val="00196AC7"/>
    <w:rsid w:val="00196AD7"/>
    <w:rsid w:val="00196E0E"/>
    <w:rsid w:val="00196F9A"/>
    <w:rsid w:val="0019718F"/>
    <w:rsid w:val="00197823"/>
    <w:rsid w:val="0019783D"/>
    <w:rsid w:val="00197944"/>
    <w:rsid w:val="00197C87"/>
    <w:rsid w:val="00197C97"/>
    <w:rsid w:val="00197CA8"/>
    <w:rsid w:val="00197D84"/>
    <w:rsid w:val="001A008B"/>
    <w:rsid w:val="001A00AB"/>
    <w:rsid w:val="001A03B8"/>
    <w:rsid w:val="001A045F"/>
    <w:rsid w:val="001A062D"/>
    <w:rsid w:val="001A06B8"/>
    <w:rsid w:val="001A08A2"/>
    <w:rsid w:val="001A0A6F"/>
    <w:rsid w:val="001A0A86"/>
    <w:rsid w:val="001A0D44"/>
    <w:rsid w:val="001A0E4B"/>
    <w:rsid w:val="001A0EAF"/>
    <w:rsid w:val="001A10DC"/>
    <w:rsid w:val="001A15B3"/>
    <w:rsid w:val="001A186A"/>
    <w:rsid w:val="001A1F69"/>
    <w:rsid w:val="001A1F8E"/>
    <w:rsid w:val="001A203E"/>
    <w:rsid w:val="001A2207"/>
    <w:rsid w:val="001A226A"/>
    <w:rsid w:val="001A2B76"/>
    <w:rsid w:val="001A2B81"/>
    <w:rsid w:val="001A2FB8"/>
    <w:rsid w:val="001A3AAE"/>
    <w:rsid w:val="001A4244"/>
    <w:rsid w:val="001A4E08"/>
    <w:rsid w:val="001A55BE"/>
    <w:rsid w:val="001A5A78"/>
    <w:rsid w:val="001A5C76"/>
    <w:rsid w:val="001A5D34"/>
    <w:rsid w:val="001A5E37"/>
    <w:rsid w:val="001A5F62"/>
    <w:rsid w:val="001A62E1"/>
    <w:rsid w:val="001A6331"/>
    <w:rsid w:val="001A640E"/>
    <w:rsid w:val="001A7BD0"/>
    <w:rsid w:val="001A7EA0"/>
    <w:rsid w:val="001B033C"/>
    <w:rsid w:val="001B0CE6"/>
    <w:rsid w:val="001B11FF"/>
    <w:rsid w:val="001B13B5"/>
    <w:rsid w:val="001B1876"/>
    <w:rsid w:val="001B18B5"/>
    <w:rsid w:val="001B19BE"/>
    <w:rsid w:val="001B2408"/>
    <w:rsid w:val="001B24A9"/>
    <w:rsid w:val="001B25D7"/>
    <w:rsid w:val="001B267B"/>
    <w:rsid w:val="001B2A65"/>
    <w:rsid w:val="001B2E0F"/>
    <w:rsid w:val="001B3306"/>
    <w:rsid w:val="001B34DD"/>
    <w:rsid w:val="001B3726"/>
    <w:rsid w:val="001B3A3E"/>
    <w:rsid w:val="001B416A"/>
    <w:rsid w:val="001B4201"/>
    <w:rsid w:val="001B44E0"/>
    <w:rsid w:val="001B45D1"/>
    <w:rsid w:val="001B4715"/>
    <w:rsid w:val="001B472C"/>
    <w:rsid w:val="001B4BE8"/>
    <w:rsid w:val="001B50CF"/>
    <w:rsid w:val="001B5709"/>
    <w:rsid w:val="001B58F2"/>
    <w:rsid w:val="001B5B16"/>
    <w:rsid w:val="001B617E"/>
    <w:rsid w:val="001B622D"/>
    <w:rsid w:val="001B6E01"/>
    <w:rsid w:val="001B7041"/>
    <w:rsid w:val="001B72F2"/>
    <w:rsid w:val="001B73A5"/>
    <w:rsid w:val="001B7711"/>
    <w:rsid w:val="001B7CF4"/>
    <w:rsid w:val="001C0310"/>
    <w:rsid w:val="001C04EF"/>
    <w:rsid w:val="001C059F"/>
    <w:rsid w:val="001C0CC7"/>
    <w:rsid w:val="001C0DBD"/>
    <w:rsid w:val="001C0DC1"/>
    <w:rsid w:val="001C114D"/>
    <w:rsid w:val="001C1727"/>
    <w:rsid w:val="001C1BDC"/>
    <w:rsid w:val="001C2060"/>
    <w:rsid w:val="001C3431"/>
    <w:rsid w:val="001C3887"/>
    <w:rsid w:val="001C3B1E"/>
    <w:rsid w:val="001C3D2D"/>
    <w:rsid w:val="001C40C6"/>
    <w:rsid w:val="001C47C1"/>
    <w:rsid w:val="001C4D00"/>
    <w:rsid w:val="001C566C"/>
    <w:rsid w:val="001C56AE"/>
    <w:rsid w:val="001C5D9E"/>
    <w:rsid w:val="001C5E66"/>
    <w:rsid w:val="001C6473"/>
    <w:rsid w:val="001C662D"/>
    <w:rsid w:val="001C66E0"/>
    <w:rsid w:val="001C6726"/>
    <w:rsid w:val="001C6F34"/>
    <w:rsid w:val="001C7056"/>
    <w:rsid w:val="001C71DD"/>
    <w:rsid w:val="001C72A9"/>
    <w:rsid w:val="001C7423"/>
    <w:rsid w:val="001C75AE"/>
    <w:rsid w:val="001D0939"/>
    <w:rsid w:val="001D0985"/>
    <w:rsid w:val="001D0C94"/>
    <w:rsid w:val="001D128A"/>
    <w:rsid w:val="001D14FD"/>
    <w:rsid w:val="001D19DD"/>
    <w:rsid w:val="001D1BC9"/>
    <w:rsid w:val="001D1C5B"/>
    <w:rsid w:val="001D1E1A"/>
    <w:rsid w:val="001D25C7"/>
    <w:rsid w:val="001D2C44"/>
    <w:rsid w:val="001D2F49"/>
    <w:rsid w:val="001D3014"/>
    <w:rsid w:val="001D3224"/>
    <w:rsid w:val="001D32B7"/>
    <w:rsid w:val="001D37EF"/>
    <w:rsid w:val="001D3A1F"/>
    <w:rsid w:val="001D41C3"/>
    <w:rsid w:val="001D4389"/>
    <w:rsid w:val="001D4C27"/>
    <w:rsid w:val="001D4D71"/>
    <w:rsid w:val="001D4EA9"/>
    <w:rsid w:val="001D50CE"/>
    <w:rsid w:val="001D511E"/>
    <w:rsid w:val="001D554A"/>
    <w:rsid w:val="001D5A13"/>
    <w:rsid w:val="001D5DE7"/>
    <w:rsid w:val="001D5F2A"/>
    <w:rsid w:val="001D61BF"/>
    <w:rsid w:val="001D686A"/>
    <w:rsid w:val="001D69D0"/>
    <w:rsid w:val="001D6A0F"/>
    <w:rsid w:val="001D6C9F"/>
    <w:rsid w:val="001D6FA5"/>
    <w:rsid w:val="001D71A3"/>
    <w:rsid w:val="001D790E"/>
    <w:rsid w:val="001D7A14"/>
    <w:rsid w:val="001D7B3A"/>
    <w:rsid w:val="001E00CB"/>
    <w:rsid w:val="001E0230"/>
    <w:rsid w:val="001E051C"/>
    <w:rsid w:val="001E0741"/>
    <w:rsid w:val="001E10B6"/>
    <w:rsid w:val="001E1361"/>
    <w:rsid w:val="001E17B8"/>
    <w:rsid w:val="001E18E1"/>
    <w:rsid w:val="001E1A6B"/>
    <w:rsid w:val="001E1DC4"/>
    <w:rsid w:val="001E1FCA"/>
    <w:rsid w:val="001E22A2"/>
    <w:rsid w:val="001E23AF"/>
    <w:rsid w:val="001E2553"/>
    <w:rsid w:val="001E27AE"/>
    <w:rsid w:val="001E27C2"/>
    <w:rsid w:val="001E2807"/>
    <w:rsid w:val="001E28DF"/>
    <w:rsid w:val="001E2EBC"/>
    <w:rsid w:val="001E30CE"/>
    <w:rsid w:val="001E31EB"/>
    <w:rsid w:val="001E35A4"/>
    <w:rsid w:val="001E3880"/>
    <w:rsid w:val="001E38E7"/>
    <w:rsid w:val="001E396B"/>
    <w:rsid w:val="001E3EF1"/>
    <w:rsid w:val="001E45BC"/>
    <w:rsid w:val="001E4980"/>
    <w:rsid w:val="001E4D43"/>
    <w:rsid w:val="001E514A"/>
    <w:rsid w:val="001E5412"/>
    <w:rsid w:val="001E5ADF"/>
    <w:rsid w:val="001E5E86"/>
    <w:rsid w:val="001E62C4"/>
    <w:rsid w:val="001E6927"/>
    <w:rsid w:val="001E6A7B"/>
    <w:rsid w:val="001E7865"/>
    <w:rsid w:val="001E7909"/>
    <w:rsid w:val="001E7C2E"/>
    <w:rsid w:val="001E7D18"/>
    <w:rsid w:val="001F06EA"/>
    <w:rsid w:val="001F0711"/>
    <w:rsid w:val="001F0899"/>
    <w:rsid w:val="001F0922"/>
    <w:rsid w:val="001F0A5D"/>
    <w:rsid w:val="001F0B9C"/>
    <w:rsid w:val="001F111A"/>
    <w:rsid w:val="001F13FB"/>
    <w:rsid w:val="001F15DF"/>
    <w:rsid w:val="001F1C55"/>
    <w:rsid w:val="001F2129"/>
    <w:rsid w:val="001F26BB"/>
    <w:rsid w:val="001F2E24"/>
    <w:rsid w:val="001F2FDA"/>
    <w:rsid w:val="001F3177"/>
    <w:rsid w:val="001F33D4"/>
    <w:rsid w:val="001F356C"/>
    <w:rsid w:val="001F37D3"/>
    <w:rsid w:val="001F3BA3"/>
    <w:rsid w:val="001F3E75"/>
    <w:rsid w:val="001F422C"/>
    <w:rsid w:val="001F4440"/>
    <w:rsid w:val="001F482F"/>
    <w:rsid w:val="001F4918"/>
    <w:rsid w:val="001F5083"/>
    <w:rsid w:val="001F50ED"/>
    <w:rsid w:val="001F5301"/>
    <w:rsid w:val="001F59FA"/>
    <w:rsid w:val="001F5BB6"/>
    <w:rsid w:val="001F614F"/>
    <w:rsid w:val="001F680A"/>
    <w:rsid w:val="001F699E"/>
    <w:rsid w:val="001F74C1"/>
    <w:rsid w:val="001F7AC5"/>
    <w:rsid w:val="001F7C4C"/>
    <w:rsid w:val="001F7D5B"/>
    <w:rsid w:val="001F7F29"/>
    <w:rsid w:val="00200408"/>
    <w:rsid w:val="002008AB"/>
    <w:rsid w:val="00200B8D"/>
    <w:rsid w:val="00200D63"/>
    <w:rsid w:val="00200EAC"/>
    <w:rsid w:val="00201567"/>
    <w:rsid w:val="002015DE"/>
    <w:rsid w:val="00201A48"/>
    <w:rsid w:val="00201B2D"/>
    <w:rsid w:val="00201FDE"/>
    <w:rsid w:val="0020207A"/>
    <w:rsid w:val="0020209A"/>
    <w:rsid w:val="00202153"/>
    <w:rsid w:val="002026E8"/>
    <w:rsid w:val="002028A7"/>
    <w:rsid w:val="00202E02"/>
    <w:rsid w:val="00202FD7"/>
    <w:rsid w:val="0020300E"/>
    <w:rsid w:val="0020303A"/>
    <w:rsid w:val="002030FC"/>
    <w:rsid w:val="00203A3C"/>
    <w:rsid w:val="00203B7F"/>
    <w:rsid w:val="002041DE"/>
    <w:rsid w:val="0020485B"/>
    <w:rsid w:val="00204A4B"/>
    <w:rsid w:val="00205148"/>
    <w:rsid w:val="00205261"/>
    <w:rsid w:val="00205CC5"/>
    <w:rsid w:val="00205EBE"/>
    <w:rsid w:val="00205F1A"/>
    <w:rsid w:val="002064C9"/>
    <w:rsid w:val="0020653A"/>
    <w:rsid w:val="0020671B"/>
    <w:rsid w:val="0020674A"/>
    <w:rsid w:val="002067B5"/>
    <w:rsid w:val="00206C27"/>
    <w:rsid w:val="00206EBB"/>
    <w:rsid w:val="00206F5D"/>
    <w:rsid w:val="00206FC8"/>
    <w:rsid w:val="00207121"/>
    <w:rsid w:val="00207944"/>
    <w:rsid w:val="002079E3"/>
    <w:rsid w:val="0021042F"/>
    <w:rsid w:val="002114AC"/>
    <w:rsid w:val="00211CCE"/>
    <w:rsid w:val="00211E2E"/>
    <w:rsid w:val="00211EC6"/>
    <w:rsid w:val="00211F2A"/>
    <w:rsid w:val="00211FA0"/>
    <w:rsid w:val="002124EE"/>
    <w:rsid w:val="00212AE0"/>
    <w:rsid w:val="0021319F"/>
    <w:rsid w:val="0021321E"/>
    <w:rsid w:val="0021395C"/>
    <w:rsid w:val="00213A02"/>
    <w:rsid w:val="00213B66"/>
    <w:rsid w:val="00213D0D"/>
    <w:rsid w:val="00213D0E"/>
    <w:rsid w:val="00214A4B"/>
    <w:rsid w:val="00214CB5"/>
    <w:rsid w:val="00215108"/>
    <w:rsid w:val="002151A2"/>
    <w:rsid w:val="002154D4"/>
    <w:rsid w:val="002162C9"/>
    <w:rsid w:val="0021675B"/>
    <w:rsid w:val="00216898"/>
    <w:rsid w:val="00217490"/>
    <w:rsid w:val="0021768D"/>
    <w:rsid w:val="00217AED"/>
    <w:rsid w:val="00217B1D"/>
    <w:rsid w:val="00217BFB"/>
    <w:rsid w:val="00217E43"/>
    <w:rsid w:val="0022022A"/>
    <w:rsid w:val="00220A31"/>
    <w:rsid w:val="00220A8F"/>
    <w:rsid w:val="00220DF8"/>
    <w:rsid w:val="00221194"/>
    <w:rsid w:val="002211DB"/>
    <w:rsid w:val="002212A9"/>
    <w:rsid w:val="00221399"/>
    <w:rsid w:val="00221AAC"/>
    <w:rsid w:val="00221B45"/>
    <w:rsid w:val="00221F5E"/>
    <w:rsid w:val="00222356"/>
    <w:rsid w:val="0022275E"/>
    <w:rsid w:val="00222CF7"/>
    <w:rsid w:val="00222E21"/>
    <w:rsid w:val="002230D2"/>
    <w:rsid w:val="00223203"/>
    <w:rsid w:val="00223596"/>
    <w:rsid w:val="00223A71"/>
    <w:rsid w:val="00223CAB"/>
    <w:rsid w:val="00224053"/>
    <w:rsid w:val="0022446F"/>
    <w:rsid w:val="0022476C"/>
    <w:rsid w:val="0022484B"/>
    <w:rsid w:val="00225050"/>
    <w:rsid w:val="00225362"/>
    <w:rsid w:val="002256BC"/>
    <w:rsid w:val="00225968"/>
    <w:rsid w:val="00225B34"/>
    <w:rsid w:val="00225B43"/>
    <w:rsid w:val="002260AF"/>
    <w:rsid w:val="002261D6"/>
    <w:rsid w:val="002269E8"/>
    <w:rsid w:val="00226CD9"/>
    <w:rsid w:val="002276AF"/>
    <w:rsid w:val="00227B2E"/>
    <w:rsid w:val="00227B3F"/>
    <w:rsid w:val="00227E55"/>
    <w:rsid w:val="00230735"/>
    <w:rsid w:val="00230AE3"/>
    <w:rsid w:val="00230FF0"/>
    <w:rsid w:val="0023105B"/>
    <w:rsid w:val="00231603"/>
    <w:rsid w:val="00231610"/>
    <w:rsid w:val="00231B76"/>
    <w:rsid w:val="002324AB"/>
    <w:rsid w:val="002324EB"/>
    <w:rsid w:val="00232CF4"/>
    <w:rsid w:val="0023304C"/>
    <w:rsid w:val="002336C1"/>
    <w:rsid w:val="00233C28"/>
    <w:rsid w:val="00233C42"/>
    <w:rsid w:val="00233CB4"/>
    <w:rsid w:val="00233CCC"/>
    <w:rsid w:val="00233D95"/>
    <w:rsid w:val="002341C1"/>
    <w:rsid w:val="0023466F"/>
    <w:rsid w:val="00234F82"/>
    <w:rsid w:val="00235317"/>
    <w:rsid w:val="00235A16"/>
    <w:rsid w:val="00235BB8"/>
    <w:rsid w:val="002361B8"/>
    <w:rsid w:val="002363AE"/>
    <w:rsid w:val="0023640A"/>
    <w:rsid w:val="00236681"/>
    <w:rsid w:val="00236DBC"/>
    <w:rsid w:val="00236F51"/>
    <w:rsid w:val="00237440"/>
    <w:rsid w:val="002378A0"/>
    <w:rsid w:val="002379DB"/>
    <w:rsid w:val="00237ADD"/>
    <w:rsid w:val="00237BB4"/>
    <w:rsid w:val="00237D24"/>
    <w:rsid w:val="00237DD1"/>
    <w:rsid w:val="002402AC"/>
    <w:rsid w:val="00240482"/>
    <w:rsid w:val="002408CA"/>
    <w:rsid w:val="00240C04"/>
    <w:rsid w:val="00240D62"/>
    <w:rsid w:val="00241511"/>
    <w:rsid w:val="00241555"/>
    <w:rsid w:val="002419F9"/>
    <w:rsid w:val="00241A03"/>
    <w:rsid w:val="00241B85"/>
    <w:rsid w:val="00241F08"/>
    <w:rsid w:val="00241FDC"/>
    <w:rsid w:val="00243869"/>
    <w:rsid w:val="00243FF2"/>
    <w:rsid w:val="00244070"/>
    <w:rsid w:val="0024442E"/>
    <w:rsid w:val="00244457"/>
    <w:rsid w:val="002445C4"/>
    <w:rsid w:val="0024493B"/>
    <w:rsid w:val="00244B2F"/>
    <w:rsid w:val="00245186"/>
    <w:rsid w:val="002451A4"/>
    <w:rsid w:val="0024526E"/>
    <w:rsid w:val="00245BC0"/>
    <w:rsid w:val="00245F14"/>
    <w:rsid w:val="0024664D"/>
    <w:rsid w:val="00246840"/>
    <w:rsid w:val="002469FA"/>
    <w:rsid w:val="00246C01"/>
    <w:rsid w:val="00246D83"/>
    <w:rsid w:val="00246EFC"/>
    <w:rsid w:val="00247488"/>
    <w:rsid w:val="0024757F"/>
    <w:rsid w:val="002475C3"/>
    <w:rsid w:val="0024769C"/>
    <w:rsid w:val="00247829"/>
    <w:rsid w:val="00247B08"/>
    <w:rsid w:val="00247E5C"/>
    <w:rsid w:val="00247F07"/>
    <w:rsid w:val="0025021E"/>
    <w:rsid w:val="00250521"/>
    <w:rsid w:val="00250627"/>
    <w:rsid w:val="002506F7"/>
    <w:rsid w:val="00250928"/>
    <w:rsid w:val="00250E84"/>
    <w:rsid w:val="002510D4"/>
    <w:rsid w:val="002511DD"/>
    <w:rsid w:val="002512FF"/>
    <w:rsid w:val="0025132E"/>
    <w:rsid w:val="00251C94"/>
    <w:rsid w:val="00252353"/>
    <w:rsid w:val="002527AB"/>
    <w:rsid w:val="00252FCF"/>
    <w:rsid w:val="00253678"/>
    <w:rsid w:val="00253904"/>
    <w:rsid w:val="00253D16"/>
    <w:rsid w:val="00253FE4"/>
    <w:rsid w:val="0025423F"/>
    <w:rsid w:val="00254352"/>
    <w:rsid w:val="0025438D"/>
    <w:rsid w:val="00254404"/>
    <w:rsid w:val="002544C6"/>
    <w:rsid w:val="00254726"/>
    <w:rsid w:val="002547BE"/>
    <w:rsid w:val="00254C35"/>
    <w:rsid w:val="00254E51"/>
    <w:rsid w:val="00254EDD"/>
    <w:rsid w:val="00255076"/>
    <w:rsid w:val="002552F2"/>
    <w:rsid w:val="0025548F"/>
    <w:rsid w:val="0025553F"/>
    <w:rsid w:val="002555AB"/>
    <w:rsid w:val="002556F6"/>
    <w:rsid w:val="00255A4F"/>
    <w:rsid w:val="00255A79"/>
    <w:rsid w:val="00255E87"/>
    <w:rsid w:val="002560F5"/>
    <w:rsid w:val="002569F5"/>
    <w:rsid w:val="00256AD6"/>
    <w:rsid w:val="00256BE6"/>
    <w:rsid w:val="00256C36"/>
    <w:rsid w:val="00257597"/>
    <w:rsid w:val="00257770"/>
    <w:rsid w:val="002577C6"/>
    <w:rsid w:val="002577EB"/>
    <w:rsid w:val="00257A56"/>
    <w:rsid w:val="00257E2A"/>
    <w:rsid w:val="00257E9F"/>
    <w:rsid w:val="00257FCD"/>
    <w:rsid w:val="00257FEE"/>
    <w:rsid w:val="0026018F"/>
    <w:rsid w:val="002603F6"/>
    <w:rsid w:val="002606CC"/>
    <w:rsid w:val="00260EFB"/>
    <w:rsid w:val="0026100A"/>
    <w:rsid w:val="0026138C"/>
    <w:rsid w:val="002613CC"/>
    <w:rsid w:val="002618CE"/>
    <w:rsid w:val="00261B93"/>
    <w:rsid w:val="00261E6B"/>
    <w:rsid w:val="00261E72"/>
    <w:rsid w:val="002621AF"/>
    <w:rsid w:val="00262573"/>
    <w:rsid w:val="00262CBE"/>
    <w:rsid w:val="002632E7"/>
    <w:rsid w:val="00263462"/>
    <w:rsid w:val="00263B8C"/>
    <w:rsid w:val="00263FFA"/>
    <w:rsid w:val="002640BF"/>
    <w:rsid w:val="0026460F"/>
    <w:rsid w:val="0026489F"/>
    <w:rsid w:val="00264A48"/>
    <w:rsid w:val="00264CFD"/>
    <w:rsid w:val="00265265"/>
    <w:rsid w:val="0026526B"/>
    <w:rsid w:val="002654B6"/>
    <w:rsid w:val="002654DE"/>
    <w:rsid w:val="00265A01"/>
    <w:rsid w:val="00265F5D"/>
    <w:rsid w:val="00265F69"/>
    <w:rsid w:val="00265FAC"/>
    <w:rsid w:val="002661C0"/>
    <w:rsid w:val="00266230"/>
    <w:rsid w:val="00266364"/>
    <w:rsid w:val="002667F4"/>
    <w:rsid w:val="002668CE"/>
    <w:rsid w:val="0026698B"/>
    <w:rsid w:val="00266B1E"/>
    <w:rsid w:val="00266BB6"/>
    <w:rsid w:val="00266DE8"/>
    <w:rsid w:val="00267806"/>
    <w:rsid w:val="0026792C"/>
    <w:rsid w:val="00270448"/>
    <w:rsid w:val="0027056F"/>
    <w:rsid w:val="00270770"/>
    <w:rsid w:val="00270D66"/>
    <w:rsid w:val="0027100A"/>
    <w:rsid w:val="00271936"/>
    <w:rsid w:val="00271BBD"/>
    <w:rsid w:val="00271E2E"/>
    <w:rsid w:val="00271E81"/>
    <w:rsid w:val="0027203E"/>
    <w:rsid w:val="002721DB"/>
    <w:rsid w:val="0027235F"/>
    <w:rsid w:val="00272383"/>
    <w:rsid w:val="0027277E"/>
    <w:rsid w:val="002730A6"/>
    <w:rsid w:val="00273BF1"/>
    <w:rsid w:val="00273C18"/>
    <w:rsid w:val="00273D91"/>
    <w:rsid w:val="00273DDB"/>
    <w:rsid w:val="00273F9E"/>
    <w:rsid w:val="0027453B"/>
    <w:rsid w:val="00274715"/>
    <w:rsid w:val="00274942"/>
    <w:rsid w:val="00274F1D"/>
    <w:rsid w:val="00275092"/>
    <w:rsid w:val="002754F4"/>
    <w:rsid w:val="00275791"/>
    <w:rsid w:val="00275A4E"/>
    <w:rsid w:val="00275CE1"/>
    <w:rsid w:val="00275EB7"/>
    <w:rsid w:val="00275F66"/>
    <w:rsid w:val="00276F06"/>
    <w:rsid w:val="00276F39"/>
    <w:rsid w:val="0027705B"/>
    <w:rsid w:val="002773DD"/>
    <w:rsid w:val="0027769D"/>
    <w:rsid w:val="00277AC4"/>
    <w:rsid w:val="00277ACE"/>
    <w:rsid w:val="00277C4F"/>
    <w:rsid w:val="00277CFB"/>
    <w:rsid w:val="00277DEC"/>
    <w:rsid w:val="0028002D"/>
    <w:rsid w:val="00280891"/>
    <w:rsid w:val="00280981"/>
    <w:rsid w:val="00280B63"/>
    <w:rsid w:val="00280B9A"/>
    <w:rsid w:val="00280C3E"/>
    <w:rsid w:val="00280C8D"/>
    <w:rsid w:val="00280D23"/>
    <w:rsid w:val="00280E27"/>
    <w:rsid w:val="00281298"/>
    <w:rsid w:val="002818B2"/>
    <w:rsid w:val="00281934"/>
    <w:rsid w:val="00281AFF"/>
    <w:rsid w:val="00281B6F"/>
    <w:rsid w:val="00281C11"/>
    <w:rsid w:val="00282168"/>
    <w:rsid w:val="00282587"/>
    <w:rsid w:val="00282690"/>
    <w:rsid w:val="00282911"/>
    <w:rsid w:val="00282A45"/>
    <w:rsid w:val="00282B13"/>
    <w:rsid w:val="00282FA9"/>
    <w:rsid w:val="00282FFC"/>
    <w:rsid w:val="00283078"/>
    <w:rsid w:val="002833F6"/>
    <w:rsid w:val="00283776"/>
    <w:rsid w:val="00283AD7"/>
    <w:rsid w:val="00283CB2"/>
    <w:rsid w:val="00283DDA"/>
    <w:rsid w:val="002840AF"/>
    <w:rsid w:val="002844F6"/>
    <w:rsid w:val="00284557"/>
    <w:rsid w:val="00284727"/>
    <w:rsid w:val="002847E1"/>
    <w:rsid w:val="002848B3"/>
    <w:rsid w:val="00284ACD"/>
    <w:rsid w:val="00284F9B"/>
    <w:rsid w:val="00284FF4"/>
    <w:rsid w:val="00285091"/>
    <w:rsid w:val="0028534A"/>
    <w:rsid w:val="00285809"/>
    <w:rsid w:val="002858C9"/>
    <w:rsid w:val="00285EBC"/>
    <w:rsid w:val="00285F18"/>
    <w:rsid w:val="002860AC"/>
    <w:rsid w:val="00286386"/>
    <w:rsid w:val="00286DCE"/>
    <w:rsid w:val="00286E81"/>
    <w:rsid w:val="00287233"/>
    <w:rsid w:val="002872D1"/>
    <w:rsid w:val="00287475"/>
    <w:rsid w:val="00287CB0"/>
    <w:rsid w:val="00287CFC"/>
    <w:rsid w:val="0029006B"/>
    <w:rsid w:val="002900E2"/>
    <w:rsid w:val="0029024B"/>
    <w:rsid w:val="00290507"/>
    <w:rsid w:val="00290646"/>
    <w:rsid w:val="00290666"/>
    <w:rsid w:val="00290A89"/>
    <w:rsid w:val="00290D33"/>
    <w:rsid w:val="00290D7C"/>
    <w:rsid w:val="00290EF5"/>
    <w:rsid w:val="002915C1"/>
    <w:rsid w:val="00291691"/>
    <w:rsid w:val="00291703"/>
    <w:rsid w:val="0029188A"/>
    <w:rsid w:val="00291B6C"/>
    <w:rsid w:val="0029202F"/>
    <w:rsid w:val="002920F2"/>
    <w:rsid w:val="00292313"/>
    <w:rsid w:val="0029232E"/>
    <w:rsid w:val="00292402"/>
    <w:rsid w:val="0029250B"/>
    <w:rsid w:val="00292E0D"/>
    <w:rsid w:val="00292F1C"/>
    <w:rsid w:val="00293477"/>
    <w:rsid w:val="00293751"/>
    <w:rsid w:val="0029386E"/>
    <w:rsid w:val="002938EA"/>
    <w:rsid w:val="00293C01"/>
    <w:rsid w:val="00293EDF"/>
    <w:rsid w:val="00293F97"/>
    <w:rsid w:val="00294120"/>
    <w:rsid w:val="0029419F"/>
    <w:rsid w:val="002946F7"/>
    <w:rsid w:val="00295129"/>
    <w:rsid w:val="00295419"/>
    <w:rsid w:val="002956F0"/>
    <w:rsid w:val="002957D3"/>
    <w:rsid w:val="002958B2"/>
    <w:rsid w:val="00295CCD"/>
    <w:rsid w:val="0029600F"/>
    <w:rsid w:val="002962AA"/>
    <w:rsid w:val="00296786"/>
    <w:rsid w:val="00297730"/>
    <w:rsid w:val="0029774D"/>
    <w:rsid w:val="0029788E"/>
    <w:rsid w:val="00297B3F"/>
    <w:rsid w:val="00297C48"/>
    <w:rsid w:val="00297EBF"/>
    <w:rsid w:val="002A0076"/>
    <w:rsid w:val="002A0170"/>
    <w:rsid w:val="002A027C"/>
    <w:rsid w:val="002A0537"/>
    <w:rsid w:val="002A0EF4"/>
    <w:rsid w:val="002A0FBF"/>
    <w:rsid w:val="002A18AF"/>
    <w:rsid w:val="002A1B14"/>
    <w:rsid w:val="002A1B71"/>
    <w:rsid w:val="002A2118"/>
    <w:rsid w:val="002A2219"/>
    <w:rsid w:val="002A2583"/>
    <w:rsid w:val="002A30D9"/>
    <w:rsid w:val="002A39F1"/>
    <w:rsid w:val="002A3AC2"/>
    <w:rsid w:val="002A43DB"/>
    <w:rsid w:val="002A46F1"/>
    <w:rsid w:val="002A48ED"/>
    <w:rsid w:val="002A4AB5"/>
    <w:rsid w:val="002A4BD0"/>
    <w:rsid w:val="002A5432"/>
    <w:rsid w:val="002A57B3"/>
    <w:rsid w:val="002A598F"/>
    <w:rsid w:val="002A5C2E"/>
    <w:rsid w:val="002A5E8E"/>
    <w:rsid w:val="002A5EC0"/>
    <w:rsid w:val="002A61FE"/>
    <w:rsid w:val="002A61FF"/>
    <w:rsid w:val="002A64AD"/>
    <w:rsid w:val="002A6533"/>
    <w:rsid w:val="002A6B2A"/>
    <w:rsid w:val="002A6C15"/>
    <w:rsid w:val="002A6CA9"/>
    <w:rsid w:val="002A72CF"/>
    <w:rsid w:val="002A7612"/>
    <w:rsid w:val="002A7946"/>
    <w:rsid w:val="002A7A2C"/>
    <w:rsid w:val="002A7F81"/>
    <w:rsid w:val="002B02E5"/>
    <w:rsid w:val="002B02EE"/>
    <w:rsid w:val="002B0D54"/>
    <w:rsid w:val="002B0E22"/>
    <w:rsid w:val="002B0F8A"/>
    <w:rsid w:val="002B0FD4"/>
    <w:rsid w:val="002B1071"/>
    <w:rsid w:val="002B1914"/>
    <w:rsid w:val="002B19D5"/>
    <w:rsid w:val="002B19F0"/>
    <w:rsid w:val="002B2393"/>
    <w:rsid w:val="002B2534"/>
    <w:rsid w:val="002B2CB4"/>
    <w:rsid w:val="002B3758"/>
    <w:rsid w:val="002B385D"/>
    <w:rsid w:val="002B3A1F"/>
    <w:rsid w:val="002B3A2A"/>
    <w:rsid w:val="002B3BCF"/>
    <w:rsid w:val="002B3C80"/>
    <w:rsid w:val="002B415D"/>
    <w:rsid w:val="002B4415"/>
    <w:rsid w:val="002B485F"/>
    <w:rsid w:val="002B48B5"/>
    <w:rsid w:val="002B4BF0"/>
    <w:rsid w:val="002B4F66"/>
    <w:rsid w:val="002B53BB"/>
    <w:rsid w:val="002B5A8D"/>
    <w:rsid w:val="002B5B81"/>
    <w:rsid w:val="002B5CE2"/>
    <w:rsid w:val="002B5D12"/>
    <w:rsid w:val="002B606B"/>
    <w:rsid w:val="002B606F"/>
    <w:rsid w:val="002B65AB"/>
    <w:rsid w:val="002B6671"/>
    <w:rsid w:val="002B6728"/>
    <w:rsid w:val="002B68AF"/>
    <w:rsid w:val="002B6902"/>
    <w:rsid w:val="002B6E98"/>
    <w:rsid w:val="002B721A"/>
    <w:rsid w:val="002B7BA2"/>
    <w:rsid w:val="002C002D"/>
    <w:rsid w:val="002C01CE"/>
    <w:rsid w:val="002C029E"/>
    <w:rsid w:val="002C04BB"/>
    <w:rsid w:val="002C0B09"/>
    <w:rsid w:val="002C0B13"/>
    <w:rsid w:val="002C0E93"/>
    <w:rsid w:val="002C0EE3"/>
    <w:rsid w:val="002C103A"/>
    <w:rsid w:val="002C104A"/>
    <w:rsid w:val="002C167E"/>
    <w:rsid w:val="002C16F4"/>
    <w:rsid w:val="002C175D"/>
    <w:rsid w:val="002C201C"/>
    <w:rsid w:val="002C22C1"/>
    <w:rsid w:val="002C2377"/>
    <w:rsid w:val="002C26A5"/>
    <w:rsid w:val="002C2719"/>
    <w:rsid w:val="002C27B6"/>
    <w:rsid w:val="002C2835"/>
    <w:rsid w:val="002C28B8"/>
    <w:rsid w:val="002C2BDD"/>
    <w:rsid w:val="002C2E2E"/>
    <w:rsid w:val="002C354F"/>
    <w:rsid w:val="002C3596"/>
    <w:rsid w:val="002C38CE"/>
    <w:rsid w:val="002C3A59"/>
    <w:rsid w:val="002C3B6A"/>
    <w:rsid w:val="002C3FC5"/>
    <w:rsid w:val="002C40BB"/>
    <w:rsid w:val="002C4149"/>
    <w:rsid w:val="002C42AC"/>
    <w:rsid w:val="002C42D9"/>
    <w:rsid w:val="002C472F"/>
    <w:rsid w:val="002C489C"/>
    <w:rsid w:val="002C4C61"/>
    <w:rsid w:val="002C4CBB"/>
    <w:rsid w:val="002C5171"/>
    <w:rsid w:val="002C5357"/>
    <w:rsid w:val="002C54B5"/>
    <w:rsid w:val="002C5BF4"/>
    <w:rsid w:val="002C62D4"/>
    <w:rsid w:val="002C646C"/>
    <w:rsid w:val="002C64D6"/>
    <w:rsid w:val="002C6587"/>
    <w:rsid w:val="002C6589"/>
    <w:rsid w:val="002C6841"/>
    <w:rsid w:val="002C6CEC"/>
    <w:rsid w:val="002C70FE"/>
    <w:rsid w:val="002C73BB"/>
    <w:rsid w:val="002C764E"/>
    <w:rsid w:val="002C77F1"/>
    <w:rsid w:val="002C780D"/>
    <w:rsid w:val="002C7A2D"/>
    <w:rsid w:val="002C7BA9"/>
    <w:rsid w:val="002C7CCC"/>
    <w:rsid w:val="002C7EEA"/>
    <w:rsid w:val="002C7F3E"/>
    <w:rsid w:val="002C7F41"/>
    <w:rsid w:val="002D0035"/>
    <w:rsid w:val="002D0887"/>
    <w:rsid w:val="002D0B3C"/>
    <w:rsid w:val="002D0BDA"/>
    <w:rsid w:val="002D1103"/>
    <w:rsid w:val="002D17D2"/>
    <w:rsid w:val="002D1836"/>
    <w:rsid w:val="002D1B13"/>
    <w:rsid w:val="002D1C61"/>
    <w:rsid w:val="002D1CDD"/>
    <w:rsid w:val="002D1F0F"/>
    <w:rsid w:val="002D1FEE"/>
    <w:rsid w:val="002D2092"/>
    <w:rsid w:val="002D218A"/>
    <w:rsid w:val="002D21F7"/>
    <w:rsid w:val="002D228B"/>
    <w:rsid w:val="002D22D8"/>
    <w:rsid w:val="002D2313"/>
    <w:rsid w:val="002D2770"/>
    <w:rsid w:val="002D2B53"/>
    <w:rsid w:val="002D2E2B"/>
    <w:rsid w:val="002D2EA5"/>
    <w:rsid w:val="002D3009"/>
    <w:rsid w:val="002D323E"/>
    <w:rsid w:val="002D3574"/>
    <w:rsid w:val="002D3579"/>
    <w:rsid w:val="002D39D8"/>
    <w:rsid w:val="002D3A82"/>
    <w:rsid w:val="002D3BBF"/>
    <w:rsid w:val="002D3D04"/>
    <w:rsid w:val="002D3D6C"/>
    <w:rsid w:val="002D3E30"/>
    <w:rsid w:val="002D4097"/>
    <w:rsid w:val="002D447E"/>
    <w:rsid w:val="002D47A6"/>
    <w:rsid w:val="002D4C46"/>
    <w:rsid w:val="002D4F3B"/>
    <w:rsid w:val="002D5467"/>
    <w:rsid w:val="002D558E"/>
    <w:rsid w:val="002D5BA4"/>
    <w:rsid w:val="002D5D69"/>
    <w:rsid w:val="002D5E2A"/>
    <w:rsid w:val="002D6138"/>
    <w:rsid w:val="002D6328"/>
    <w:rsid w:val="002D654F"/>
    <w:rsid w:val="002D6862"/>
    <w:rsid w:val="002D6AB6"/>
    <w:rsid w:val="002D6D85"/>
    <w:rsid w:val="002D6DD4"/>
    <w:rsid w:val="002D6EB3"/>
    <w:rsid w:val="002D7001"/>
    <w:rsid w:val="002D7518"/>
    <w:rsid w:val="002D7A77"/>
    <w:rsid w:val="002D7B7A"/>
    <w:rsid w:val="002D7E03"/>
    <w:rsid w:val="002E026B"/>
    <w:rsid w:val="002E05C0"/>
    <w:rsid w:val="002E0ED7"/>
    <w:rsid w:val="002E0F69"/>
    <w:rsid w:val="002E1188"/>
    <w:rsid w:val="002E1796"/>
    <w:rsid w:val="002E18D1"/>
    <w:rsid w:val="002E2041"/>
    <w:rsid w:val="002E2661"/>
    <w:rsid w:val="002E2708"/>
    <w:rsid w:val="002E2764"/>
    <w:rsid w:val="002E2781"/>
    <w:rsid w:val="002E2887"/>
    <w:rsid w:val="002E292F"/>
    <w:rsid w:val="002E2A6E"/>
    <w:rsid w:val="002E3CB4"/>
    <w:rsid w:val="002E3F00"/>
    <w:rsid w:val="002E3F86"/>
    <w:rsid w:val="002E427B"/>
    <w:rsid w:val="002E46CD"/>
    <w:rsid w:val="002E476A"/>
    <w:rsid w:val="002E494D"/>
    <w:rsid w:val="002E49D8"/>
    <w:rsid w:val="002E4B0F"/>
    <w:rsid w:val="002E4F16"/>
    <w:rsid w:val="002E5170"/>
    <w:rsid w:val="002E519E"/>
    <w:rsid w:val="002E540F"/>
    <w:rsid w:val="002E5622"/>
    <w:rsid w:val="002E58C5"/>
    <w:rsid w:val="002E5C1F"/>
    <w:rsid w:val="002E5EB0"/>
    <w:rsid w:val="002E63EF"/>
    <w:rsid w:val="002E6798"/>
    <w:rsid w:val="002E6B7B"/>
    <w:rsid w:val="002E6EA9"/>
    <w:rsid w:val="002E78BB"/>
    <w:rsid w:val="002E7CE7"/>
    <w:rsid w:val="002F06BB"/>
    <w:rsid w:val="002F07F4"/>
    <w:rsid w:val="002F083B"/>
    <w:rsid w:val="002F0CE9"/>
    <w:rsid w:val="002F0DC2"/>
    <w:rsid w:val="002F0E83"/>
    <w:rsid w:val="002F0F8F"/>
    <w:rsid w:val="002F10C7"/>
    <w:rsid w:val="002F113E"/>
    <w:rsid w:val="002F1564"/>
    <w:rsid w:val="002F18C9"/>
    <w:rsid w:val="002F22BC"/>
    <w:rsid w:val="002F22E4"/>
    <w:rsid w:val="002F2905"/>
    <w:rsid w:val="002F29AD"/>
    <w:rsid w:val="002F2A16"/>
    <w:rsid w:val="002F2A41"/>
    <w:rsid w:val="002F2ED4"/>
    <w:rsid w:val="002F2FFE"/>
    <w:rsid w:val="002F3350"/>
    <w:rsid w:val="002F348D"/>
    <w:rsid w:val="002F34B7"/>
    <w:rsid w:val="002F3986"/>
    <w:rsid w:val="002F3D75"/>
    <w:rsid w:val="002F4390"/>
    <w:rsid w:val="002F46DD"/>
    <w:rsid w:val="002F49D4"/>
    <w:rsid w:val="002F4C88"/>
    <w:rsid w:val="002F4EE9"/>
    <w:rsid w:val="002F502F"/>
    <w:rsid w:val="002F5366"/>
    <w:rsid w:val="002F5489"/>
    <w:rsid w:val="002F5620"/>
    <w:rsid w:val="002F56A4"/>
    <w:rsid w:val="002F5A2F"/>
    <w:rsid w:val="002F5DEB"/>
    <w:rsid w:val="002F5EFA"/>
    <w:rsid w:val="002F5FE0"/>
    <w:rsid w:val="002F6C38"/>
    <w:rsid w:val="002F6C54"/>
    <w:rsid w:val="002F78F8"/>
    <w:rsid w:val="002F7BC5"/>
    <w:rsid w:val="002F7C4C"/>
    <w:rsid w:val="002F7D65"/>
    <w:rsid w:val="003003F2"/>
    <w:rsid w:val="003004DD"/>
    <w:rsid w:val="00300A15"/>
    <w:rsid w:val="00300C5E"/>
    <w:rsid w:val="00300EB4"/>
    <w:rsid w:val="0030183F"/>
    <w:rsid w:val="00301AE2"/>
    <w:rsid w:val="00301B9F"/>
    <w:rsid w:val="00301DED"/>
    <w:rsid w:val="00301E29"/>
    <w:rsid w:val="00301EE8"/>
    <w:rsid w:val="00302086"/>
    <w:rsid w:val="00302BE0"/>
    <w:rsid w:val="00302D3F"/>
    <w:rsid w:val="00302EAA"/>
    <w:rsid w:val="00303909"/>
    <w:rsid w:val="00303A56"/>
    <w:rsid w:val="00303B27"/>
    <w:rsid w:val="00304333"/>
    <w:rsid w:val="00304C2F"/>
    <w:rsid w:val="00304F1F"/>
    <w:rsid w:val="003051B2"/>
    <w:rsid w:val="003058E0"/>
    <w:rsid w:val="00305C52"/>
    <w:rsid w:val="00305C71"/>
    <w:rsid w:val="00305F5D"/>
    <w:rsid w:val="003061BC"/>
    <w:rsid w:val="00306203"/>
    <w:rsid w:val="00306481"/>
    <w:rsid w:val="00306914"/>
    <w:rsid w:val="00306ADB"/>
    <w:rsid w:val="00306CC8"/>
    <w:rsid w:val="00307B0D"/>
    <w:rsid w:val="00307D54"/>
    <w:rsid w:val="00307FCF"/>
    <w:rsid w:val="00310221"/>
    <w:rsid w:val="003103A7"/>
    <w:rsid w:val="00310967"/>
    <w:rsid w:val="00310D43"/>
    <w:rsid w:val="00310DB5"/>
    <w:rsid w:val="00311A36"/>
    <w:rsid w:val="00311D0B"/>
    <w:rsid w:val="00312770"/>
    <w:rsid w:val="00312868"/>
    <w:rsid w:val="00312B27"/>
    <w:rsid w:val="00312DAB"/>
    <w:rsid w:val="00312DF8"/>
    <w:rsid w:val="0031327D"/>
    <w:rsid w:val="00313C95"/>
    <w:rsid w:val="00313DD5"/>
    <w:rsid w:val="00313F61"/>
    <w:rsid w:val="00313FFB"/>
    <w:rsid w:val="0031438B"/>
    <w:rsid w:val="00314426"/>
    <w:rsid w:val="00314B1E"/>
    <w:rsid w:val="00314C13"/>
    <w:rsid w:val="00314C1F"/>
    <w:rsid w:val="00314C25"/>
    <w:rsid w:val="00314F57"/>
    <w:rsid w:val="0031519A"/>
    <w:rsid w:val="00315305"/>
    <w:rsid w:val="003154DD"/>
    <w:rsid w:val="0031561E"/>
    <w:rsid w:val="00315852"/>
    <w:rsid w:val="003158AA"/>
    <w:rsid w:val="00315A3D"/>
    <w:rsid w:val="00315D90"/>
    <w:rsid w:val="00315EE0"/>
    <w:rsid w:val="0031627B"/>
    <w:rsid w:val="003162A2"/>
    <w:rsid w:val="00316663"/>
    <w:rsid w:val="00316756"/>
    <w:rsid w:val="0031675F"/>
    <w:rsid w:val="0031678B"/>
    <w:rsid w:val="0031686F"/>
    <w:rsid w:val="00316A75"/>
    <w:rsid w:val="00316AA2"/>
    <w:rsid w:val="00316EA6"/>
    <w:rsid w:val="00316FC6"/>
    <w:rsid w:val="00317532"/>
    <w:rsid w:val="00317662"/>
    <w:rsid w:val="00317A92"/>
    <w:rsid w:val="00317B0F"/>
    <w:rsid w:val="00317EF9"/>
    <w:rsid w:val="00317F11"/>
    <w:rsid w:val="00320396"/>
    <w:rsid w:val="003203A8"/>
    <w:rsid w:val="003203FB"/>
    <w:rsid w:val="0032046E"/>
    <w:rsid w:val="0032094C"/>
    <w:rsid w:val="00320B8C"/>
    <w:rsid w:val="00320C4B"/>
    <w:rsid w:val="00320D04"/>
    <w:rsid w:val="00320D24"/>
    <w:rsid w:val="00320E09"/>
    <w:rsid w:val="00322362"/>
    <w:rsid w:val="003224D2"/>
    <w:rsid w:val="00322DCA"/>
    <w:rsid w:val="00322F5E"/>
    <w:rsid w:val="00322FA3"/>
    <w:rsid w:val="00323176"/>
    <w:rsid w:val="00323184"/>
    <w:rsid w:val="003231F2"/>
    <w:rsid w:val="00323330"/>
    <w:rsid w:val="003234DE"/>
    <w:rsid w:val="003236A5"/>
    <w:rsid w:val="00323725"/>
    <w:rsid w:val="0032379C"/>
    <w:rsid w:val="003237C1"/>
    <w:rsid w:val="00323CC1"/>
    <w:rsid w:val="00323E42"/>
    <w:rsid w:val="00324616"/>
    <w:rsid w:val="00324807"/>
    <w:rsid w:val="00324A46"/>
    <w:rsid w:val="00324D5C"/>
    <w:rsid w:val="00324E4A"/>
    <w:rsid w:val="00324F34"/>
    <w:rsid w:val="00325594"/>
    <w:rsid w:val="003255B4"/>
    <w:rsid w:val="0032573B"/>
    <w:rsid w:val="003257A7"/>
    <w:rsid w:val="00325B3D"/>
    <w:rsid w:val="00326697"/>
    <w:rsid w:val="003268D6"/>
    <w:rsid w:val="00326C29"/>
    <w:rsid w:val="003272C3"/>
    <w:rsid w:val="003274AF"/>
    <w:rsid w:val="003276B6"/>
    <w:rsid w:val="00327CC5"/>
    <w:rsid w:val="00327EDF"/>
    <w:rsid w:val="00330031"/>
    <w:rsid w:val="0033026F"/>
    <w:rsid w:val="003304FA"/>
    <w:rsid w:val="003305A3"/>
    <w:rsid w:val="00330A39"/>
    <w:rsid w:val="00330B7F"/>
    <w:rsid w:val="00331448"/>
    <w:rsid w:val="003316B3"/>
    <w:rsid w:val="00331CE2"/>
    <w:rsid w:val="00331FE0"/>
    <w:rsid w:val="00332056"/>
    <w:rsid w:val="0033210D"/>
    <w:rsid w:val="0033238F"/>
    <w:rsid w:val="00332435"/>
    <w:rsid w:val="00332531"/>
    <w:rsid w:val="00332783"/>
    <w:rsid w:val="00332866"/>
    <w:rsid w:val="00332E4C"/>
    <w:rsid w:val="003331FF"/>
    <w:rsid w:val="003335A9"/>
    <w:rsid w:val="00333E31"/>
    <w:rsid w:val="0033427B"/>
    <w:rsid w:val="003343A1"/>
    <w:rsid w:val="0033459A"/>
    <w:rsid w:val="003345FB"/>
    <w:rsid w:val="00334A89"/>
    <w:rsid w:val="00334D59"/>
    <w:rsid w:val="00334E50"/>
    <w:rsid w:val="00335155"/>
    <w:rsid w:val="003353EC"/>
    <w:rsid w:val="00335AA3"/>
    <w:rsid w:val="00335FEE"/>
    <w:rsid w:val="0033673E"/>
    <w:rsid w:val="00336C2F"/>
    <w:rsid w:val="00336E47"/>
    <w:rsid w:val="0033713F"/>
    <w:rsid w:val="0033767C"/>
    <w:rsid w:val="00337C35"/>
    <w:rsid w:val="00337EF4"/>
    <w:rsid w:val="00337F63"/>
    <w:rsid w:val="00340287"/>
    <w:rsid w:val="00340861"/>
    <w:rsid w:val="00340BD3"/>
    <w:rsid w:val="00340EAC"/>
    <w:rsid w:val="00341275"/>
    <w:rsid w:val="00341A93"/>
    <w:rsid w:val="00341DAD"/>
    <w:rsid w:val="003420B4"/>
    <w:rsid w:val="003427AD"/>
    <w:rsid w:val="0034296D"/>
    <w:rsid w:val="003433E4"/>
    <w:rsid w:val="003434F6"/>
    <w:rsid w:val="0034356C"/>
    <w:rsid w:val="00343575"/>
    <w:rsid w:val="003439C0"/>
    <w:rsid w:val="00343A6F"/>
    <w:rsid w:val="00343C9F"/>
    <w:rsid w:val="00343F0B"/>
    <w:rsid w:val="0034407D"/>
    <w:rsid w:val="00344301"/>
    <w:rsid w:val="003443D3"/>
    <w:rsid w:val="0034485A"/>
    <w:rsid w:val="00344CDA"/>
    <w:rsid w:val="00344D7F"/>
    <w:rsid w:val="00344F62"/>
    <w:rsid w:val="00345665"/>
    <w:rsid w:val="0034583A"/>
    <w:rsid w:val="00345966"/>
    <w:rsid w:val="00345DB7"/>
    <w:rsid w:val="003461CB"/>
    <w:rsid w:val="003462BA"/>
    <w:rsid w:val="00346C2B"/>
    <w:rsid w:val="00346C6F"/>
    <w:rsid w:val="00346CD0"/>
    <w:rsid w:val="0034701B"/>
    <w:rsid w:val="003473B1"/>
    <w:rsid w:val="00347652"/>
    <w:rsid w:val="00347716"/>
    <w:rsid w:val="00347910"/>
    <w:rsid w:val="00347BF7"/>
    <w:rsid w:val="00347DAB"/>
    <w:rsid w:val="00347E58"/>
    <w:rsid w:val="003501C3"/>
    <w:rsid w:val="0035054B"/>
    <w:rsid w:val="00350ACF"/>
    <w:rsid w:val="00350B62"/>
    <w:rsid w:val="00350E39"/>
    <w:rsid w:val="003510E8"/>
    <w:rsid w:val="003516AF"/>
    <w:rsid w:val="0035173B"/>
    <w:rsid w:val="00351C19"/>
    <w:rsid w:val="003520EF"/>
    <w:rsid w:val="003523BD"/>
    <w:rsid w:val="00352626"/>
    <w:rsid w:val="00352A62"/>
    <w:rsid w:val="00352C07"/>
    <w:rsid w:val="00352D6E"/>
    <w:rsid w:val="00352F41"/>
    <w:rsid w:val="00353626"/>
    <w:rsid w:val="00353798"/>
    <w:rsid w:val="00353E4E"/>
    <w:rsid w:val="00354903"/>
    <w:rsid w:val="00354EB6"/>
    <w:rsid w:val="0035587A"/>
    <w:rsid w:val="00355E2C"/>
    <w:rsid w:val="00355E5C"/>
    <w:rsid w:val="00356883"/>
    <w:rsid w:val="00356EEA"/>
    <w:rsid w:val="00356FD2"/>
    <w:rsid w:val="003570CC"/>
    <w:rsid w:val="003575BE"/>
    <w:rsid w:val="003578FF"/>
    <w:rsid w:val="00357937"/>
    <w:rsid w:val="003579B9"/>
    <w:rsid w:val="00357D55"/>
    <w:rsid w:val="00360128"/>
    <w:rsid w:val="00360226"/>
    <w:rsid w:val="0036076E"/>
    <w:rsid w:val="00360854"/>
    <w:rsid w:val="0036094A"/>
    <w:rsid w:val="00361090"/>
    <w:rsid w:val="00361A43"/>
    <w:rsid w:val="00361ECA"/>
    <w:rsid w:val="003626E9"/>
    <w:rsid w:val="00362969"/>
    <w:rsid w:val="00362B3F"/>
    <w:rsid w:val="00362EDB"/>
    <w:rsid w:val="00362FE1"/>
    <w:rsid w:val="003637BD"/>
    <w:rsid w:val="00363BA7"/>
    <w:rsid w:val="00363D57"/>
    <w:rsid w:val="0036463A"/>
    <w:rsid w:val="00364732"/>
    <w:rsid w:val="003647FE"/>
    <w:rsid w:val="00364FB2"/>
    <w:rsid w:val="003650F9"/>
    <w:rsid w:val="003652B1"/>
    <w:rsid w:val="003652EF"/>
    <w:rsid w:val="00365329"/>
    <w:rsid w:val="00365617"/>
    <w:rsid w:val="00365A7E"/>
    <w:rsid w:val="00365BE1"/>
    <w:rsid w:val="003661C6"/>
    <w:rsid w:val="003664D0"/>
    <w:rsid w:val="00366520"/>
    <w:rsid w:val="00366542"/>
    <w:rsid w:val="00366D3A"/>
    <w:rsid w:val="00366E2B"/>
    <w:rsid w:val="00367376"/>
    <w:rsid w:val="00367AB3"/>
    <w:rsid w:val="00367B78"/>
    <w:rsid w:val="00367C7A"/>
    <w:rsid w:val="00367F39"/>
    <w:rsid w:val="0037026E"/>
    <w:rsid w:val="0037082E"/>
    <w:rsid w:val="00370B01"/>
    <w:rsid w:val="00370BD3"/>
    <w:rsid w:val="00370D23"/>
    <w:rsid w:val="00370F1F"/>
    <w:rsid w:val="003712CB"/>
    <w:rsid w:val="003717A2"/>
    <w:rsid w:val="00371898"/>
    <w:rsid w:val="00371D1F"/>
    <w:rsid w:val="0037227E"/>
    <w:rsid w:val="00372939"/>
    <w:rsid w:val="00373152"/>
    <w:rsid w:val="00373221"/>
    <w:rsid w:val="0037360A"/>
    <w:rsid w:val="00373689"/>
    <w:rsid w:val="00373A24"/>
    <w:rsid w:val="00373B15"/>
    <w:rsid w:val="00373B56"/>
    <w:rsid w:val="00373F08"/>
    <w:rsid w:val="0037420C"/>
    <w:rsid w:val="00374C8B"/>
    <w:rsid w:val="00375414"/>
    <w:rsid w:val="00375427"/>
    <w:rsid w:val="003754E9"/>
    <w:rsid w:val="0037575B"/>
    <w:rsid w:val="00375C91"/>
    <w:rsid w:val="00375DE7"/>
    <w:rsid w:val="00375E32"/>
    <w:rsid w:val="003760D5"/>
    <w:rsid w:val="0037614F"/>
    <w:rsid w:val="0037623F"/>
    <w:rsid w:val="00376CAC"/>
    <w:rsid w:val="00376DBA"/>
    <w:rsid w:val="00376EDC"/>
    <w:rsid w:val="00377039"/>
    <w:rsid w:val="00377446"/>
    <w:rsid w:val="00377AA9"/>
    <w:rsid w:val="00377BB5"/>
    <w:rsid w:val="003800A1"/>
    <w:rsid w:val="00380317"/>
    <w:rsid w:val="003803D9"/>
    <w:rsid w:val="003809A9"/>
    <w:rsid w:val="00380A41"/>
    <w:rsid w:val="00380D74"/>
    <w:rsid w:val="00380F42"/>
    <w:rsid w:val="00381073"/>
    <w:rsid w:val="00382940"/>
    <w:rsid w:val="00382A3C"/>
    <w:rsid w:val="00382B4A"/>
    <w:rsid w:val="00382B96"/>
    <w:rsid w:val="00382DA6"/>
    <w:rsid w:val="003830AB"/>
    <w:rsid w:val="00383274"/>
    <w:rsid w:val="003832C7"/>
    <w:rsid w:val="003833DB"/>
    <w:rsid w:val="0038363D"/>
    <w:rsid w:val="00383A1C"/>
    <w:rsid w:val="00383D7C"/>
    <w:rsid w:val="00384364"/>
    <w:rsid w:val="00384751"/>
    <w:rsid w:val="003849C8"/>
    <w:rsid w:val="00384C85"/>
    <w:rsid w:val="00384D6B"/>
    <w:rsid w:val="0038545F"/>
    <w:rsid w:val="0038575B"/>
    <w:rsid w:val="00385A87"/>
    <w:rsid w:val="00385E4B"/>
    <w:rsid w:val="0038615A"/>
    <w:rsid w:val="003863A7"/>
    <w:rsid w:val="003864ED"/>
    <w:rsid w:val="003866F4"/>
    <w:rsid w:val="00386751"/>
    <w:rsid w:val="00386AA7"/>
    <w:rsid w:val="00386E1E"/>
    <w:rsid w:val="00386E28"/>
    <w:rsid w:val="00387F8C"/>
    <w:rsid w:val="003900BD"/>
    <w:rsid w:val="0039023A"/>
    <w:rsid w:val="00390338"/>
    <w:rsid w:val="003903C4"/>
    <w:rsid w:val="00390515"/>
    <w:rsid w:val="00391696"/>
    <w:rsid w:val="003918B5"/>
    <w:rsid w:val="003919E7"/>
    <w:rsid w:val="00391C84"/>
    <w:rsid w:val="00391E8F"/>
    <w:rsid w:val="003928F4"/>
    <w:rsid w:val="003929A7"/>
    <w:rsid w:val="00392B75"/>
    <w:rsid w:val="00392C02"/>
    <w:rsid w:val="00393087"/>
    <w:rsid w:val="0039308F"/>
    <w:rsid w:val="00393901"/>
    <w:rsid w:val="00394096"/>
    <w:rsid w:val="00394746"/>
    <w:rsid w:val="00394A3C"/>
    <w:rsid w:val="0039501F"/>
    <w:rsid w:val="00395719"/>
    <w:rsid w:val="00395864"/>
    <w:rsid w:val="00395C84"/>
    <w:rsid w:val="00395D3D"/>
    <w:rsid w:val="00396004"/>
    <w:rsid w:val="0039616F"/>
    <w:rsid w:val="00396731"/>
    <w:rsid w:val="00396BB3"/>
    <w:rsid w:val="00396CB1"/>
    <w:rsid w:val="0039719D"/>
    <w:rsid w:val="00397455"/>
    <w:rsid w:val="003979F3"/>
    <w:rsid w:val="00397A12"/>
    <w:rsid w:val="00397B17"/>
    <w:rsid w:val="00397BB1"/>
    <w:rsid w:val="00397F97"/>
    <w:rsid w:val="003A093E"/>
    <w:rsid w:val="003A0BFA"/>
    <w:rsid w:val="003A0C37"/>
    <w:rsid w:val="003A0CA5"/>
    <w:rsid w:val="003A17EF"/>
    <w:rsid w:val="003A2CC6"/>
    <w:rsid w:val="003A2E5E"/>
    <w:rsid w:val="003A2E5F"/>
    <w:rsid w:val="003A31AF"/>
    <w:rsid w:val="003A3894"/>
    <w:rsid w:val="003A398A"/>
    <w:rsid w:val="003A3E8E"/>
    <w:rsid w:val="003A40F9"/>
    <w:rsid w:val="003A4306"/>
    <w:rsid w:val="003A4808"/>
    <w:rsid w:val="003A483E"/>
    <w:rsid w:val="003A490F"/>
    <w:rsid w:val="003A4D5D"/>
    <w:rsid w:val="003A4D8E"/>
    <w:rsid w:val="003A50E7"/>
    <w:rsid w:val="003A55C6"/>
    <w:rsid w:val="003A5650"/>
    <w:rsid w:val="003A5694"/>
    <w:rsid w:val="003A57FC"/>
    <w:rsid w:val="003A5ADE"/>
    <w:rsid w:val="003A5B02"/>
    <w:rsid w:val="003A6612"/>
    <w:rsid w:val="003A6ABE"/>
    <w:rsid w:val="003A6B27"/>
    <w:rsid w:val="003A709B"/>
    <w:rsid w:val="003A70B1"/>
    <w:rsid w:val="003A73DB"/>
    <w:rsid w:val="003A7859"/>
    <w:rsid w:val="003A7C2E"/>
    <w:rsid w:val="003A7F7C"/>
    <w:rsid w:val="003B0042"/>
    <w:rsid w:val="003B005A"/>
    <w:rsid w:val="003B01EA"/>
    <w:rsid w:val="003B0B0F"/>
    <w:rsid w:val="003B0B4B"/>
    <w:rsid w:val="003B0E60"/>
    <w:rsid w:val="003B1681"/>
    <w:rsid w:val="003B191D"/>
    <w:rsid w:val="003B2066"/>
    <w:rsid w:val="003B20B7"/>
    <w:rsid w:val="003B2653"/>
    <w:rsid w:val="003B2EF7"/>
    <w:rsid w:val="003B2F03"/>
    <w:rsid w:val="003B328E"/>
    <w:rsid w:val="003B39D9"/>
    <w:rsid w:val="003B3B66"/>
    <w:rsid w:val="003B3B99"/>
    <w:rsid w:val="003B3EEB"/>
    <w:rsid w:val="003B4109"/>
    <w:rsid w:val="003B41A3"/>
    <w:rsid w:val="003B4340"/>
    <w:rsid w:val="003B4580"/>
    <w:rsid w:val="003B476F"/>
    <w:rsid w:val="003B4ED2"/>
    <w:rsid w:val="003B5119"/>
    <w:rsid w:val="003B52C0"/>
    <w:rsid w:val="003B571E"/>
    <w:rsid w:val="003B57A9"/>
    <w:rsid w:val="003B6950"/>
    <w:rsid w:val="003B6E39"/>
    <w:rsid w:val="003B6EED"/>
    <w:rsid w:val="003B6F23"/>
    <w:rsid w:val="003B70FB"/>
    <w:rsid w:val="003B710A"/>
    <w:rsid w:val="003B740B"/>
    <w:rsid w:val="003B7886"/>
    <w:rsid w:val="003B79A8"/>
    <w:rsid w:val="003B79D6"/>
    <w:rsid w:val="003B7D33"/>
    <w:rsid w:val="003B7E45"/>
    <w:rsid w:val="003C0312"/>
    <w:rsid w:val="003C0B52"/>
    <w:rsid w:val="003C114E"/>
    <w:rsid w:val="003C119E"/>
    <w:rsid w:val="003C1777"/>
    <w:rsid w:val="003C196E"/>
    <w:rsid w:val="003C1C61"/>
    <w:rsid w:val="003C1C6B"/>
    <w:rsid w:val="003C1DB0"/>
    <w:rsid w:val="003C2CBC"/>
    <w:rsid w:val="003C313F"/>
    <w:rsid w:val="003C31B6"/>
    <w:rsid w:val="003C32A9"/>
    <w:rsid w:val="003C334B"/>
    <w:rsid w:val="003C3434"/>
    <w:rsid w:val="003C352F"/>
    <w:rsid w:val="003C3712"/>
    <w:rsid w:val="003C3974"/>
    <w:rsid w:val="003C4575"/>
    <w:rsid w:val="003C477E"/>
    <w:rsid w:val="003C4878"/>
    <w:rsid w:val="003C4AF6"/>
    <w:rsid w:val="003C4D67"/>
    <w:rsid w:val="003C518F"/>
    <w:rsid w:val="003C523A"/>
    <w:rsid w:val="003C52B1"/>
    <w:rsid w:val="003C5580"/>
    <w:rsid w:val="003C55E9"/>
    <w:rsid w:val="003C5618"/>
    <w:rsid w:val="003C63BB"/>
    <w:rsid w:val="003C6B64"/>
    <w:rsid w:val="003C6BC5"/>
    <w:rsid w:val="003C70E7"/>
    <w:rsid w:val="003C7298"/>
    <w:rsid w:val="003C78D3"/>
    <w:rsid w:val="003C7923"/>
    <w:rsid w:val="003D04A7"/>
    <w:rsid w:val="003D05D5"/>
    <w:rsid w:val="003D0969"/>
    <w:rsid w:val="003D0A66"/>
    <w:rsid w:val="003D0EED"/>
    <w:rsid w:val="003D1169"/>
    <w:rsid w:val="003D1874"/>
    <w:rsid w:val="003D187E"/>
    <w:rsid w:val="003D1951"/>
    <w:rsid w:val="003D2248"/>
    <w:rsid w:val="003D22A9"/>
    <w:rsid w:val="003D2D89"/>
    <w:rsid w:val="003D36F6"/>
    <w:rsid w:val="003D3713"/>
    <w:rsid w:val="003D3890"/>
    <w:rsid w:val="003D3955"/>
    <w:rsid w:val="003D39ED"/>
    <w:rsid w:val="003D39FF"/>
    <w:rsid w:val="003D3AED"/>
    <w:rsid w:val="003D400D"/>
    <w:rsid w:val="003D4076"/>
    <w:rsid w:val="003D420B"/>
    <w:rsid w:val="003D42B8"/>
    <w:rsid w:val="003D4995"/>
    <w:rsid w:val="003D4B9D"/>
    <w:rsid w:val="003D542F"/>
    <w:rsid w:val="003D57DD"/>
    <w:rsid w:val="003D5CD0"/>
    <w:rsid w:val="003D60A4"/>
    <w:rsid w:val="003D65F9"/>
    <w:rsid w:val="003D78D5"/>
    <w:rsid w:val="003D7C53"/>
    <w:rsid w:val="003E033C"/>
    <w:rsid w:val="003E05DD"/>
    <w:rsid w:val="003E0716"/>
    <w:rsid w:val="003E08DE"/>
    <w:rsid w:val="003E0CD9"/>
    <w:rsid w:val="003E1382"/>
    <w:rsid w:val="003E1BB3"/>
    <w:rsid w:val="003E1DCB"/>
    <w:rsid w:val="003E1F56"/>
    <w:rsid w:val="003E2012"/>
    <w:rsid w:val="003E20DE"/>
    <w:rsid w:val="003E2675"/>
    <w:rsid w:val="003E29FD"/>
    <w:rsid w:val="003E2C82"/>
    <w:rsid w:val="003E33D5"/>
    <w:rsid w:val="003E3471"/>
    <w:rsid w:val="003E3641"/>
    <w:rsid w:val="003E36C7"/>
    <w:rsid w:val="003E37D4"/>
    <w:rsid w:val="003E39A0"/>
    <w:rsid w:val="003E3B79"/>
    <w:rsid w:val="003E3BA4"/>
    <w:rsid w:val="003E3E52"/>
    <w:rsid w:val="003E3EFB"/>
    <w:rsid w:val="003E43D8"/>
    <w:rsid w:val="003E48BD"/>
    <w:rsid w:val="003E49E7"/>
    <w:rsid w:val="003E4ED6"/>
    <w:rsid w:val="003E5026"/>
    <w:rsid w:val="003E549C"/>
    <w:rsid w:val="003E58F6"/>
    <w:rsid w:val="003E6034"/>
    <w:rsid w:val="003E64B6"/>
    <w:rsid w:val="003E6596"/>
    <w:rsid w:val="003E66EA"/>
    <w:rsid w:val="003E6775"/>
    <w:rsid w:val="003E6ADC"/>
    <w:rsid w:val="003E6B3A"/>
    <w:rsid w:val="003E6C70"/>
    <w:rsid w:val="003E6F56"/>
    <w:rsid w:val="003E7343"/>
    <w:rsid w:val="003E75B2"/>
    <w:rsid w:val="003E7606"/>
    <w:rsid w:val="003E7711"/>
    <w:rsid w:val="003E7839"/>
    <w:rsid w:val="003E7867"/>
    <w:rsid w:val="003E79EB"/>
    <w:rsid w:val="003E7A67"/>
    <w:rsid w:val="003E7F45"/>
    <w:rsid w:val="003F03E7"/>
    <w:rsid w:val="003F052A"/>
    <w:rsid w:val="003F06CE"/>
    <w:rsid w:val="003F0D64"/>
    <w:rsid w:val="003F0D90"/>
    <w:rsid w:val="003F0E70"/>
    <w:rsid w:val="003F0F0E"/>
    <w:rsid w:val="003F12BC"/>
    <w:rsid w:val="003F1665"/>
    <w:rsid w:val="003F21D9"/>
    <w:rsid w:val="003F225A"/>
    <w:rsid w:val="003F2306"/>
    <w:rsid w:val="003F2991"/>
    <w:rsid w:val="003F2C67"/>
    <w:rsid w:val="003F2EE6"/>
    <w:rsid w:val="003F3DE9"/>
    <w:rsid w:val="003F4009"/>
    <w:rsid w:val="003F484C"/>
    <w:rsid w:val="003F49DA"/>
    <w:rsid w:val="003F4C29"/>
    <w:rsid w:val="003F51CF"/>
    <w:rsid w:val="003F529D"/>
    <w:rsid w:val="003F5B86"/>
    <w:rsid w:val="003F6707"/>
    <w:rsid w:val="003F6C11"/>
    <w:rsid w:val="003F6C69"/>
    <w:rsid w:val="003F6E97"/>
    <w:rsid w:val="003F75E2"/>
    <w:rsid w:val="003F7867"/>
    <w:rsid w:val="003F7977"/>
    <w:rsid w:val="003F7AB6"/>
    <w:rsid w:val="003F7B27"/>
    <w:rsid w:val="0040001B"/>
    <w:rsid w:val="004000A7"/>
    <w:rsid w:val="00400710"/>
    <w:rsid w:val="00400899"/>
    <w:rsid w:val="004009DF"/>
    <w:rsid w:val="004011BF"/>
    <w:rsid w:val="004011DE"/>
    <w:rsid w:val="004012EF"/>
    <w:rsid w:val="0040164D"/>
    <w:rsid w:val="00401726"/>
    <w:rsid w:val="00401AD5"/>
    <w:rsid w:val="00402557"/>
    <w:rsid w:val="004025C1"/>
    <w:rsid w:val="0040290E"/>
    <w:rsid w:val="00402A0E"/>
    <w:rsid w:val="00402F90"/>
    <w:rsid w:val="00402FA2"/>
    <w:rsid w:val="00403109"/>
    <w:rsid w:val="004035BB"/>
    <w:rsid w:val="00403666"/>
    <w:rsid w:val="00403C31"/>
    <w:rsid w:val="00403F3E"/>
    <w:rsid w:val="00404058"/>
    <w:rsid w:val="004048D9"/>
    <w:rsid w:val="004048F2"/>
    <w:rsid w:val="00404AE9"/>
    <w:rsid w:val="00404F8E"/>
    <w:rsid w:val="0040569F"/>
    <w:rsid w:val="00405A5F"/>
    <w:rsid w:val="004065DC"/>
    <w:rsid w:val="00406DE6"/>
    <w:rsid w:val="004071B5"/>
    <w:rsid w:val="00407209"/>
    <w:rsid w:val="00407558"/>
    <w:rsid w:val="00407EF5"/>
    <w:rsid w:val="00407FC8"/>
    <w:rsid w:val="00410208"/>
    <w:rsid w:val="00410AD6"/>
    <w:rsid w:val="00411037"/>
    <w:rsid w:val="00411787"/>
    <w:rsid w:val="00411AAA"/>
    <w:rsid w:val="00412556"/>
    <w:rsid w:val="00412C0D"/>
    <w:rsid w:val="00412C44"/>
    <w:rsid w:val="00412E2F"/>
    <w:rsid w:val="00412F45"/>
    <w:rsid w:val="00413049"/>
    <w:rsid w:val="0041332D"/>
    <w:rsid w:val="00413570"/>
    <w:rsid w:val="00413814"/>
    <w:rsid w:val="00414090"/>
    <w:rsid w:val="0041411C"/>
    <w:rsid w:val="00414339"/>
    <w:rsid w:val="004146F0"/>
    <w:rsid w:val="0041475A"/>
    <w:rsid w:val="0041480F"/>
    <w:rsid w:val="004149F8"/>
    <w:rsid w:val="00414C20"/>
    <w:rsid w:val="00414C71"/>
    <w:rsid w:val="00415ED1"/>
    <w:rsid w:val="00415F6B"/>
    <w:rsid w:val="0041606B"/>
    <w:rsid w:val="004165A7"/>
    <w:rsid w:val="0041675A"/>
    <w:rsid w:val="00416D44"/>
    <w:rsid w:val="00416D71"/>
    <w:rsid w:val="00416EDB"/>
    <w:rsid w:val="004170EF"/>
    <w:rsid w:val="0041762A"/>
    <w:rsid w:val="00417F85"/>
    <w:rsid w:val="00417FF0"/>
    <w:rsid w:val="0042016A"/>
    <w:rsid w:val="004202ED"/>
    <w:rsid w:val="00420893"/>
    <w:rsid w:val="00420902"/>
    <w:rsid w:val="00420B4C"/>
    <w:rsid w:val="00420C4C"/>
    <w:rsid w:val="00420DF8"/>
    <w:rsid w:val="0042106D"/>
    <w:rsid w:val="00421382"/>
    <w:rsid w:val="00421C5A"/>
    <w:rsid w:val="00421D64"/>
    <w:rsid w:val="00422971"/>
    <w:rsid w:val="004233F9"/>
    <w:rsid w:val="00423702"/>
    <w:rsid w:val="0042402C"/>
    <w:rsid w:val="0042418B"/>
    <w:rsid w:val="0042434F"/>
    <w:rsid w:val="00424636"/>
    <w:rsid w:val="00424761"/>
    <w:rsid w:val="00424B6C"/>
    <w:rsid w:val="00424C4A"/>
    <w:rsid w:val="00424F45"/>
    <w:rsid w:val="004254BC"/>
    <w:rsid w:val="004256E1"/>
    <w:rsid w:val="004259F7"/>
    <w:rsid w:val="00425BC6"/>
    <w:rsid w:val="00426113"/>
    <w:rsid w:val="00426137"/>
    <w:rsid w:val="004263E3"/>
    <w:rsid w:val="00426441"/>
    <w:rsid w:val="0042673D"/>
    <w:rsid w:val="004267DF"/>
    <w:rsid w:val="00426BB7"/>
    <w:rsid w:val="00427656"/>
    <w:rsid w:val="004276EE"/>
    <w:rsid w:val="004301C9"/>
    <w:rsid w:val="0043037A"/>
    <w:rsid w:val="0043077D"/>
    <w:rsid w:val="00430885"/>
    <w:rsid w:val="00430AE7"/>
    <w:rsid w:val="004316A6"/>
    <w:rsid w:val="00431712"/>
    <w:rsid w:val="00431A53"/>
    <w:rsid w:val="00431B62"/>
    <w:rsid w:val="00431D66"/>
    <w:rsid w:val="00431DAF"/>
    <w:rsid w:val="00431E45"/>
    <w:rsid w:val="00432500"/>
    <w:rsid w:val="0043256B"/>
    <w:rsid w:val="00432FF5"/>
    <w:rsid w:val="0043301B"/>
    <w:rsid w:val="00433188"/>
    <w:rsid w:val="00433300"/>
    <w:rsid w:val="00433340"/>
    <w:rsid w:val="004334E5"/>
    <w:rsid w:val="00433761"/>
    <w:rsid w:val="00433B25"/>
    <w:rsid w:val="00433CFF"/>
    <w:rsid w:val="00433D80"/>
    <w:rsid w:val="00433DB3"/>
    <w:rsid w:val="00433FA7"/>
    <w:rsid w:val="004340F5"/>
    <w:rsid w:val="004343F7"/>
    <w:rsid w:val="004343FD"/>
    <w:rsid w:val="00434704"/>
    <w:rsid w:val="00434708"/>
    <w:rsid w:val="00434A18"/>
    <w:rsid w:val="00434BA9"/>
    <w:rsid w:val="00435006"/>
    <w:rsid w:val="004351CF"/>
    <w:rsid w:val="004355F2"/>
    <w:rsid w:val="00435BA0"/>
    <w:rsid w:val="00435BF4"/>
    <w:rsid w:val="004364CD"/>
    <w:rsid w:val="004369CE"/>
    <w:rsid w:val="00436F0A"/>
    <w:rsid w:val="004370B4"/>
    <w:rsid w:val="004370C4"/>
    <w:rsid w:val="004371EE"/>
    <w:rsid w:val="00437223"/>
    <w:rsid w:val="00437721"/>
    <w:rsid w:val="004378D5"/>
    <w:rsid w:val="00437A0A"/>
    <w:rsid w:val="00440682"/>
    <w:rsid w:val="00440B4E"/>
    <w:rsid w:val="00440D90"/>
    <w:rsid w:val="00440F00"/>
    <w:rsid w:val="00441103"/>
    <w:rsid w:val="004411D9"/>
    <w:rsid w:val="004411F9"/>
    <w:rsid w:val="00441751"/>
    <w:rsid w:val="00441B7D"/>
    <w:rsid w:val="00441DF4"/>
    <w:rsid w:val="00442073"/>
    <w:rsid w:val="004421C0"/>
    <w:rsid w:val="004423D0"/>
    <w:rsid w:val="0044274D"/>
    <w:rsid w:val="00442876"/>
    <w:rsid w:val="0044296D"/>
    <w:rsid w:val="00443842"/>
    <w:rsid w:val="00443920"/>
    <w:rsid w:val="00443933"/>
    <w:rsid w:val="00443A72"/>
    <w:rsid w:val="00443DD1"/>
    <w:rsid w:val="00443E83"/>
    <w:rsid w:val="00444108"/>
    <w:rsid w:val="004448C5"/>
    <w:rsid w:val="00444A96"/>
    <w:rsid w:val="00444C11"/>
    <w:rsid w:val="00444FF7"/>
    <w:rsid w:val="004455B3"/>
    <w:rsid w:val="00445765"/>
    <w:rsid w:val="00445855"/>
    <w:rsid w:val="004459DA"/>
    <w:rsid w:val="00445E67"/>
    <w:rsid w:val="004463A1"/>
    <w:rsid w:val="00446A6D"/>
    <w:rsid w:val="00447036"/>
    <w:rsid w:val="00447556"/>
    <w:rsid w:val="004475B1"/>
    <w:rsid w:val="00447BDF"/>
    <w:rsid w:val="00447DED"/>
    <w:rsid w:val="0045077C"/>
    <w:rsid w:val="004507CB"/>
    <w:rsid w:val="00450881"/>
    <w:rsid w:val="00450BD5"/>
    <w:rsid w:val="00450F2A"/>
    <w:rsid w:val="004513FE"/>
    <w:rsid w:val="00451464"/>
    <w:rsid w:val="00451AFE"/>
    <w:rsid w:val="00452034"/>
    <w:rsid w:val="00452156"/>
    <w:rsid w:val="00452211"/>
    <w:rsid w:val="00452319"/>
    <w:rsid w:val="0045277E"/>
    <w:rsid w:val="00453957"/>
    <w:rsid w:val="00453F7E"/>
    <w:rsid w:val="004541E5"/>
    <w:rsid w:val="00454AF7"/>
    <w:rsid w:val="00455AB0"/>
    <w:rsid w:val="00455F3E"/>
    <w:rsid w:val="004567DB"/>
    <w:rsid w:val="00456D2D"/>
    <w:rsid w:val="00457364"/>
    <w:rsid w:val="004574A5"/>
    <w:rsid w:val="00457734"/>
    <w:rsid w:val="00457BF1"/>
    <w:rsid w:val="00457D49"/>
    <w:rsid w:val="00457ED8"/>
    <w:rsid w:val="00457EF9"/>
    <w:rsid w:val="00460431"/>
    <w:rsid w:val="004608AD"/>
    <w:rsid w:val="00460ACF"/>
    <w:rsid w:val="00460D8F"/>
    <w:rsid w:val="00460E34"/>
    <w:rsid w:val="0046117B"/>
    <w:rsid w:val="0046180E"/>
    <w:rsid w:val="00461A4F"/>
    <w:rsid w:val="00461AB1"/>
    <w:rsid w:val="00461B97"/>
    <w:rsid w:val="00462489"/>
    <w:rsid w:val="004629B6"/>
    <w:rsid w:val="00462A33"/>
    <w:rsid w:val="0046300E"/>
    <w:rsid w:val="00463B61"/>
    <w:rsid w:val="00463B7D"/>
    <w:rsid w:val="00463CF1"/>
    <w:rsid w:val="00463ED5"/>
    <w:rsid w:val="00463FE7"/>
    <w:rsid w:val="00464028"/>
    <w:rsid w:val="0046490B"/>
    <w:rsid w:val="00464AF8"/>
    <w:rsid w:val="00464B87"/>
    <w:rsid w:val="00464BE1"/>
    <w:rsid w:val="004650E1"/>
    <w:rsid w:val="00465385"/>
    <w:rsid w:val="00465641"/>
    <w:rsid w:val="004658EB"/>
    <w:rsid w:val="0046641D"/>
    <w:rsid w:val="0046656A"/>
    <w:rsid w:val="004665D8"/>
    <w:rsid w:val="00466842"/>
    <w:rsid w:val="00466BDD"/>
    <w:rsid w:val="004671D3"/>
    <w:rsid w:val="00467258"/>
    <w:rsid w:val="00467339"/>
    <w:rsid w:val="004674A9"/>
    <w:rsid w:val="0046768A"/>
    <w:rsid w:val="00467B86"/>
    <w:rsid w:val="00467C13"/>
    <w:rsid w:val="00467C9F"/>
    <w:rsid w:val="00467E0D"/>
    <w:rsid w:val="00470431"/>
    <w:rsid w:val="00470549"/>
    <w:rsid w:val="00470678"/>
    <w:rsid w:val="004706B0"/>
    <w:rsid w:val="00470A36"/>
    <w:rsid w:val="00470AC1"/>
    <w:rsid w:val="00470B07"/>
    <w:rsid w:val="00470D74"/>
    <w:rsid w:val="00470E54"/>
    <w:rsid w:val="004710BA"/>
    <w:rsid w:val="004712FC"/>
    <w:rsid w:val="004717AC"/>
    <w:rsid w:val="0047185A"/>
    <w:rsid w:val="004718A1"/>
    <w:rsid w:val="00471AC0"/>
    <w:rsid w:val="00471AF0"/>
    <w:rsid w:val="00471E80"/>
    <w:rsid w:val="00472372"/>
    <w:rsid w:val="004723D9"/>
    <w:rsid w:val="0047267B"/>
    <w:rsid w:val="00472FCF"/>
    <w:rsid w:val="004730C7"/>
    <w:rsid w:val="0047314E"/>
    <w:rsid w:val="004731C0"/>
    <w:rsid w:val="00473492"/>
    <w:rsid w:val="004737E2"/>
    <w:rsid w:val="00473D6E"/>
    <w:rsid w:val="00474401"/>
    <w:rsid w:val="0047441D"/>
    <w:rsid w:val="0047470A"/>
    <w:rsid w:val="0047524B"/>
    <w:rsid w:val="00475252"/>
    <w:rsid w:val="004753CB"/>
    <w:rsid w:val="00475B1A"/>
    <w:rsid w:val="00475C42"/>
    <w:rsid w:val="004762E8"/>
    <w:rsid w:val="00476578"/>
    <w:rsid w:val="0047676A"/>
    <w:rsid w:val="00476853"/>
    <w:rsid w:val="00476A16"/>
    <w:rsid w:val="00476AAF"/>
    <w:rsid w:val="00477326"/>
    <w:rsid w:val="00477F3F"/>
    <w:rsid w:val="00477FB5"/>
    <w:rsid w:val="00480054"/>
    <w:rsid w:val="00480266"/>
    <w:rsid w:val="0048050B"/>
    <w:rsid w:val="004806E5"/>
    <w:rsid w:val="00480850"/>
    <w:rsid w:val="004808CC"/>
    <w:rsid w:val="00480981"/>
    <w:rsid w:val="00480CBB"/>
    <w:rsid w:val="00481215"/>
    <w:rsid w:val="00481482"/>
    <w:rsid w:val="0048154F"/>
    <w:rsid w:val="004815DF"/>
    <w:rsid w:val="004816D2"/>
    <w:rsid w:val="00481BD9"/>
    <w:rsid w:val="00481C2A"/>
    <w:rsid w:val="00481DC2"/>
    <w:rsid w:val="004825ED"/>
    <w:rsid w:val="0048271D"/>
    <w:rsid w:val="00482DD5"/>
    <w:rsid w:val="00482ED3"/>
    <w:rsid w:val="00483581"/>
    <w:rsid w:val="00483794"/>
    <w:rsid w:val="004839BC"/>
    <w:rsid w:val="00483F66"/>
    <w:rsid w:val="004844C9"/>
    <w:rsid w:val="004844DF"/>
    <w:rsid w:val="00484528"/>
    <w:rsid w:val="004845B7"/>
    <w:rsid w:val="00484717"/>
    <w:rsid w:val="00484726"/>
    <w:rsid w:val="004847A5"/>
    <w:rsid w:val="004851B7"/>
    <w:rsid w:val="004852E1"/>
    <w:rsid w:val="0048599E"/>
    <w:rsid w:val="00485A70"/>
    <w:rsid w:val="00485D19"/>
    <w:rsid w:val="004861D6"/>
    <w:rsid w:val="004865E9"/>
    <w:rsid w:val="00486903"/>
    <w:rsid w:val="0048696E"/>
    <w:rsid w:val="00486CB4"/>
    <w:rsid w:val="00486FE3"/>
    <w:rsid w:val="0048711B"/>
    <w:rsid w:val="004873A9"/>
    <w:rsid w:val="004879BD"/>
    <w:rsid w:val="00487B94"/>
    <w:rsid w:val="0049010B"/>
    <w:rsid w:val="004901FD"/>
    <w:rsid w:val="00490522"/>
    <w:rsid w:val="00490632"/>
    <w:rsid w:val="004908C3"/>
    <w:rsid w:val="00490948"/>
    <w:rsid w:val="00490A75"/>
    <w:rsid w:val="00490DC3"/>
    <w:rsid w:val="00491954"/>
    <w:rsid w:val="00491AC2"/>
    <w:rsid w:val="00491C4A"/>
    <w:rsid w:val="00491F35"/>
    <w:rsid w:val="00491F39"/>
    <w:rsid w:val="00492009"/>
    <w:rsid w:val="00492672"/>
    <w:rsid w:val="00492759"/>
    <w:rsid w:val="00492D0F"/>
    <w:rsid w:val="00492D3D"/>
    <w:rsid w:val="00492DCB"/>
    <w:rsid w:val="00493321"/>
    <w:rsid w:val="00493487"/>
    <w:rsid w:val="00493C11"/>
    <w:rsid w:val="00493C78"/>
    <w:rsid w:val="00493F4F"/>
    <w:rsid w:val="00494D85"/>
    <w:rsid w:val="00494F68"/>
    <w:rsid w:val="00494FF1"/>
    <w:rsid w:val="0049503E"/>
    <w:rsid w:val="004957C2"/>
    <w:rsid w:val="00495A90"/>
    <w:rsid w:val="00495B7D"/>
    <w:rsid w:val="00495DF4"/>
    <w:rsid w:val="00495FF8"/>
    <w:rsid w:val="004961C4"/>
    <w:rsid w:val="0049663C"/>
    <w:rsid w:val="004966C7"/>
    <w:rsid w:val="004967F6"/>
    <w:rsid w:val="004968AC"/>
    <w:rsid w:val="00496A8C"/>
    <w:rsid w:val="00496E44"/>
    <w:rsid w:val="00497075"/>
    <w:rsid w:val="00497091"/>
    <w:rsid w:val="004972A5"/>
    <w:rsid w:val="004974C8"/>
    <w:rsid w:val="00497AD9"/>
    <w:rsid w:val="00497EC6"/>
    <w:rsid w:val="004A01A0"/>
    <w:rsid w:val="004A02AB"/>
    <w:rsid w:val="004A0519"/>
    <w:rsid w:val="004A1062"/>
    <w:rsid w:val="004A11C2"/>
    <w:rsid w:val="004A1D88"/>
    <w:rsid w:val="004A1F43"/>
    <w:rsid w:val="004A22EE"/>
    <w:rsid w:val="004A231D"/>
    <w:rsid w:val="004A2639"/>
    <w:rsid w:val="004A2CA4"/>
    <w:rsid w:val="004A2DC9"/>
    <w:rsid w:val="004A3094"/>
    <w:rsid w:val="004A34B8"/>
    <w:rsid w:val="004A353E"/>
    <w:rsid w:val="004A3A58"/>
    <w:rsid w:val="004A3EDD"/>
    <w:rsid w:val="004A4046"/>
    <w:rsid w:val="004A459C"/>
    <w:rsid w:val="004A4B6A"/>
    <w:rsid w:val="004A4ECF"/>
    <w:rsid w:val="004A53A1"/>
    <w:rsid w:val="004A53E1"/>
    <w:rsid w:val="004A586B"/>
    <w:rsid w:val="004A662F"/>
    <w:rsid w:val="004A6639"/>
    <w:rsid w:val="004A66A5"/>
    <w:rsid w:val="004A6C45"/>
    <w:rsid w:val="004A6F55"/>
    <w:rsid w:val="004A7315"/>
    <w:rsid w:val="004A7372"/>
    <w:rsid w:val="004A74F7"/>
    <w:rsid w:val="004A7516"/>
    <w:rsid w:val="004A77EB"/>
    <w:rsid w:val="004A78CB"/>
    <w:rsid w:val="004A7960"/>
    <w:rsid w:val="004A7B22"/>
    <w:rsid w:val="004A7C37"/>
    <w:rsid w:val="004B017E"/>
    <w:rsid w:val="004B0314"/>
    <w:rsid w:val="004B18CF"/>
    <w:rsid w:val="004B1A0A"/>
    <w:rsid w:val="004B1A0D"/>
    <w:rsid w:val="004B1DA7"/>
    <w:rsid w:val="004B1F6E"/>
    <w:rsid w:val="004B2481"/>
    <w:rsid w:val="004B2502"/>
    <w:rsid w:val="004B2554"/>
    <w:rsid w:val="004B26BF"/>
    <w:rsid w:val="004B2799"/>
    <w:rsid w:val="004B286D"/>
    <w:rsid w:val="004B28AC"/>
    <w:rsid w:val="004B2A71"/>
    <w:rsid w:val="004B2A9C"/>
    <w:rsid w:val="004B2FC4"/>
    <w:rsid w:val="004B3462"/>
    <w:rsid w:val="004B3C83"/>
    <w:rsid w:val="004B4137"/>
    <w:rsid w:val="004B4444"/>
    <w:rsid w:val="004B4873"/>
    <w:rsid w:val="004B489D"/>
    <w:rsid w:val="004B49D9"/>
    <w:rsid w:val="004B4A89"/>
    <w:rsid w:val="004B4BDD"/>
    <w:rsid w:val="004B4D29"/>
    <w:rsid w:val="004B4EAE"/>
    <w:rsid w:val="004B4FA5"/>
    <w:rsid w:val="004B5137"/>
    <w:rsid w:val="004B5510"/>
    <w:rsid w:val="004B60AE"/>
    <w:rsid w:val="004B6531"/>
    <w:rsid w:val="004B666C"/>
    <w:rsid w:val="004B6713"/>
    <w:rsid w:val="004B67BA"/>
    <w:rsid w:val="004B6A09"/>
    <w:rsid w:val="004B6A41"/>
    <w:rsid w:val="004B7114"/>
    <w:rsid w:val="004B724B"/>
    <w:rsid w:val="004B7439"/>
    <w:rsid w:val="004B750E"/>
    <w:rsid w:val="004B75C3"/>
    <w:rsid w:val="004B7811"/>
    <w:rsid w:val="004B7F2E"/>
    <w:rsid w:val="004C03B3"/>
    <w:rsid w:val="004C064B"/>
    <w:rsid w:val="004C0755"/>
    <w:rsid w:val="004C0A05"/>
    <w:rsid w:val="004C0BB4"/>
    <w:rsid w:val="004C0FA7"/>
    <w:rsid w:val="004C1083"/>
    <w:rsid w:val="004C10BA"/>
    <w:rsid w:val="004C11A9"/>
    <w:rsid w:val="004C18CB"/>
    <w:rsid w:val="004C1C7D"/>
    <w:rsid w:val="004C1D50"/>
    <w:rsid w:val="004C1E45"/>
    <w:rsid w:val="004C1E5B"/>
    <w:rsid w:val="004C24D7"/>
    <w:rsid w:val="004C2776"/>
    <w:rsid w:val="004C296B"/>
    <w:rsid w:val="004C2A8B"/>
    <w:rsid w:val="004C2BBE"/>
    <w:rsid w:val="004C2E02"/>
    <w:rsid w:val="004C2F46"/>
    <w:rsid w:val="004C38B2"/>
    <w:rsid w:val="004C3D91"/>
    <w:rsid w:val="004C4327"/>
    <w:rsid w:val="004C4417"/>
    <w:rsid w:val="004C4498"/>
    <w:rsid w:val="004C486F"/>
    <w:rsid w:val="004C4F08"/>
    <w:rsid w:val="004C536E"/>
    <w:rsid w:val="004C5455"/>
    <w:rsid w:val="004C5B7B"/>
    <w:rsid w:val="004C5F92"/>
    <w:rsid w:val="004C614C"/>
    <w:rsid w:val="004C650A"/>
    <w:rsid w:val="004C6667"/>
    <w:rsid w:val="004C6837"/>
    <w:rsid w:val="004C696F"/>
    <w:rsid w:val="004C6A95"/>
    <w:rsid w:val="004C6F93"/>
    <w:rsid w:val="004C7061"/>
    <w:rsid w:val="004C71D0"/>
    <w:rsid w:val="004C73BA"/>
    <w:rsid w:val="004C7407"/>
    <w:rsid w:val="004D00A1"/>
    <w:rsid w:val="004D04A5"/>
    <w:rsid w:val="004D05E1"/>
    <w:rsid w:val="004D0C86"/>
    <w:rsid w:val="004D0C92"/>
    <w:rsid w:val="004D0DDD"/>
    <w:rsid w:val="004D12B2"/>
    <w:rsid w:val="004D182E"/>
    <w:rsid w:val="004D197B"/>
    <w:rsid w:val="004D1A4E"/>
    <w:rsid w:val="004D1BA1"/>
    <w:rsid w:val="004D1E5A"/>
    <w:rsid w:val="004D1EB9"/>
    <w:rsid w:val="004D2312"/>
    <w:rsid w:val="004D23A1"/>
    <w:rsid w:val="004D2425"/>
    <w:rsid w:val="004D2D67"/>
    <w:rsid w:val="004D2F05"/>
    <w:rsid w:val="004D3631"/>
    <w:rsid w:val="004D37DB"/>
    <w:rsid w:val="004D37E2"/>
    <w:rsid w:val="004D3B29"/>
    <w:rsid w:val="004D3BEF"/>
    <w:rsid w:val="004D3F59"/>
    <w:rsid w:val="004D44CE"/>
    <w:rsid w:val="004D481C"/>
    <w:rsid w:val="004D4A21"/>
    <w:rsid w:val="004D4A43"/>
    <w:rsid w:val="004D4AFC"/>
    <w:rsid w:val="004D5020"/>
    <w:rsid w:val="004D5048"/>
    <w:rsid w:val="004D52F5"/>
    <w:rsid w:val="004D552E"/>
    <w:rsid w:val="004D55BE"/>
    <w:rsid w:val="004D5601"/>
    <w:rsid w:val="004D579F"/>
    <w:rsid w:val="004D59DB"/>
    <w:rsid w:val="004D5D35"/>
    <w:rsid w:val="004D5F42"/>
    <w:rsid w:val="004D6031"/>
    <w:rsid w:val="004D61BC"/>
    <w:rsid w:val="004D66E2"/>
    <w:rsid w:val="004D67A1"/>
    <w:rsid w:val="004D68BD"/>
    <w:rsid w:val="004D6EB9"/>
    <w:rsid w:val="004D7320"/>
    <w:rsid w:val="004D76FB"/>
    <w:rsid w:val="004D77D4"/>
    <w:rsid w:val="004D78A8"/>
    <w:rsid w:val="004D7D81"/>
    <w:rsid w:val="004E08E5"/>
    <w:rsid w:val="004E093C"/>
    <w:rsid w:val="004E0946"/>
    <w:rsid w:val="004E0FF3"/>
    <w:rsid w:val="004E16C5"/>
    <w:rsid w:val="004E177B"/>
    <w:rsid w:val="004E1A4D"/>
    <w:rsid w:val="004E253E"/>
    <w:rsid w:val="004E28E5"/>
    <w:rsid w:val="004E2964"/>
    <w:rsid w:val="004E2A97"/>
    <w:rsid w:val="004E2BA5"/>
    <w:rsid w:val="004E318C"/>
    <w:rsid w:val="004E31E8"/>
    <w:rsid w:val="004E3978"/>
    <w:rsid w:val="004E3AA5"/>
    <w:rsid w:val="004E3B33"/>
    <w:rsid w:val="004E41A8"/>
    <w:rsid w:val="004E41C7"/>
    <w:rsid w:val="004E4280"/>
    <w:rsid w:val="004E42D2"/>
    <w:rsid w:val="004E4321"/>
    <w:rsid w:val="004E4780"/>
    <w:rsid w:val="004E4954"/>
    <w:rsid w:val="004E4EC3"/>
    <w:rsid w:val="004E5148"/>
    <w:rsid w:val="004E5A33"/>
    <w:rsid w:val="004E5B70"/>
    <w:rsid w:val="004E6095"/>
    <w:rsid w:val="004E61B6"/>
    <w:rsid w:val="004E64F9"/>
    <w:rsid w:val="004E66FA"/>
    <w:rsid w:val="004E6D63"/>
    <w:rsid w:val="004E7394"/>
    <w:rsid w:val="004E7921"/>
    <w:rsid w:val="004E7A4E"/>
    <w:rsid w:val="004E7E72"/>
    <w:rsid w:val="004F0427"/>
    <w:rsid w:val="004F065A"/>
    <w:rsid w:val="004F0879"/>
    <w:rsid w:val="004F0AA7"/>
    <w:rsid w:val="004F0ADC"/>
    <w:rsid w:val="004F0B70"/>
    <w:rsid w:val="004F0B93"/>
    <w:rsid w:val="004F1036"/>
    <w:rsid w:val="004F1141"/>
    <w:rsid w:val="004F11EF"/>
    <w:rsid w:val="004F20CE"/>
    <w:rsid w:val="004F21EF"/>
    <w:rsid w:val="004F2304"/>
    <w:rsid w:val="004F2995"/>
    <w:rsid w:val="004F2B44"/>
    <w:rsid w:val="004F354C"/>
    <w:rsid w:val="004F3886"/>
    <w:rsid w:val="004F3915"/>
    <w:rsid w:val="004F3E22"/>
    <w:rsid w:val="004F4982"/>
    <w:rsid w:val="004F4B9C"/>
    <w:rsid w:val="004F4BA2"/>
    <w:rsid w:val="004F4BB0"/>
    <w:rsid w:val="004F4E00"/>
    <w:rsid w:val="004F4E94"/>
    <w:rsid w:val="004F5411"/>
    <w:rsid w:val="004F5F8D"/>
    <w:rsid w:val="004F60DA"/>
    <w:rsid w:val="004F62F2"/>
    <w:rsid w:val="004F66FF"/>
    <w:rsid w:val="004F69B0"/>
    <w:rsid w:val="004F6FB2"/>
    <w:rsid w:val="004F708F"/>
    <w:rsid w:val="004F7340"/>
    <w:rsid w:val="004F7543"/>
    <w:rsid w:val="004F7DD9"/>
    <w:rsid w:val="004F7EDE"/>
    <w:rsid w:val="004F7F3F"/>
    <w:rsid w:val="0050087F"/>
    <w:rsid w:val="005009AD"/>
    <w:rsid w:val="00500BF1"/>
    <w:rsid w:val="00500F00"/>
    <w:rsid w:val="00500F10"/>
    <w:rsid w:val="0050131D"/>
    <w:rsid w:val="005017CD"/>
    <w:rsid w:val="00502059"/>
    <w:rsid w:val="005021F8"/>
    <w:rsid w:val="005025BE"/>
    <w:rsid w:val="0050271B"/>
    <w:rsid w:val="00502D25"/>
    <w:rsid w:val="00502D4C"/>
    <w:rsid w:val="00502FC3"/>
    <w:rsid w:val="00503D4D"/>
    <w:rsid w:val="00503D98"/>
    <w:rsid w:val="00504E7B"/>
    <w:rsid w:val="00504E89"/>
    <w:rsid w:val="005052A2"/>
    <w:rsid w:val="0050550E"/>
    <w:rsid w:val="005055F7"/>
    <w:rsid w:val="005058DB"/>
    <w:rsid w:val="00505EDD"/>
    <w:rsid w:val="00506390"/>
    <w:rsid w:val="00506955"/>
    <w:rsid w:val="00506BAD"/>
    <w:rsid w:val="00506E6B"/>
    <w:rsid w:val="0050750F"/>
    <w:rsid w:val="005077D7"/>
    <w:rsid w:val="00507902"/>
    <w:rsid w:val="00507A10"/>
    <w:rsid w:val="00507C09"/>
    <w:rsid w:val="00507C6A"/>
    <w:rsid w:val="00507E56"/>
    <w:rsid w:val="0051004B"/>
    <w:rsid w:val="00510DED"/>
    <w:rsid w:val="0051109A"/>
    <w:rsid w:val="0051112A"/>
    <w:rsid w:val="0051125E"/>
    <w:rsid w:val="00511C03"/>
    <w:rsid w:val="00512044"/>
    <w:rsid w:val="005136B9"/>
    <w:rsid w:val="0051396A"/>
    <w:rsid w:val="00513A2B"/>
    <w:rsid w:val="00514455"/>
    <w:rsid w:val="005145AD"/>
    <w:rsid w:val="00514635"/>
    <w:rsid w:val="00514954"/>
    <w:rsid w:val="00514CEE"/>
    <w:rsid w:val="005151A3"/>
    <w:rsid w:val="0051525C"/>
    <w:rsid w:val="005154B5"/>
    <w:rsid w:val="00515876"/>
    <w:rsid w:val="00515B65"/>
    <w:rsid w:val="00516006"/>
    <w:rsid w:val="00516311"/>
    <w:rsid w:val="005163B4"/>
    <w:rsid w:val="00516612"/>
    <w:rsid w:val="005168DC"/>
    <w:rsid w:val="00516D5E"/>
    <w:rsid w:val="00516E44"/>
    <w:rsid w:val="005171A2"/>
    <w:rsid w:val="005203AC"/>
    <w:rsid w:val="005206E1"/>
    <w:rsid w:val="005215DD"/>
    <w:rsid w:val="00521912"/>
    <w:rsid w:val="00522156"/>
    <w:rsid w:val="005224CE"/>
    <w:rsid w:val="00522536"/>
    <w:rsid w:val="0052262E"/>
    <w:rsid w:val="00522654"/>
    <w:rsid w:val="0052284E"/>
    <w:rsid w:val="00522952"/>
    <w:rsid w:val="00522CF0"/>
    <w:rsid w:val="00522E55"/>
    <w:rsid w:val="00522FA8"/>
    <w:rsid w:val="00523018"/>
    <w:rsid w:val="00523576"/>
    <w:rsid w:val="005238DA"/>
    <w:rsid w:val="00523A7C"/>
    <w:rsid w:val="00523EFB"/>
    <w:rsid w:val="00523EFD"/>
    <w:rsid w:val="00524197"/>
    <w:rsid w:val="0052435E"/>
    <w:rsid w:val="00524644"/>
    <w:rsid w:val="00524E13"/>
    <w:rsid w:val="00524E5D"/>
    <w:rsid w:val="0052521B"/>
    <w:rsid w:val="00525318"/>
    <w:rsid w:val="0052564C"/>
    <w:rsid w:val="005256CD"/>
    <w:rsid w:val="00525E71"/>
    <w:rsid w:val="00526046"/>
    <w:rsid w:val="005260B9"/>
    <w:rsid w:val="00526745"/>
    <w:rsid w:val="005268BD"/>
    <w:rsid w:val="0052693C"/>
    <w:rsid w:val="00526AC4"/>
    <w:rsid w:val="00526C4A"/>
    <w:rsid w:val="00526D21"/>
    <w:rsid w:val="00526EA1"/>
    <w:rsid w:val="005270D4"/>
    <w:rsid w:val="0052710A"/>
    <w:rsid w:val="00527544"/>
    <w:rsid w:val="00527628"/>
    <w:rsid w:val="0052792D"/>
    <w:rsid w:val="00527E26"/>
    <w:rsid w:val="0053040D"/>
    <w:rsid w:val="00530724"/>
    <w:rsid w:val="005307CC"/>
    <w:rsid w:val="005309D1"/>
    <w:rsid w:val="00530DF9"/>
    <w:rsid w:val="00531025"/>
    <w:rsid w:val="005317A2"/>
    <w:rsid w:val="0053210F"/>
    <w:rsid w:val="00532111"/>
    <w:rsid w:val="0053224F"/>
    <w:rsid w:val="00532324"/>
    <w:rsid w:val="00532612"/>
    <w:rsid w:val="005327B1"/>
    <w:rsid w:val="00532E02"/>
    <w:rsid w:val="00532E95"/>
    <w:rsid w:val="00532F29"/>
    <w:rsid w:val="00533245"/>
    <w:rsid w:val="005332A0"/>
    <w:rsid w:val="005334A6"/>
    <w:rsid w:val="005338E9"/>
    <w:rsid w:val="00533BD3"/>
    <w:rsid w:val="00533E0A"/>
    <w:rsid w:val="005340EB"/>
    <w:rsid w:val="005342E1"/>
    <w:rsid w:val="00534564"/>
    <w:rsid w:val="005345B9"/>
    <w:rsid w:val="00534971"/>
    <w:rsid w:val="00534A6C"/>
    <w:rsid w:val="00534A70"/>
    <w:rsid w:val="00534F66"/>
    <w:rsid w:val="0053510C"/>
    <w:rsid w:val="005352E3"/>
    <w:rsid w:val="00535314"/>
    <w:rsid w:val="0053568F"/>
    <w:rsid w:val="00535740"/>
    <w:rsid w:val="005358F7"/>
    <w:rsid w:val="00535A36"/>
    <w:rsid w:val="00535AF3"/>
    <w:rsid w:val="00535E32"/>
    <w:rsid w:val="0053601F"/>
    <w:rsid w:val="005362B3"/>
    <w:rsid w:val="005364C3"/>
    <w:rsid w:val="0053679A"/>
    <w:rsid w:val="00536B49"/>
    <w:rsid w:val="005371FE"/>
    <w:rsid w:val="005373A3"/>
    <w:rsid w:val="005375F6"/>
    <w:rsid w:val="00537C6A"/>
    <w:rsid w:val="00537D73"/>
    <w:rsid w:val="00537F89"/>
    <w:rsid w:val="00540ED8"/>
    <w:rsid w:val="00541006"/>
    <w:rsid w:val="0054130A"/>
    <w:rsid w:val="005414C7"/>
    <w:rsid w:val="0054179D"/>
    <w:rsid w:val="005417D4"/>
    <w:rsid w:val="00541973"/>
    <w:rsid w:val="00541CD7"/>
    <w:rsid w:val="00541D1E"/>
    <w:rsid w:val="00541E94"/>
    <w:rsid w:val="00542248"/>
    <w:rsid w:val="00542482"/>
    <w:rsid w:val="0054274D"/>
    <w:rsid w:val="005428A4"/>
    <w:rsid w:val="00542D83"/>
    <w:rsid w:val="00542E4D"/>
    <w:rsid w:val="0054336D"/>
    <w:rsid w:val="00543883"/>
    <w:rsid w:val="005438BA"/>
    <w:rsid w:val="00543B12"/>
    <w:rsid w:val="00543B2B"/>
    <w:rsid w:val="00543B9A"/>
    <w:rsid w:val="00543D86"/>
    <w:rsid w:val="00543F11"/>
    <w:rsid w:val="005443A7"/>
    <w:rsid w:val="00544781"/>
    <w:rsid w:val="00544C31"/>
    <w:rsid w:val="00545724"/>
    <w:rsid w:val="00545E0B"/>
    <w:rsid w:val="005462DF"/>
    <w:rsid w:val="00546459"/>
    <w:rsid w:val="00546CB3"/>
    <w:rsid w:val="0054738F"/>
    <w:rsid w:val="005475F0"/>
    <w:rsid w:val="005479CB"/>
    <w:rsid w:val="00547CC3"/>
    <w:rsid w:val="005501DA"/>
    <w:rsid w:val="005502A8"/>
    <w:rsid w:val="00550352"/>
    <w:rsid w:val="00550BE0"/>
    <w:rsid w:val="00550C92"/>
    <w:rsid w:val="00550D06"/>
    <w:rsid w:val="00550D20"/>
    <w:rsid w:val="00551024"/>
    <w:rsid w:val="005517A2"/>
    <w:rsid w:val="005517EC"/>
    <w:rsid w:val="00551CCA"/>
    <w:rsid w:val="00551EF6"/>
    <w:rsid w:val="00552256"/>
    <w:rsid w:val="00552485"/>
    <w:rsid w:val="00552926"/>
    <w:rsid w:val="00552945"/>
    <w:rsid w:val="00552B5B"/>
    <w:rsid w:val="00552CF0"/>
    <w:rsid w:val="00552F26"/>
    <w:rsid w:val="00553D2E"/>
    <w:rsid w:val="00553E2A"/>
    <w:rsid w:val="0055482E"/>
    <w:rsid w:val="0055483D"/>
    <w:rsid w:val="00554A62"/>
    <w:rsid w:val="00554B9E"/>
    <w:rsid w:val="00555021"/>
    <w:rsid w:val="0055513A"/>
    <w:rsid w:val="005554A6"/>
    <w:rsid w:val="00555B23"/>
    <w:rsid w:val="00555BF4"/>
    <w:rsid w:val="005564BC"/>
    <w:rsid w:val="005568FA"/>
    <w:rsid w:val="005571AC"/>
    <w:rsid w:val="005573FF"/>
    <w:rsid w:val="00557742"/>
    <w:rsid w:val="0055793C"/>
    <w:rsid w:val="00557B9B"/>
    <w:rsid w:val="0056001F"/>
    <w:rsid w:val="0056018B"/>
    <w:rsid w:val="005601FE"/>
    <w:rsid w:val="0056049C"/>
    <w:rsid w:val="005604C2"/>
    <w:rsid w:val="005608BB"/>
    <w:rsid w:val="00560E63"/>
    <w:rsid w:val="00561427"/>
    <w:rsid w:val="0056178D"/>
    <w:rsid w:val="00561C9E"/>
    <w:rsid w:val="00561F04"/>
    <w:rsid w:val="00561FEF"/>
    <w:rsid w:val="00562DD9"/>
    <w:rsid w:val="00562E5D"/>
    <w:rsid w:val="00562EBC"/>
    <w:rsid w:val="005633A6"/>
    <w:rsid w:val="0056356D"/>
    <w:rsid w:val="005635C0"/>
    <w:rsid w:val="00563822"/>
    <w:rsid w:val="00563AED"/>
    <w:rsid w:val="00563CB9"/>
    <w:rsid w:val="00564474"/>
    <w:rsid w:val="005646FA"/>
    <w:rsid w:val="00564944"/>
    <w:rsid w:val="00564945"/>
    <w:rsid w:val="00564D8A"/>
    <w:rsid w:val="00564E6A"/>
    <w:rsid w:val="0056509D"/>
    <w:rsid w:val="005651D2"/>
    <w:rsid w:val="00565508"/>
    <w:rsid w:val="005664CA"/>
    <w:rsid w:val="00566533"/>
    <w:rsid w:val="00566C39"/>
    <w:rsid w:val="00566FE6"/>
    <w:rsid w:val="00567135"/>
    <w:rsid w:val="00567252"/>
    <w:rsid w:val="00567725"/>
    <w:rsid w:val="00567EBA"/>
    <w:rsid w:val="0057042A"/>
    <w:rsid w:val="00570C55"/>
    <w:rsid w:val="00570C97"/>
    <w:rsid w:val="00570D9F"/>
    <w:rsid w:val="005714BB"/>
    <w:rsid w:val="0057186C"/>
    <w:rsid w:val="00571B91"/>
    <w:rsid w:val="00571BE6"/>
    <w:rsid w:val="00572277"/>
    <w:rsid w:val="00572340"/>
    <w:rsid w:val="005724C9"/>
    <w:rsid w:val="00572CFE"/>
    <w:rsid w:val="00572DC4"/>
    <w:rsid w:val="00572E79"/>
    <w:rsid w:val="00573836"/>
    <w:rsid w:val="00573AF9"/>
    <w:rsid w:val="00573B5E"/>
    <w:rsid w:val="0057412F"/>
    <w:rsid w:val="00574375"/>
    <w:rsid w:val="005745EE"/>
    <w:rsid w:val="0057497D"/>
    <w:rsid w:val="00574AFE"/>
    <w:rsid w:val="005750EF"/>
    <w:rsid w:val="00575381"/>
    <w:rsid w:val="00575AE1"/>
    <w:rsid w:val="00575FAF"/>
    <w:rsid w:val="005763BB"/>
    <w:rsid w:val="005763D2"/>
    <w:rsid w:val="005775BB"/>
    <w:rsid w:val="0057763D"/>
    <w:rsid w:val="0057766A"/>
    <w:rsid w:val="00577A9F"/>
    <w:rsid w:val="00577F08"/>
    <w:rsid w:val="005801DF"/>
    <w:rsid w:val="0058053E"/>
    <w:rsid w:val="00580A97"/>
    <w:rsid w:val="00580C0A"/>
    <w:rsid w:val="00580D6C"/>
    <w:rsid w:val="005810EB"/>
    <w:rsid w:val="005815BE"/>
    <w:rsid w:val="005816F8"/>
    <w:rsid w:val="00581737"/>
    <w:rsid w:val="00581862"/>
    <w:rsid w:val="00581925"/>
    <w:rsid w:val="00581BDF"/>
    <w:rsid w:val="00582193"/>
    <w:rsid w:val="00582813"/>
    <w:rsid w:val="00582D41"/>
    <w:rsid w:val="00582ED3"/>
    <w:rsid w:val="005838F1"/>
    <w:rsid w:val="00583ADF"/>
    <w:rsid w:val="00584269"/>
    <w:rsid w:val="0058430D"/>
    <w:rsid w:val="005843F4"/>
    <w:rsid w:val="00584904"/>
    <w:rsid w:val="00584D03"/>
    <w:rsid w:val="0058530C"/>
    <w:rsid w:val="00585641"/>
    <w:rsid w:val="00585AC2"/>
    <w:rsid w:val="00585C2A"/>
    <w:rsid w:val="00585E58"/>
    <w:rsid w:val="00586085"/>
    <w:rsid w:val="005860AA"/>
    <w:rsid w:val="00586869"/>
    <w:rsid w:val="00586ECF"/>
    <w:rsid w:val="0058700B"/>
    <w:rsid w:val="00587112"/>
    <w:rsid w:val="005874E7"/>
    <w:rsid w:val="00587C01"/>
    <w:rsid w:val="00587DBA"/>
    <w:rsid w:val="00587F2A"/>
    <w:rsid w:val="005905F3"/>
    <w:rsid w:val="005907BC"/>
    <w:rsid w:val="00590C6F"/>
    <w:rsid w:val="00590D0B"/>
    <w:rsid w:val="00590F57"/>
    <w:rsid w:val="005910D8"/>
    <w:rsid w:val="00591502"/>
    <w:rsid w:val="00592344"/>
    <w:rsid w:val="00592838"/>
    <w:rsid w:val="00592C15"/>
    <w:rsid w:val="005932F3"/>
    <w:rsid w:val="00593676"/>
    <w:rsid w:val="00593C00"/>
    <w:rsid w:val="00593D5B"/>
    <w:rsid w:val="005944E8"/>
    <w:rsid w:val="00594656"/>
    <w:rsid w:val="005946CD"/>
    <w:rsid w:val="0059497A"/>
    <w:rsid w:val="00594EF4"/>
    <w:rsid w:val="005951B2"/>
    <w:rsid w:val="00595252"/>
    <w:rsid w:val="0059550F"/>
    <w:rsid w:val="00595677"/>
    <w:rsid w:val="005958B1"/>
    <w:rsid w:val="00595926"/>
    <w:rsid w:val="0059624E"/>
    <w:rsid w:val="00596538"/>
    <w:rsid w:val="0059661B"/>
    <w:rsid w:val="00596CBC"/>
    <w:rsid w:val="005972AD"/>
    <w:rsid w:val="0059758B"/>
    <w:rsid w:val="005976D1"/>
    <w:rsid w:val="005977B4"/>
    <w:rsid w:val="00597974"/>
    <w:rsid w:val="00597BB2"/>
    <w:rsid w:val="00597CE8"/>
    <w:rsid w:val="00597EAE"/>
    <w:rsid w:val="005A02B9"/>
    <w:rsid w:val="005A08B7"/>
    <w:rsid w:val="005A097A"/>
    <w:rsid w:val="005A09C4"/>
    <w:rsid w:val="005A0FA9"/>
    <w:rsid w:val="005A10CE"/>
    <w:rsid w:val="005A13A5"/>
    <w:rsid w:val="005A2505"/>
    <w:rsid w:val="005A26FB"/>
    <w:rsid w:val="005A2977"/>
    <w:rsid w:val="005A2AD0"/>
    <w:rsid w:val="005A2B97"/>
    <w:rsid w:val="005A2CE6"/>
    <w:rsid w:val="005A2E71"/>
    <w:rsid w:val="005A3022"/>
    <w:rsid w:val="005A3988"/>
    <w:rsid w:val="005A3B2D"/>
    <w:rsid w:val="005A3BB0"/>
    <w:rsid w:val="005A3E1F"/>
    <w:rsid w:val="005A3EA9"/>
    <w:rsid w:val="005A3EB5"/>
    <w:rsid w:val="005A4524"/>
    <w:rsid w:val="005A4DCB"/>
    <w:rsid w:val="005A4E7E"/>
    <w:rsid w:val="005A4F73"/>
    <w:rsid w:val="005A5044"/>
    <w:rsid w:val="005A53FF"/>
    <w:rsid w:val="005A594E"/>
    <w:rsid w:val="005A5B5C"/>
    <w:rsid w:val="005A6902"/>
    <w:rsid w:val="005A6AB9"/>
    <w:rsid w:val="005A6EF6"/>
    <w:rsid w:val="005A6FEA"/>
    <w:rsid w:val="005A7226"/>
    <w:rsid w:val="005A7917"/>
    <w:rsid w:val="005A7978"/>
    <w:rsid w:val="005A7B10"/>
    <w:rsid w:val="005A7C0C"/>
    <w:rsid w:val="005A7EB1"/>
    <w:rsid w:val="005B0185"/>
    <w:rsid w:val="005B02DA"/>
    <w:rsid w:val="005B0690"/>
    <w:rsid w:val="005B08A6"/>
    <w:rsid w:val="005B0CC8"/>
    <w:rsid w:val="005B0F82"/>
    <w:rsid w:val="005B1223"/>
    <w:rsid w:val="005B1696"/>
    <w:rsid w:val="005B1752"/>
    <w:rsid w:val="005B1831"/>
    <w:rsid w:val="005B19A9"/>
    <w:rsid w:val="005B2355"/>
    <w:rsid w:val="005B2800"/>
    <w:rsid w:val="005B2859"/>
    <w:rsid w:val="005B3010"/>
    <w:rsid w:val="005B313C"/>
    <w:rsid w:val="005B3193"/>
    <w:rsid w:val="005B40EF"/>
    <w:rsid w:val="005B411D"/>
    <w:rsid w:val="005B43F9"/>
    <w:rsid w:val="005B4458"/>
    <w:rsid w:val="005B4A21"/>
    <w:rsid w:val="005B4AC6"/>
    <w:rsid w:val="005B506B"/>
    <w:rsid w:val="005B5090"/>
    <w:rsid w:val="005B516C"/>
    <w:rsid w:val="005B588D"/>
    <w:rsid w:val="005B5F5A"/>
    <w:rsid w:val="005B6830"/>
    <w:rsid w:val="005B6871"/>
    <w:rsid w:val="005B6FC2"/>
    <w:rsid w:val="005B7463"/>
    <w:rsid w:val="005B7BDA"/>
    <w:rsid w:val="005C02C9"/>
    <w:rsid w:val="005C035E"/>
    <w:rsid w:val="005C0944"/>
    <w:rsid w:val="005C0BC5"/>
    <w:rsid w:val="005C0C80"/>
    <w:rsid w:val="005C0E7C"/>
    <w:rsid w:val="005C1ECD"/>
    <w:rsid w:val="005C1EE4"/>
    <w:rsid w:val="005C1F52"/>
    <w:rsid w:val="005C228B"/>
    <w:rsid w:val="005C23AC"/>
    <w:rsid w:val="005C263E"/>
    <w:rsid w:val="005C2872"/>
    <w:rsid w:val="005C2A0F"/>
    <w:rsid w:val="005C2AEC"/>
    <w:rsid w:val="005C2D0E"/>
    <w:rsid w:val="005C300D"/>
    <w:rsid w:val="005C38F6"/>
    <w:rsid w:val="005C3929"/>
    <w:rsid w:val="005C3A97"/>
    <w:rsid w:val="005C3AC9"/>
    <w:rsid w:val="005C3CC8"/>
    <w:rsid w:val="005C408C"/>
    <w:rsid w:val="005C415C"/>
    <w:rsid w:val="005C4379"/>
    <w:rsid w:val="005C43BA"/>
    <w:rsid w:val="005C44A0"/>
    <w:rsid w:val="005C457B"/>
    <w:rsid w:val="005C4743"/>
    <w:rsid w:val="005C4B27"/>
    <w:rsid w:val="005C4F47"/>
    <w:rsid w:val="005C54BA"/>
    <w:rsid w:val="005C5518"/>
    <w:rsid w:val="005C5C8F"/>
    <w:rsid w:val="005C5DFC"/>
    <w:rsid w:val="005C6021"/>
    <w:rsid w:val="005C63F3"/>
    <w:rsid w:val="005C653D"/>
    <w:rsid w:val="005C6B89"/>
    <w:rsid w:val="005C6E51"/>
    <w:rsid w:val="005C6E59"/>
    <w:rsid w:val="005C704A"/>
    <w:rsid w:val="005C7233"/>
    <w:rsid w:val="005C753D"/>
    <w:rsid w:val="005C762B"/>
    <w:rsid w:val="005C7860"/>
    <w:rsid w:val="005C7DAF"/>
    <w:rsid w:val="005D04AB"/>
    <w:rsid w:val="005D05D9"/>
    <w:rsid w:val="005D0618"/>
    <w:rsid w:val="005D0721"/>
    <w:rsid w:val="005D07E5"/>
    <w:rsid w:val="005D0BCF"/>
    <w:rsid w:val="005D1995"/>
    <w:rsid w:val="005D1B3E"/>
    <w:rsid w:val="005D1ED7"/>
    <w:rsid w:val="005D2121"/>
    <w:rsid w:val="005D2854"/>
    <w:rsid w:val="005D2DA1"/>
    <w:rsid w:val="005D2DAC"/>
    <w:rsid w:val="005D2F76"/>
    <w:rsid w:val="005D33A1"/>
    <w:rsid w:val="005D350E"/>
    <w:rsid w:val="005D397B"/>
    <w:rsid w:val="005D3ECC"/>
    <w:rsid w:val="005D4682"/>
    <w:rsid w:val="005D4725"/>
    <w:rsid w:val="005D4746"/>
    <w:rsid w:val="005D491F"/>
    <w:rsid w:val="005D4D21"/>
    <w:rsid w:val="005D4DD1"/>
    <w:rsid w:val="005D4FB1"/>
    <w:rsid w:val="005D53AB"/>
    <w:rsid w:val="005D586B"/>
    <w:rsid w:val="005D5925"/>
    <w:rsid w:val="005D5C4E"/>
    <w:rsid w:val="005D5C73"/>
    <w:rsid w:val="005D603A"/>
    <w:rsid w:val="005D62F2"/>
    <w:rsid w:val="005D6540"/>
    <w:rsid w:val="005D65EC"/>
    <w:rsid w:val="005D6797"/>
    <w:rsid w:val="005D7094"/>
    <w:rsid w:val="005D7195"/>
    <w:rsid w:val="005D7A27"/>
    <w:rsid w:val="005D7C72"/>
    <w:rsid w:val="005D7DE9"/>
    <w:rsid w:val="005E0050"/>
    <w:rsid w:val="005E007B"/>
    <w:rsid w:val="005E03EB"/>
    <w:rsid w:val="005E0A01"/>
    <w:rsid w:val="005E0A8D"/>
    <w:rsid w:val="005E0C71"/>
    <w:rsid w:val="005E0D66"/>
    <w:rsid w:val="005E0E9D"/>
    <w:rsid w:val="005E10C7"/>
    <w:rsid w:val="005E1808"/>
    <w:rsid w:val="005E1D1E"/>
    <w:rsid w:val="005E27E8"/>
    <w:rsid w:val="005E2B63"/>
    <w:rsid w:val="005E2BF8"/>
    <w:rsid w:val="005E2D26"/>
    <w:rsid w:val="005E3265"/>
    <w:rsid w:val="005E3525"/>
    <w:rsid w:val="005E358B"/>
    <w:rsid w:val="005E35BC"/>
    <w:rsid w:val="005E3895"/>
    <w:rsid w:val="005E3D41"/>
    <w:rsid w:val="005E3F39"/>
    <w:rsid w:val="005E40F8"/>
    <w:rsid w:val="005E4478"/>
    <w:rsid w:val="005E44DC"/>
    <w:rsid w:val="005E47BE"/>
    <w:rsid w:val="005E4C43"/>
    <w:rsid w:val="005E4DB6"/>
    <w:rsid w:val="005E4E87"/>
    <w:rsid w:val="005E4EBC"/>
    <w:rsid w:val="005E5137"/>
    <w:rsid w:val="005E51E7"/>
    <w:rsid w:val="005E5CE2"/>
    <w:rsid w:val="005E60EC"/>
    <w:rsid w:val="005E61DC"/>
    <w:rsid w:val="005E61FF"/>
    <w:rsid w:val="005E6373"/>
    <w:rsid w:val="005E6549"/>
    <w:rsid w:val="005E67E1"/>
    <w:rsid w:val="005E6842"/>
    <w:rsid w:val="005E6B58"/>
    <w:rsid w:val="005E6FF2"/>
    <w:rsid w:val="005E7366"/>
    <w:rsid w:val="005E75A6"/>
    <w:rsid w:val="005E75CC"/>
    <w:rsid w:val="005E7F36"/>
    <w:rsid w:val="005F0067"/>
    <w:rsid w:val="005F00A4"/>
    <w:rsid w:val="005F0436"/>
    <w:rsid w:val="005F0A73"/>
    <w:rsid w:val="005F10F9"/>
    <w:rsid w:val="005F15B6"/>
    <w:rsid w:val="005F18E7"/>
    <w:rsid w:val="005F1B2E"/>
    <w:rsid w:val="005F1F25"/>
    <w:rsid w:val="005F219C"/>
    <w:rsid w:val="005F21A4"/>
    <w:rsid w:val="005F225A"/>
    <w:rsid w:val="005F2481"/>
    <w:rsid w:val="005F258E"/>
    <w:rsid w:val="005F2652"/>
    <w:rsid w:val="005F2684"/>
    <w:rsid w:val="005F2A27"/>
    <w:rsid w:val="005F2A32"/>
    <w:rsid w:val="005F2A9F"/>
    <w:rsid w:val="005F2AE0"/>
    <w:rsid w:val="005F3055"/>
    <w:rsid w:val="005F30C3"/>
    <w:rsid w:val="005F30F9"/>
    <w:rsid w:val="005F31F0"/>
    <w:rsid w:val="005F32E8"/>
    <w:rsid w:val="005F39E9"/>
    <w:rsid w:val="005F3AD7"/>
    <w:rsid w:val="005F3DCF"/>
    <w:rsid w:val="005F4100"/>
    <w:rsid w:val="005F44C3"/>
    <w:rsid w:val="005F48CA"/>
    <w:rsid w:val="005F4CD2"/>
    <w:rsid w:val="005F55B0"/>
    <w:rsid w:val="005F5BC0"/>
    <w:rsid w:val="005F5E0C"/>
    <w:rsid w:val="005F5F0B"/>
    <w:rsid w:val="005F5F9E"/>
    <w:rsid w:val="005F66F8"/>
    <w:rsid w:val="005F6971"/>
    <w:rsid w:val="005F6A03"/>
    <w:rsid w:val="005F6A20"/>
    <w:rsid w:val="005F6BB8"/>
    <w:rsid w:val="005F6CFF"/>
    <w:rsid w:val="005F70D1"/>
    <w:rsid w:val="005F7102"/>
    <w:rsid w:val="005F7592"/>
    <w:rsid w:val="005F7607"/>
    <w:rsid w:val="005F76EB"/>
    <w:rsid w:val="005F7AAB"/>
    <w:rsid w:val="006000D0"/>
    <w:rsid w:val="00600364"/>
    <w:rsid w:val="006007E4"/>
    <w:rsid w:val="0060092F"/>
    <w:rsid w:val="006009C5"/>
    <w:rsid w:val="00600A0E"/>
    <w:rsid w:val="00600B61"/>
    <w:rsid w:val="00600F28"/>
    <w:rsid w:val="00601122"/>
    <w:rsid w:val="006011B1"/>
    <w:rsid w:val="00601638"/>
    <w:rsid w:val="00601866"/>
    <w:rsid w:val="00602271"/>
    <w:rsid w:val="00602B4D"/>
    <w:rsid w:val="00602BA3"/>
    <w:rsid w:val="00602EC2"/>
    <w:rsid w:val="00603146"/>
    <w:rsid w:val="00603282"/>
    <w:rsid w:val="006033E6"/>
    <w:rsid w:val="0060345A"/>
    <w:rsid w:val="0060393C"/>
    <w:rsid w:val="00603A0B"/>
    <w:rsid w:val="00603F11"/>
    <w:rsid w:val="00604222"/>
    <w:rsid w:val="00604427"/>
    <w:rsid w:val="0060495E"/>
    <w:rsid w:val="00604A09"/>
    <w:rsid w:val="00604F21"/>
    <w:rsid w:val="00605271"/>
    <w:rsid w:val="00605318"/>
    <w:rsid w:val="0060534D"/>
    <w:rsid w:val="0060553D"/>
    <w:rsid w:val="00605753"/>
    <w:rsid w:val="0060583A"/>
    <w:rsid w:val="00605BB1"/>
    <w:rsid w:val="00605C28"/>
    <w:rsid w:val="00605C45"/>
    <w:rsid w:val="00605FBA"/>
    <w:rsid w:val="00606221"/>
    <w:rsid w:val="00607120"/>
    <w:rsid w:val="00607210"/>
    <w:rsid w:val="00607434"/>
    <w:rsid w:val="00607792"/>
    <w:rsid w:val="00607BFD"/>
    <w:rsid w:val="00607C0A"/>
    <w:rsid w:val="00610216"/>
    <w:rsid w:val="006105FF"/>
    <w:rsid w:val="00610DB5"/>
    <w:rsid w:val="00611091"/>
    <w:rsid w:val="0061132D"/>
    <w:rsid w:val="0061155E"/>
    <w:rsid w:val="006117B3"/>
    <w:rsid w:val="0061183A"/>
    <w:rsid w:val="00611A41"/>
    <w:rsid w:val="00611C70"/>
    <w:rsid w:val="00611F76"/>
    <w:rsid w:val="00612052"/>
    <w:rsid w:val="00612792"/>
    <w:rsid w:val="006128EB"/>
    <w:rsid w:val="00612B4E"/>
    <w:rsid w:val="00612C58"/>
    <w:rsid w:val="00612D20"/>
    <w:rsid w:val="0061314E"/>
    <w:rsid w:val="006134E2"/>
    <w:rsid w:val="00613DF4"/>
    <w:rsid w:val="00613EE6"/>
    <w:rsid w:val="00613FF9"/>
    <w:rsid w:val="006141EC"/>
    <w:rsid w:val="00614326"/>
    <w:rsid w:val="00614521"/>
    <w:rsid w:val="00614AC2"/>
    <w:rsid w:val="00614B40"/>
    <w:rsid w:val="00614DCB"/>
    <w:rsid w:val="00614E7A"/>
    <w:rsid w:val="00614F33"/>
    <w:rsid w:val="00615005"/>
    <w:rsid w:val="00615378"/>
    <w:rsid w:val="00615666"/>
    <w:rsid w:val="0061569B"/>
    <w:rsid w:val="006158C1"/>
    <w:rsid w:val="006159E9"/>
    <w:rsid w:val="00615CCD"/>
    <w:rsid w:val="00615D69"/>
    <w:rsid w:val="006168B4"/>
    <w:rsid w:val="00616974"/>
    <w:rsid w:val="006170B8"/>
    <w:rsid w:val="00617F09"/>
    <w:rsid w:val="006201CF"/>
    <w:rsid w:val="00620297"/>
    <w:rsid w:val="00620F96"/>
    <w:rsid w:val="0062152F"/>
    <w:rsid w:val="00621911"/>
    <w:rsid w:val="006219F4"/>
    <w:rsid w:val="00622180"/>
    <w:rsid w:val="006225F5"/>
    <w:rsid w:val="006226DC"/>
    <w:rsid w:val="00622C96"/>
    <w:rsid w:val="00623283"/>
    <w:rsid w:val="006235E5"/>
    <w:rsid w:val="006235F4"/>
    <w:rsid w:val="00623602"/>
    <w:rsid w:val="00623743"/>
    <w:rsid w:val="00623966"/>
    <w:rsid w:val="00624353"/>
    <w:rsid w:val="00624F0C"/>
    <w:rsid w:val="00624FF4"/>
    <w:rsid w:val="006259DD"/>
    <w:rsid w:val="006259FA"/>
    <w:rsid w:val="00625AC0"/>
    <w:rsid w:val="00625D27"/>
    <w:rsid w:val="006263BF"/>
    <w:rsid w:val="00626513"/>
    <w:rsid w:val="00626C54"/>
    <w:rsid w:val="00626CCF"/>
    <w:rsid w:val="00626DB7"/>
    <w:rsid w:val="006272C6"/>
    <w:rsid w:val="006275E5"/>
    <w:rsid w:val="00627D71"/>
    <w:rsid w:val="00630068"/>
    <w:rsid w:val="00630813"/>
    <w:rsid w:val="00630CFD"/>
    <w:rsid w:val="00630DDC"/>
    <w:rsid w:val="0063101B"/>
    <w:rsid w:val="0063144D"/>
    <w:rsid w:val="00631647"/>
    <w:rsid w:val="00631AE8"/>
    <w:rsid w:val="00632398"/>
    <w:rsid w:val="006329ED"/>
    <w:rsid w:val="00632B38"/>
    <w:rsid w:val="00632EA0"/>
    <w:rsid w:val="00632F01"/>
    <w:rsid w:val="00633124"/>
    <w:rsid w:val="006334B6"/>
    <w:rsid w:val="006338E6"/>
    <w:rsid w:val="00633E3D"/>
    <w:rsid w:val="00633F50"/>
    <w:rsid w:val="00633FF4"/>
    <w:rsid w:val="00634144"/>
    <w:rsid w:val="006348FD"/>
    <w:rsid w:val="00635F0B"/>
    <w:rsid w:val="00635F73"/>
    <w:rsid w:val="0063602F"/>
    <w:rsid w:val="0063606E"/>
    <w:rsid w:val="00636DC6"/>
    <w:rsid w:val="006370AD"/>
    <w:rsid w:val="006378CE"/>
    <w:rsid w:val="006378FB"/>
    <w:rsid w:val="00637DEF"/>
    <w:rsid w:val="006405E3"/>
    <w:rsid w:val="006408A9"/>
    <w:rsid w:val="006410C8"/>
    <w:rsid w:val="006411CD"/>
    <w:rsid w:val="006414EF"/>
    <w:rsid w:val="006415A7"/>
    <w:rsid w:val="0064178B"/>
    <w:rsid w:val="00642595"/>
    <w:rsid w:val="00642834"/>
    <w:rsid w:val="00642C06"/>
    <w:rsid w:val="00642D98"/>
    <w:rsid w:val="00643840"/>
    <w:rsid w:val="00643C85"/>
    <w:rsid w:val="00644055"/>
    <w:rsid w:val="00644587"/>
    <w:rsid w:val="00644AD5"/>
    <w:rsid w:val="00644C4C"/>
    <w:rsid w:val="00644E3B"/>
    <w:rsid w:val="00644F89"/>
    <w:rsid w:val="00645346"/>
    <w:rsid w:val="006455FD"/>
    <w:rsid w:val="00645991"/>
    <w:rsid w:val="00645AD9"/>
    <w:rsid w:val="00645D51"/>
    <w:rsid w:val="00645E18"/>
    <w:rsid w:val="00646324"/>
    <w:rsid w:val="0064644D"/>
    <w:rsid w:val="006465AE"/>
    <w:rsid w:val="00646C44"/>
    <w:rsid w:val="00646D4C"/>
    <w:rsid w:val="006473B5"/>
    <w:rsid w:val="00647573"/>
    <w:rsid w:val="00647EB0"/>
    <w:rsid w:val="00647FC0"/>
    <w:rsid w:val="00650042"/>
    <w:rsid w:val="00650316"/>
    <w:rsid w:val="00650486"/>
    <w:rsid w:val="00650756"/>
    <w:rsid w:val="006507F1"/>
    <w:rsid w:val="00650954"/>
    <w:rsid w:val="00651047"/>
    <w:rsid w:val="006513E5"/>
    <w:rsid w:val="0065190D"/>
    <w:rsid w:val="00651E26"/>
    <w:rsid w:val="00652483"/>
    <w:rsid w:val="00652CC5"/>
    <w:rsid w:val="00652D56"/>
    <w:rsid w:val="006530D1"/>
    <w:rsid w:val="00653308"/>
    <w:rsid w:val="0065377C"/>
    <w:rsid w:val="006537A0"/>
    <w:rsid w:val="0065385F"/>
    <w:rsid w:val="006539CC"/>
    <w:rsid w:val="00653BA1"/>
    <w:rsid w:val="00653F9E"/>
    <w:rsid w:val="006541B7"/>
    <w:rsid w:val="0065470B"/>
    <w:rsid w:val="006547F8"/>
    <w:rsid w:val="00654A30"/>
    <w:rsid w:val="00654ACF"/>
    <w:rsid w:val="00654C6F"/>
    <w:rsid w:val="00654C94"/>
    <w:rsid w:val="00654D9C"/>
    <w:rsid w:val="00654E4E"/>
    <w:rsid w:val="00655221"/>
    <w:rsid w:val="00655237"/>
    <w:rsid w:val="006553BE"/>
    <w:rsid w:val="006557DB"/>
    <w:rsid w:val="00655B1F"/>
    <w:rsid w:val="00655D16"/>
    <w:rsid w:val="00655ED5"/>
    <w:rsid w:val="006560ED"/>
    <w:rsid w:val="006561B8"/>
    <w:rsid w:val="0065657E"/>
    <w:rsid w:val="0065701B"/>
    <w:rsid w:val="0065769D"/>
    <w:rsid w:val="00657705"/>
    <w:rsid w:val="006577F3"/>
    <w:rsid w:val="006600D2"/>
    <w:rsid w:val="00660421"/>
    <w:rsid w:val="00660733"/>
    <w:rsid w:val="00660777"/>
    <w:rsid w:val="00660922"/>
    <w:rsid w:val="006609B3"/>
    <w:rsid w:val="00660CE5"/>
    <w:rsid w:val="00661299"/>
    <w:rsid w:val="006614A3"/>
    <w:rsid w:val="00661703"/>
    <w:rsid w:val="00661BEF"/>
    <w:rsid w:val="00661E0F"/>
    <w:rsid w:val="00662021"/>
    <w:rsid w:val="006621ED"/>
    <w:rsid w:val="00662869"/>
    <w:rsid w:val="00662969"/>
    <w:rsid w:val="00662B9F"/>
    <w:rsid w:val="00662BA7"/>
    <w:rsid w:val="00662C36"/>
    <w:rsid w:val="006631D4"/>
    <w:rsid w:val="00663A11"/>
    <w:rsid w:val="00663C84"/>
    <w:rsid w:val="00663F5B"/>
    <w:rsid w:val="00664285"/>
    <w:rsid w:val="0066452F"/>
    <w:rsid w:val="00665195"/>
    <w:rsid w:val="006651CE"/>
    <w:rsid w:val="0066537E"/>
    <w:rsid w:val="00665436"/>
    <w:rsid w:val="00665494"/>
    <w:rsid w:val="00665CB6"/>
    <w:rsid w:val="00665FAF"/>
    <w:rsid w:val="00666066"/>
    <w:rsid w:val="006660ED"/>
    <w:rsid w:val="00666211"/>
    <w:rsid w:val="006663F5"/>
    <w:rsid w:val="0066640F"/>
    <w:rsid w:val="00666583"/>
    <w:rsid w:val="0066679F"/>
    <w:rsid w:val="00666AD4"/>
    <w:rsid w:val="00666B5D"/>
    <w:rsid w:val="00666BAF"/>
    <w:rsid w:val="00666EB4"/>
    <w:rsid w:val="00667083"/>
    <w:rsid w:val="00667101"/>
    <w:rsid w:val="00667213"/>
    <w:rsid w:val="006672B5"/>
    <w:rsid w:val="006672E1"/>
    <w:rsid w:val="006674DB"/>
    <w:rsid w:val="00667769"/>
    <w:rsid w:val="00667822"/>
    <w:rsid w:val="00667AD1"/>
    <w:rsid w:val="00667F0F"/>
    <w:rsid w:val="00670508"/>
    <w:rsid w:val="00670BD3"/>
    <w:rsid w:val="00671060"/>
    <w:rsid w:val="006715CE"/>
    <w:rsid w:val="006717EE"/>
    <w:rsid w:val="0067250E"/>
    <w:rsid w:val="0067255F"/>
    <w:rsid w:val="0067266A"/>
    <w:rsid w:val="00672681"/>
    <w:rsid w:val="006726A8"/>
    <w:rsid w:val="006726D2"/>
    <w:rsid w:val="006728BF"/>
    <w:rsid w:val="006734B1"/>
    <w:rsid w:val="00673533"/>
    <w:rsid w:val="006736DB"/>
    <w:rsid w:val="006739CF"/>
    <w:rsid w:val="00673A63"/>
    <w:rsid w:val="00673B17"/>
    <w:rsid w:val="00673E2E"/>
    <w:rsid w:val="006741E6"/>
    <w:rsid w:val="006745BD"/>
    <w:rsid w:val="00674654"/>
    <w:rsid w:val="00674924"/>
    <w:rsid w:val="00674F77"/>
    <w:rsid w:val="00675139"/>
    <w:rsid w:val="00675ABF"/>
    <w:rsid w:val="006763D1"/>
    <w:rsid w:val="006766ED"/>
    <w:rsid w:val="006775B7"/>
    <w:rsid w:val="00677698"/>
    <w:rsid w:val="00677AA3"/>
    <w:rsid w:val="00677CF5"/>
    <w:rsid w:val="006803EA"/>
    <w:rsid w:val="0068050A"/>
    <w:rsid w:val="00680E3B"/>
    <w:rsid w:val="00681134"/>
    <w:rsid w:val="006812B5"/>
    <w:rsid w:val="006818A3"/>
    <w:rsid w:val="00681B20"/>
    <w:rsid w:val="00681E9D"/>
    <w:rsid w:val="00682941"/>
    <w:rsid w:val="006832F2"/>
    <w:rsid w:val="006833F8"/>
    <w:rsid w:val="006835AC"/>
    <w:rsid w:val="006835B0"/>
    <w:rsid w:val="0068374C"/>
    <w:rsid w:val="00683811"/>
    <w:rsid w:val="00683844"/>
    <w:rsid w:val="00683D3A"/>
    <w:rsid w:val="00683DDD"/>
    <w:rsid w:val="00684127"/>
    <w:rsid w:val="00684173"/>
    <w:rsid w:val="0068437B"/>
    <w:rsid w:val="00684424"/>
    <w:rsid w:val="00684551"/>
    <w:rsid w:val="00684833"/>
    <w:rsid w:val="0068484F"/>
    <w:rsid w:val="0068508C"/>
    <w:rsid w:val="00685595"/>
    <w:rsid w:val="0068559B"/>
    <w:rsid w:val="00685C9D"/>
    <w:rsid w:val="00686457"/>
    <w:rsid w:val="0068671B"/>
    <w:rsid w:val="00686984"/>
    <w:rsid w:val="00687007"/>
    <w:rsid w:val="006873C4"/>
    <w:rsid w:val="006877CE"/>
    <w:rsid w:val="00687BFC"/>
    <w:rsid w:val="00687D75"/>
    <w:rsid w:val="00687E80"/>
    <w:rsid w:val="00687F59"/>
    <w:rsid w:val="006901C6"/>
    <w:rsid w:val="0069023C"/>
    <w:rsid w:val="006905F2"/>
    <w:rsid w:val="00690B76"/>
    <w:rsid w:val="00690D44"/>
    <w:rsid w:val="0069121F"/>
    <w:rsid w:val="006915A6"/>
    <w:rsid w:val="006921F2"/>
    <w:rsid w:val="0069241B"/>
    <w:rsid w:val="00692C27"/>
    <w:rsid w:val="00693043"/>
    <w:rsid w:val="0069321D"/>
    <w:rsid w:val="0069325C"/>
    <w:rsid w:val="00693407"/>
    <w:rsid w:val="0069360B"/>
    <w:rsid w:val="00693AE9"/>
    <w:rsid w:val="00694028"/>
    <w:rsid w:val="0069423A"/>
    <w:rsid w:val="0069470C"/>
    <w:rsid w:val="00694830"/>
    <w:rsid w:val="006949E6"/>
    <w:rsid w:val="00694E24"/>
    <w:rsid w:val="00694E76"/>
    <w:rsid w:val="006950C7"/>
    <w:rsid w:val="0069512A"/>
    <w:rsid w:val="006955C3"/>
    <w:rsid w:val="00695774"/>
    <w:rsid w:val="00695AC3"/>
    <w:rsid w:val="00696072"/>
    <w:rsid w:val="00696223"/>
    <w:rsid w:val="00696C49"/>
    <w:rsid w:val="006970CD"/>
    <w:rsid w:val="0069714B"/>
    <w:rsid w:val="00697404"/>
    <w:rsid w:val="00697957"/>
    <w:rsid w:val="00697C63"/>
    <w:rsid w:val="00697DC1"/>
    <w:rsid w:val="00697E8F"/>
    <w:rsid w:val="00697F7E"/>
    <w:rsid w:val="006A0388"/>
    <w:rsid w:val="006A1142"/>
    <w:rsid w:val="006A11A5"/>
    <w:rsid w:val="006A132A"/>
    <w:rsid w:val="006A1469"/>
    <w:rsid w:val="006A160B"/>
    <w:rsid w:val="006A164D"/>
    <w:rsid w:val="006A16AC"/>
    <w:rsid w:val="006A17E9"/>
    <w:rsid w:val="006A1AD6"/>
    <w:rsid w:val="006A1BED"/>
    <w:rsid w:val="006A2180"/>
    <w:rsid w:val="006A21A6"/>
    <w:rsid w:val="006A220B"/>
    <w:rsid w:val="006A224A"/>
    <w:rsid w:val="006A2425"/>
    <w:rsid w:val="006A29B1"/>
    <w:rsid w:val="006A2A0C"/>
    <w:rsid w:val="006A2AB2"/>
    <w:rsid w:val="006A3A38"/>
    <w:rsid w:val="006A3AE5"/>
    <w:rsid w:val="006A3B15"/>
    <w:rsid w:val="006A3DA9"/>
    <w:rsid w:val="006A41CD"/>
    <w:rsid w:val="006A44D6"/>
    <w:rsid w:val="006A4752"/>
    <w:rsid w:val="006A4F5E"/>
    <w:rsid w:val="006A4F72"/>
    <w:rsid w:val="006A5A9E"/>
    <w:rsid w:val="006A5C4A"/>
    <w:rsid w:val="006A64AB"/>
    <w:rsid w:val="006A6FA8"/>
    <w:rsid w:val="006A76D1"/>
    <w:rsid w:val="006A79DB"/>
    <w:rsid w:val="006A7A66"/>
    <w:rsid w:val="006A7BB2"/>
    <w:rsid w:val="006A7D5C"/>
    <w:rsid w:val="006A7D9A"/>
    <w:rsid w:val="006A7F1A"/>
    <w:rsid w:val="006A7FBE"/>
    <w:rsid w:val="006B03AA"/>
    <w:rsid w:val="006B059E"/>
    <w:rsid w:val="006B06F9"/>
    <w:rsid w:val="006B0B4B"/>
    <w:rsid w:val="006B1EB4"/>
    <w:rsid w:val="006B223A"/>
    <w:rsid w:val="006B2467"/>
    <w:rsid w:val="006B2487"/>
    <w:rsid w:val="006B2534"/>
    <w:rsid w:val="006B276D"/>
    <w:rsid w:val="006B2C6B"/>
    <w:rsid w:val="006B2F27"/>
    <w:rsid w:val="006B3011"/>
    <w:rsid w:val="006B3884"/>
    <w:rsid w:val="006B3EAB"/>
    <w:rsid w:val="006B3EB9"/>
    <w:rsid w:val="006B41A7"/>
    <w:rsid w:val="006B46F0"/>
    <w:rsid w:val="006B46F5"/>
    <w:rsid w:val="006B4911"/>
    <w:rsid w:val="006B4DB3"/>
    <w:rsid w:val="006B51EA"/>
    <w:rsid w:val="006B5912"/>
    <w:rsid w:val="006B5ADA"/>
    <w:rsid w:val="006B5B44"/>
    <w:rsid w:val="006B5C5C"/>
    <w:rsid w:val="006B5D17"/>
    <w:rsid w:val="006B5F54"/>
    <w:rsid w:val="006B6755"/>
    <w:rsid w:val="006B79ED"/>
    <w:rsid w:val="006B7AAD"/>
    <w:rsid w:val="006C02D0"/>
    <w:rsid w:val="006C0641"/>
    <w:rsid w:val="006C07CE"/>
    <w:rsid w:val="006C0B10"/>
    <w:rsid w:val="006C0D19"/>
    <w:rsid w:val="006C0F2B"/>
    <w:rsid w:val="006C0F72"/>
    <w:rsid w:val="006C1199"/>
    <w:rsid w:val="006C173D"/>
    <w:rsid w:val="006C196A"/>
    <w:rsid w:val="006C19D7"/>
    <w:rsid w:val="006C1A21"/>
    <w:rsid w:val="006C1B9F"/>
    <w:rsid w:val="006C2560"/>
    <w:rsid w:val="006C274B"/>
    <w:rsid w:val="006C3053"/>
    <w:rsid w:val="006C30BE"/>
    <w:rsid w:val="006C30FD"/>
    <w:rsid w:val="006C3169"/>
    <w:rsid w:val="006C33B2"/>
    <w:rsid w:val="006C37B8"/>
    <w:rsid w:val="006C39FE"/>
    <w:rsid w:val="006C3B45"/>
    <w:rsid w:val="006C3DDA"/>
    <w:rsid w:val="006C4071"/>
    <w:rsid w:val="006C4103"/>
    <w:rsid w:val="006C4214"/>
    <w:rsid w:val="006C46AE"/>
    <w:rsid w:val="006C5138"/>
    <w:rsid w:val="006C5251"/>
    <w:rsid w:val="006C533E"/>
    <w:rsid w:val="006C5440"/>
    <w:rsid w:val="006C580B"/>
    <w:rsid w:val="006C5911"/>
    <w:rsid w:val="006C5BB1"/>
    <w:rsid w:val="006C5BC1"/>
    <w:rsid w:val="006C5CDE"/>
    <w:rsid w:val="006C5F34"/>
    <w:rsid w:val="006C5FA0"/>
    <w:rsid w:val="006C60FE"/>
    <w:rsid w:val="006C612A"/>
    <w:rsid w:val="006C625E"/>
    <w:rsid w:val="006C628B"/>
    <w:rsid w:val="006C6423"/>
    <w:rsid w:val="006C684E"/>
    <w:rsid w:val="006C6A1A"/>
    <w:rsid w:val="006C6FA3"/>
    <w:rsid w:val="006C7011"/>
    <w:rsid w:val="006C707C"/>
    <w:rsid w:val="006C71DE"/>
    <w:rsid w:val="006C775D"/>
    <w:rsid w:val="006C7A03"/>
    <w:rsid w:val="006D0133"/>
    <w:rsid w:val="006D0A6C"/>
    <w:rsid w:val="006D0BFC"/>
    <w:rsid w:val="006D0F54"/>
    <w:rsid w:val="006D13C6"/>
    <w:rsid w:val="006D150F"/>
    <w:rsid w:val="006D1EAD"/>
    <w:rsid w:val="006D2120"/>
    <w:rsid w:val="006D2177"/>
    <w:rsid w:val="006D220B"/>
    <w:rsid w:val="006D229E"/>
    <w:rsid w:val="006D24C1"/>
    <w:rsid w:val="006D263D"/>
    <w:rsid w:val="006D29B0"/>
    <w:rsid w:val="006D2D17"/>
    <w:rsid w:val="006D306B"/>
    <w:rsid w:val="006D3104"/>
    <w:rsid w:val="006D3116"/>
    <w:rsid w:val="006D31D6"/>
    <w:rsid w:val="006D3326"/>
    <w:rsid w:val="006D342E"/>
    <w:rsid w:val="006D35CA"/>
    <w:rsid w:val="006D3C9B"/>
    <w:rsid w:val="006D42E2"/>
    <w:rsid w:val="006D456D"/>
    <w:rsid w:val="006D486A"/>
    <w:rsid w:val="006D4D43"/>
    <w:rsid w:val="006D4D96"/>
    <w:rsid w:val="006D501F"/>
    <w:rsid w:val="006D53FF"/>
    <w:rsid w:val="006D56F6"/>
    <w:rsid w:val="006D5849"/>
    <w:rsid w:val="006D5FE1"/>
    <w:rsid w:val="006D60E8"/>
    <w:rsid w:val="006D6287"/>
    <w:rsid w:val="006D6358"/>
    <w:rsid w:val="006D700F"/>
    <w:rsid w:val="006D71BC"/>
    <w:rsid w:val="006D78C1"/>
    <w:rsid w:val="006D7931"/>
    <w:rsid w:val="006D79BD"/>
    <w:rsid w:val="006E0140"/>
    <w:rsid w:val="006E0235"/>
    <w:rsid w:val="006E029C"/>
    <w:rsid w:val="006E042D"/>
    <w:rsid w:val="006E0CD9"/>
    <w:rsid w:val="006E2125"/>
    <w:rsid w:val="006E215A"/>
    <w:rsid w:val="006E23BB"/>
    <w:rsid w:val="006E28CF"/>
    <w:rsid w:val="006E310C"/>
    <w:rsid w:val="006E318F"/>
    <w:rsid w:val="006E31C1"/>
    <w:rsid w:val="006E3258"/>
    <w:rsid w:val="006E3395"/>
    <w:rsid w:val="006E381C"/>
    <w:rsid w:val="006E381D"/>
    <w:rsid w:val="006E3E9E"/>
    <w:rsid w:val="006E3EF0"/>
    <w:rsid w:val="006E3FF1"/>
    <w:rsid w:val="006E425F"/>
    <w:rsid w:val="006E43DC"/>
    <w:rsid w:val="006E4490"/>
    <w:rsid w:val="006E47FD"/>
    <w:rsid w:val="006E485E"/>
    <w:rsid w:val="006E4E4A"/>
    <w:rsid w:val="006E586A"/>
    <w:rsid w:val="006E5E38"/>
    <w:rsid w:val="006E6035"/>
    <w:rsid w:val="006E68AF"/>
    <w:rsid w:val="006E699F"/>
    <w:rsid w:val="006E6CDF"/>
    <w:rsid w:val="006E70EC"/>
    <w:rsid w:val="006E721A"/>
    <w:rsid w:val="006E728C"/>
    <w:rsid w:val="006E7726"/>
    <w:rsid w:val="006E7977"/>
    <w:rsid w:val="006E7E8A"/>
    <w:rsid w:val="006F020E"/>
    <w:rsid w:val="006F0578"/>
    <w:rsid w:val="006F0683"/>
    <w:rsid w:val="006F0B75"/>
    <w:rsid w:val="006F0E06"/>
    <w:rsid w:val="006F123E"/>
    <w:rsid w:val="006F14AE"/>
    <w:rsid w:val="006F16D9"/>
    <w:rsid w:val="006F1BE1"/>
    <w:rsid w:val="006F2038"/>
    <w:rsid w:val="006F20C1"/>
    <w:rsid w:val="006F20CB"/>
    <w:rsid w:val="006F2205"/>
    <w:rsid w:val="006F240C"/>
    <w:rsid w:val="006F255C"/>
    <w:rsid w:val="006F2679"/>
    <w:rsid w:val="006F371C"/>
    <w:rsid w:val="006F37F5"/>
    <w:rsid w:val="006F39DD"/>
    <w:rsid w:val="006F3D6A"/>
    <w:rsid w:val="006F3D87"/>
    <w:rsid w:val="006F4194"/>
    <w:rsid w:val="006F42DA"/>
    <w:rsid w:val="006F43DD"/>
    <w:rsid w:val="006F4959"/>
    <w:rsid w:val="006F4974"/>
    <w:rsid w:val="006F4EF4"/>
    <w:rsid w:val="006F5267"/>
    <w:rsid w:val="006F52F0"/>
    <w:rsid w:val="006F5402"/>
    <w:rsid w:val="006F56DA"/>
    <w:rsid w:val="006F56EB"/>
    <w:rsid w:val="006F5A4E"/>
    <w:rsid w:val="006F6358"/>
    <w:rsid w:val="006F641C"/>
    <w:rsid w:val="006F6462"/>
    <w:rsid w:val="006F65DC"/>
    <w:rsid w:val="006F7021"/>
    <w:rsid w:val="006F758D"/>
    <w:rsid w:val="006F7A00"/>
    <w:rsid w:val="006F7B0E"/>
    <w:rsid w:val="00700243"/>
    <w:rsid w:val="00700B29"/>
    <w:rsid w:val="00700B8A"/>
    <w:rsid w:val="00700C97"/>
    <w:rsid w:val="00700E4E"/>
    <w:rsid w:val="00701026"/>
    <w:rsid w:val="007011A5"/>
    <w:rsid w:val="00701964"/>
    <w:rsid w:val="00701B56"/>
    <w:rsid w:val="00701C5D"/>
    <w:rsid w:val="00702207"/>
    <w:rsid w:val="007022E8"/>
    <w:rsid w:val="00702E68"/>
    <w:rsid w:val="007031AC"/>
    <w:rsid w:val="007032F7"/>
    <w:rsid w:val="007038CE"/>
    <w:rsid w:val="00703A5B"/>
    <w:rsid w:val="00704135"/>
    <w:rsid w:val="00704350"/>
    <w:rsid w:val="0070488C"/>
    <w:rsid w:val="00704C2E"/>
    <w:rsid w:val="00704C9E"/>
    <w:rsid w:val="00705193"/>
    <w:rsid w:val="007051A1"/>
    <w:rsid w:val="007055DD"/>
    <w:rsid w:val="00705FCD"/>
    <w:rsid w:val="0070604F"/>
    <w:rsid w:val="007060F1"/>
    <w:rsid w:val="00706A57"/>
    <w:rsid w:val="00706AD9"/>
    <w:rsid w:val="00706AE8"/>
    <w:rsid w:val="0070710F"/>
    <w:rsid w:val="00707542"/>
    <w:rsid w:val="00707A7D"/>
    <w:rsid w:val="00707A86"/>
    <w:rsid w:val="00707B87"/>
    <w:rsid w:val="00707CF8"/>
    <w:rsid w:val="00707DFD"/>
    <w:rsid w:val="00707F6A"/>
    <w:rsid w:val="007100E3"/>
    <w:rsid w:val="0071056E"/>
    <w:rsid w:val="00710817"/>
    <w:rsid w:val="00710EC0"/>
    <w:rsid w:val="0071133C"/>
    <w:rsid w:val="00711438"/>
    <w:rsid w:val="0071164C"/>
    <w:rsid w:val="007116C1"/>
    <w:rsid w:val="00711707"/>
    <w:rsid w:val="00711A2D"/>
    <w:rsid w:val="00711D53"/>
    <w:rsid w:val="00712EE5"/>
    <w:rsid w:val="00713709"/>
    <w:rsid w:val="007139AF"/>
    <w:rsid w:val="00713BF6"/>
    <w:rsid w:val="007141AD"/>
    <w:rsid w:val="00714299"/>
    <w:rsid w:val="00714BD2"/>
    <w:rsid w:val="00714CE6"/>
    <w:rsid w:val="00714D65"/>
    <w:rsid w:val="00714F00"/>
    <w:rsid w:val="0071500F"/>
    <w:rsid w:val="007156AC"/>
    <w:rsid w:val="00715D96"/>
    <w:rsid w:val="00715DFE"/>
    <w:rsid w:val="00716003"/>
    <w:rsid w:val="00716074"/>
    <w:rsid w:val="00716541"/>
    <w:rsid w:val="007167CF"/>
    <w:rsid w:val="00716879"/>
    <w:rsid w:val="00716935"/>
    <w:rsid w:val="00716BD6"/>
    <w:rsid w:val="00716E80"/>
    <w:rsid w:val="00716F14"/>
    <w:rsid w:val="00716F5F"/>
    <w:rsid w:val="00717024"/>
    <w:rsid w:val="00717519"/>
    <w:rsid w:val="007177AC"/>
    <w:rsid w:val="00717F09"/>
    <w:rsid w:val="007204BC"/>
    <w:rsid w:val="0072069F"/>
    <w:rsid w:val="007208BD"/>
    <w:rsid w:val="00720A0E"/>
    <w:rsid w:val="00720F51"/>
    <w:rsid w:val="0072100E"/>
    <w:rsid w:val="007210AA"/>
    <w:rsid w:val="007210F8"/>
    <w:rsid w:val="007215CD"/>
    <w:rsid w:val="007216E9"/>
    <w:rsid w:val="007217FD"/>
    <w:rsid w:val="00721858"/>
    <w:rsid w:val="007225F5"/>
    <w:rsid w:val="007227EF"/>
    <w:rsid w:val="00722B19"/>
    <w:rsid w:val="00722DF7"/>
    <w:rsid w:val="00723751"/>
    <w:rsid w:val="00723F00"/>
    <w:rsid w:val="007242C6"/>
    <w:rsid w:val="00724562"/>
    <w:rsid w:val="00724851"/>
    <w:rsid w:val="00724C8C"/>
    <w:rsid w:val="0072506C"/>
    <w:rsid w:val="00725136"/>
    <w:rsid w:val="0072518A"/>
    <w:rsid w:val="00725FFA"/>
    <w:rsid w:val="0072607F"/>
    <w:rsid w:val="00726E14"/>
    <w:rsid w:val="0072747D"/>
    <w:rsid w:val="007276C1"/>
    <w:rsid w:val="00727988"/>
    <w:rsid w:val="00727AAA"/>
    <w:rsid w:val="00730028"/>
    <w:rsid w:val="007301EB"/>
    <w:rsid w:val="007303E8"/>
    <w:rsid w:val="00730537"/>
    <w:rsid w:val="0073083F"/>
    <w:rsid w:val="00730D52"/>
    <w:rsid w:val="00731EC1"/>
    <w:rsid w:val="00731F9F"/>
    <w:rsid w:val="0073215B"/>
    <w:rsid w:val="00732489"/>
    <w:rsid w:val="0073266D"/>
    <w:rsid w:val="00732782"/>
    <w:rsid w:val="00732F3F"/>
    <w:rsid w:val="00732F76"/>
    <w:rsid w:val="00733046"/>
    <w:rsid w:val="0073325E"/>
    <w:rsid w:val="00733B91"/>
    <w:rsid w:val="00733D89"/>
    <w:rsid w:val="00733E57"/>
    <w:rsid w:val="00733EB8"/>
    <w:rsid w:val="007344B9"/>
    <w:rsid w:val="007344CE"/>
    <w:rsid w:val="007345CE"/>
    <w:rsid w:val="007355F1"/>
    <w:rsid w:val="00735623"/>
    <w:rsid w:val="00735CD4"/>
    <w:rsid w:val="007360B5"/>
    <w:rsid w:val="007361D6"/>
    <w:rsid w:val="00736C86"/>
    <w:rsid w:val="00736ED3"/>
    <w:rsid w:val="00736FB2"/>
    <w:rsid w:val="00737057"/>
    <w:rsid w:val="00737B89"/>
    <w:rsid w:val="00740511"/>
    <w:rsid w:val="0074074D"/>
    <w:rsid w:val="007407AA"/>
    <w:rsid w:val="0074088A"/>
    <w:rsid w:val="00740BF6"/>
    <w:rsid w:val="00740E15"/>
    <w:rsid w:val="007410E7"/>
    <w:rsid w:val="00741260"/>
    <w:rsid w:val="00741342"/>
    <w:rsid w:val="0074167B"/>
    <w:rsid w:val="00741A72"/>
    <w:rsid w:val="00741DD6"/>
    <w:rsid w:val="00742244"/>
    <w:rsid w:val="0074253B"/>
    <w:rsid w:val="00742639"/>
    <w:rsid w:val="0074297E"/>
    <w:rsid w:val="00742C34"/>
    <w:rsid w:val="0074381C"/>
    <w:rsid w:val="00743DBE"/>
    <w:rsid w:val="00743FAA"/>
    <w:rsid w:val="00744206"/>
    <w:rsid w:val="007442E7"/>
    <w:rsid w:val="007444AB"/>
    <w:rsid w:val="00744A40"/>
    <w:rsid w:val="007459B1"/>
    <w:rsid w:val="00745BCA"/>
    <w:rsid w:val="007463D0"/>
    <w:rsid w:val="00746708"/>
    <w:rsid w:val="007467A0"/>
    <w:rsid w:val="00747005"/>
    <w:rsid w:val="00747259"/>
    <w:rsid w:val="00747803"/>
    <w:rsid w:val="00747936"/>
    <w:rsid w:val="007500BA"/>
    <w:rsid w:val="0075022E"/>
    <w:rsid w:val="00750478"/>
    <w:rsid w:val="007505F4"/>
    <w:rsid w:val="00750741"/>
    <w:rsid w:val="00750912"/>
    <w:rsid w:val="00750BE2"/>
    <w:rsid w:val="00750C81"/>
    <w:rsid w:val="00750FEF"/>
    <w:rsid w:val="00751208"/>
    <w:rsid w:val="00751257"/>
    <w:rsid w:val="0075129A"/>
    <w:rsid w:val="00751386"/>
    <w:rsid w:val="00751A2A"/>
    <w:rsid w:val="00752545"/>
    <w:rsid w:val="00752C59"/>
    <w:rsid w:val="00752DED"/>
    <w:rsid w:val="00752EF3"/>
    <w:rsid w:val="00752F68"/>
    <w:rsid w:val="00753579"/>
    <w:rsid w:val="007538A3"/>
    <w:rsid w:val="00753D87"/>
    <w:rsid w:val="00753E15"/>
    <w:rsid w:val="00753F94"/>
    <w:rsid w:val="007543D3"/>
    <w:rsid w:val="007548D5"/>
    <w:rsid w:val="00754952"/>
    <w:rsid w:val="00754A3E"/>
    <w:rsid w:val="00754F69"/>
    <w:rsid w:val="00754FA7"/>
    <w:rsid w:val="00755086"/>
    <w:rsid w:val="007558E6"/>
    <w:rsid w:val="00755D94"/>
    <w:rsid w:val="00755E0E"/>
    <w:rsid w:val="00755FF0"/>
    <w:rsid w:val="007562B9"/>
    <w:rsid w:val="00756553"/>
    <w:rsid w:val="0075679F"/>
    <w:rsid w:val="007570EC"/>
    <w:rsid w:val="00757315"/>
    <w:rsid w:val="00757B24"/>
    <w:rsid w:val="00757DEC"/>
    <w:rsid w:val="00761182"/>
    <w:rsid w:val="007613EB"/>
    <w:rsid w:val="00761422"/>
    <w:rsid w:val="007614A4"/>
    <w:rsid w:val="00761736"/>
    <w:rsid w:val="0076174C"/>
    <w:rsid w:val="00761E2F"/>
    <w:rsid w:val="00761E65"/>
    <w:rsid w:val="00761F47"/>
    <w:rsid w:val="007621C3"/>
    <w:rsid w:val="0076236F"/>
    <w:rsid w:val="0076299E"/>
    <w:rsid w:val="00762B40"/>
    <w:rsid w:val="00762BDD"/>
    <w:rsid w:val="00762E71"/>
    <w:rsid w:val="00762E89"/>
    <w:rsid w:val="00763408"/>
    <w:rsid w:val="0076353F"/>
    <w:rsid w:val="0076378F"/>
    <w:rsid w:val="0076381D"/>
    <w:rsid w:val="00763847"/>
    <w:rsid w:val="00763AC4"/>
    <w:rsid w:val="00763C00"/>
    <w:rsid w:val="00763DBC"/>
    <w:rsid w:val="0076401D"/>
    <w:rsid w:val="00764283"/>
    <w:rsid w:val="007643A8"/>
    <w:rsid w:val="0076462E"/>
    <w:rsid w:val="007646EB"/>
    <w:rsid w:val="00764AC6"/>
    <w:rsid w:val="00764CCC"/>
    <w:rsid w:val="00764D9B"/>
    <w:rsid w:val="00764E28"/>
    <w:rsid w:val="007653E1"/>
    <w:rsid w:val="00765775"/>
    <w:rsid w:val="0076588B"/>
    <w:rsid w:val="00765D6C"/>
    <w:rsid w:val="007660A0"/>
    <w:rsid w:val="0076612A"/>
    <w:rsid w:val="00766C99"/>
    <w:rsid w:val="00766D98"/>
    <w:rsid w:val="00766DA7"/>
    <w:rsid w:val="00767435"/>
    <w:rsid w:val="00767AE7"/>
    <w:rsid w:val="00767F53"/>
    <w:rsid w:val="007700DD"/>
    <w:rsid w:val="00770312"/>
    <w:rsid w:val="00770538"/>
    <w:rsid w:val="00770A02"/>
    <w:rsid w:val="00770BF1"/>
    <w:rsid w:val="00770C12"/>
    <w:rsid w:val="007710DC"/>
    <w:rsid w:val="0077137B"/>
    <w:rsid w:val="00771913"/>
    <w:rsid w:val="00771BC5"/>
    <w:rsid w:val="00771D20"/>
    <w:rsid w:val="007721C3"/>
    <w:rsid w:val="007726F3"/>
    <w:rsid w:val="0077309D"/>
    <w:rsid w:val="00773237"/>
    <w:rsid w:val="00773326"/>
    <w:rsid w:val="00773799"/>
    <w:rsid w:val="0077459A"/>
    <w:rsid w:val="007745E0"/>
    <w:rsid w:val="007745EB"/>
    <w:rsid w:val="00774EF9"/>
    <w:rsid w:val="00775348"/>
    <w:rsid w:val="007755A4"/>
    <w:rsid w:val="00775D10"/>
    <w:rsid w:val="00775EF5"/>
    <w:rsid w:val="00776487"/>
    <w:rsid w:val="007768E4"/>
    <w:rsid w:val="00776994"/>
    <w:rsid w:val="007769EF"/>
    <w:rsid w:val="00776FF7"/>
    <w:rsid w:val="00777DA4"/>
    <w:rsid w:val="00777DE3"/>
    <w:rsid w:val="00777E69"/>
    <w:rsid w:val="007805C0"/>
    <w:rsid w:val="00780603"/>
    <w:rsid w:val="007812E2"/>
    <w:rsid w:val="0078175A"/>
    <w:rsid w:val="00781ED5"/>
    <w:rsid w:val="007821BB"/>
    <w:rsid w:val="007825B8"/>
    <w:rsid w:val="0078262D"/>
    <w:rsid w:val="00782670"/>
    <w:rsid w:val="0078292F"/>
    <w:rsid w:val="00782AE1"/>
    <w:rsid w:val="00782ED3"/>
    <w:rsid w:val="00783172"/>
    <w:rsid w:val="007834CB"/>
    <w:rsid w:val="00783651"/>
    <w:rsid w:val="00783860"/>
    <w:rsid w:val="007838FF"/>
    <w:rsid w:val="00783C8D"/>
    <w:rsid w:val="00783CC1"/>
    <w:rsid w:val="00783F8E"/>
    <w:rsid w:val="007845CE"/>
    <w:rsid w:val="007847F9"/>
    <w:rsid w:val="00784972"/>
    <w:rsid w:val="00784E35"/>
    <w:rsid w:val="00785065"/>
    <w:rsid w:val="00785151"/>
    <w:rsid w:val="00785358"/>
    <w:rsid w:val="00785663"/>
    <w:rsid w:val="0078572E"/>
    <w:rsid w:val="00785804"/>
    <w:rsid w:val="00785BF0"/>
    <w:rsid w:val="00785FD7"/>
    <w:rsid w:val="00786046"/>
    <w:rsid w:val="00786BCD"/>
    <w:rsid w:val="00786CF4"/>
    <w:rsid w:val="00786F59"/>
    <w:rsid w:val="007871C7"/>
    <w:rsid w:val="007873E5"/>
    <w:rsid w:val="0078747C"/>
    <w:rsid w:val="007874B6"/>
    <w:rsid w:val="00787557"/>
    <w:rsid w:val="0078772A"/>
    <w:rsid w:val="00787F4E"/>
    <w:rsid w:val="00790222"/>
    <w:rsid w:val="00790452"/>
    <w:rsid w:val="007906BD"/>
    <w:rsid w:val="00790975"/>
    <w:rsid w:val="00790987"/>
    <w:rsid w:val="00790CE4"/>
    <w:rsid w:val="00790D81"/>
    <w:rsid w:val="00790F71"/>
    <w:rsid w:val="0079110D"/>
    <w:rsid w:val="0079142F"/>
    <w:rsid w:val="0079159A"/>
    <w:rsid w:val="00791E2F"/>
    <w:rsid w:val="00791FD8"/>
    <w:rsid w:val="00792228"/>
    <w:rsid w:val="00792408"/>
    <w:rsid w:val="0079244C"/>
    <w:rsid w:val="00792854"/>
    <w:rsid w:val="00792916"/>
    <w:rsid w:val="007932F9"/>
    <w:rsid w:val="0079339B"/>
    <w:rsid w:val="007936E4"/>
    <w:rsid w:val="007938E0"/>
    <w:rsid w:val="00793EB1"/>
    <w:rsid w:val="00794045"/>
    <w:rsid w:val="007943E9"/>
    <w:rsid w:val="007945EC"/>
    <w:rsid w:val="00794966"/>
    <w:rsid w:val="00794AD7"/>
    <w:rsid w:val="00794BC4"/>
    <w:rsid w:val="00794BE9"/>
    <w:rsid w:val="00794CB3"/>
    <w:rsid w:val="00794E58"/>
    <w:rsid w:val="007951F4"/>
    <w:rsid w:val="0079530D"/>
    <w:rsid w:val="00795439"/>
    <w:rsid w:val="00795638"/>
    <w:rsid w:val="00795736"/>
    <w:rsid w:val="00795EE1"/>
    <w:rsid w:val="00795F66"/>
    <w:rsid w:val="00795F70"/>
    <w:rsid w:val="00796033"/>
    <w:rsid w:val="0079614F"/>
    <w:rsid w:val="007963D8"/>
    <w:rsid w:val="00796430"/>
    <w:rsid w:val="007966E7"/>
    <w:rsid w:val="007966FA"/>
    <w:rsid w:val="00796985"/>
    <w:rsid w:val="00796DC7"/>
    <w:rsid w:val="00796F15"/>
    <w:rsid w:val="007970EC"/>
    <w:rsid w:val="00797662"/>
    <w:rsid w:val="007978B3"/>
    <w:rsid w:val="00797939"/>
    <w:rsid w:val="00797A19"/>
    <w:rsid w:val="007A0079"/>
    <w:rsid w:val="007A108A"/>
    <w:rsid w:val="007A158A"/>
    <w:rsid w:val="007A1797"/>
    <w:rsid w:val="007A1B58"/>
    <w:rsid w:val="007A268F"/>
    <w:rsid w:val="007A2BE5"/>
    <w:rsid w:val="007A2D01"/>
    <w:rsid w:val="007A2FDB"/>
    <w:rsid w:val="007A3319"/>
    <w:rsid w:val="007A37EF"/>
    <w:rsid w:val="007A3A84"/>
    <w:rsid w:val="007A3E2A"/>
    <w:rsid w:val="007A3E58"/>
    <w:rsid w:val="007A3FE7"/>
    <w:rsid w:val="007A4548"/>
    <w:rsid w:val="007A45FC"/>
    <w:rsid w:val="007A4EB1"/>
    <w:rsid w:val="007A52E6"/>
    <w:rsid w:val="007A5513"/>
    <w:rsid w:val="007A5544"/>
    <w:rsid w:val="007A56F1"/>
    <w:rsid w:val="007A5870"/>
    <w:rsid w:val="007A5BF6"/>
    <w:rsid w:val="007A5C33"/>
    <w:rsid w:val="007A5DC9"/>
    <w:rsid w:val="007A6E46"/>
    <w:rsid w:val="007A7E1C"/>
    <w:rsid w:val="007B05AD"/>
    <w:rsid w:val="007B0A06"/>
    <w:rsid w:val="007B0D9E"/>
    <w:rsid w:val="007B0DF1"/>
    <w:rsid w:val="007B0F56"/>
    <w:rsid w:val="007B14AD"/>
    <w:rsid w:val="007B152E"/>
    <w:rsid w:val="007B1A25"/>
    <w:rsid w:val="007B1B79"/>
    <w:rsid w:val="007B1C16"/>
    <w:rsid w:val="007B2078"/>
    <w:rsid w:val="007B22FA"/>
    <w:rsid w:val="007B2E10"/>
    <w:rsid w:val="007B2F10"/>
    <w:rsid w:val="007B32DD"/>
    <w:rsid w:val="007B4367"/>
    <w:rsid w:val="007B444E"/>
    <w:rsid w:val="007B45E1"/>
    <w:rsid w:val="007B4963"/>
    <w:rsid w:val="007B4B55"/>
    <w:rsid w:val="007B4E34"/>
    <w:rsid w:val="007B514B"/>
    <w:rsid w:val="007B52B1"/>
    <w:rsid w:val="007B5A19"/>
    <w:rsid w:val="007B5A81"/>
    <w:rsid w:val="007B5B69"/>
    <w:rsid w:val="007B5DEE"/>
    <w:rsid w:val="007B5E7F"/>
    <w:rsid w:val="007B6426"/>
    <w:rsid w:val="007B67C7"/>
    <w:rsid w:val="007B6A56"/>
    <w:rsid w:val="007B6D8D"/>
    <w:rsid w:val="007B711C"/>
    <w:rsid w:val="007B7B01"/>
    <w:rsid w:val="007B7E82"/>
    <w:rsid w:val="007C020A"/>
    <w:rsid w:val="007C0BF1"/>
    <w:rsid w:val="007C0D75"/>
    <w:rsid w:val="007C0DE1"/>
    <w:rsid w:val="007C14D4"/>
    <w:rsid w:val="007C1779"/>
    <w:rsid w:val="007C179F"/>
    <w:rsid w:val="007C1986"/>
    <w:rsid w:val="007C1A9D"/>
    <w:rsid w:val="007C202C"/>
    <w:rsid w:val="007C22D1"/>
    <w:rsid w:val="007C27B9"/>
    <w:rsid w:val="007C2B9C"/>
    <w:rsid w:val="007C2DE0"/>
    <w:rsid w:val="007C2E5D"/>
    <w:rsid w:val="007C3298"/>
    <w:rsid w:val="007C3709"/>
    <w:rsid w:val="007C3F70"/>
    <w:rsid w:val="007C4759"/>
    <w:rsid w:val="007C491C"/>
    <w:rsid w:val="007C4C1C"/>
    <w:rsid w:val="007C4CD6"/>
    <w:rsid w:val="007C4FBF"/>
    <w:rsid w:val="007C544E"/>
    <w:rsid w:val="007C5850"/>
    <w:rsid w:val="007C597E"/>
    <w:rsid w:val="007C5F24"/>
    <w:rsid w:val="007C60B9"/>
    <w:rsid w:val="007C676A"/>
    <w:rsid w:val="007C6FD3"/>
    <w:rsid w:val="007C7042"/>
    <w:rsid w:val="007C7240"/>
    <w:rsid w:val="007C747D"/>
    <w:rsid w:val="007C779C"/>
    <w:rsid w:val="007C794C"/>
    <w:rsid w:val="007D0047"/>
    <w:rsid w:val="007D031E"/>
    <w:rsid w:val="007D07BF"/>
    <w:rsid w:val="007D0857"/>
    <w:rsid w:val="007D092E"/>
    <w:rsid w:val="007D0A84"/>
    <w:rsid w:val="007D0EF6"/>
    <w:rsid w:val="007D15E7"/>
    <w:rsid w:val="007D1A48"/>
    <w:rsid w:val="007D1B19"/>
    <w:rsid w:val="007D1EA6"/>
    <w:rsid w:val="007D2094"/>
    <w:rsid w:val="007D218F"/>
    <w:rsid w:val="007D2223"/>
    <w:rsid w:val="007D22AC"/>
    <w:rsid w:val="007D2598"/>
    <w:rsid w:val="007D2679"/>
    <w:rsid w:val="007D2727"/>
    <w:rsid w:val="007D2842"/>
    <w:rsid w:val="007D2A27"/>
    <w:rsid w:val="007D2DB7"/>
    <w:rsid w:val="007D2F9D"/>
    <w:rsid w:val="007D33B9"/>
    <w:rsid w:val="007D36C2"/>
    <w:rsid w:val="007D38B2"/>
    <w:rsid w:val="007D39A9"/>
    <w:rsid w:val="007D3AAF"/>
    <w:rsid w:val="007D3BA3"/>
    <w:rsid w:val="007D3D94"/>
    <w:rsid w:val="007D3EDB"/>
    <w:rsid w:val="007D4262"/>
    <w:rsid w:val="007D43D9"/>
    <w:rsid w:val="007D4647"/>
    <w:rsid w:val="007D47B7"/>
    <w:rsid w:val="007D4989"/>
    <w:rsid w:val="007D4D39"/>
    <w:rsid w:val="007D5008"/>
    <w:rsid w:val="007D5019"/>
    <w:rsid w:val="007D53B5"/>
    <w:rsid w:val="007D54FE"/>
    <w:rsid w:val="007D555C"/>
    <w:rsid w:val="007D5803"/>
    <w:rsid w:val="007D5B9D"/>
    <w:rsid w:val="007D5D84"/>
    <w:rsid w:val="007D614A"/>
    <w:rsid w:val="007D6445"/>
    <w:rsid w:val="007D6576"/>
    <w:rsid w:val="007D678C"/>
    <w:rsid w:val="007D6FAC"/>
    <w:rsid w:val="007D751E"/>
    <w:rsid w:val="007D7628"/>
    <w:rsid w:val="007D7863"/>
    <w:rsid w:val="007D7EA4"/>
    <w:rsid w:val="007E02BC"/>
    <w:rsid w:val="007E0963"/>
    <w:rsid w:val="007E0D83"/>
    <w:rsid w:val="007E0F0B"/>
    <w:rsid w:val="007E18CE"/>
    <w:rsid w:val="007E1935"/>
    <w:rsid w:val="007E20DD"/>
    <w:rsid w:val="007E257B"/>
    <w:rsid w:val="007E269B"/>
    <w:rsid w:val="007E282E"/>
    <w:rsid w:val="007E295F"/>
    <w:rsid w:val="007E2A35"/>
    <w:rsid w:val="007E2BF6"/>
    <w:rsid w:val="007E3029"/>
    <w:rsid w:val="007E3225"/>
    <w:rsid w:val="007E353C"/>
    <w:rsid w:val="007E3C7C"/>
    <w:rsid w:val="007E3DB4"/>
    <w:rsid w:val="007E4420"/>
    <w:rsid w:val="007E47E1"/>
    <w:rsid w:val="007E4928"/>
    <w:rsid w:val="007E4A6F"/>
    <w:rsid w:val="007E51E3"/>
    <w:rsid w:val="007E5268"/>
    <w:rsid w:val="007E561B"/>
    <w:rsid w:val="007E59D9"/>
    <w:rsid w:val="007E5CB0"/>
    <w:rsid w:val="007E5FAF"/>
    <w:rsid w:val="007E606E"/>
    <w:rsid w:val="007E62B4"/>
    <w:rsid w:val="007E648F"/>
    <w:rsid w:val="007E6777"/>
    <w:rsid w:val="007E677A"/>
    <w:rsid w:val="007E6829"/>
    <w:rsid w:val="007E6CB5"/>
    <w:rsid w:val="007E7011"/>
    <w:rsid w:val="007E7184"/>
    <w:rsid w:val="007E7D8E"/>
    <w:rsid w:val="007E7FF7"/>
    <w:rsid w:val="007F04E2"/>
    <w:rsid w:val="007F053F"/>
    <w:rsid w:val="007F05F5"/>
    <w:rsid w:val="007F0AD1"/>
    <w:rsid w:val="007F0CAC"/>
    <w:rsid w:val="007F0D32"/>
    <w:rsid w:val="007F155F"/>
    <w:rsid w:val="007F1BD6"/>
    <w:rsid w:val="007F2252"/>
    <w:rsid w:val="007F2ADF"/>
    <w:rsid w:val="007F2BA8"/>
    <w:rsid w:val="007F2EC8"/>
    <w:rsid w:val="007F3B25"/>
    <w:rsid w:val="007F3D6D"/>
    <w:rsid w:val="007F406F"/>
    <w:rsid w:val="007F40EA"/>
    <w:rsid w:val="007F4290"/>
    <w:rsid w:val="007F4429"/>
    <w:rsid w:val="007F4473"/>
    <w:rsid w:val="007F4B7E"/>
    <w:rsid w:val="007F4E6B"/>
    <w:rsid w:val="007F57FA"/>
    <w:rsid w:val="007F5ADD"/>
    <w:rsid w:val="007F5B88"/>
    <w:rsid w:val="007F658D"/>
    <w:rsid w:val="007F6887"/>
    <w:rsid w:val="007F69DF"/>
    <w:rsid w:val="007F6F08"/>
    <w:rsid w:val="007F760D"/>
    <w:rsid w:val="007F776E"/>
    <w:rsid w:val="00800772"/>
    <w:rsid w:val="00800D65"/>
    <w:rsid w:val="00800E9F"/>
    <w:rsid w:val="008017E6"/>
    <w:rsid w:val="00802046"/>
    <w:rsid w:val="0080257A"/>
    <w:rsid w:val="008028EC"/>
    <w:rsid w:val="00802ADF"/>
    <w:rsid w:val="00802FA9"/>
    <w:rsid w:val="0080367D"/>
    <w:rsid w:val="00803701"/>
    <w:rsid w:val="00803914"/>
    <w:rsid w:val="00803B4B"/>
    <w:rsid w:val="00803B4E"/>
    <w:rsid w:val="00803E93"/>
    <w:rsid w:val="008040F3"/>
    <w:rsid w:val="008041B2"/>
    <w:rsid w:val="0080472B"/>
    <w:rsid w:val="008049BC"/>
    <w:rsid w:val="00804E22"/>
    <w:rsid w:val="0080522A"/>
    <w:rsid w:val="008056F7"/>
    <w:rsid w:val="00805BF0"/>
    <w:rsid w:val="00805D15"/>
    <w:rsid w:val="00806204"/>
    <w:rsid w:val="0080627B"/>
    <w:rsid w:val="00806451"/>
    <w:rsid w:val="00806487"/>
    <w:rsid w:val="00806C90"/>
    <w:rsid w:val="0080722E"/>
    <w:rsid w:val="0080728E"/>
    <w:rsid w:val="00807738"/>
    <w:rsid w:val="00807A37"/>
    <w:rsid w:val="00807B3A"/>
    <w:rsid w:val="00807B84"/>
    <w:rsid w:val="00807C9C"/>
    <w:rsid w:val="00807D72"/>
    <w:rsid w:val="00807DE9"/>
    <w:rsid w:val="00810272"/>
    <w:rsid w:val="00810471"/>
    <w:rsid w:val="00810EDA"/>
    <w:rsid w:val="00811614"/>
    <w:rsid w:val="008117D7"/>
    <w:rsid w:val="008118B0"/>
    <w:rsid w:val="00811AE7"/>
    <w:rsid w:val="00811AF8"/>
    <w:rsid w:val="00811B32"/>
    <w:rsid w:val="00811C39"/>
    <w:rsid w:val="00811CB3"/>
    <w:rsid w:val="00811CFD"/>
    <w:rsid w:val="00811F91"/>
    <w:rsid w:val="00812168"/>
    <w:rsid w:val="00812791"/>
    <w:rsid w:val="00812DB4"/>
    <w:rsid w:val="008134D7"/>
    <w:rsid w:val="00813692"/>
    <w:rsid w:val="00813E75"/>
    <w:rsid w:val="00814D07"/>
    <w:rsid w:val="00814DE1"/>
    <w:rsid w:val="00814F3C"/>
    <w:rsid w:val="008152D7"/>
    <w:rsid w:val="008155A0"/>
    <w:rsid w:val="00815699"/>
    <w:rsid w:val="00815A50"/>
    <w:rsid w:val="00815D62"/>
    <w:rsid w:val="00816093"/>
    <w:rsid w:val="00816573"/>
    <w:rsid w:val="00816C4C"/>
    <w:rsid w:val="00817640"/>
    <w:rsid w:val="00817822"/>
    <w:rsid w:val="00817CA9"/>
    <w:rsid w:val="00817E1E"/>
    <w:rsid w:val="00817FD0"/>
    <w:rsid w:val="008201F5"/>
    <w:rsid w:val="00820A6F"/>
    <w:rsid w:val="00820C94"/>
    <w:rsid w:val="008214F6"/>
    <w:rsid w:val="008217E1"/>
    <w:rsid w:val="00821C9D"/>
    <w:rsid w:val="00821D8D"/>
    <w:rsid w:val="00822A8D"/>
    <w:rsid w:val="00822D12"/>
    <w:rsid w:val="00823188"/>
    <w:rsid w:val="00823590"/>
    <w:rsid w:val="00823BE2"/>
    <w:rsid w:val="00823D08"/>
    <w:rsid w:val="00823E29"/>
    <w:rsid w:val="00823EBB"/>
    <w:rsid w:val="00823FEB"/>
    <w:rsid w:val="008241CC"/>
    <w:rsid w:val="00824360"/>
    <w:rsid w:val="008247AA"/>
    <w:rsid w:val="008247B5"/>
    <w:rsid w:val="00824B4C"/>
    <w:rsid w:val="00824BDF"/>
    <w:rsid w:val="00824C51"/>
    <w:rsid w:val="0082511F"/>
    <w:rsid w:val="0082556C"/>
    <w:rsid w:val="00825D91"/>
    <w:rsid w:val="00825DCD"/>
    <w:rsid w:val="0082625D"/>
    <w:rsid w:val="00826AD0"/>
    <w:rsid w:val="00826C54"/>
    <w:rsid w:val="00826C7E"/>
    <w:rsid w:val="00826F4A"/>
    <w:rsid w:val="00826FEB"/>
    <w:rsid w:val="0082726B"/>
    <w:rsid w:val="00827BE4"/>
    <w:rsid w:val="00827C15"/>
    <w:rsid w:val="00830006"/>
    <w:rsid w:val="008301D7"/>
    <w:rsid w:val="00830223"/>
    <w:rsid w:val="008306A9"/>
    <w:rsid w:val="0083075B"/>
    <w:rsid w:val="00830C07"/>
    <w:rsid w:val="00830D4C"/>
    <w:rsid w:val="00830E04"/>
    <w:rsid w:val="00830E8C"/>
    <w:rsid w:val="00830E8F"/>
    <w:rsid w:val="00830EA4"/>
    <w:rsid w:val="0083120C"/>
    <w:rsid w:val="00831259"/>
    <w:rsid w:val="0083144F"/>
    <w:rsid w:val="008319E7"/>
    <w:rsid w:val="00831CE5"/>
    <w:rsid w:val="00831F65"/>
    <w:rsid w:val="00832297"/>
    <w:rsid w:val="00832774"/>
    <w:rsid w:val="008328A9"/>
    <w:rsid w:val="00832FCA"/>
    <w:rsid w:val="00833169"/>
    <w:rsid w:val="00833446"/>
    <w:rsid w:val="00833641"/>
    <w:rsid w:val="00833876"/>
    <w:rsid w:val="008339BA"/>
    <w:rsid w:val="00833AE3"/>
    <w:rsid w:val="00833BD6"/>
    <w:rsid w:val="00833C94"/>
    <w:rsid w:val="008345F7"/>
    <w:rsid w:val="008348B1"/>
    <w:rsid w:val="00834994"/>
    <w:rsid w:val="0083502D"/>
    <w:rsid w:val="008357BB"/>
    <w:rsid w:val="00835AD2"/>
    <w:rsid w:val="00835AF6"/>
    <w:rsid w:val="00835D71"/>
    <w:rsid w:val="008360AE"/>
    <w:rsid w:val="0083687D"/>
    <w:rsid w:val="00836C8C"/>
    <w:rsid w:val="00836CE5"/>
    <w:rsid w:val="00836DCC"/>
    <w:rsid w:val="0083705F"/>
    <w:rsid w:val="00837CE8"/>
    <w:rsid w:val="0084039A"/>
    <w:rsid w:val="008404AA"/>
    <w:rsid w:val="00840718"/>
    <w:rsid w:val="00840947"/>
    <w:rsid w:val="00840D8F"/>
    <w:rsid w:val="00840DCE"/>
    <w:rsid w:val="00841072"/>
    <w:rsid w:val="008412AF"/>
    <w:rsid w:val="00841887"/>
    <w:rsid w:val="00841A88"/>
    <w:rsid w:val="0084200A"/>
    <w:rsid w:val="008420F9"/>
    <w:rsid w:val="008427EA"/>
    <w:rsid w:val="00842ACA"/>
    <w:rsid w:val="00842DBD"/>
    <w:rsid w:val="00843189"/>
    <w:rsid w:val="00843351"/>
    <w:rsid w:val="008433C3"/>
    <w:rsid w:val="00843CB0"/>
    <w:rsid w:val="00843D1C"/>
    <w:rsid w:val="0084409C"/>
    <w:rsid w:val="00844334"/>
    <w:rsid w:val="008446E0"/>
    <w:rsid w:val="00844BEB"/>
    <w:rsid w:val="008451B3"/>
    <w:rsid w:val="00845755"/>
    <w:rsid w:val="00846033"/>
    <w:rsid w:val="008465A9"/>
    <w:rsid w:val="00846714"/>
    <w:rsid w:val="00846889"/>
    <w:rsid w:val="008478AB"/>
    <w:rsid w:val="008478F4"/>
    <w:rsid w:val="00847AD1"/>
    <w:rsid w:val="00847D71"/>
    <w:rsid w:val="00847EEB"/>
    <w:rsid w:val="00850251"/>
    <w:rsid w:val="008503F3"/>
    <w:rsid w:val="00850BC3"/>
    <w:rsid w:val="00850F3D"/>
    <w:rsid w:val="008511BD"/>
    <w:rsid w:val="00851229"/>
    <w:rsid w:val="00851460"/>
    <w:rsid w:val="00851862"/>
    <w:rsid w:val="00851AD1"/>
    <w:rsid w:val="00851E59"/>
    <w:rsid w:val="00852253"/>
    <w:rsid w:val="008523E6"/>
    <w:rsid w:val="0085251C"/>
    <w:rsid w:val="00852E29"/>
    <w:rsid w:val="00853116"/>
    <w:rsid w:val="008533F4"/>
    <w:rsid w:val="008538DA"/>
    <w:rsid w:val="008538F9"/>
    <w:rsid w:val="00853AB5"/>
    <w:rsid w:val="00853DEA"/>
    <w:rsid w:val="00854124"/>
    <w:rsid w:val="008543A3"/>
    <w:rsid w:val="00854428"/>
    <w:rsid w:val="00854636"/>
    <w:rsid w:val="008547D4"/>
    <w:rsid w:val="00854AF1"/>
    <w:rsid w:val="00854BCE"/>
    <w:rsid w:val="00854BD8"/>
    <w:rsid w:val="00854C34"/>
    <w:rsid w:val="00854C8D"/>
    <w:rsid w:val="00854CE8"/>
    <w:rsid w:val="00855F16"/>
    <w:rsid w:val="00856076"/>
    <w:rsid w:val="00856169"/>
    <w:rsid w:val="008561A2"/>
    <w:rsid w:val="008561AF"/>
    <w:rsid w:val="00856936"/>
    <w:rsid w:val="00856D47"/>
    <w:rsid w:val="00856F09"/>
    <w:rsid w:val="00856F7E"/>
    <w:rsid w:val="008572D0"/>
    <w:rsid w:val="00857390"/>
    <w:rsid w:val="0085776A"/>
    <w:rsid w:val="008579DD"/>
    <w:rsid w:val="00857D11"/>
    <w:rsid w:val="00857EAC"/>
    <w:rsid w:val="00857ED2"/>
    <w:rsid w:val="00857FC1"/>
    <w:rsid w:val="0086001D"/>
    <w:rsid w:val="00860023"/>
    <w:rsid w:val="008602A0"/>
    <w:rsid w:val="00860DCA"/>
    <w:rsid w:val="00860F9C"/>
    <w:rsid w:val="00861049"/>
    <w:rsid w:val="00861320"/>
    <w:rsid w:val="00861559"/>
    <w:rsid w:val="00861784"/>
    <w:rsid w:val="00861819"/>
    <w:rsid w:val="00861B31"/>
    <w:rsid w:val="00861B71"/>
    <w:rsid w:val="00861C7D"/>
    <w:rsid w:val="008622D6"/>
    <w:rsid w:val="008625BB"/>
    <w:rsid w:val="00862745"/>
    <w:rsid w:val="00863FC8"/>
    <w:rsid w:val="00864323"/>
    <w:rsid w:val="008644FF"/>
    <w:rsid w:val="0086497F"/>
    <w:rsid w:val="00864D0B"/>
    <w:rsid w:val="00864EB7"/>
    <w:rsid w:val="00864F10"/>
    <w:rsid w:val="0086505A"/>
    <w:rsid w:val="008655A3"/>
    <w:rsid w:val="0086595F"/>
    <w:rsid w:val="00865A8C"/>
    <w:rsid w:val="00865EF2"/>
    <w:rsid w:val="00866C7A"/>
    <w:rsid w:val="00866F89"/>
    <w:rsid w:val="008671A8"/>
    <w:rsid w:val="0086723A"/>
    <w:rsid w:val="008674ED"/>
    <w:rsid w:val="00867973"/>
    <w:rsid w:val="008679C1"/>
    <w:rsid w:val="00867D8D"/>
    <w:rsid w:val="00867E52"/>
    <w:rsid w:val="00867F49"/>
    <w:rsid w:val="0087030D"/>
    <w:rsid w:val="00870390"/>
    <w:rsid w:val="00870406"/>
    <w:rsid w:val="00870506"/>
    <w:rsid w:val="00870606"/>
    <w:rsid w:val="0087066E"/>
    <w:rsid w:val="008707EB"/>
    <w:rsid w:val="00870893"/>
    <w:rsid w:val="00870B71"/>
    <w:rsid w:val="00870BA5"/>
    <w:rsid w:val="00870E31"/>
    <w:rsid w:val="00870E44"/>
    <w:rsid w:val="008716A3"/>
    <w:rsid w:val="00871741"/>
    <w:rsid w:val="00871915"/>
    <w:rsid w:val="00871F9A"/>
    <w:rsid w:val="008722CD"/>
    <w:rsid w:val="0087239D"/>
    <w:rsid w:val="008728F6"/>
    <w:rsid w:val="00872D4D"/>
    <w:rsid w:val="00872F96"/>
    <w:rsid w:val="0087311F"/>
    <w:rsid w:val="008734E3"/>
    <w:rsid w:val="008735CB"/>
    <w:rsid w:val="008735D9"/>
    <w:rsid w:val="00873624"/>
    <w:rsid w:val="00874312"/>
    <w:rsid w:val="00874ECE"/>
    <w:rsid w:val="00874F4D"/>
    <w:rsid w:val="008752A4"/>
    <w:rsid w:val="008752F0"/>
    <w:rsid w:val="0087542D"/>
    <w:rsid w:val="0087557C"/>
    <w:rsid w:val="0087561C"/>
    <w:rsid w:val="008756F4"/>
    <w:rsid w:val="008759F9"/>
    <w:rsid w:val="00875B55"/>
    <w:rsid w:val="00875B80"/>
    <w:rsid w:val="00875C1B"/>
    <w:rsid w:val="008762DA"/>
    <w:rsid w:val="00876345"/>
    <w:rsid w:val="00876687"/>
    <w:rsid w:val="008768CB"/>
    <w:rsid w:val="00876A04"/>
    <w:rsid w:val="00876AA1"/>
    <w:rsid w:val="00876D17"/>
    <w:rsid w:val="00876FC9"/>
    <w:rsid w:val="008770B9"/>
    <w:rsid w:val="0087732E"/>
    <w:rsid w:val="008773D7"/>
    <w:rsid w:val="008777A4"/>
    <w:rsid w:val="00880041"/>
    <w:rsid w:val="00880BF7"/>
    <w:rsid w:val="00880D45"/>
    <w:rsid w:val="00880E84"/>
    <w:rsid w:val="008814A7"/>
    <w:rsid w:val="00881E08"/>
    <w:rsid w:val="00881E0F"/>
    <w:rsid w:val="0088228B"/>
    <w:rsid w:val="008823B8"/>
    <w:rsid w:val="008826AF"/>
    <w:rsid w:val="00882904"/>
    <w:rsid w:val="00882C66"/>
    <w:rsid w:val="00882DD1"/>
    <w:rsid w:val="00883367"/>
    <w:rsid w:val="008841E3"/>
    <w:rsid w:val="00884242"/>
    <w:rsid w:val="008843C2"/>
    <w:rsid w:val="00884445"/>
    <w:rsid w:val="00884A2C"/>
    <w:rsid w:val="0088515E"/>
    <w:rsid w:val="00885188"/>
    <w:rsid w:val="00885255"/>
    <w:rsid w:val="0088530E"/>
    <w:rsid w:val="0088534A"/>
    <w:rsid w:val="00885ACB"/>
    <w:rsid w:val="00885F45"/>
    <w:rsid w:val="00886412"/>
    <w:rsid w:val="00886E15"/>
    <w:rsid w:val="00887111"/>
    <w:rsid w:val="0088736D"/>
    <w:rsid w:val="0088768B"/>
    <w:rsid w:val="008877AD"/>
    <w:rsid w:val="00887AED"/>
    <w:rsid w:val="00887D92"/>
    <w:rsid w:val="00887DFE"/>
    <w:rsid w:val="00887E57"/>
    <w:rsid w:val="00887FAB"/>
    <w:rsid w:val="0089029A"/>
    <w:rsid w:val="008906E0"/>
    <w:rsid w:val="008908FF"/>
    <w:rsid w:val="00890AB4"/>
    <w:rsid w:val="00890FFB"/>
    <w:rsid w:val="00891177"/>
    <w:rsid w:val="00891C71"/>
    <w:rsid w:val="00891D5E"/>
    <w:rsid w:val="00892804"/>
    <w:rsid w:val="00892823"/>
    <w:rsid w:val="00892867"/>
    <w:rsid w:val="00892FC7"/>
    <w:rsid w:val="008930A2"/>
    <w:rsid w:val="0089326B"/>
    <w:rsid w:val="0089357E"/>
    <w:rsid w:val="008936D3"/>
    <w:rsid w:val="0089387E"/>
    <w:rsid w:val="00893BBC"/>
    <w:rsid w:val="00893E62"/>
    <w:rsid w:val="00893EB6"/>
    <w:rsid w:val="00893F0E"/>
    <w:rsid w:val="00894D31"/>
    <w:rsid w:val="00894D85"/>
    <w:rsid w:val="00895308"/>
    <w:rsid w:val="00895D58"/>
    <w:rsid w:val="00896744"/>
    <w:rsid w:val="008969C3"/>
    <w:rsid w:val="0089733E"/>
    <w:rsid w:val="008974B4"/>
    <w:rsid w:val="0089797C"/>
    <w:rsid w:val="008979F0"/>
    <w:rsid w:val="00897EE0"/>
    <w:rsid w:val="00897F46"/>
    <w:rsid w:val="008A0096"/>
    <w:rsid w:val="008A022B"/>
    <w:rsid w:val="008A0617"/>
    <w:rsid w:val="008A0B71"/>
    <w:rsid w:val="008A127F"/>
    <w:rsid w:val="008A169F"/>
    <w:rsid w:val="008A1AA7"/>
    <w:rsid w:val="008A1AEF"/>
    <w:rsid w:val="008A1BA2"/>
    <w:rsid w:val="008A1DA4"/>
    <w:rsid w:val="008A25B3"/>
    <w:rsid w:val="008A2AC5"/>
    <w:rsid w:val="008A2B19"/>
    <w:rsid w:val="008A2DCA"/>
    <w:rsid w:val="008A3135"/>
    <w:rsid w:val="008A374E"/>
    <w:rsid w:val="008A3C2A"/>
    <w:rsid w:val="008A3CE7"/>
    <w:rsid w:val="008A3E47"/>
    <w:rsid w:val="008A3EC1"/>
    <w:rsid w:val="008A40D6"/>
    <w:rsid w:val="008A47ED"/>
    <w:rsid w:val="008A4979"/>
    <w:rsid w:val="008A4AF8"/>
    <w:rsid w:val="008A4BFF"/>
    <w:rsid w:val="008A4EA7"/>
    <w:rsid w:val="008A4F4A"/>
    <w:rsid w:val="008A4FB7"/>
    <w:rsid w:val="008A5249"/>
    <w:rsid w:val="008A55CA"/>
    <w:rsid w:val="008A57D2"/>
    <w:rsid w:val="008A5824"/>
    <w:rsid w:val="008A5891"/>
    <w:rsid w:val="008A5A6E"/>
    <w:rsid w:val="008A5E0B"/>
    <w:rsid w:val="008A61A4"/>
    <w:rsid w:val="008A62E5"/>
    <w:rsid w:val="008A6774"/>
    <w:rsid w:val="008A6790"/>
    <w:rsid w:val="008A6A28"/>
    <w:rsid w:val="008A6A2A"/>
    <w:rsid w:val="008A6E18"/>
    <w:rsid w:val="008A6E77"/>
    <w:rsid w:val="008A70E8"/>
    <w:rsid w:val="008A76EF"/>
    <w:rsid w:val="008A7A4E"/>
    <w:rsid w:val="008A7CEE"/>
    <w:rsid w:val="008A7F90"/>
    <w:rsid w:val="008B01F5"/>
    <w:rsid w:val="008B02FF"/>
    <w:rsid w:val="008B0367"/>
    <w:rsid w:val="008B07F3"/>
    <w:rsid w:val="008B0AA9"/>
    <w:rsid w:val="008B0C25"/>
    <w:rsid w:val="008B157B"/>
    <w:rsid w:val="008B159D"/>
    <w:rsid w:val="008B17FD"/>
    <w:rsid w:val="008B1CDB"/>
    <w:rsid w:val="008B1EF1"/>
    <w:rsid w:val="008B1F39"/>
    <w:rsid w:val="008B25B6"/>
    <w:rsid w:val="008B2628"/>
    <w:rsid w:val="008B271C"/>
    <w:rsid w:val="008B2A72"/>
    <w:rsid w:val="008B2B95"/>
    <w:rsid w:val="008B2BEA"/>
    <w:rsid w:val="008B2E48"/>
    <w:rsid w:val="008B33BA"/>
    <w:rsid w:val="008B348E"/>
    <w:rsid w:val="008B39BC"/>
    <w:rsid w:val="008B3C13"/>
    <w:rsid w:val="008B3F55"/>
    <w:rsid w:val="008B4936"/>
    <w:rsid w:val="008B4D86"/>
    <w:rsid w:val="008B513B"/>
    <w:rsid w:val="008B5592"/>
    <w:rsid w:val="008B583A"/>
    <w:rsid w:val="008B5939"/>
    <w:rsid w:val="008B5981"/>
    <w:rsid w:val="008B5C9D"/>
    <w:rsid w:val="008B5D72"/>
    <w:rsid w:val="008B5FC2"/>
    <w:rsid w:val="008B635F"/>
    <w:rsid w:val="008B6361"/>
    <w:rsid w:val="008B643E"/>
    <w:rsid w:val="008B6449"/>
    <w:rsid w:val="008B68DD"/>
    <w:rsid w:val="008B69C3"/>
    <w:rsid w:val="008B6B45"/>
    <w:rsid w:val="008B6B9E"/>
    <w:rsid w:val="008B6BE4"/>
    <w:rsid w:val="008B70E0"/>
    <w:rsid w:val="008B7A0B"/>
    <w:rsid w:val="008B7D06"/>
    <w:rsid w:val="008C049C"/>
    <w:rsid w:val="008C05B2"/>
    <w:rsid w:val="008C068C"/>
    <w:rsid w:val="008C0ACA"/>
    <w:rsid w:val="008C0F07"/>
    <w:rsid w:val="008C112D"/>
    <w:rsid w:val="008C1666"/>
    <w:rsid w:val="008C18FA"/>
    <w:rsid w:val="008C194D"/>
    <w:rsid w:val="008C1AD4"/>
    <w:rsid w:val="008C250B"/>
    <w:rsid w:val="008C2612"/>
    <w:rsid w:val="008C2A6E"/>
    <w:rsid w:val="008C2AB1"/>
    <w:rsid w:val="008C2D1D"/>
    <w:rsid w:val="008C2DAD"/>
    <w:rsid w:val="008C32B3"/>
    <w:rsid w:val="008C33AC"/>
    <w:rsid w:val="008C3A6A"/>
    <w:rsid w:val="008C3A70"/>
    <w:rsid w:val="008C3AD0"/>
    <w:rsid w:val="008C4654"/>
    <w:rsid w:val="008C4E02"/>
    <w:rsid w:val="008C4F2D"/>
    <w:rsid w:val="008C5520"/>
    <w:rsid w:val="008C553B"/>
    <w:rsid w:val="008C5AB1"/>
    <w:rsid w:val="008C5CF0"/>
    <w:rsid w:val="008C6235"/>
    <w:rsid w:val="008C6567"/>
    <w:rsid w:val="008C6CA0"/>
    <w:rsid w:val="008C6D1D"/>
    <w:rsid w:val="008C6DA0"/>
    <w:rsid w:val="008C77C7"/>
    <w:rsid w:val="008C7AD7"/>
    <w:rsid w:val="008C7CAD"/>
    <w:rsid w:val="008C7FD3"/>
    <w:rsid w:val="008D0AB3"/>
    <w:rsid w:val="008D0D28"/>
    <w:rsid w:val="008D1824"/>
    <w:rsid w:val="008D1B90"/>
    <w:rsid w:val="008D1E93"/>
    <w:rsid w:val="008D2451"/>
    <w:rsid w:val="008D2A0D"/>
    <w:rsid w:val="008D2D5D"/>
    <w:rsid w:val="008D2D78"/>
    <w:rsid w:val="008D2D88"/>
    <w:rsid w:val="008D2EEE"/>
    <w:rsid w:val="008D3280"/>
    <w:rsid w:val="008D33EA"/>
    <w:rsid w:val="008D3546"/>
    <w:rsid w:val="008D3EAD"/>
    <w:rsid w:val="008D3ECC"/>
    <w:rsid w:val="008D40D7"/>
    <w:rsid w:val="008D424D"/>
    <w:rsid w:val="008D462F"/>
    <w:rsid w:val="008D47BC"/>
    <w:rsid w:val="008D48E1"/>
    <w:rsid w:val="008D4A3C"/>
    <w:rsid w:val="008D4FA9"/>
    <w:rsid w:val="008D5007"/>
    <w:rsid w:val="008D50F9"/>
    <w:rsid w:val="008D535E"/>
    <w:rsid w:val="008D5477"/>
    <w:rsid w:val="008D54EF"/>
    <w:rsid w:val="008D5921"/>
    <w:rsid w:val="008D5F37"/>
    <w:rsid w:val="008D64C2"/>
    <w:rsid w:val="008D6D6F"/>
    <w:rsid w:val="008D6DDE"/>
    <w:rsid w:val="008D6EC0"/>
    <w:rsid w:val="008D73A5"/>
    <w:rsid w:val="008D7469"/>
    <w:rsid w:val="008D79AE"/>
    <w:rsid w:val="008E05D3"/>
    <w:rsid w:val="008E0983"/>
    <w:rsid w:val="008E0D7B"/>
    <w:rsid w:val="008E11BA"/>
    <w:rsid w:val="008E12AB"/>
    <w:rsid w:val="008E1345"/>
    <w:rsid w:val="008E1615"/>
    <w:rsid w:val="008E18B9"/>
    <w:rsid w:val="008E1B4F"/>
    <w:rsid w:val="008E1C47"/>
    <w:rsid w:val="008E1E54"/>
    <w:rsid w:val="008E22B2"/>
    <w:rsid w:val="008E25A9"/>
    <w:rsid w:val="008E2810"/>
    <w:rsid w:val="008E30F8"/>
    <w:rsid w:val="008E30FC"/>
    <w:rsid w:val="008E320C"/>
    <w:rsid w:val="008E3432"/>
    <w:rsid w:val="008E34D5"/>
    <w:rsid w:val="008E361E"/>
    <w:rsid w:val="008E3862"/>
    <w:rsid w:val="008E38E5"/>
    <w:rsid w:val="008E3A37"/>
    <w:rsid w:val="008E3B07"/>
    <w:rsid w:val="008E41DD"/>
    <w:rsid w:val="008E4FE9"/>
    <w:rsid w:val="008E5002"/>
    <w:rsid w:val="008E518F"/>
    <w:rsid w:val="008E5393"/>
    <w:rsid w:val="008E549E"/>
    <w:rsid w:val="008E549F"/>
    <w:rsid w:val="008E54F9"/>
    <w:rsid w:val="008E578C"/>
    <w:rsid w:val="008E57D7"/>
    <w:rsid w:val="008E5A1E"/>
    <w:rsid w:val="008E5DE9"/>
    <w:rsid w:val="008E675E"/>
    <w:rsid w:val="008E6AD2"/>
    <w:rsid w:val="008E6EAE"/>
    <w:rsid w:val="008E75A7"/>
    <w:rsid w:val="008E7720"/>
    <w:rsid w:val="008E781C"/>
    <w:rsid w:val="008E7DAA"/>
    <w:rsid w:val="008E7E65"/>
    <w:rsid w:val="008F0701"/>
    <w:rsid w:val="008F0704"/>
    <w:rsid w:val="008F0B45"/>
    <w:rsid w:val="008F0DED"/>
    <w:rsid w:val="008F0E32"/>
    <w:rsid w:val="008F1778"/>
    <w:rsid w:val="008F1DCE"/>
    <w:rsid w:val="008F22AC"/>
    <w:rsid w:val="008F2483"/>
    <w:rsid w:val="008F25C0"/>
    <w:rsid w:val="008F268F"/>
    <w:rsid w:val="008F2705"/>
    <w:rsid w:val="008F2848"/>
    <w:rsid w:val="008F298D"/>
    <w:rsid w:val="008F2CA6"/>
    <w:rsid w:val="008F3872"/>
    <w:rsid w:val="008F3A33"/>
    <w:rsid w:val="008F3DF8"/>
    <w:rsid w:val="008F43F8"/>
    <w:rsid w:val="008F4C20"/>
    <w:rsid w:val="008F4FBA"/>
    <w:rsid w:val="008F5209"/>
    <w:rsid w:val="008F525D"/>
    <w:rsid w:val="008F5408"/>
    <w:rsid w:val="008F54A8"/>
    <w:rsid w:val="008F54AE"/>
    <w:rsid w:val="008F5548"/>
    <w:rsid w:val="008F5BAF"/>
    <w:rsid w:val="008F5D37"/>
    <w:rsid w:val="008F609A"/>
    <w:rsid w:val="008F64C0"/>
    <w:rsid w:val="008F6539"/>
    <w:rsid w:val="008F69F2"/>
    <w:rsid w:val="008F6A9E"/>
    <w:rsid w:val="008F6B87"/>
    <w:rsid w:val="008F6BE4"/>
    <w:rsid w:val="008F6CC8"/>
    <w:rsid w:val="008F6F26"/>
    <w:rsid w:val="008F7087"/>
    <w:rsid w:val="008F72A6"/>
    <w:rsid w:val="008F771C"/>
    <w:rsid w:val="008F784D"/>
    <w:rsid w:val="008F78E0"/>
    <w:rsid w:val="008F78FB"/>
    <w:rsid w:val="008F7976"/>
    <w:rsid w:val="008F7A7A"/>
    <w:rsid w:val="008F7C6B"/>
    <w:rsid w:val="008F7F1D"/>
    <w:rsid w:val="008F7F81"/>
    <w:rsid w:val="008F7FC6"/>
    <w:rsid w:val="00900505"/>
    <w:rsid w:val="00900FBA"/>
    <w:rsid w:val="00901402"/>
    <w:rsid w:val="009014C3"/>
    <w:rsid w:val="009015B2"/>
    <w:rsid w:val="00901AC9"/>
    <w:rsid w:val="00901C43"/>
    <w:rsid w:val="00901DFD"/>
    <w:rsid w:val="00901F85"/>
    <w:rsid w:val="009021AF"/>
    <w:rsid w:val="00902A17"/>
    <w:rsid w:val="00902C0A"/>
    <w:rsid w:val="00902D8B"/>
    <w:rsid w:val="00902E0F"/>
    <w:rsid w:val="009030FD"/>
    <w:rsid w:val="00903439"/>
    <w:rsid w:val="00904185"/>
    <w:rsid w:val="00904399"/>
    <w:rsid w:val="009048FB"/>
    <w:rsid w:val="00904CBE"/>
    <w:rsid w:val="00904DE5"/>
    <w:rsid w:val="00904F30"/>
    <w:rsid w:val="00905142"/>
    <w:rsid w:val="009051E3"/>
    <w:rsid w:val="00905583"/>
    <w:rsid w:val="00905894"/>
    <w:rsid w:val="009059AE"/>
    <w:rsid w:val="00905F8E"/>
    <w:rsid w:val="00905FA5"/>
    <w:rsid w:val="0090662D"/>
    <w:rsid w:val="00906641"/>
    <w:rsid w:val="009069D1"/>
    <w:rsid w:val="00907693"/>
    <w:rsid w:val="00907911"/>
    <w:rsid w:val="00907A47"/>
    <w:rsid w:val="00907C1E"/>
    <w:rsid w:val="00910BB1"/>
    <w:rsid w:val="00910D62"/>
    <w:rsid w:val="00911060"/>
    <w:rsid w:val="00911310"/>
    <w:rsid w:val="009117FF"/>
    <w:rsid w:val="00911B88"/>
    <w:rsid w:val="00911BD1"/>
    <w:rsid w:val="00911E0B"/>
    <w:rsid w:val="009121BB"/>
    <w:rsid w:val="009122BE"/>
    <w:rsid w:val="009132D0"/>
    <w:rsid w:val="0091343C"/>
    <w:rsid w:val="00913680"/>
    <w:rsid w:val="00913682"/>
    <w:rsid w:val="00913ACF"/>
    <w:rsid w:val="00913FD6"/>
    <w:rsid w:val="00914289"/>
    <w:rsid w:val="009142AE"/>
    <w:rsid w:val="009144BF"/>
    <w:rsid w:val="00914624"/>
    <w:rsid w:val="00914676"/>
    <w:rsid w:val="0091484C"/>
    <w:rsid w:val="009149BA"/>
    <w:rsid w:val="00914D72"/>
    <w:rsid w:val="00914EC1"/>
    <w:rsid w:val="0091525D"/>
    <w:rsid w:val="009158C5"/>
    <w:rsid w:val="00915DA2"/>
    <w:rsid w:val="00916DCC"/>
    <w:rsid w:val="00917183"/>
    <w:rsid w:val="0091723C"/>
    <w:rsid w:val="0091746F"/>
    <w:rsid w:val="00917492"/>
    <w:rsid w:val="00917625"/>
    <w:rsid w:val="0091764A"/>
    <w:rsid w:val="009176A5"/>
    <w:rsid w:val="00917715"/>
    <w:rsid w:val="009179F8"/>
    <w:rsid w:val="00917B80"/>
    <w:rsid w:val="00920093"/>
    <w:rsid w:val="0092060C"/>
    <w:rsid w:val="0092092A"/>
    <w:rsid w:val="00920AD4"/>
    <w:rsid w:val="00920E6F"/>
    <w:rsid w:val="00921023"/>
    <w:rsid w:val="00921059"/>
    <w:rsid w:val="00921108"/>
    <w:rsid w:val="00921141"/>
    <w:rsid w:val="009211E9"/>
    <w:rsid w:val="00921235"/>
    <w:rsid w:val="00922131"/>
    <w:rsid w:val="009226CC"/>
    <w:rsid w:val="0092279B"/>
    <w:rsid w:val="00922907"/>
    <w:rsid w:val="00922D6B"/>
    <w:rsid w:val="009232E3"/>
    <w:rsid w:val="00923829"/>
    <w:rsid w:val="00923CE1"/>
    <w:rsid w:val="00924193"/>
    <w:rsid w:val="00924882"/>
    <w:rsid w:val="00924C3F"/>
    <w:rsid w:val="009255E3"/>
    <w:rsid w:val="0092567A"/>
    <w:rsid w:val="00925757"/>
    <w:rsid w:val="00925939"/>
    <w:rsid w:val="00925AB1"/>
    <w:rsid w:val="00925ABA"/>
    <w:rsid w:val="00925AC8"/>
    <w:rsid w:val="00925C9F"/>
    <w:rsid w:val="00925DDC"/>
    <w:rsid w:val="00925E68"/>
    <w:rsid w:val="00925FED"/>
    <w:rsid w:val="00926DA1"/>
    <w:rsid w:val="009272DA"/>
    <w:rsid w:val="0092755B"/>
    <w:rsid w:val="0092764D"/>
    <w:rsid w:val="00927753"/>
    <w:rsid w:val="00927D90"/>
    <w:rsid w:val="00927DD6"/>
    <w:rsid w:val="00927F6A"/>
    <w:rsid w:val="009301AA"/>
    <w:rsid w:val="009305BA"/>
    <w:rsid w:val="009305FC"/>
    <w:rsid w:val="00930616"/>
    <w:rsid w:val="00930F52"/>
    <w:rsid w:val="00930F85"/>
    <w:rsid w:val="00931BE6"/>
    <w:rsid w:val="00931C78"/>
    <w:rsid w:val="0093268A"/>
    <w:rsid w:val="0093304E"/>
    <w:rsid w:val="00933392"/>
    <w:rsid w:val="00933438"/>
    <w:rsid w:val="009339D3"/>
    <w:rsid w:val="009339E5"/>
    <w:rsid w:val="00933D0E"/>
    <w:rsid w:val="00934473"/>
    <w:rsid w:val="00934556"/>
    <w:rsid w:val="0093489F"/>
    <w:rsid w:val="00934956"/>
    <w:rsid w:val="00934C75"/>
    <w:rsid w:val="00935182"/>
    <w:rsid w:val="00935336"/>
    <w:rsid w:val="009354AE"/>
    <w:rsid w:val="00935850"/>
    <w:rsid w:val="00936057"/>
    <w:rsid w:val="009362A6"/>
    <w:rsid w:val="00936347"/>
    <w:rsid w:val="009363EF"/>
    <w:rsid w:val="0093644B"/>
    <w:rsid w:val="0093680B"/>
    <w:rsid w:val="00936B42"/>
    <w:rsid w:val="00936C57"/>
    <w:rsid w:val="00936DC8"/>
    <w:rsid w:val="00936F0D"/>
    <w:rsid w:val="00936FF6"/>
    <w:rsid w:val="00937546"/>
    <w:rsid w:val="00940210"/>
    <w:rsid w:val="009403B0"/>
    <w:rsid w:val="009405B3"/>
    <w:rsid w:val="00940795"/>
    <w:rsid w:val="00940A3F"/>
    <w:rsid w:val="00941190"/>
    <w:rsid w:val="009411BC"/>
    <w:rsid w:val="00941A1B"/>
    <w:rsid w:val="00941ABF"/>
    <w:rsid w:val="00941ACE"/>
    <w:rsid w:val="0094217F"/>
    <w:rsid w:val="00942444"/>
    <w:rsid w:val="00942907"/>
    <w:rsid w:val="00942A66"/>
    <w:rsid w:val="00942DBB"/>
    <w:rsid w:val="0094331A"/>
    <w:rsid w:val="0094356C"/>
    <w:rsid w:val="00943BE9"/>
    <w:rsid w:val="00943CA5"/>
    <w:rsid w:val="009441DE"/>
    <w:rsid w:val="00944A83"/>
    <w:rsid w:val="00944B14"/>
    <w:rsid w:val="00944E08"/>
    <w:rsid w:val="00945054"/>
    <w:rsid w:val="00945488"/>
    <w:rsid w:val="0094569A"/>
    <w:rsid w:val="00945BC6"/>
    <w:rsid w:val="00945FE6"/>
    <w:rsid w:val="00946247"/>
    <w:rsid w:val="009467AB"/>
    <w:rsid w:val="0094697C"/>
    <w:rsid w:val="00947283"/>
    <w:rsid w:val="0094757C"/>
    <w:rsid w:val="00947C1D"/>
    <w:rsid w:val="00947C6A"/>
    <w:rsid w:val="009503FE"/>
    <w:rsid w:val="00950C28"/>
    <w:rsid w:val="0095111D"/>
    <w:rsid w:val="0095141F"/>
    <w:rsid w:val="00951638"/>
    <w:rsid w:val="00951A70"/>
    <w:rsid w:val="00951FF9"/>
    <w:rsid w:val="0095238A"/>
    <w:rsid w:val="00952670"/>
    <w:rsid w:val="00952833"/>
    <w:rsid w:val="00952D28"/>
    <w:rsid w:val="00953110"/>
    <w:rsid w:val="009532F6"/>
    <w:rsid w:val="00953652"/>
    <w:rsid w:val="009536C0"/>
    <w:rsid w:val="009537DD"/>
    <w:rsid w:val="00953A3E"/>
    <w:rsid w:val="00953C84"/>
    <w:rsid w:val="00953E3E"/>
    <w:rsid w:val="00953FDA"/>
    <w:rsid w:val="0095443B"/>
    <w:rsid w:val="00954664"/>
    <w:rsid w:val="0095473A"/>
    <w:rsid w:val="00954B9E"/>
    <w:rsid w:val="00954F62"/>
    <w:rsid w:val="009554FE"/>
    <w:rsid w:val="00955E91"/>
    <w:rsid w:val="00956214"/>
    <w:rsid w:val="009563B1"/>
    <w:rsid w:val="00956AF2"/>
    <w:rsid w:val="00956D01"/>
    <w:rsid w:val="00956D85"/>
    <w:rsid w:val="00956F8F"/>
    <w:rsid w:val="00956FEA"/>
    <w:rsid w:val="0095720E"/>
    <w:rsid w:val="009577FD"/>
    <w:rsid w:val="00957A03"/>
    <w:rsid w:val="00957B2A"/>
    <w:rsid w:val="00957D2C"/>
    <w:rsid w:val="009600D3"/>
    <w:rsid w:val="00960139"/>
    <w:rsid w:val="009606B7"/>
    <w:rsid w:val="0096075D"/>
    <w:rsid w:val="0096089C"/>
    <w:rsid w:val="00960AE6"/>
    <w:rsid w:val="00960E4F"/>
    <w:rsid w:val="00960ECD"/>
    <w:rsid w:val="0096161F"/>
    <w:rsid w:val="0096189E"/>
    <w:rsid w:val="00961B06"/>
    <w:rsid w:val="00962265"/>
    <w:rsid w:val="00962B52"/>
    <w:rsid w:val="00962C0A"/>
    <w:rsid w:val="00962CF4"/>
    <w:rsid w:val="00963001"/>
    <w:rsid w:val="00963810"/>
    <w:rsid w:val="0096400E"/>
    <w:rsid w:val="0096424F"/>
    <w:rsid w:val="009642A4"/>
    <w:rsid w:val="009644E8"/>
    <w:rsid w:val="0096458F"/>
    <w:rsid w:val="009646FF"/>
    <w:rsid w:val="009647D1"/>
    <w:rsid w:val="00964AD8"/>
    <w:rsid w:val="009656EA"/>
    <w:rsid w:val="0096573A"/>
    <w:rsid w:val="009658DB"/>
    <w:rsid w:val="00965AFC"/>
    <w:rsid w:val="00966228"/>
    <w:rsid w:val="0096670D"/>
    <w:rsid w:val="009667FD"/>
    <w:rsid w:val="00966A56"/>
    <w:rsid w:val="00966C5B"/>
    <w:rsid w:val="00966ED3"/>
    <w:rsid w:val="00966FFA"/>
    <w:rsid w:val="00967CC7"/>
    <w:rsid w:val="00967F49"/>
    <w:rsid w:val="00967F86"/>
    <w:rsid w:val="00967FCC"/>
    <w:rsid w:val="00970593"/>
    <w:rsid w:val="009705A3"/>
    <w:rsid w:val="00970654"/>
    <w:rsid w:val="009706C5"/>
    <w:rsid w:val="0097090F"/>
    <w:rsid w:val="00970C34"/>
    <w:rsid w:val="00970EEE"/>
    <w:rsid w:val="00971794"/>
    <w:rsid w:val="00971A4F"/>
    <w:rsid w:val="00971C0C"/>
    <w:rsid w:val="00971FE7"/>
    <w:rsid w:val="009721E7"/>
    <w:rsid w:val="00972359"/>
    <w:rsid w:val="00972B5D"/>
    <w:rsid w:val="00972C7B"/>
    <w:rsid w:val="00972D39"/>
    <w:rsid w:val="00972ED7"/>
    <w:rsid w:val="009737EF"/>
    <w:rsid w:val="009741B8"/>
    <w:rsid w:val="00974A20"/>
    <w:rsid w:val="00974D52"/>
    <w:rsid w:val="00975219"/>
    <w:rsid w:val="009754C8"/>
    <w:rsid w:val="00975811"/>
    <w:rsid w:val="00975AA6"/>
    <w:rsid w:val="0097639C"/>
    <w:rsid w:val="00976592"/>
    <w:rsid w:val="00976ADC"/>
    <w:rsid w:val="00976DD8"/>
    <w:rsid w:val="00977CFD"/>
    <w:rsid w:val="00977E75"/>
    <w:rsid w:val="00977EDE"/>
    <w:rsid w:val="00980193"/>
    <w:rsid w:val="009805F7"/>
    <w:rsid w:val="00980A07"/>
    <w:rsid w:val="00980B4C"/>
    <w:rsid w:val="00981226"/>
    <w:rsid w:val="009812C7"/>
    <w:rsid w:val="00981BAE"/>
    <w:rsid w:val="009822E8"/>
    <w:rsid w:val="00982A09"/>
    <w:rsid w:val="009830BF"/>
    <w:rsid w:val="009836B8"/>
    <w:rsid w:val="009837E8"/>
    <w:rsid w:val="00983E95"/>
    <w:rsid w:val="00984183"/>
    <w:rsid w:val="00984268"/>
    <w:rsid w:val="009842F3"/>
    <w:rsid w:val="0098453E"/>
    <w:rsid w:val="00984598"/>
    <w:rsid w:val="00984B1B"/>
    <w:rsid w:val="00984C82"/>
    <w:rsid w:val="00984D46"/>
    <w:rsid w:val="00984D51"/>
    <w:rsid w:val="00985290"/>
    <w:rsid w:val="009852C2"/>
    <w:rsid w:val="009856E5"/>
    <w:rsid w:val="00985BFD"/>
    <w:rsid w:val="00985C8A"/>
    <w:rsid w:val="00985D17"/>
    <w:rsid w:val="00985EDE"/>
    <w:rsid w:val="00985EFE"/>
    <w:rsid w:val="0098603D"/>
    <w:rsid w:val="009862DE"/>
    <w:rsid w:val="00986400"/>
    <w:rsid w:val="0098667E"/>
    <w:rsid w:val="009867AA"/>
    <w:rsid w:val="00986B50"/>
    <w:rsid w:val="00986F2D"/>
    <w:rsid w:val="00986F57"/>
    <w:rsid w:val="00986FB0"/>
    <w:rsid w:val="009872CD"/>
    <w:rsid w:val="0098750D"/>
    <w:rsid w:val="009877F9"/>
    <w:rsid w:val="009877FD"/>
    <w:rsid w:val="00987D24"/>
    <w:rsid w:val="0099093D"/>
    <w:rsid w:val="00990DD6"/>
    <w:rsid w:val="00990F1D"/>
    <w:rsid w:val="00992191"/>
    <w:rsid w:val="00992437"/>
    <w:rsid w:val="00992814"/>
    <w:rsid w:val="0099298E"/>
    <w:rsid w:val="00992CE2"/>
    <w:rsid w:val="009936D3"/>
    <w:rsid w:val="009937CD"/>
    <w:rsid w:val="00993D79"/>
    <w:rsid w:val="0099416D"/>
    <w:rsid w:val="0099431C"/>
    <w:rsid w:val="00994425"/>
    <w:rsid w:val="00994A19"/>
    <w:rsid w:val="00996118"/>
    <w:rsid w:val="009962C8"/>
    <w:rsid w:val="0099640F"/>
    <w:rsid w:val="00996EBD"/>
    <w:rsid w:val="0099725C"/>
    <w:rsid w:val="00997519"/>
    <w:rsid w:val="009976B9"/>
    <w:rsid w:val="009978AA"/>
    <w:rsid w:val="0099793F"/>
    <w:rsid w:val="00997CB3"/>
    <w:rsid w:val="00997FE2"/>
    <w:rsid w:val="009A0241"/>
    <w:rsid w:val="009A036D"/>
    <w:rsid w:val="009A07EF"/>
    <w:rsid w:val="009A0FBB"/>
    <w:rsid w:val="009A11C7"/>
    <w:rsid w:val="009A12FD"/>
    <w:rsid w:val="009A1683"/>
    <w:rsid w:val="009A16DF"/>
    <w:rsid w:val="009A17C8"/>
    <w:rsid w:val="009A1827"/>
    <w:rsid w:val="009A1C2F"/>
    <w:rsid w:val="009A1DA3"/>
    <w:rsid w:val="009A1F63"/>
    <w:rsid w:val="009A21D4"/>
    <w:rsid w:val="009A2355"/>
    <w:rsid w:val="009A24A1"/>
    <w:rsid w:val="009A2895"/>
    <w:rsid w:val="009A2BC3"/>
    <w:rsid w:val="009A2E7C"/>
    <w:rsid w:val="009A3263"/>
    <w:rsid w:val="009A32AF"/>
    <w:rsid w:val="009A3741"/>
    <w:rsid w:val="009A3BB1"/>
    <w:rsid w:val="009A3F7E"/>
    <w:rsid w:val="009A3F87"/>
    <w:rsid w:val="009A40C6"/>
    <w:rsid w:val="009A41D0"/>
    <w:rsid w:val="009A427A"/>
    <w:rsid w:val="009A42E8"/>
    <w:rsid w:val="009A43B3"/>
    <w:rsid w:val="009A4506"/>
    <w:rsid w:val="009A4858"/>
    <w:rsid w:val="009A485F"/>
    <w:rsid w:val="009A4B53"/>
    <w:rsid w:val="009A4E84"/>
    <w:rsid w:val="009A4EAA"/>
    <w:rsid w:val="009A4EAD"/>
    <w:rsid w:val="009A4F9F"/>
    <w:rsid w:val="009A50C8"/>
    <w:rsid w:val="009A53A4"/>
    <w:rsid w:val="009A5743"/>
    <w:rsid w:val="009A5763"/>
    <w:rsid w:val="009A5CB1"/>
    <w:rsid w:val="009A60CC"/>
    <w:rsid w:val="009A61B6"/>
    <w:rsid w:val="009A669C"/>
    <w:rsid w:val="009A688D"/>
    <w:rsid w:val="009A6A21"/>
    <w:rsid w:val="009A6A88"/>
    <w:rsid w:val="009A6E50"/>
    <w:rsid w:val="009A71AC"/>
    <w:rsid w:val="009A71E0"/>
    <w:rsid w:val="009A735B"/>
    <w:rsid w:val="009A74D9"/>
    <w:rsid w:val="009A79B0"/>
    <w:rsid w:val="009A7E05"/>
    <w:rsid w:val="009A7E09"/>
    <w:rsid w:val="009A7F93"/>
    <w:rsid w:val="009A7FD7"/>
    <w:rsid w:val="009B03CD"/>
    <w:rsid w:val="009B054A"/>
    <w:rsid w:val="009B0885"/>
    <w:rsid w:val="009B0B65"/>
    <w:rsid w:val="009B0C44"/>
    <w:rsid w:val="009B0DBD"/>
    <w:rsid w:val="009B0DFF"/>
    <w:rsid w:val="009B0FED"/>
    <w:rsid w:val="009B12F2"/>
    <w:rsid w:val="009B1354"/>
    <w:rsid w:val="009B1684"/>
    <w:rsid w:val="009B21B4"/>
    <w:rsid w:val="009B2240"/>
    <w:rsid w:val="009B243C"/>
    <w:rsid w:val="009B24E3"/>
    <w:rsid w:val="009B272E"/>
    <w:rsid w:val="009B27A4"/>
    <w:rsid w:val="009B283A"/>
    <w:rsid w:val="009B2E42"/>
    <w:rsid w:val="009B32EB"/>
    <w:rsid w:val="009B3565"/>
    <w:rsid w:val="009B364D"/>
    <w:rsid w:val="009B37B5"/>
    <w:rsid w:val="009B41D4"/>
    <w:rsid w:val="009B490C"/>
    <w:rsid w:val="009B4A9C"/>
    <w:rsid w:val="009B4D75"/>
    <w:rsid w:val="009B4E8D"/>
    <w:rsid w:val="009B5412"/>
    <w:rsid w:val="009B553C"/>
    <w:rsid w:val="009B5B9B"/>
    <w:rsid w:val="009B5D23"/>
    <w:rsid w:val="009B5D38"/>
    <w:rsid w:val="009B5D77"/>
    <w:rsid w:val="009B5F6B"/>
    <w:rsid w:val="009B63DF"/>
    <w:rsid w:val="009B64EF"/>
    <w:rsid w:val="009B66C4"/>
    <w:rsid w:val="009B6D80"/>
    <w:rsid w:val="009B6F4C"/>
    <w:rsid w:val="009B6F91"/>
    <w:rsid w:val="009B735D"/>
    <w:rsid w:val="009B7865"/>
    <w:rsid w:val="009B78D0"/>
    <w:rsid w:val="009B7BC5"/>
    <w:rsid w:val="009B7CB0"/>
    <w:rsid w:val="009C0488"/>
    <w:rsid w:val="009C065A"/>
    <w:rsid w:val="009C0AA4"/>
    <w:rsid w:val="009C0CF1"/>
    <w:rsid w:val="009C0D98"/>
    <w:rsid w:val="009C142F"/>
    <w:rsid w:val="009C14C3"/>
    <w:rsid w:val="009C16F7"/>
    <w:rsid w:val="009C19B1"/>
    <w:rsid w:val="009C218B"/>
    <w:rsid w:val="009C2191"/>
    <w:rsid w:val="009C2547"/>
    <w:rsid w:val="009C2AA1"/>
    <w:rsid w:val="009C2E99"/>
    <w:rsid w:val="009C2ECF"/>
    <w:rsid w:val="009C35B7"/>
    <w:rsid w:val="009C36A4"/>
    <w:rsid w:val="009C3C5B"/>
    <w:rsid w:val="009C48E7"/>
    <w:rsid w:val="009C51A7"/>
    <w:rsid w:val="009C5469"/>
    <w:rsid w:val="009C5477"/>
    <w:rsid w:val="009C57C6"/>
    <w:rsid w:val="009C5A7B"/>
    <w:rsid w:val="009C5F28"/>
    <w:rsid w:val="009C5FAE"/>
    <w:rsid w:val="009C6938"/>
    <w:rsid w:val="009C771E"/>
    <w:rsid w:val="009C7883"/>
    <w:rsid w:val="009C7A6E"/>
    <w:rsid w:val="009C7DA0"/>
    <w:rsid w:val="009C7DEE"/>
    <w:rsid w:val="009D0361"/>
    <w:rsid w:val="009D04DD"/>
    <w:rsid w:val="009D05C1"/>
    <w:rsid w:val="009D08F2"/>
    <w:rsid w:val="009D093B"/>
    <w:rsid w:val="009D0B21"/>
    <w:rsid w:val="009D0FB0"/>
    <w:rsid w:val="009D13C7"/>
    <w:rsid w:val="009D1767"/>
    <w:rsid w:val="009D17B8"/>
    <w:rsid w:val="009D1B9C"/>
    <w:rsid w:val="009D1CE0"/>
    <w:rsid w:val="009D1D6C"/>
    <w:rsid w:val="009D1F3F"/>
    <w:rsid w:val="009D2048"/>
    <w:rsid w:val="009D2543"/>
    <w:rsid w:val="009D2AAD"/>
    <w:rsid w:val="009D31D1"/>
    <w:rsid w:val="009D35BF"/>
    <w:rsid w:val="009D36FA"/>
    <w:rsid w:val="009D3C98"/>
    <w:rsid w:val="009D3D82"/>
    <w:rsid w:val="009D3F66"/>
    <w:rsid w:val="009D41DB"/>
    <w:rsid w:val="009D4248"/>
    <w:rsid w:val="009D447C"/>
    <w:rsid w:val="009D494A"/>
    <w:rsid w:val="009D4B0E"/>
    <w:rsid w:val="009D4BF1"/>
    <w:rsid w:val="009D4C3F"/>
    <w:rsid w:val="009D4C81"/>
    <w:rsid w:val="009D5111"/>
    <w:rsid w:val="009D5396"/>
    <w:rsid w:val="009D557C"/>
    <w:rsid w:val="009D55C6"/>
    <w:rsid w:val="009D57EF"/>
    <w:rsid w:val="009D5832"/>
    <w:rsid w:val="009D599A"/>
    <w:rsid w:val="009D5A66"/>
    <w:rsid w:val="009D5B2D"/>
    <w:rsid w:val="009D5C0D"/>
    <w:rsid w:val="009D5CC9"/>
    <w:rsid w:val="009D5D22"/>
    <w:rsid w:val="009D6A57"/>
    <w:rsid w:val="009D6CC5"/>
    <w:rsid w:val="009D70D8"/>
    <w:rsid w:val="009D7478"/>
    <w:rsid w:val="009D758F"/>
    <w:rsid w:val="009D7596"/>
    <w:rsid w:val="009D7794"/>
    <w:rsid w:val="009D78E2"/>
    <w:rsid w:val="009D7DF7"/>
    <w:rsid w:val="009D7EBD"/>
    <w:rsid w:val="009E011F"/>
    <w:rsid w:val="009E02D9"/>
    <w:rsid w:val="009E0397"/>
    <w:rsid w:val="009E0911"/>
    <w:rsid w:val="009E0EE4"/>
    <w:rsid w:val="009E19E4"/>
    <w:rsid w:val="009E1A77"/>
    <w:rsid w:val="009E1CB1"/>
    <w:rsid w:val="009E1D78"/>
    <w:rsid w:val="009E1F8D"/>
    <w:rsid w:val="009E2257"/>
    <w:rsid w:val="009E22FD"/>
    <w:rsid w:val="009E2479"/>
    <w:rsid w:val="009E252D"/>
    <w:rsid w:val="009E269A"/>
    <w:rsid w:val="009E2A6A"/>
    <w:rsid w:val="009E341E"/>
    <w:rsid w:val="009E3BD3"/>
    <w:rsid w:val="009E3C67"/>
    <w:rsid w:val="009E3EA4"/>
    <w:rsid w:val="009E3FA8"/>
    <w:rsid w:val="009E419D"/>
    <w:rsid w:val="009E4743"/>
    <w:rsid w:val="009E4F8F"/>
    <w:rsid w:val="009E507F"/>
    <w:rsid w:val="009E54AE"/>
    <w:rsid w:val="009E54D2"/>
    <w:rsid w:val="009E55CE"/>
    <w:rsid w:val="009E56CC"/>
    <w:rsid w:val="009E5810"/>
    <w:rsid w:val="009E5B7D"/>
    <w:rsid w:val="009E5BAF"/>
    <w:rsid w:val="009E5F6D"/>
    <w:rsid w:val="009E62AA"/>
    <w:rsid w:val="009E630B"/>
    <w:rsid w:val="009E687D"/>
    <w:rsid w:val="009E7173"/>
    <w:rsid w:val="009E7439"/>
    <w:rsid w:val="009E7661"/>
    <w:rsid w:val="009E76BD"/>
    <w:rsid w:val="009E799F"/>
    <w:rsid w:val="009E7D9F"/>
    <w:rsid w:val="009F02D3"/>
    <w:rsid w:val="009F06A9"/>
    <w:rsid w:val="009F0A9A"/>
    <w:rsid w:val="009F0C2A"/>
    <w:rsid w:val="009F0DD0"/>
    <w:rsid w:val="009F0E24"/>
    <w:rsid w:val="009F10F8"/>
    <w:rsid w:val="009F1516"/>
    <w:rsid w:val="009F1771"/>
    <w:rsid w:val="009F1868"/>
    <w:rsid w:val="009F18BA"/>
    <w:rsid w:val="009F19C1"/>
    <w:rsid w:val="009F1C7A"/>
    <w:rsid w:val="009F1D08"/>
    <w:rsid w:val="009F1E9D"/>
    <w:rsid w:val="009F2316"/>
    <w:rsid w:val="009F2366"/>
    <w:rsid w:val="009F2CFF"/>
    <w:rsid w:val="009F2FA1"/>
    <w:rsid w:val="009F3244"/>
    <w:rsid w:val="009F351C"/>
    <w:rsid w:val="009F3BF9"/>
    <w:rsid w:val="009F3C37"/>
    <w:rsid w:val="009F3CA1"/>
    <w:rsid w:val="009F4259"/>
    <w:rsid w:val="009F45DA"/>
    <w:rsid w:val="009F4615"/>
    <w:rsid w:val="009F49DC"/>
    <w:rsid w:val="009F51BA"/>
    <w:rsid w:val="009F5417"/>
    <w:rsid w:val="009F58BE"/>
    <w:rsid w:val="009F5A10"/>
    <w:rsid w:val="009F5C5A"/>
    <w:rsid w:val="009F5D73"/>
    <w:rsid w:val="009F5E3D"/>
    <w:rsid w:val="009F64ED"/>
    <w:rsid w:val="009F657A"/>
    <w:rsid w:val="009F68C5"/>
    <w:rsid w:val="009F68E0"/>
    <w:rsid w:val="009F69AE"/>
    <w:rsid w:val="009F6A1E"/>
    <w:rsid w:val="009F6C69"/>
    <w:rsid w:val="009F6E0B"/>
    <w:rsid w:val="009F7482"/>
    <w:rsid w:val="009F74E6"/>
    <w:rsid w:val="009F7866"/>
    <w:rsid w:val="009F7D0C"/>
    <w:rsid w:val="00A002F6"/>
    <w:rsid w:val="00A00611"/>
    <w:rsid w:val="00A00B89"/>
    <w:rsid w:val="00A00D52"/>
    <w:rsid w:val="00A0105E"/>
    <w:rsid w:val="00A0174C"/>
    <w:rsid w:val="00A01A45"/>
    <w:rsid w:val="00A01E87"/>
    <w:rsid w:val="00A01F30"/>
    <w:rsid w:val="00A01FEF"/>
    <w:rsid w:val="00A0200C"/>
    <w:rsid w:val="00A0226C"/>
    <w:rsid w:val="00A02411"/>
    <w:rsid w:val="00A02514"/>
    <w:rsid w:val="00A02707"/>
    <w:rsid w:val="00A02749"/>
    <w:rsid w:val="00A02B5C"/>
    <w:rsid w:val="00A02D2E"/>
    <w:rsid w:val="00A03328"/>
    <w:rsid w:val="00A03918"/>
    <w:rsid w:val="00A03CC3"/>
    <w:rsid w:val="00A03ECA"/>
    <w:rsid w:val="00A03FD7"/>
    <w:rsid w:val="00A04751"/>
    <w:rsid w:val="00A047C2"/>
    <w:rsid w:val="00A04F8D"/>
    <w:rsid w:val="00A061FA"/>
    <w:rsid w:val="00A063EB"/>
    <w:rsid w:val="00A06DA3"/>
    <w:rsid w:val="00A06ECC"/>
    <w:rsid w:val="00A0731B"/>
    <w:rsid w:val="00A073FD"/>
    <w:rsid w:val="00A07409"/>
    <w:rsid w:val="00A07751"/>
    <w:rsid w:val="00A07B37"/>
    <w:rsid w:val="00A102CB"/>
    <w:rsid w:val="00A10736"/>
    <w:rsid w:val="00A107B1"/>
    <w:rsid w:val="00A10DBA"/>
    <w:rsid w:val="00A10E71"/>
    <w:rsid w:val="00A110B7"/>
    <w:rsid w:val="00A112AA"/>
    <w:rsid w:val="00A113FD"/>
    <w:rsid w:val="00A11782"/>
    <w:rsid w:val="00A11A9C"/>
    <w:rsid w:val="00A11DF8"/>
    <w:rsid w:val="00A11E28"/>
    <w:rsid w:val="00A120A7"/>
    <w:rsid w:val="00A12191"/>
    <w:rsid w:val="00A12297"/>
    <w:rsid w:val="00A1276E"/>
    <w:rsid w:val="00A12E9F"/>
    <w:rsid w:val="00A13237"/>
    <w:rsid w:val="00A137D2"/>
    <w:rsid w:val="00A1388E"/>
    <w:rsid w:val="00A13914"/>
    <w:rsid w:val="00A13E84"/>
    <w:rsid w:val="00A14190"/>
    <w:rsid w:val="00A1446F"/>
    <w:rsid w:val="00A14555"/>
    <w:rsid w:val="00A14819"/>
    <w:rsid w:val="00A14A05"/>
    <w:rsid w:val="00A14B77"/>
    <w:rsid w:val="00A14E21"/>
    <w:rsid w:val="00A152AE"/>
    <w:rsid w:val="00A15743"/>
    <w:rsid w:val="00A15860"/>
    <w:rsid w:val="00A15A7E"/>
    <w:rsid w:val="00A15D5E"/>
    <w:rsid w:val="00A16206"/>
    <w:rsid w:val="00A16699"/>
    <w:rsid w:val="00A170E9"/>
    <w:rsid w:val="00A17181"/>
    <w:rsid w:val="00A171AC"/>
    <w:rsid w:val="00A171FE"/>
    <w:rsid w:val="00A17431"/>
    <w:rsid w:val="00A17660"/>
    <w:rsid w:val="00A17B2B"/>
    <w:rsid w:val="00A17C60"/>
    <w:rsid w:val="00A17E63"/>
    <w:rsid w:val="00A17EB0"/>
    <w:rsid w:val="00A17F70"/>
    <w:rsid w:val="00A204B5"/>
    <w:rsid w:val="00A20A17"/>
    <w:rsid w:val="00A213A1"/>
    <w:rsid w:val="00A21534"/>
    <w:rsid w:val="00A215AE"/>
    <w:rsid w:val="00A225DF"/>
    <w:rsid w:val="00A225E5"/>
    <w:rsid w:val="00A2291F"/>
    <w:rsid w:val="00A22983"/>
    <w:rsid w:val="00A23357"/>
    <w:rsid w:val="00A23D5F"/>
    <w:rsid w:val="00A242D4"/>
    <w:rsid w:val="00A2439D"/>
    <w:rsid w:val="00A247D3"/>
    <w:rsid w:val="00A24A8C"/>
    <w:rsid w:val="00A24DC6"/>
    <w:rsid w:val="00A25134"/>
    <w:rsid w:val="00A25631"/>
    <w:rsid w:val="00A25669"/>
    <w:rsid w:val="00A256C7"/>
    <w:rsid w:val="00A2597B"/>
    <w:rsid w:val="00A25BF0"/>
    <w:rsid w:val="00A2601C"/>
    <w:rsid w:val="00A260AA"/>
    <w:rsid w:val="00A263A6"/>
    <w:rsid w:val="00A2643B"/>
    <w:rsid w:val="00A265FF"/>
    <w:rsid w:val="00A26665"/>
    <w:rsid w:val="00A26746"/>
    <w:rsid w:val="00A26B67"/>
    <w:rsid w:val="00A26CF7"/>
    <w:rsid w:val="00A26EF1"/>
    <w:rsid w:val="00A270DB"/>
    <w:rsid w:val="00A27175"/>
    <w:rsid w:val="00A271BD"/>
    <w:rsid w:val="00A27621"/>
    <w:rsid w:val="00A278CF"/>
    <w:rsid w:val="00A27D3C"/>
    <w:rsid w:val="00A27F58"/>
    <w:rsid w:val="00A3013E"/>
    <w:rsid w:val="00A303D0"/>
    <w:rsid w:val="00A3062B"/>
    <w:rsid w:val="00A30BEB"/>
    <w:rsid w:val="00A30FAC"/>
    <w:rsid w:val="00A315E3"/>
    <w:rsid w:val="00A32A87"/>
    <w:rsid w:val="00A32CBB"/>
    <w:rsid w:val="00A32D40"/>
    <w:rsid w:val="00A32DCB"/>
    <w:rsid w:val="00A332B0"/>
    <w:rsid w:val="00A33313"/>
    <w:rsid w:val="00A3349B"/>
    <w:rsid w:val="00A33A2E"/>
    <w:rsid w:val="00A33BE1"/>
    <w:rsid w:val="00A33E5C"/>
    <w:rsid w:val="00A340DD"/>
    <w:rsid w:val="00A3443E"/>
    <w:rsid w:val="00A346A7"/>
    <w:rsid w:val="00A34A60"/>
    <w:rsid w:val="00A3510E"/>
    <w:rsid w:val="00A358B2"/>
    <w:rsid w:val="00A35FE6"/>
    <w:rsid w:val="00A36100"/>
    <w:rsid w:val="00A36273"/>
    <w:rsid w:val="00A36453"/>
    <w:rsid w:val="00A367B4"/>
    <w:rsid w:val="00A36851"/>
    <w:rsid w:val="00A368E7"/>
    <w:rsid w:val="00A370F3"/>
    <w:rsid w:val="00A37879"/>
    <w:rsid w:val="00A3793A"/>
    <w:rsid w:val="00A37B5C"/>
    <w:rsid w:val="00A40455"/>
    <w:rsid w:val="00A40D7A"/>
    <w:rsid w:val="00A40EB2"/>
    <w:rsid w:val="00A413A8"/>
    <w:rsid w:val="00A415FC"/>
    <w:rsid w:val="00A418C4"/>
    <w:rsid w:val="00A41E16"/>
    <w:rsid w:val="00A420B1"/>
    <w:rsid w:val="00A42188"/>
    <w:rsid w:val="00A42B3C"/>
    <w:rsid w:val="00A43301"/>
    <w:rsid w:val="00A43822"/>
    <w:rsid w:val="00A43974"/>
    <w:rsid w:val="00A43EC8"/>
    <w:rsid w:val="00A440EB"/>
    <w:rsid w:val="00A447D0"/>
    <w:rsid w:val="00A44E26"/>
    <w:rsid w:val="00A4557F"/>
    <w:rsid w:val="00A45633"/>
    <w:rsid w:val="00A4567C"/>
    <w:rsid w:val="00A458CD"/>
    <w:rsid w:val="00A45B3D"/>
    <w:rsid w:val="00A45CCB"/>
    <w:rsid w:val="00A45D77"/>
    <w:rsid w:val="00A45E47"/>
    <w:rsid w:val="00A460DD"/>
    <w:rsid w:val="00A464C6"/>
    <w:rsid w:val="00A4663E"/>
    <w:rsid w:val="00A46709"/>
    <w:rsid w:val="00A46B1F"/>
    <w:rsid w:val="00A46E74"/>
    <w:rsid w:val="00A46EA6"/>
    <w:rsid w:val="00A47269"/>
    <w:rsid w:val="00A473A0"/>
    <w:rsid w:val="00A47453"/>
    <w:rsid w:val="00A475FA"/>
    <w:rsid w:val="00A47687"/>
    <w:rsid w:val="00A4773F"/>
    <w:rsid w:val="00A47C28"/>
    <w:rsid w:val="00A47E44"/>
    <w:rsid w:val="00A47FE3"/>
    <w:rsid w:val="00A5067A"/>
    <w:rsid w:val="00A50806"/>
    <w:rsid w:val="00A51302"/>
    <w:rsid w:val="00A51316"/>
    <w:rsid w:val="00A515F9"/>
    <w:rsid w:val="00A51898"/>
    <w:rsid w:val="00A51C92"/>
    <w:rsid w:val="00A51D28"/>
    <w:rsid w:val="00A51D33"/>
    <w:rsid w:val="00A521F8"/>
    <w:rsid w:val="00A5220F"/>
    <w:rsid w:val="00A52268"/>
    <w:rsid w:val="00A525BC"/>
    <w:rsid w:val="00A52E14"/>
    <w:rsid w:val="00A52E3D"/>
    <w:rsid w:val="00A52EBC"/>
    <w:rsid w:val="00A52EE2"/>
    <w:rsid w:val="00A52F32"/>
    <w:rsid w:val="00A53790"/>
    <w:rsid w:val="00A537E6"/>
    <w:rsid w:val="00A53B41"/>
    <w:rsid w:val="00A53F20"/>
    <w:rsid w:val="00A542DE"/>
    <w:rsid w:val="00A544DA"/>
    <w:rsid w:val="00A54553"/>
    <w:rsid w:val="00A549AA"/>
    <w:rsid w:val="00A5507C"/>
    <w:rsid w:val="00A55276"/>
    <w:rsid w:val="00A55BEC"/>
    <w:rsid w:val="00A55F08"/>
    <w:rsid w:val="00A55F6C"/>
    <w:rsid w:val="00A56143"/>
    <w:rsid w:val="00A56147"/>
    <w:rsid w:val="00A561DE"/>
    <w:rsid w:val="00A564ED"/>
    <w:rsid w:val="00A5699C"/>
    <w:rsid w:val="00A56AA1"/>
    <w:rsid w:val="00A56D8E"/>
    <w:rsid w:val="00A570E4"/>
    <w:rsid w:val="00A57205"/>
    <w:rsid w:val="00A57B47"/>
    <w:rsid w:val="00A60173"/>
    <w:rsid w:val="00A60506"/>
    <w:rsid w:val="00A60634"/>
    <w:rsid w:val="00A60941"/>
    <w:rsid w:val="00A609D4"/>
    <w:rsid w:val="00A609FF"/>
    <w:rsid w:val="00A60A60"/>
    <w:rsid w:val="00A60C71"/>
    <w:rsid w:val="00A60E92"/>
    <w:rsid w:val="00A60F2F"/>
    <w:rsid w:val="00A61666"/>
    <w:rsid w:val="00A61A0A"/>
    <w:rsid w:val="00A61B97"/>
    <w:rsid w:val="00A61C24"/>
    <w:rsid w:val="00A621A8"/>
    <w:rsid w:val="00A62206"/>
    <w:rsid w:val="00A62466"/>
    <w:rsid w:val="00A62821"/>
    <w:rsid w:val="00A62AFB"/>
    <w:rsid w:val="00A62B1B"/>
    <w:rsid w:val="00A62C61"/>
    <w:rsid w:val="00A62D82"/>
    <w:rsid w:val="00A62D8A"/>
    <w:rsid w:val="00A62FBB"/>
    <w:rsid w:val="00A63316"/>
    <w:rsid w:val="00A63388"/>
    <w:rsid w:val="00A636A5"/>
    <w:rsid w:val="00A638AD"/>
    <w:rsid w:val="00A63B05"/>
    <w:rsid w:val="00A640D5"/>
    <w:rsid w:val="00A646C1"/>
    <w:rsid w:val="00A64878"/>
    <w:rsid w:val="00A64DEF"/>
    <w:rsid w:val="00A6539A"/>
    <w:rsid w:val="00A65549"/>
    <w:rsid w:val="00A65596"/>
    <w:rsid w:val="00A6594C"/>
    <w:rsid w:val="00A65F46"/>
    <w:rsid w:val="00A65F4D"/>
    <w:rsid w:val="00A66EFF"/>
    <w:rsid w:val="00A670CD"/>
    <w:rsid w:val="00A673DA"/>
    <w:rsid w:val="00A67506"/>
    <w:rsid w:val="00A67880"/>
    <w:rsid w:val="00A67B2A"/>
    <w:rsid w:val="00A67F5B"/>
    <w:rsid w:val="00A70408"/>
    <w:rsid w:val="00A704BE"/>
    <w:rsid w:val="00A7091A"/>
    <w:rsid w:val="00A70A40"/>
    <w:rsid w:val="00A7110D"/>
    <w:rsid w:val="00A71188"/>
    <w:rsid w:val="00A71375"/>
    <w:rsid w:val="00A7150F"/>
    <w:rsid w:val="00A72343"/>
    <w:rsid w:val="00A72382"/>
    <w:rsid w:val="00A724A0"/>
    <w:rsid w:val="00A724CD"/>
    <w:rsid w:val="00A73D01"/>
    <w:rsid w:val="00A73F65"/>
    <w:rsid w:val="00A74229"/>
    <w:rsid w:val="00A74405"/>
    <w:rsid w:val="00A74583"/>
    <w:rsid w:val="00A74686"/>
    <w:rsid w:val="00A748C3"/>
    <w:rsid w:val="00A748D5"/>
    <w:rsid w:val="00A748FA"/>
    <w:rsid w:val="00A7494D"/>
    <w:rsid w:val="00A74A83"/>
    <w:rsid w:val="00A74F2B"/>
    <w:rsid w:val="00A7545A"/>
    <w:rsid w:val="00A757A7"/>
    <w:rsid w:val="00A757B9"/>
    <w:rsid w:val="00A75ADF"/>
    <w:rsid w:val="00A7616F"/>
    <w:rsid w:val="00A762BA"/>
    <w:rsid w:val="00A76544"/>
    <w:rsid w:val="00A76679"/>
    <w:rsid w:val="00A766A4"/>
    <w:rsid w:val="00A76AF6"/>
    <w:rsid w:val="00A76B76"/>
    <w:rsid w:val="00A76C6A"/>
    <w:rsid w:val="00A76FB1"/>
    <w:rsid w:val="00A76FD0"/>
    <w:rsid w:val="00A778C5"/>
    <w:rsid w:val="00A77A64"/>
    <w:rsid w:val="00A80668"/>
    <w:rsid w:val="00A80729"/>
    <w:rsid w:val="00A80E4D"/>
    <w:rsid w:val="00A811FF"/>
    <w:rsid w:val="00A813CF"/>
    <w:rsid w:val="00A8174D"/>
    <w:rsid w:val="00A819F8"/>
    <w:rsid w:val="00A81ABC"/>
    <w:rsid w:val="00A81ECF"/>
    <w:rsid w:val="00A81FB9"/>
    <w:rsid w:val="00A820BF"/>
    <w:rsid w:val="00A82377"/>
    <w:rsid w:val="00A827F7"/>
    <w:rsid w:val="00A829A6"/>
    <w:rsid w:val="00A82D44"/>
    <w:rsid w:val="00A8356E"/>
    <w:rsid w:val="00A83606"/>
    <w:rsid w:val="00A8396D"/>
    <w:rsid w:val="00A83D45"/>
    <w:rsid w:val="00A840E9"/>
    <w:rsid w:val="00A841E4"/>
    <w:rsid w:val="00A843FE"/>
    <w:rsid w:val="00A84466"/>
    <w:rsid w:val="00A8447B"/>
    <w:rsid w:val="00A846FB"/>
    <w:rsid w:val="00A84EE6"/>
    <w:rsid w:val="00A84F1F"/>
    <w:rsid w:val="00A850FC"/>
    <w:rsid w:val="00A85137"/>
    <w:rsid w:val="00A853F9"/>
    <w:rsid w:val="00A85500"/>
    <w:rsid w:val="00A85B9D"/>
    <w:rsid w:val="00A85C4B"/>
    <w:rsid w:val="00A86550"/>
    <w:rsid w:val="00A86685"/>
    <w:rsid w:val="00A869EF"/>
    <w:rsid w:val="00A87079"/>
    <w:rsid w:val="00A8716D"/>
    <w:rsid w:val="00A87429"/>
    <w:rsid w:val="00A874AE"/>
    <w:rsid w:val="00A878B9"/>
    <w:rsid w:val="00A878C6"/>
    <w:rsid w:val="00A878D0"/>
    <w:rsid w:val="00A87C71"/>
    <w:rsid w:val="00A87DB1"/>
    <w:rsid w:val="00A90311"/>
    <w:rsid w:val="00A906DF"/>
    <w:rsid w:val="00A913C2"/>
    <w:rsid w:val="00A91612"/>
    <w:rsid w:val="00A917AA"/>
    <w:rsid w:val="00A92153"/>
    <w:rsid w:val="00A92478"/>
    <w:rsid w:val="00A92822"/>
    <w:rsid w:val="00A92E35"/>
    <w:rsid w:val="00A931BC"/>
    <w:rsid w:val="00A93280"/>
    <w:rsid w:val="00A9334A"/>
    <w:rsid w:val="00A93440"/>
    <w:rsid w:val="00A937D7"/>
    <w:rsid w:val="00A938D0"/>
    <w:rsid w:val="00A93B37"/>
    <w:rsid w:val="00A93B90"/>
    <w:rsid w:val="00A93BEC"/>
    <w:rsid w:val="00A93C1A"/>
    <w:rsid w:val="00A940F0"/>
    <w:rsid w:val="00A94890"/>
    <w:rsid w:val="00A949B6"/>
    <w:rsid w:val="00A949EC"/>
    <w:rsid w:val="00A94ACB"/>
    <w:rsid w:val="00A94C49"/>
    <w:rsid w:val="00A952A6"/>
    <w:rsid w:val="00A9543A"/>
    <w:rsid w:val="00A95918"/>
    <w:rsid w:val="00A95D1A"/>
    <w:rsid w:val="00A95E62"/>
    <w:rsid w:val="00A96067"/>
    <w:rsid w:val="00A9660C"/>
    <w:rsid w:val="00A967F4"/>
    <w:rsid w:val="00A96BCD"/>
    <w:rsid w:val="00A96FA5"/>
    <w:rsid w:val="00A970E9"/>
    <w:rsid w:val="00A97167"/>
    <w:rsid w:val="00A97229"/>
    <w:rsid w:val="00A97DC8"/>
    <w:rsid w:val="00A97E9D"/>
    <w:rsid w:val="00A97EF0"/>
    <w:rsid w:val="00AA0227"/>
    <w:rsid w:val="00AA0543"/>
    <w:rsid w:val="00AA08B5"/>
    <w:rsid w:val="00AA0915"/>
    <w:rsid w:val="00AA0941"/>
    <w:rsid w:val="00AA0E15"/>
    <w:rsid w:val="00AA0EF9"/>
    <w:rsid w:val="00AA1235"/>
    <w:rsid w:val="00AA12A2"/>
    <w:rsid w:val="00AA15A5"/>
    <w:rsid w:val="00AA1A5F"/>
    <w:rsid w:val="00AA22AA"/>
    <w:rsid w:val="00AA24EA"/>
    <w:rsid w:val="00AA291F"/>
    <w:rsid w:val="00AA2A46"/>
    <w:rsid w:val="00AA2C58"/>
    <w:rsid w:val="00AA2C7D"/>
    <w:rsid w:val="00AA3072"/>
    <w:rsid w:val="00AA35BB"/>
    <w:rsid w:val="00AA42E3"/>
    <w:rsid w:val="00AA4456"/>
    <w:rsid w:val="00AA4733"/>
    <w:rsid w:val="00AA5E51"/>
    <w:rsid w:val="00AA6349"/>
    <w:rsid w:val="00AA73D7"/>
    <w:rsid w:val="00AA743E"/>
    <w:rsid w:val="00AA79AA"/>
    <w:rsid w:val="00AA7E1E"/>
    <w:rsid w:val="00AB0205"/>
    <w:rsid w:val="00AB0384"/>
    <w:rsid w:val="00AB03EB"/>
    <w:rsid w:val="00AB0479"/>
    <w:rsid w:val="00AB056F"/>
    <w:rsid w:val="00AB05D3"/>
    <w:rsid w:val="00AB0CE4"/>
    <w:rsid w:val="00AB190E"/>
    <w:rsid w:val="00AB1B25"/>
    <w:rsid w:val="00AB1CD6"/>
    <w:rsid w:val="00AB20C6"/>
    <w:rsid w:val="00AB2517"/>
    <w:rsid w:val="00AB2D26"/>
    <w:rsid w:val="00AB2EA1"/>
    <w:rsid w:val="00AB2EDB"/>
    <w:rsid w:val="00AB3281"/>
    <w:rsid w:val="00AB379C"/>
    <w:rsid w:val="00AB380D"/>
    <w:rsid w:val="00AB3F4F"/>
    <w:rsid w:val="00AB3F69"/>
    <w:rsid w:val="00AB4151"/>
    <w:rsid w:val="00AB4197"/>
    <w:rsid w:val="00AB43D2"/>
    <w:rsid w:val="00AB45E3"/>
    <w:rsid w:val="00AB47B5"/>
    <w:rsid w:val="00AB4837"/>
    <w:rsid w:val="00AB4867"/>
    <w:rsid w:val="00AB49D2"/>
    <w:rsid w:val="00AB4A2D"/>
    <w:rsid w:val="00AB4BAE"/>
    <w:rsid w:val="00AB4BCC"/>
    <w:rsid w:val="00AB533F"/>
    <w:rsid w:val="00AB5418"/>
    <w:rsid w:val="00AB5584"/>
    <w:rsid w:val="00AB562D"/>
    <w:rsid w:val="00AB5C06"/>
    <w:rsid w:val="00AB60F4"/>
    <w:rsid w:val="00AB653E"/>
    <w:rsid w:val="00AB6645"/>
    <w:rsid w:val="00AB6DAF"/>
    <w:rsid w:val="00AB6DEE"/>
    <w:rsid w:val="00AB6DFF"/>
    <w:rsid w:val="00AB7546"/>
    <w:rsid w:val="00AB7AA9"/>
    <w:rsid w:val="00AB7C71"/>
    <w:rsid w:val="00AB7D57"/>
    <w:rsid w:val="00AC034D"/>
    <w:rsid w:val="00AC07E4"/>
    <w:rsid w:val="00AC0AAB"/>
    <w:rsid w:val="00AC0B4D"/>
    <w:rsid w:val="00AC0D85"/>
    <w:rsid w:val="00AC0FBE"/>
    <w:rsid w:val="00AC1124"/>
    <w:rsid w:val="00AC19C5"/>
    <w:rsid w:val="00AC2E16"/>
    <w:rsid w:val="00AC2EDC"/>
    <w:rsid w:val="00AC3296"/>
    <w:rsid w:val="00AC332C"/>
    <w:rsid w:val="00AC373D"/>
    <w:rsid w:val="00AC3758"/>
    <w:rsid w:val="00AC48D9"/>
    <w:rsid w:val="00AC5956"/>
    <w:rsid w:val="00AC5D12"/>
    <w:rsid w:val="00AC6043"/>
    <w:rsid w:val="00AC62D9"/>
    <w:rsid w:val="00AC63C6"/>
    <w:rsid w:val="00AC6432"/>
    <w:rsid w:val="00AC64BA"/>
    <w:rsid w:val="00AC675B"/>
    <w:rsid w:val="00AC67AD"/>
    <w:rsid w:val="00AC6BD2"/>
    <w:rsid w:val="00AC71FD"/>
    <w:rsid w:val="00AC7414"/>
    <w:rsid w:val="00AC774A"/>
    <w:rsid w:val="00AD0290"/>
    <w:rsid w:val="00AD0814"/>
    <w:rsid w:val="00AD0861"/>
    <w:rsid w:val="00AD09C7"/>
    <w:rsid w:val="00AD0DE6"/>
    <w:rsid w:val="00AD1059"/>
    <w:rsid w:val="00AD11A6"/>
    <w:rsid w:val="00AD172A"/>
    <w:rsid w:val="00AD25FF"/>
    <w:rsid w:val="00AD2E9C"/>
    <w:rsid w:val="00AD33CE"/>
    <w:rsid w:val="00AD34DA"/>
    <w:rsid w:val="00AD37F7"/>
    <w:rsid w:val="00AD393C"/>
    <w:rsid w:val="00AD3C96"/>
    <w:rsid w:val="00AD4352"/>
    <w:rsid w:val="00AD48AC"/>
    <w:rsid w:val="00AD4BDE"/>
    <w:rsid w:val="00AD4BEA"/>
    <w:rsid w:val="00AD4D01"/>
    <w:rsid w:val="00AD5508"/>
    <w:rsid w:val="00AD57BB"/>
    <w:rsid w:val="00AD5C65"/>
    <w:rsid w:val="00AD5D1F"/>
    <w:rsid w:val="00AD6001"/>
    <w:rsid w:val="00AD6385"/>
    <w:rsid w:val="00AD63C7"/>
    <w:rsid w:val="00AD6691"/>
    <w:rsid w:val="00AD6B5B"/>
    <w:rsid w:val="00AD73C2"/>
    <w:rsid w:val="00AD7D72"/>
    <w:rsid w:val="00AE01F5"/>
    <w:rsid w:val="00AE0506"/>
    <w:rsid w:val="00AE0AAE"/>
    <w:rsid w:val="00AE1A03"/>
    <w:rsid w:val="00AE1A64"/>
    <w:rsid w:val="00AE1CAD"/>
    <w:rsid w:val="00AE2181"/>
    <w:rsid w:val="00AE23A8"/>
    <w:rsid w:val="00AE2DD7"/>
    <w:rsid w:val="00AE30A6"/>
    <w:rsid w:val="00AE3174"/>
    <w:rsid w:val="00AE367B"/>
    <w:rsid w:val="00AE3B38"/>
    <w:rsid w:val="00AE3B87"/>
    <w:rsid w:val="00AE3F06"/>
    <w:rsid w:val="00AE4149"/>
    <w:rsid w:val="00AE4295"/>
    <w:rsid w:val="00AE45E0"/>
    <w:rsid w:val="00AE48C4"/>
    <w:rsid w:val="00AE5165"/>
    <w:rsid w:val="00AE596F"/>
    <w:rsid w:val="00AE5A21"/>
    <w:rsid w:val="00AE5B00"/>
    <w:rsid w:val="00AE5E6A"/>
    <w:rsid w:val="00AE632B"/>
    <w:rsid w:val="00AE6399"/>
    <w:rsid w:val="00AE67CE"/>
    <w:rsid w:val="00AE687D"/>
    <w:rsid w:val="00AE6918"/>
    <w:rsid w:val="00AE6CD6"/>
    <w:rsid w:val="00AE756C"/>
    <w:rsid w:val="00AE7AE0"/>
    <w:rsid w:val="00AE7EDF"/>
    <w:rsid w:val="00AF00A0"/>
    <w:rsid w:val="00AF0160"/>
    <w:rsid w:val="00AF049C"/>
    <w:rsid w:val="00AF0B19"/>
    <w:rsid w:val="00AF0C29"/>
    <w:rsid w:val="00AF0E71"/>
    <w:rsid w:val="00AF1302"/>
    <w:rsid w:val="00AF1335"/>
    <w:rsid w:val="00AF16A2"/>
    <w:rsid w:val="00AF1ECD"/>
    <w:rsid w:val="00AF2046"/>
    <w:rsid w:val="00AF2267"/>
    <w:rsid w:val="00AF2576"/>
    <w:rsid w:val="00AF2756"/>
    <w:rsid w:val="00AF300B"/>
    <w:rsid w:val="00AF30C0"/>
    <w:rsid w:val="00AF387E"/>
    <w:rsid w:val="00AF3E52"/>
    <w:rsid w:val="00AF4137"/>
    <w:rsid w:val="00AF43B7"/>
    <w:rsid w:val="00AF4682"/>
    <w:rsid w:val="00AF496C"/>
    <w:rsid w:val="00AF4DA0"/>
    <w:rsid w:val="00AF4E68"/>
    <w:rsid w:val="00AF4E9D"/>
    <w:rsid w:val="00AF534E"/>
    <w:rsid w:val="00AF5CD7"/>
    <w:rsid w:val="00AF649C"/>
    <w:rsid w:val="00AF64C3"/>
    <w:rsid w:val="00AF75FB"/>
    <w:rsid w:val="00AF773A"/>
    <w:rsid w:val="00AF7B97"/>
    <w:rsid w:val="00B0071A"/>
    <w:rsid w:val="00B0071D"/>
    <w:rsid w:val="00B00EF1"/>
    <w:rsid w:val="00B0102B"/>
    <w:rsid w:val="00B017F4"/>
    <w:rsid w:val="00B01EC3"/>
    <w:rsid w:val="00B021AD"/>
    <w:rsid w:val="00B03384"/>
    <w:rsid w:val="00B035EE"/>
    <w:rsid w:val="00B0361F"/>
    <w:rsid w:val="00B03642"/>
    <w:rsid w:val="00B03C63"/>
    <w:rsid w:val="00B03D2F"/>
    <w:rsid w:val="00B041EE"/>
    <w:rsid w:val="00B0468A"/>
    <w:rsid w:val="00B04DB3"/>
    <w:rsid w:val="00B04FFB"/>
    <w:rsid w:val="00B0530D"/>
    <w:rsid w:val="00B053A0"/>
    <w:rsid w:val="00B053FF"/>
    <w:rsid w:val="00B0548B"/>
    <w:rsid w:val="00B055A4"/>
    <w:rsid w:val="00B0598A"/>
    <w:rsid w:val="00B05CA9"/>
    <w:rsid w:val="00B0624F"/>
    <w:rsid w:val="00B06831"/>
    <w:rsid w:val="00B06928"/>
    <w:rsid w:val="00B06A49"/>
    <w:rsid w:val="00B07206"/>
    <w:rsid w:val="00B07844"/>
    <w:rsid w:val="00B07D23"/>
    <w:rsid w:val="00B07DE9"/>
    <w:rsid w:val="00B10522"/>
    <w:rsid w:val="00B10536"/>
    <w:rsid w:val="00B10617"/>
    <w:rsid w:val="00B108C0"/>
    <w:rsid w:val="00B10DB9"/>
    <w:rsid w:val="00B11D48"/>
    <w:rsid w:val="00B12441"/>
    <w:rsid w:val="00B1258B"/>
    <w:rsid w:val="00B12948"/>
    <w:rsid w:val="00B129A2"/>
    <w:rsid w:val="00B12A0C"/>
    <w:rsid w:val="00B12BDA"/>
    <w:rsid w:val="00B12CDE"/>
    <w:rsid w:val="00B12CDF"/>
    <w:rsid w:val="00B12CF5"/>
    <w:rsid w:val="00B12CF6"/>
    <w:rsid w:val="00B13114"/>
    <w:rsid w:val="00B13246"/>
    <w:rsid w:val="00B135AE"/>
    <w:rsid w:val="00B13709"/>
    <w:rsid w:val="00B137B7"/>
    <w:rsid w:val="00B137DA"/>
    <w:rsid w:val="00B13AAC"/>
    <w:rsid w:val="00B13D60"/>
    <w:rsid w:val="00B14037"/>
    <w:rsid w:val="00B144FD"/>
    <w:rsid w:val="00B14B74"/>
    <w:rsid w:val="00B15009"/>
    <w:rsid w:val="00B1521E"/>
    <w:rsid w:val="00B15243"/>
    <w:rsid w:val="00B15613"/>
    <w:rsid w:val="00B156B9"/>
    <w:rsid w:val="00B15D7C"/>
    <w:rsid w:val="00B15F31"/>
    <w:rsid w:val="00B160C4"/>
    <w:rsid w:val="00B16558"/>
    <w:rsid w:val="00B170A9"/>
    <w:rsid w:val="00B1722C"/>
    <w:rsid w:val="00B174FE"/>
    <w:rsid w:val="00B177C2"/>
    <w:rsid w:val="00B2052B"/>
    <w:rsid w:val="00B20B81"/>
    <w:rsid w:val="00B20EDC"/>
    <w:rsid w:val="00B21040"/>
    <w:rsid w:val="00B2192A"/>
    <w:rsid w:val="00B21E7D"/>
    <w:rsid w:val="00B21EB1"/>
    <w:rsid w:val="00B21FEA"/>
    <w:rsid w:val="00B220CE"/>
    <w:rsid w:val="00B221A5"/>
    <w:rsid w:val="00B223EC"/>
    <w:rsid w:val="00B22750"/>
    <w:rsid w:val="00B227C1"/>
    <w:rsid w:val="00B237CF"/>
    <w:rsid w:val="00B237D2"/>
    <w:rsid w:val="00B2395F"/>
    <w:rsid w:val="00B24008"/>
    <w:rsid w:val="00B24424"/>
    <w:rsid w:val="00B24702"/>
    <w:rsid w:val="00B24A8C"/>
    <w:rsid w:val="00B24CCF"/>
    <w:rsid w:val="00B25928"/>
    <w:rsid w:val="00B25A02"/>
    <w:rsid w:val="00B25BF0"/>
    <w:rsid w:val="00B25BFB"/>
    <w:rsid w:val="00B25C4C"/>
    <w:rsid w:val="00B26032"/>
    <w:rsid w:val="00B270A0"/>
    <w:rsid w:val="00B2731F"/>
    <w:rsid w:val="00B276B5"/>
    <w:rsid w:val="00B300CB"/>
    <w:rsid w:val="00B303E5"/>
    <w:rsid w:val="00B3094E"/>
    <w:rsid w:val="00B30CFB"/>
    <w:rsid w:val="00B30E57"/>
    <w:rsid w:val="00B3195B"/>
    <w:rsid w:val="00B31AAF"/>
    <w:rsid w:val="00B32317"/>
    <w:rsid w:val="00B3263D"/>
    <w:rsid w:val="00B32AEC"/>
    <w:rsid w:val="00B32B8B"/>
    <w:rsid w:val="00B32DA5"/>
    <w:rsid w:val="00B32F4E"/>
    <w:rsid w:val="00B33797"/>
    <w:rsid w:val="00B3393A"/>
    <w:rsid w:val="00B33A92"/>
    <w:rsid w:val="00B33BD5"/>
    <w:rsid w:val="00B33C97"/>
    <w:rsid w:val="00B33DFF"/>
    <w:rsid w:val="00B341B3"/>
    <w:rsid w:val="00B348B7"/>
    <w:rsid w:val="00B34AAE"/>
    <w:rsid w:val="00B350F4"/>
    <w:rsid w:val="00B35446"/>
    <w:rsid w:val="00B35E48"/>
    <w:rsid w:val="00B36522"/>
    <w:rsid w:val="00B368D4"/>
    <w:rsid w:val="00B36B0E"/>
    <w:rsid w:val="00B36BEA"/>
    <w:rsid w:val="00B36DAF"/>
    <w:rsid w:val="00B3731F"/>
    <w:rsid w:val="00B3733F"/>
    <w:rsid w:val="00B3763E"/>
    <w:rsid w:val="00B376A3"/>
    <w:rsid w:val="00B3787D"/>
    <w:rsid w:val="00B378FD"/>
    <w:rsid w:val="00B37BD0"/>
    <w:rsid w:val="00B37C0D"/>
    <w:rsid w:val="00B40698"/>
    <w:rsid w:val="00B40FD4"/>
    <w:rsid w:val="00B415A8"/>
    <w:rsid w:val="00B4195F"/>
    <w:rsid w:val="00B426BA"/>
    <w:rsid w:val="00B426CD"/>
    <w:rsid w:val="00B4288E"/>
    <w:rsid w:val="00B4299B"/>
    <w:rsid w:val="00B429F7"/>
    <w:rsid w:val="00B43459"/>
    <w:rsid w:val="00B4353B"/>
    <w:rsid w:val="00B435E9"/>
    <w:rsid w:val="00B43820"/>
    <w:rsid w:val="00B43874"/>
    <w:rsid w:val="00B43AA6"/>
    <w:rsid w:val="00B44058"/>
    <w:rsid w:val="00B440B9"/>
    <w:rsid w:val="00B440D2"/>
    <w:rsid w:val="00B4428D"/>
    <w:rsid w:val="00B44769"/>
    <w:rsid w:val="00B44858"/>
    <w:rsid w:val="00B44931"/>
    <w:rsid w:val="00B44A88"/>
    <w:rsid w:val="00B45101"/>
    <w:rsid w:val="00B45131"/>
    <w:rsid w:val="00B455D0"/>
    <w:rsid w:val="00B45936"/>
    <w:rsid w:val="00B45B6A"/>
    <w:rsid w:val="00B45DFC"/>
    <w:rsid w:val="00B45F3C"/>
    <w:rsid w:val="00B46011"/>
    <w:rsid w:val="00B46918"/>
    <w:rsid w:val="00B46CE0"/>
    <w:rsid w:val="00B47082"/>
    <w:rsid w:val="00B47263"/>
    <w:rsid w:val="00B47268"/>
    <w:rsid w:val="00B474A0"/>
    <w:rsid w:val="00B475B5"/>
    <w:rsid w:val="00B477E0"/>
    <w:rsid w:val="00B47905"/>
    <w:rsid w:val="00B47BDE"/>
    <w:rsid w:val="00B47F54"/>
    <w:rsid w:val="00B502B3"/>
    <w:rsid w:val="00B504E5"/>
    <w:rsid w:val="00B511A7"/>
    <w:rsid w:val="00B5187A"/>
    <w:rsid w:val="00B519D4"/>
    <w:rsid w:val="00B51CF9"/>
    <w:rsid w:val="00B523B0"/>
    <w:rsid w:val="00B529BD"/>
    <w:rsid w:val="00B5351F"/>
    <w:rsid w:val="00B536F3"/>
    <w:rsid w:val="00B538C7"/>
    <w:rsid w:val="00B538ED"/>
    <w:rsid w:val="00B53A6B"/>
    <w:rsid w:val="00B53F8D"/>
    <w:rsid w:val="00B540BB"/>
    <w:rsid w:val="00B5425B"/>
    <w:rsid w:val="00B5443A"/>
    <w:rsid w:val="00B5456B"/>
    <w:rsid w:val="00B54BE6"/>
    <w:rsid w:val="00B54C2F"/>
    <w:rsid w:val="00B54EE2"/>
    <w:rsid w:val="00B55049"/>
    <w:rsid w:val="00B5592C"/>
    <w:rsid w:val="00B55BF3"/>
    <w:rsid w:val="00B55DFE"/>
    <w:rsid w:val="00B55EA9"/>
    <w:rsid w:val="00B56312"/>
    <w:rsid w:val="00B577DD"/>
    <w:rsid w:val="00B57D80"/>
    <w:rsid w:val="00B60191"/>
    <w:rsid w:val="00B60ABC"/>
    <w:rsid w:val="00B60AF1"/>
    <w:rsid w:val="00B60D1D"/>
    <w:rsid w:val="00B60D8B"/>
    <w:rsid w:val="00B611C8"/>
    <w:rsid w:val="00B613F1"/>
    <w:rsid w:val="00B61704"/>
    <w:rsid w:val="00B617A4"/>
    <w:rsid w:val="00B61BAD"/>
    <w:rsid w:val="00B6217A"/>
    <w:rsid w:val="00B62422"/>
    <w:rsid w:val="00B62469"/>
    <w:rsid w:val="00B62498"/>
    <w:rsid w:val="00B6255E"/>
    <w:rsid w:val="00B6259C"/>
    <w:rsid w:val="00B62BEB"/>
    <w:rsid w:val="00B63273"/>
    <w:rsid w:val="00B639DF"/>
    <w:rsid w:val="00B63E42"/>
    <w:rsid w:val="00B63F98"/>
    <w:rsid w:val="00B641E1"/>
    <w:rsid w:val="00B64297"/>
    <w:rsid w:val="00B64877"/>
    <w:rsid w:val="00B64C0F"/>
    <w:rsid w:val="00B64DC2"/>
    <w:rsid w:val="00B64E16"/>
    <w:rsid w:val="00B65323"/>
    <w:rsid w:val="00B6548A"/>
    <w:rsid w:val="00B65575"/>
    <w:rsid w:val="00B655A4"/>
    <w:rsid w:val="00B6564D"/>
    <w:rsid w:val="00B6568F"/>
    <w:rsid w:val="00B65817"/>
    <w:rsid w:val="00B65BCD"/>
    <w:rsid w:val="00B65C6B"/>
    <w:rsid w:val="00B65D0E"/>
    <w:rsid w:val="00B66166"/>
    <w:rsid w:val="00B661BD"/>
    <w:rsid w:val="00B6632B"/>
    <w:rsid w:val="00B66C00"/>
    <w:rsid w:val="00B66CD0"/>
    <w:rsid w:val="00B670A6"/>
    <w:rsid w:val="00B671FB"/>
    <w:rsid w:val="00B67353"/>
    <w:rsid w:val="00B673FE"/>
    <w:rsid w:val="00B67A87"/>
    <w:rsid w:val="00B7014B"/>
    <w:rsid w:val="00B7053C"/>
    <w:rsid w:val="00B70B5A"/>
    <w:rsid w:val="00B70D51"/>
    <w:rsid w:val="00B71982"/>
    <w:rsid w:val="00B724C9"/>
    <w:rsid w:val="00B726A2"/>
    <w:rsid w:val="00B726CD"/>
    <w:rsid w:val="00B72D34"/>
    <w:rsid w:val="00B73C1C"/>
    <w:rsid w:val="00B73C34"/>
    <w:rsid w:val="00B73FA3"/>
    <w:rsid w:val="00B74437"/>
    <w:rsid w:val="00B74591"/>
    <w:rsid w:val="00B74696"/>
    <w:rsid w:val="00B748C1"/>
    <w:rsid w:val="00B74D89"/>
    <w:rsid w:val="00B74F6E"/>
    <w:rsid w:val="00B74F7B"/>
    <w:rsid w:val="00B757DC"/>
    <w:rsid w:val="00B7589B"/>
    <w:rsid w:val="00B75CD6"/>
    <w:rsid w:val="00B75E29"/>
    <w:rsid w:val="00B76261"/>
    <w:rsid w:val="00B76418"/>
    <w:rsid w:val="00B76712"/>
    <w:rsid w:val="00B76C96"/>
    <w:rsid w:val="00B76F9D"/>
    <w:rsid w:val="00B7723C"/>
    <w:rsid w:val="00B772C4"/>
    <w:rsid w:val="00B773D7"/>
    <w:rsid w:val="00B7754C"/>
    <w:rsid w:val="00B778F6"/>
    <w:rsid w:val="00B77BC2"/>
    <w:rsid w:val="00B77F0C"/>
    <w:rsid w:val="00B800FC"/>
    <w:rsid w:val="00B802EB"/>
    <w:rsid w:val="00B8053A"/>
    <w:rsid w:val="00B806EC"/>
    <w:rsid w:val="00B80CD3"/>
    <w:rsid w:val="00B812C8"/>
    <w:rsid w:val="00B81538"/>
    <w:rsid w:val="00B816B9"/>
    <w:rsid w:val="00B818E6"/>
    <w:rsid w:val="00B822DC"/>
    <w:rsid w:val="00B823B7"/>
    <w:rsid w:val="00B827C2"/>
    <w:rsid w:val="00B8283A"/>
    <w:rsid w:val="00B82C30"/>
    <w:rsid w:val="00B82CC4"/>
    <w:rsid w:val="00B8309F"/>
    <w:rsid w:val="00B83252"/>
    <w:rsid w:val="00B83435"/>
    <w:rsid w:val="00B83461"/>
    <w:rsid w:val="00B83826"/>
    <w:rsid w:val="00B83A49"/>
    <w:rsid w:val="00B83CD1"/>
    <w:rsid w:val="00B83D07"/>
    <w:rsid w:val="00B840F0"/>
    <w:rsid w:val="00B841B2"/>
    <w:rsid w:val="00B84281"/>
    <w:rsid w:val="00B844C0"/>
    <w:rsid w:val="00B84614"/>
    <w:rsid w:val="00B84857"/>
    <w:rsid w:val="00B84AE5"/>
    <w:rsid w:val="00B84AFE"/>
    <w:rsid w:val="00B84C9D"/>
    <w:rsid w:val="00B859DD"/>
    <w:rsid w:val="00B86909"/>
    <w:rsid w:val="00B87073"/>
    <w:rsid w:val="00B8723C"/>
    <w:rsid w:val="00B87CCC"/>
    <w:rsid w:val="00B87CF6"/>
    <w:rsid w:val="00B87F0F"/>
    <w:rsid w:val="00B87FBA"/>
    <w:rsid w:val="00B90182"/>
    <w:rsid w:val="00B90396"/>
    <w:rsid w:val="00B905B4"/>
    <w:rsid w:val="00B90AE9"/>
    <w:rsid w:val="00B90BBA"/>
    <w:rsid w:val="00B90FC5"/>
    <w:rsid w:val="00B914C2"/>
    <w:rsid w:val="00B917DC"/>
    <w:rsid w:val="00B918CB"/>
    <w:rsid w:val="00B91965"/>
    <w:rsid w:val="00B921F0"/>
    <w:rsid w:val="00B9238A"/>
    <w:rsid w:val="00B92481"/>
    <w:rsid w:val="00B924AB"/>
    <w:rsid w:val="00B92578"/>
    <w:rsid w:val="00B92597"/>
    <w:rsid w:val="00B93375"/>
    <w:rsid w:val="00B93BED"/>
    <w:rsid w:val="00B93D08"/>
    <w:rsid w:val="00B94012"/>
    <w:rsid w:val="00B94348"/>
    <w:rsid w:val="00B94C6D"/>
    <w:rsid w:val="00B94DF7"/>
    <w:rsid w:val="00B9527C"/>
    <w:rsid w:val="00B95365"/>
    <w:rsid w:val="00B954F1"/>
    <w:rsid w:val="00B96154"/>
    <w:rsid w:val="00B963C3"/>
    <w:rsid w:val="00B96421"/>
    <w:rsid w:val="00B966FA"/>
    <w:rsid w:val="00B96AA5"/>
    <w:rsid w:val="00B96DB7"/>
    <w:rsid w:val="00B96F42"/>
    <w:rsid w:val="00B9723A"/>
    <w:rsid w:val="00B9731E"/>
    <w:rsid w:val="00B976ED"/>
    <w:rsid w:val="00B97A0E"/>
    <w:rsid w:val="00B97D00"/>
    <w:rsid w:val="00B97E88"/>
    <w:rsid w:val="00BA0197"/>
    <w:rsid w:val="00BA0296"/>
    <w:rsid w:val="00BA0454"/>
    <w:rsid w:val="00BA04AB"/>
    <w:rsid w:val="00BA11B0"/>
    <w:rsid w:val="00BA1279"/>
    <w:rsid w:val="00BA1407"/>
    <w:rsid w:val="00BA14EA"/>
    <w:rsid w:val="00BA17AD"/>
    <w:rsid w:val="00BA1D82"/>
    <w:rsid w:val="00BA2385"/>
    <w:rsid w:val="00BA2B3C"/>
    <w:rsid w:val="00BA3100"/>
    <w:rsid w:val="00BA36D1"/>
    <w:rsid w:val="00BA3ACA"/>
    <w:rsid w:val="00BA3C97"/>
    <w:rsid w:val="00BA3F89"/>
    <w:rsid w:val="00BA412F"/>
    <w:rsid w:val="00BA4291"/>
    <w:rsid w:val="00BA463C"/>
    <w:rsid w:val="00BA492F"/>
    <w:rsid w:val="00BA4AFB"/>
    <w:rsid w:val="00BA51A1"/>
    <w:rsid w:val="00BA5AD2"/>
    <w:rsid w:val="00BA5DC3"/>
    <w:rsid w:val="00BA5E47"/>
    <w:rsid w:val="00BA60B4"/>
    <w:rsid w:val="00BA61AB"/>
    <w:rsid w:val="00BA6222"/>
    <w:rsid w:val="00BA6361"/>
    <w:rsid w:val="00BA6404"/>
    <w:rsid w:val="00BA6627"/>
    <w:rsid w:val="00BA698E"/>
    <w:rsid w:val="00BA7056"/>
    <w:rsid w:val="00BA716C"/>
    <w:rsid w:val="00BA7691"/>
    <w:rsid w:val="00BA76D2"/>
    <w:rsid w:val="00BA7D32"/>
    <w:rsid w:val="00BB0407"/>
    <w:rsid w:val="00BB0422"/>
    <w:rsid w:val="00BB0469"/>
    <w:rsid w:val="00BB0844"/>
    <w:rsid w:val="00BB0B6F"/>
    <w:rsid w:val="00BB10B3"/>
    <w:rsid w:val="00BB1106"/>
    <w:rsid w:val="00BB15D5"/>
    <w:rsid w:val="00BB1715"/>
    <w:rsid w:val="00BB1F4D"/>
    <w:rsid w:val="00BB204A"/>
    <w:rsid w:val="00BB22FF"/>
    <w:rsid w:val="00BB24BF"/>
    <w:rsid w:val="00BB2624"/>
    <w:rsid w:val="00BB2D56"/>
    <w:rsid w:val="00BB318F"/>
    <w:rsid w:val="00BB35B2"/>
    <w:rsid w:val="00BB366E"/>
    <w:rsid w:val="00BB38BD"/>
    <w:rsid w:val="00BB3CE9"/>
    <w:rsid w:val="00BB3EC4"/>
    <w:rsid w:val="00BB3FD3"/>
    <w:rsid w:val="00BB418D"/>
    <w:rsid w:val="00BB430F"/>
    <w:rsid w:val="00BB43B4"/>
    <w:rsid w:val="00BB47EB"/>
    <w:rsid w:val="00BB4F80"/>
    <w:rsid w:val="00BB537A"/>
    <w:rsid w:val="00BB592B"/>
    <w:rsid w:val="00BB5931"/>
    <w:rsid w:val="00BB5B8C"/>
    <w:rsid w:val="00BB5F4D"/>
    <w:rsid w:val="00BB614A"/>
    <w:rsid w:val="00BB66C5"/>
    <w:rsid w:val="00BB6B1F"/>
    <w:rsid w:val="00BB6CA5"/>
    <w:rsid w:val="00BB7636"/>
    <w:rsid w:val="00BB78AD"/>
    <w:rsid w:val="00BB7E21"/>
    <w:rsid w:val="00BB7FFD"/>
    <w:rsid w:val="00BC00EF"/>
    <w:rsid w:val="00BC0227"/>
    <w:rsid w:val="00BC0234"/>
    <w:rsid w:val="00BC045C"/>
    <w:rsid w:val="00BC05C3"/>
    <w:rsid w:val="00BC0A28"/>
    <w:rsid w:val="00BC0DFA"/>
    <w:rsid w:val="00BC1712"/>
    <w:rsid w:val="00BC171D"/>
    <w:rsid w:val="00BC1F21"/>
    <w:rsid w:val="00BC22F2"/>
    <w:rsid w:val="00BC29EC"/>
    <w:rsid w:val="00BC2EBE"/>
    <w:rsid w:val="00BC3179"/>
    <w:rsid w:val="00BC3855"/>
    <w:rsid w:val="00BC39B1"/>
    <w:rsid w:val="00BC3C4C"/>
    <w:rsid w:val="00BC3DD8"/>
    <w:rsid w:val="00BC3FE3"/>
    <w:rsid w:val="00BC4224"/>
    <w:rsid w:val="00BC49A2"/>
    <w:rsid w:val="00BC49DA"/>
    <w:rsid w:val="00BC4D7C"/>
    <w:rsid w:val="00BC5034"/>
    <w:rsid w:val="00BC52D5"/>
    <w:rsid w:val="00BC5AE6"/>
    <w:rsid w:val="00BC5D23"/>
    <w:rsid w:val="00BC5D29"/>
    <w:rsid w:val="00BC63DA"/>
    <w:rsid w:val="00BC65F5"/>
    <w:rsid w:val="00BC6772"/>
    <w:rsid w:val="00BC68E7"/>
    <w:rsid w:val="00BC6AF9"/>
    <w:rsid w:val="00BC6C1E"/>
    <w:rsid w:val="00BC783B"/>
    <w:rsid w:val="00BC78B1"/>
    <w:rsid w:val="00BC7BD4"/>
    <w:rsid w:val="00BC7EFF"/>
    <w:rsid w:val="00BC7F8E"/>
    <w:rsid w:val="00BC7FC1"/>
    <w:rsid w:val="00BD04C6"/>
    <w:rsid w:val="00BD06FB"/>
    <w:rsid w:val="00BD089D"/>
    <w:rsid w:val="00BD0C3A"/>
    <w:rsid w:val="00BD1AF4"/>
    <w:rsid w:val="00BD1D21"/>
    <w:rsid w:val="00BD1D25"/>
    <w:rsid w:val="00BD1E66"/>
    <w:rsid w:val="00BD2D3A"/>
    <w:rsid w:val="00BD30F0"/>
    <w:rsid w:val="00BD314A"/>
    <w:rsid w:val="00BD3271"/>
    <w:rsid w:val="00BD38EC"/>
    <w:rsid w:val="00BD4186"/>
    <w:rsid w:val="00BD4423"/>
    <w:rsid w:val="00BD4597"/>
    <w:rsid w:val="00BD47D9"/>
    <w:rsid w:val="00BD4B94"/>
    <w:rsid w:val="00BD4C05"/>
    <w:rsid w:val="00BD4C2C"/>
    <w:rsid w:val="00BD4E9C"/>
    <w:rsid w:val="00BD56B7"/>
    <w:rsid w:val="00BD56E5"/>
    <w:rsid w:val="00BD5A08"/>
    <w:rsid w:val="00BD5A61"/>
    <w:rsid w:val="00BD61C5"/>
    <w:rsid w:val="00BD62E2"/>
    <w:rsid w:val="00BD65B1"/>
    <w:rsid w:val="00BD66A8"/>
    <w:rsid w:val="00BD67BF"/>
    <w:rsid w:val="00BD6B45"/>
    <w:rsid w:val="00BD6B55"/>
    <w:rsid w:val="00BD6EDE"/>
    <w:rsid w:val="00BD7438"/>
    <w:rsid w:val="00BD751B"/>
    <w:rsid w:val="00BD76E2"/>
    <w:rsid w:val="00BD776D"/>
    <w:rsid w:val="00BD7B36"/>
    <w:rsid w:val="00BD7CE2"/>
    <w:rsid w:val="00BE01FA"/>
    <w:rsid w:val="00BE069C"/>
    <w:rsid w:val="00BE0768"/>
    <w:rsid w:val="00BE0979"/>
    <w:rsid w:val="00BE0B7C"/>
    <w:rsid w:val="00BE0D34"/>
    <w:rsid w:val="00BE0D74"/>
    <w:rsid w:val="00BE0E23"/>
    <w:rsid w:val="00BE0F72"/>
    <w:rsid w:val="00BE1A0D"/>
    <w:rsid w:val="00BE25B2"/>
    <w:rsid w:val="00BE2B0C"/>
    <w:rsid w:val="00BE2E8E"/>
    <w:rsid w:val="00BE301D"/>
    <w:rsid w:val="00BE318D"/>
    <w:rsid w:val="00BE32F3"/>
    <w:rsid w:val="00BE354D"/>
    <w:rsid w:val="00BE3563"/>
    <w:rsid w:val="00BE3782"/>
    <w:rsid w:val="00BE3912"/>
    <w:rsid w:val="00BE397C"/>
    <w:rsid w:val="00BE3BB0"/>
    <w:rsid w:val="00BE3F85"/>
    <w:rsid w:val="00BE4021"/>
    <w:rsid w:val="00BE41AF"/>
    <w:rsid w:val="00BE421F"/>
    <w:rsid w:val="00BE42C4"/>
    <w:rsid w:val="00BE4351"/>
    <w:rsid w:val="00BE49B2"/>
    <w:rsid w:val="00BE5110"/>
    <w:rsid w:val="00BE522C"/>
    <w:rsid w:val="00BE5B69"/>
    <w:rsid w:val="00BE5D42"/>
    <w:rsid w:val="00BE63B6"/>
    <w:rsid w:val="00BE6494"/>
    <w:rsid w:val="00BE65EA"/>
    <w:rsid w:val="00BE6AE8"/>
    <w:rsid w:val="00BE6E00"/>
    <w:rsid w:val="00BE72C0"/>
    <w:rsid w:val="00BE78ED"/>
    <w:rsid w:val="00BE7CA5"/>
    <w:rsid w:val="00BE7FFA"/>
    <w:rsid w:val="00BF09B6"/>
    <w:rsid w:val="00BF0AD6"/>
    <w:rsid w:val="00BF0E19"/>
    <w:rsid w:val="00BF0FB3"/>
    <w:rsid w:val="00BF1147"/>
    <w:rsid w:val="00BF1173"/>
    <w:rsid w:val="00BF1E93"/>
    <w:rsid w:val="00BF1F40"/>
    <w:rsid w:val="00BF256D"/>
    <w:rsid w:val="00BF2612"/>
    <w:rsid w:val="00BF2902"/>
    <w:rsid w:val="00BF295B"/>
    <w:rsid w:val="00BF2BBD"/>
    <w:rsid w:val="00BF3115"/>
    <w:rsid w:val="00BF3245"/>
    <w:rsid w:val="00BF34DA"/>
    <w:rsid w:val="00BF3885"/>
    <w:rsid w:val="00BF3C4D"/>
    <w:rsid w:val="00BF3E0B"/>
    <w:rsid w:val="00BF3EDF"/>
    <w:rsid w:val="00BF4656"/>
    <w:rsid w:val="00BF482B"/>
    <w:rsid w:val="00BF4838"/>
    <w:rsid w:val="00BF48C9"/>
    <w:rsid w:val="00BF4FCA"/>
    <w:rsid w:val="00BF535B"/>
    <w:rsid w:val="00BF5380"/>
    <w:rsid w:val="00BF5932"/>
    <w:rsid w:val="00BF6125"/>
    <w:rsid w:val="00BF6BB4"/>
    <w:rsid w:val="00BF6D4A"/>
    <w:rsid w:val="00BF6EB3"/>
    <w:rsid w:val="00BF6FC5"/>
    <w:rsid w:val="00BF7473"/>
    <w:rsid w:val="00BF7515"/>
    <w:rsid w:val="00BF7932"/>
    <w:rsid w:val="00C0000C"/>
    <w:rsid w:val="00C000A4"/>
    <w:rsid w:val="00C0010D"/>
    <w:rsid w:val="00C0044C"/>
    <w:rsid w:val="00C0089F"/>
    <w:rsid w:val="00C00C79"/>
    <w:rsid w:val="00C00E79"/>
    <w:rsid w:val="00C0105A"/>
    <w:rsid w:val="00C01285"/>
    <w:rsid w:val="00C012CB"/>
    <w:rsid w:val="00C01339"/>
    <w:rsid w:val="00C01B35"/>
    <w:rsid w:val="00C01BF0"/>
    <w:rsid w:val="00C01D6F"/>
    <w:rsid w:val="00C01DEE"/>
    <w:rsid w:val="00C01F4E"/>
    <w:rsid w:val="00C02645"/>
    <w:rsid w:val="00C027A2"/>
    <w:rsid w:val="00C029B5"/>
    <w:rsid w:val="00C02C3E"/>
    <w:rsid w:val="00C02D8C"/>
    <w:rsid w:val="00C03382"/>
    <w:rsid w:val="00C03576"/>
    <w:rsid w:val="00C0363B"/>
    <w:rsid w:val="00C03AB9"/>
    <w:rsid w:val="00C0447E"/>
    <w:rsid w:val="00C044C5"/>
    <w:rsid w:val="00C045B4"/>
    <w:rsid w:val="00C04DBF"/>
    <w:rsid w:val="00C05038"/>
    <w:rsid w:val="00C0533D"/>
    <w:rsid w:val="00C055B4"/>
    <w:rsid w:val="00C0600F"/>
    <w:rsid w:val="00C06139"/>
    <w:rsid w:val="00C062C8"/>
    <w:rsid w:val="00C064D8"/>
    <w:rsid w:val="00C06516"/>
    <w:rsid w:val="00C0683D"/>
    <w:rsid w:val="00C068AF"/>
    <w:rsid w:val="00C06F46"/>
    <w:rsid w:val="00C07859"/>
    <w:rsid w:val="00C07A67"/>
    <w:rsid w:val="00C07A6F"/>
    <w:rsid w:val="00C07BF6"/>
    <w:rsid w:val="00C07C5C"/>
    <w:rsid w:val="00C07CDB"/>
    <w:rsid w:val="00C07D08"/>
    <w:rsid w:val="00C07DCC"/>
    <w:rsid w:val="00C10226"/>
    <w:rsid w:val="00C102F3"/>
    <w:rsid w:val="00C10898"/>
    <w:rsid w:val="00C10F01"/>
    <w:rsid w:val="00C10F0B"/>
    <w:rsid w:val="00C10F8B"/>
    <w:rsid w:val="00C1113F"/>
    <w:rsid w:val="00C1114F"/>
    <w:rsid w:val="00C1146C"/>
    <w:rsid w:val="00C1155E"/>
    <w:rsid w:val="00C12A35"/>
    <w:rsid w:val="00C12BE3"/>
    <w:rsid w:val="00C12E14"/>
    <w:rsid w:val="00C13548"/>
    <w:rsid w:val="00C13676"/>
    <w:rsid w:val="00C13F5A"/>
    <w:rsid w:val="00C13F94"/>
    <w:rsid w:val="00C1416B"/>
    <w:rsid w:val="00C142E6"/>
    <w:rsid w:val="00C144B7"/>
    <w:rsid w:val="00C14609"/>
    <w:rsid w:val="00C14802"/>
    <w:rsid w:val="00C14CF0"/>
    <w:rsid w:val="00C14D46"/>
    <w:rsid w:val="00C14F58"/>
    <w:rsid w:val="00C151C6"/>
    <w:rsid w:val="00C1561A"/>
    <w:rsid w:val="00C16613"/>
    <w:rsid w:val="00C167A5"/>
    <w:rsid w:val="00C16923"/>
    <w:rsid w:val="00C16D58"/>
    <w:rsid w:val="00C17172"/>
    <w:rsid w:val="00C17347"/>
    <w:rsid w:val="00C17C92"/>
    <w:rsid w:val="00C17D09"/>
    <w:rsid w:val="00C200FB"/>
    <w:rsid w:val="00C202F0"/>
    <w:rsid w:val="00C2032A"/>
    <w:rsid w:val="00C20519"/>
    <w:rsid w:val="00C20685"/>
    <w:rsid w:val="00C2118D"/>
    <w:rsid w:val="00C21518"/>
    <w:rsid w:val="00C21A5F"/>
    <w:rsid w:val="00C230E1"/>
    <w:rsid w:val="00C233E8"/>
    <w:rsid w:val="00C237DE"/>
    <w:rsid w:val="00C23AD1"/>
    <w:rsid w:val="00C2422E"/>
    <w:rsid w:val="00C24A00"/>
    <w:rsid w:val="00C24D5F"/>
    <w:rsid w:val="00C2583E"/>
    <w:rsid w:val="00C25A64"/>
    <w:rsid w:val="00C25AA0"/>
    <w:rsid w:val="00C25AEB"/>
    <w:rsid w:val="00C25CA3"/>
    <w:rsid w:val="00C26287"/>
    <w:rsid w:val="00C263F3"/>
    <w:rsid w:val="00C2644C"/>
    <w:rsid w:val="00C264D3"/>
    <w:rsid w:val="00C266AC"/>
    <w:rsid w:val="00C269AB"/>
    <w:rsid w:val="00C27058"/>
    <w:rsid w:val="00C270AF"/>
    <w:rsid w:val="00C27679"/>
    <w:rsid w:val="00C276B6"/>
    <w:rsid w:val="00C276DE"/>
    <w:rsid w:val="00C27D22"/>
    <w:rsid w:val="00C27E4D"/>
    <w:rsid w:val="00C30485"/>
    <w:rsid w:val="00C30532"/>
    <w:rsid w:val="00C30749"/>
    <w:rsid w:val="00C30794"/>
    <w:rsid w:val="00C30BD6"/>
    <w:rsid w:val="00C31089"/>
    <w:rsid w:val="00C3120A"/>
    <w:rsid w:val="00C312D0"/>
    <w:rsid w:val="00C31334"/>
    <w:rsid w:val="00C31372"/>
    <w:rsid w:val="00C313F0"/>
    <w:rsid w:val="00C31761"/>
    <w:rsid w:val="00C3206C"/>
    <w:rsid w:val="00C3229B"/>
    <w:rsid w:val="00C32B00"/>
    <w:rsid w:val="00C32E43"/>
    <w:rsid w:val="00C32EDF"/>
    <w:rsid w:val="00C33099"/>
    <w:rsid w:val="00C335B0"/>
    <w:rsid w:val="00C339CD"/>
    <w:rsid w:val="00C33C96"/>
    <w:rsid w:val="00C33DC3"/>
    <w:rsid w:val="00C33E35"/>
    <w:rsid w:val="00C33E43"/>
    <w:rsid w:val="00C33F64"/>
    <w:rsid w:val="00C3408E"/>
    <w:rsid w:val="00C34125"/>
    <w:rsid w:val="00C34496"/>
    <w:rsid w:val="00C348AC"/>
    <w:rsid w:val="00C34E9F"/>
    <w:rsid w:val="00C350E2"/>
    <w:rsid w:val="00C356E9"/>
    <w:rsid w:val="00C3580C"/>
    <w:rsid w:val="00C35CD9"/>
    <w:rsid w:val="00C35D4C"/>
    <w:rsid w:val="00C35EA8"/>
    <w:rsid w:val="00C36075"/>
    <w:rsid w:val="00C363BE"/>
    <w:rsid w:val="00C36A92"/>
    <w:rsid w:val="00C36AA8"/>
    <w:rsid w:val="00C37148"/>
    <w:rsid w:val="00C37428"/>
    <w:rsid w:val="00C37A03"/>
    <w:rsid w:val="00C37DDA"/>
    <w:rsid w:val="00C40037"/>
    <w:rsid w:val="00C40171"/>
    <w:rsid w:val="00C401B5"/>
    <w:rsid w:val="00C405A5"/>
    <w:rsid w:val="00C40A4B"/>
    <w:rsid w:val="00C414DF"/>
    <w:rsid w:val="00C415C5"/>
    <w:rsid w:val="00C41707"/>
    <w:rsid w:val="00C418CF"/>
    <w:rsid w:val="00C41C22"/>
    <w:rsid w:val="00C41FD2"/>
    <w:rsid w:val="00C42588"/>
    <w:rsid w:val="00C42680"/>
    <w:rsid w:val="00C427E5"/>
    <w:rsid w:val="00C42B13"/>
    <w:rsid w:val="00C42DEF"/>
    <w:rsid w:val="00C42DFC"/>
    <w:rsid w:val="00C43231"/>
    <w:rsid w:val="00C433FD"/>
    <w:rsid w:val="00C434C6"/>
    <w:rsid w:val="00C43B16"/>
    <w:rsid w:val="00C43F2C"/>
    <w:rsid w:val="00C43FC2"/>
    <w:rsid w:val="00C4413A"/>
    <w:rsid w:val="00C442B9"/>
    <w:rsid w:val="00C444D4"/>
    <w:rsid w:val="00C44E26"/>
    <w:rsid w:val="00C450FE"/>
    <w:rsid w:val="00C457BB"/>
    <w:rsid w:val="00C45988"/>
    <w:rsid w:val="00C45A49"/>
    <w:rsid w:val="00C45B1F"/>
    <w:rsid w:val="00C45C77"/>
    <w:rsid w:val="00C4665A"/>
    <w:rsid w:val="00C4665E"/>
    <w:rsid w:val="00C466AD"/>
    <w:rsid w:val="00C46A45"/>
    <w:rsid w:val="00C46B16"/>
    <w:rsid w:val="00C46C5E"/>
    <w:rsid w:val="00C472EC"/>
    <w:rsid w:val="00C47839"/>
    <w:rsid w:val="00C4791D"/>
    <w:rsid w:val="00C47C11"/>
    <w:rsid w:val="00C47CDF"/>
    <w:rsid w:val="00C5069A"/>
    <w:rsid w:val="00C50982"/>
    <w:rsid w:val="00C50F4B"/>
    <w:rsid w:val="00C510DA"/>
    <w:rsid w:val="00C512CD"/>
    <w:rsid w:val="00C514FB"/>
    <w:rsid w:val="00C51532"/>
    <w:rsid w:val="00C51C56"/>
    <w:rsid w:val="00C5205B"/>
    <w:rsid w:val="00C52083"/>
    <w:rsid w:val="00C5217F"/>
    <w:rsid w:val="00C52226"/>
    <w:rsid w:val="00C522C7"/>
    <w:rsid w:val="00C524AB"/>
    <w:rsid w:val="00C52514"/>
    <w:rsid w:val="00C52B62"/>
    <w:rsid w:val="00C52F0E"/>
    <w:rsid w:val="00C5329D"/>
    <w:rsid w:val="00C53688"/>
    <w:rsid w:val="00C538E4"/>
    <w:rsid w:val="00C53BAD"/>
    <w:rsid w:val="00C53DA8"/>
    <w:rsid w:val="00C53E4A"/>
    <w:rsid w:val="00C53E83"/>
    <w:rsid w:val="00C53EAD"/>
    <w:rsid w:val="00C5423A"/>
    <w:rsid w:val="00C54359"/>
    <w:rsid w:val="00C54A13"/>
    <w:rsid w:val="00C54C11"/>
    <w:rsid w:val="00C54C2A"/>
    <w:rsid w:val="00C55009"/>
    <w:rsid w:val="00C55143"/>
    <w:rsid w:val="00C55161"/>
    <w:rsid w:val="00C55712"/>
    <w:rsid w:val="00C559E7"/>
    <w:rsid w:val="00C55B6E"/>
    <w:rsid w:val="00C55D90"/>
    <w:rsid w:val="00C56039"/>
    <w:rsid w:val="00C56163"/>
    <w:rsid w:val="00C564BF"/>
    <w:rsid w:val="00C5673F"/>
    <w:rsid w:val="00C56773"/>
    <w:rsid w:val="00C567FC"/>
    <w:rsid w:val="00C56ABC"/>
    <w:rsid w:val="00C5708D"/>
    <w:rsid w:val="00C57402"/>
    <w:rsid w:val="00C57724"/>
    <w:rsid w:val="00C5785A"/>
    <w:rsid w:val="00C57E8E"/>
    <w:rsid w:val="00C601E8"/>
    <w:rsid w:val="00C6046A"/>
    <w:rsid w:val="00C608AD"/>
    <w:rsid w:val="00C609A6"/>
    <w:rsid w:val="00C60C66"/>
    <w:rsid w:val="00C60F2A"/>
    <w:rsid w:val="00C612C7"/>
    <w:rsid w:val="00C6172D"/>
    <w:rsid w:val="00C617D2"/>
    <w:rsid w:val="00C619DA"/>
    <w:rsid w:val="00C61A42"/>
    <w:rsid w:val="00C61B34"/>
    <w:rsid w:val="00C61B66"/>
    <w:rsid w:val="00C61D66"/>
    <w:rsid w:val="00C621E4"/>
    <w:rsid w:val="00C6234D"/>
    <w:rsid w:val="00C62365"/>
    <w:rsid w:val="00C62702"/>
    <w:rsid w:val="00C629E3"/>
    <w:rsid w:val="00C62BCF"/>
    <w:rsid w:val="00C62C45"/>
    <w:rsid w:val="00C62CCF"/>
    <w:rsid w:val="00C62D63"/>
    <w:rsid w:val="00C62ECA"/>
    <w:rsid w:val="00C63013"/>
    <w:rsid w:val="00C6313B"/>
    <w:rsid w:val="00C636D9"/>
    <w:rsid w:val="00C63987"/>
    <w:rsid w:val="00C63C22"/>
    <w:rsid w:val="00C63CE9"/>
    <w:rsid w:val="00C642E5"/>
    <w:rsid w:val="00C64392"/>
    <w:rsid w:val="00C65109"/>
    <w:rsid w:val="00C6526B"/>
    <w:rsid w:val="00C65356"/>
    <w:rsid w:val="00C6569F"/>
    <w:rsid w:val="00C65901"/>
    <w:rsid w:val="00C65B41"/>
    <w:rsid w:val="00C65D2A"/>
    <w:rsid w:val="00C662DF"/>
    <w:rsid w:val="00C66301"/>
    <w:rsid w:val="00C66784"/>
    <w:rsid w:val="00C67817"/>
    <w:rsid w:val="00C6790F"/>
    <w:rsid w:val="00C67CC7"/>
    <w:rsid w:val="00C67CEC"/>
    <w:rsid w:val="00C67E1B"/>
    <w:rsid w:val="00C67E9D"/>
    <w:rsid w:val="00C70060"/>
    <w:rsid w:val="00C70204"/>
    <w:rsid w:val="00C70A76"/>
    <w:rsid w:val="00C70A9D"/>
    <w:rsid w:val="00C70E5E"/>
    <w:rsid w:val="00C710FE"/>
    <w:rsid w:val="00C713AE"/>
    <w:rsid w:val="00C7142A"/>
    <w:rsid w:val="00C718CE"/>
    <w:rsid w:val="00C71C65"/>
    <w:rsid w:val="00C71E1F"/>
    <w:rsid w:val="00C726EA"/>
    <w:rsid w:val="00C72A0A"/>
    <w:rsid w:val="00C72CC4"/>
    <w:rsid w:val="00C72E81"/>
    <w:rsid w:val="00C73489"/>
    <w:rsid w:val="00C73A76"/>
    <w:rsid w:val="00C73D9A"/>
    <w:rsid w:val="00C73E56"/>
    <w:rsid w:val="00C73FBC"/>
    <w:rsid w:val="00C74273"/>
    <w:rsid w:val="00C743DA"/>
    <w:rsid w:val="00C743E3"/>
    <w:rsid w:val="00C74444"/>
    <w:rsid w:val="00C74462"/>
    <w:rsid w:val="00C74EA5"/>
    <w:rsid w:val="00C74EB7"/>
    <w:rsid w:val="00C74F75"/>
    <w:rsid w:val="00C750B5"/>
    <w:rsid w:val="00C75321"/>
    <w:rsid w:val="00C7544F"/>
    <w:rsid w:val="00C75573"/>
    <w:rsid w:val="00C75FA2"/>
    <w:rsid w:val="00C761BD"/>
    <w:rsid w:val="00C76435"/>
    <w:rsid w:val="00C7643C"/>
    <w:rsid w:val="00C76600"/>
    <w:rsid w:val="00C768A9"/>
    <w:rsid w:val="00C768C9"/>
    <w:rsid w:val="00C769C7"/>
    <w:rsid w:val="00C76B66"/>
    <w:rsid w:val="00C77AE2"/>
    <w:rsid w:val="00C801CC"/>
    <w:rsid w:val="00C802A9"/>
    <w:rsid w:val="00C8076E"/>
    <w:rsid w:val="00C80F9D"/>
    <w:rsid w:val="00C8142D"/>
    <w:rsid w:val="00C81826"/>
    <w:rsid w:val="00C81A3E"/>
    <w:rsid w:val="00C81A7A"/>
    <w:rsid w:val="00C81B05"/>
    <w:rsid w:val="00C81F7F"/>
    <w:rsid w:val="00C81F9D"/>
    <w:rsid w:val="00C8213A"/>
    <w:rsid w:val="00C8240A"/>
    <w:rsid w:val="00C82A3C"/>
    <w:rsid w:val="00C82CEA"/>
    <w:rsid w:val="00C83C18"/>
    <w:rsid w:val="00C83E46"/>
    <w:rsid w:val="00C843CF"/>
    <w:rsid w:val="00C845CB"/>
    <w:rsid w:val="00C8477E"/>
    <w:rsid w:val="00C84ADE"/>
    <w:rsid w:val="00C84BBB"/>
    <w:rsid w:val="00C84D20"/>
    <w:rsid w:val="00C84DC7"/>
    <w:rsid w:val="00C84F7F"/>
    <w:rsid w:val="00C857B1"/>
    <w:rsid w:val="00C8592C"/>
    <w:rsid w:val="00C85F99"/>
    <w:rsid w:val="00C861D0"/>
    <w:rsid w:val="00C868C7"/>
    <w:rsid w:val="00C86BDD"/>
    <w:rsid w:val="00C86E0E"/>
    <w:rsid w:val="00C86FED"/>
    <w:rsid w:val="00C86FF5"/>
    <w:rsid w:val="00C871CE"/>
    <w:rsid w:val="00C872C6"/>
    <w:rsid w:val="00C873C9"/>
    <w:rsid w:val="00C87829"/>
    <w:rsid w:val="00C87940"/>
    <w:rsid w:val="00C8796A"/>
    <w:rsid w:val="00C87BBF"/>
    <w:rsid w:val="00C87ED4"/>
    <w:rsid w:val="00C87F4E"/>
    <w:rsid w:val="00C9009C"/>
    <w:rsid w:val="00C901BB"/>
    <w:rsid w:val="00C9083F"/>
    <w:rsid w:val="00C90939"/>
    <w:rsid w:val="00C90C26"/>
    <w:rsid w:val="00C90F6D"/>
    <w:rsid w:val="00C90FB4"/>
    <w:rsid w:val="00C9108A"/>
    <w:rsid w:val="00C91159"/>
    <w:rsid w:val="00C91266"/>
    <w:rsid w:val="00C912EF"/>
    <w:rsid w:val="00C91A05"/>
    <w:rsid w:val="00C91AC1"/>
    <w:rsid w:val="00C91CF4"/>
    <w:rsid w:val="00C91ED4"/>
    <w:rsid w:val="00C921D5"/>
    <w:rsid w:val="00C92BB8"/>
    <w:rsid w:val="00C9391B"/>
    <w:rsid w:val="00C93AF3"/>
    <w:rsid w:val="00C93C13"/>
    <w:rsid w:val="00C93ED8"/>
    <w:rsid w:val="00C944BB"/>
    <w:rsid w:val="00C9494C"/>
    <w:rsid w:val="00C94B0D"/>
    <w:rsid w:val="00C94BC1"/>
    <w:rsid w:val="00C94C27"/>
    <w:rsid w:val="00C9557E"/>
    <w:rsid w:val="00C9558C"/>
    <w:rsid w:val="00C958AA"/>
    <w:rsid w:val="00C95949"/>
    <w:rsid w:val="00C95DF5"/>
    <w:rsid w:val="00C96001"/>
    <w:rsid w:val="00C9608D"/>
    <w:rsid w:val="00C961C7"/>
    <w:rsid w:val="00C9663C"/>
    <w:rsid w:val="00C9718D"/>
    <w:rsid w:val="00C97257"/>
    <w:rsid w:val="00C974DA"/>
    <w:rsid w:val="00C9753E"/>
    <w:rsid w:val="00C97562"/>
    <w:rsid w:val="00C97564"/>
    <w:rsid w:val="00C976FF"/>
    <w:rsid w:val="00C97753"/>
    <w:rsid w:val="00C97AB1"/>
    <w:rsid w:val="00C97B3C"/>
    <w:rsid w:val="00C97DDC"/>
    <w:rsid w:val="00CA05DE"/>
    <w:rsid w:val="00CA0F16"/>
    <w:rsid w:val="00CA1291"/>
    <w:rsid w:val="00CA1327"/>
    <w:rsid w:val="00CA137A"/>
    <w:rsid w:val="00CA138E"/>
    <w:rsid w:val="00CA15B9"/>
    <w:rsid w:val="00CA17F7"/>
    <w:rsid w:val="00CA1B70"/>
    <w:rsid w:val="00CA210F"/>
    <w:rsid w:val="00CA2124"/>
    <w:rsid w:val="00CA21B3"/>
    <w:rsid w:val="00CA230B"/>
    <w:rsid w:val="00CA2839"/>
    <w:rsid w:val="00CA2CC8"/>
    <w:rsid w:val="00CA2CE8"/>
    <w:rsid w:val="00CA3023"/>
    <w:rsid w:val="00CA313E"/>
    <w:rsid w:val="00CA3538"/>
    <w:rsid w:val="00CA3725"/>
    <w:rsid w:val="00CA3AE9"/>
    <w:rsid w:val="00CA3E3E"/>
    <w:rsid w:val="00CA3EF9"/>
    <w:rsid w:val="00CA4421"/>
    <w:rsid w:val="00CA4899"/>
    <w:rsid w:val="00CA4B08"/>
    <w:rsid w:val="00CA4CD3"/>
    <w:rsid w:val="00CA4F6E"/>
    <w:rsid w:val="00CA5055"/>
    <w:rsid w:val="00CA5667"/>
    <w:rsid w:val="00CA5694"/>
    <w:rsid w:val="00CA5752"/>
    <w:rsid w:val="00CA5764"/>
    <w:rsid w:val="00CA594A"/>
    <w:rsid w:val="00CA5A28"/>
    <w:rsid w:val="00CA62CF"/>
    <w:rsid w:val="00CA6735"/>
    <w:rsid w:val="00CA679D"/>
    <w:rsid w:val="00CA69CD"/>
    <w:rsid w:val="00CA6BD7"/>
    <w:rsid w:val="00CA73C1"/>
    <w:rsid w:val="00CA74AC"/>
    <w:rsid w:val="00CA77BB"/>
    <w:rsid w:val="00CA7FCD"/>
    <w:rsid w:val="00CB04A6"/>
    <w:rsid w:val="00CB0B2A"/>
    <w:rsid w:val="00CB0B76"/>
    <w:rsid w:val="00CB0BF2"/>
    <w:rsid w:val="00CB1019"/>
    <w:rsid w:val="00CB10FD"/>
    <w:rsid w:val="00CB1D0E"/>
    <w:rsid w:val="00CB2B7B"/>
    <w:rsid w:val="00CB2C13"/>
    <w:rsid w:val="00CB2D1A"/>
    <w:rsid w:val="00CB380C"/>
    <w:rsid w:val="00CB3A51"/>
    <w:rsid w:val="00CB3CE9"/>
    <w:rsid w:val="00CB421B"/>
    <w:rsid w:val="00CB444B"/>
    <w:rsid w:val="00CB45C0"/>
    <w:rsid w:val="00CB56D2"/>
    <w:rsid w:val="00CB6076"/>
    <w:rsid w:val="00CB61A2"/>
    <w:rsid w:val="00CB6412"/>
    <w:rsid w:val="00CB657C"/>
    <w:rsid w:val="00CB69E2"/>
    <w:rsid w:val="00CB6ACA"/>
    <w:rsid w:val="00CB6F21"/>
    <w:rsid w:val="00CB761C"/>
    <w:rsid w:val="00CB7933"/>
    <w:rsid w:val="00CB7AE6"/>
    <w:rsid w:val="00CB7DB3"/>
    <w:rsid w:val="00CB7EE6"/>
    <w:rsid w:val="00CC006F"/>
    <w:rsid w:val="00CC01DE"/>
    <w:rsid w:val="00CC0791"/>
    <w:rsid w:val="00CC085C"/>
    <w:rsid w:val="00CC09F0"/>
    <w:rsid w:val="00CC0CBE"/>
    <w:rsid w:val="00CC0D9D"/>
    <w:rsid w:val="00CC0F0B"/>
    <w:rsid w:val="00CC1DFE"/>
    <w:rsid w:val="00CC2462"/>
    <w:rsid w:val="00CC2A79"/>
    <w:rsid w:val="00CC3763"/>
    <w:rsid w:val="00CC3F0A"/>
    <w:rsid w:val="00CC444B"/>
    <w:rsid w:val="00CC4FC1"/>
    <w:rsid w:val="00CC4FF2"/>
    <w:rsid w:val="00CC5380"/>
    <w:rsid w:val="00CC57CC"/>
    <w:rsid w:val="00CC5959"/>
    <w:rsid w:val="00CC5B4B"/>
    <w:rsid w:val="00CC5D74"/>
    <w:rsid w:val="00CC5EDB"/>
    <w:rsid w:val="00CC6158"/>
    <w:rsid w:val="00CC6508"/>
    <w:rsid w:val="00CC6565"/>
    <w:rsid w:val="00CC66D9"/>
    <w:rsid w:val="00CC745B"/>
    <w:rsid w:val="00CC793F"/>
    <w:rsid w:val="00CC7988"/>
    <w:rsid w:val="00CC7E03"/>
    <w:rsid w:val="00CD02D0"/>
    <w:rsid w:val="00CD0414"/>
    <w:rsid w:val="00CD061B"/>
    <w:rsid w:val="00CD069C"/>
    <w:rsid w:val="00CD0A67"/>
    <w:rsid w:val="00CD1017"/>
    <w:rsid w:val="00CD12FB"/>
    <w:rsid w:val="00CD1756"/>
    <w:rsid w:val="00CD1C07"/>
    <w:rsid w:val="00CD1D10"/>
    <w:rsid w:val="00CD1F34"/>
    <w:rsid w:val="00CD22D9"/>
    <w:rsid w:val="00CD2627"/>
    <w:rsid w:val="00CD2790"/>
    <w:rsid w:val="00CD2983"/>
    <w:rsid w:val="00CD2D87"/>
    <w:rsid w:val="00CD2EC5"/>
    <w:rsid w:val="00CD3166"/>
    <w:rsid w:val="00CD3376"/>
    <w:rsid w:val="00CD3A08"/>
    <w:rsid w:val="00CD4511"/>
    <w:rsid w:val="00CD4D24"/>
    <w:rsid w:val="00CD4E14"/>
    <w:rsid w:val="00CD5049"/>
    <w:rsid w:val="00CD58E8"/>
    <w:rsid w:val="00CD5936"/>
    <w:rsid w:val="00CD5EF8"/>
    <w:rsid w:val="00CD60D8"/>
    <w:rsid w:val="00CD6ADD"/>
    <w:rsid w:val="00CD6F57"/>
    <w:rsid w:val="00CD727E"/>
    <w:rsid w:val="00CD76A5"/>
    <w:rsid w:val="00CE0240"/>
    <w:rsid w:val="00CE0C37"/>
    <w:rsid w:val="00CE0DA0"/>
    <w:rsid w:val="00CE165A"/>
    <w:rsid w:val="00CE1F0A"/>
    <w:rsid w:val="00CE1F48"/>
    <w:rsid w:val="00CE2150"/>
    <w:rsid w:val="00CE22E4"/>
    <w:rsid w:val="00CE23E3"/>
    <w:rsid w:val="00CE2648"/>
    <w:rsid w:val="00CE294B"/>
    <w:rsid w:val="00CE2A21"/>
    <w:rsid w:val="00CE3062"/>
    <w:rsid w:val="00CE34E1"/>
    <w:rsid w:val="00CE35DA"/>
    <w:rsid w:val="00CE3B3B"/>
    <w:rsid w:val="00CE426C"/>
    <w:rsid w:val="00CE45A0"/>
    <w:rsid w:val="00CE4761"/>
    <w:rsid w:val="00CE48D8"/>
    <w:rsid w:val="00CE4C03"/>
    <w:rsid w:val="00CE4D17"/>
    <w:rsid w:val="00CE4E33"/>
    <w:rsid w:val="00CE52CF"/>
    <w:rsid w:val="00CE52D0"/>
    <w:rsid w:val="00CE549F"/>
    <w:rsid w:val="00CE5DBC"/>
    <w:rsid w:val="00CE5F72"/>
    <w:rsid w:val="00CE6446"/>
    <w:rsid w:val="00CE6645"/>
    <w:rsid w:val="00CE6834"/>
    <w:rsid w:val="00CE6960"/>
    <w:rsid w:val="00CE72BD"/>
    <w:rsid w:val="00CE7807"/>
    <w:rsid w:val="00CE7908"/>
    <w:rsid w:val="00CF01AC"/>
    <w:rsid w:val="00CF022D"/>
    <w:rsid w:val="00CF026B"/>
    <w:rsid w:val="00CF02F9"/>
    <w:rsid w:val="00CF0362"/>
    <w:rsid w:val="00CF03D1"/>
    <w:rsid w:val="00CF0830"/>
    <w:rsid w:val="00CF092B"/>
    <w:rsid w:val="00CF0C7B"/>
    <w:rsid w:val="00CF0D44"/>
    <w:rsid w:val="00CF1214"/>
    <w:rsid w:val="00CF1472"/>
    <w:rsid w:val="00CF1CA4"/>
    <w:rsid w:val="00CF1EB3"/>
    <w:rsid w:val="00CF1F0C"/>
    <w:rsid w:val="00CF2C95"/>
    <w:rsid w:val="00CF2CA9"/>
    <w:rsid w:val="00CF2D37"/>
    <w:rsid w:val="00CF3491"/>
    <w:rsid w:val="00CF358B"/>
    <w:rsid w:val="00CF3628"/>
    <w:rsid w:val="00CF36DA"/>
    <w:rsid w:val="00CF3752"/>
    <w:rsid w:val="00CF39CD"/>
    <w:rsid w:val="00CF3C45"/>
    <w:rsid w:val="00CF4198"/>
    <w:rsid w:val="00CF4701"/>
    <w:rsid w:val="00CF47FD"/>
    <w:rsid w:val="00CF498C"/>
    <w:rsid w:val="00CF4BA3"/>
    <w:rsid w:val="00CF4C40"/>
    <w:rsid w:val="00CF4D9E"/>
    <w:rsid w:val="00CF4F94"/>
    <w:rsid w:val="00CF50B1"/>
    <w:rsid w:val="00CF544C"/>
    <w:rsid w:val="00CF57D7"/>
    <w:rsid w:val="00CF5AF7"/>
    <w:rsid w:val="00CF5CB4"/>
    <w:rsid w:val="00CF66C8"/>
    <w:rsid w:val="00CF6916"/>
    <w:rsid w:val="00CF6C23"/>
    <w:rsid w:val="00CF75DA"/>
    <w:rsid w:val="00D00051"/>
    <w:rsid w:val="00D000CE"/>
    <w:rsid w:val="00D000F3"/>
    <w:rsid w:val="00D00628"/>
    <w:rsid w:val="00D00A80"/>
    <w:rsid w:val="00D00A8B"/>
    <w:rsid w:val="00D01435"/>
    <w:rsid w:val="00D01555"/>
    <w:rsid w:val="00D01645"/>
    <w:rsid w:val="00D0169E"/>
    <w:rsid w:val="00D016A5"/>
    <w:rsid w:val="00D01923"/>
    <w:rsid w:val="00D01925"/>
    <w:rsid w:val="00D01A50"/>
    <w:rsid w:val="00D024F9"/>
    <w:rsid w:val="00D025B2"/>
    <w:rsid w:val="00D02809"/>
    <w:rsid w:val="00D02EE8"/>
    <w:rsid w:val="00D031C2"/>
    <w:rsid w:val="00D03222"/>
    <w:rsid w:val="00D04084"/>
    <w:rsid w:val="00D04202"/>
    <w:rsid w:val="00D04662"/>
    <w:rsid w:val="00D046A2"/>
    <w:rsid w:val="00D04C7A"/>
    <w:rsid w:val="00D05618"/>
    <w:rsid w:val="00D0585F"/>
    <w:rsid w:val="00D059AC"/>
    <w:rsid w:val="00D05E33"/>
    <w:rsid w:val="00D05F2D"/>
    <w:rsid w:val="00D05F9F"/>
    <w:rsid w:val="00D06007"/>
    <w:rsid w:val="00D0619D"/>
    <w:rsid w:val="00D0654C"/>
    <w:rsid w:val="00D06732"/>
    <w:rsid w:val="00D06AF7"/>
    <w:rsid w:val="00D06B16"/>
    <w:rsid w:val="00D06B55"/>
    <w:rsid w:val="00D07001"/>
    <w:rsid w:val="00D07299"/>
    <w:rsid w:val="00D07697"/>
    <w:rsid w:val="00D07713"/>
    <w:rsid w:val="00D078D4"/>
    <w:rsid w:val="00D07904"/>
    <w:rsid w:val="00D07BBF"/>
    <w:rsid w:val="00D07EAC"/>
    <w:rsid w:val="00D10547"/>
    <w:rsid w:val="00D105A4"/>
    <w:rsid w:val="00D10737"/>
    <w:rsid w:val="00D10DFC"/>
    <w:rsid w:val="00D10ECE"/>
    <w:rsid w:val="00D10EE1"/>
    <w:rsid w:val="00D113A8"/>
    <w:rsid w:val="00D11BF4"/>
    <w:rsid w:val="00D122A1"/>
    <w:rsid w:val="00D1273D"/>
    <w:rsid w:val="00D12B54"/>
    <w:rsid w:val="00D12D2F"/>
    <w:rsid w:val="00D12D8D"/>
    <w:rsid w:val="00D13916"/>
    <w:rsid w:val="00D13976"/>
    <w:rsid w:val="00D14084"/>
    <w:rsid w:val="00D141C4"/>
    <w:rsid w:val="00D1448B"/>
    <w:rsid w:val="00D145D8"/>
    <w:rsid w:val="00D147F9"/>
    <w:rsid w:val="00D14A48"/>
    <w:rsid w:val="00D14CFE"/>
    <w:rsid w:val="00D151A0"/>
    <w:rsid w:val="00D15AFC"/>
    <w:rsid w:val="00D15DCE"/>
    <w:rsid w:val="00D1619B"/>
    <w:rsid w:val="00D1621E"/>
    <w:rsid w:val="00D16D37"/>
    <w:rsid w:val="00D17024"/>
    <w:rsid w:val="00D177B9"/>
    <w:rsid w:val="00D179F1"/>
    <w:rsid w:val="00D17BD2"/>
    <w:rsid w:val="00D17E61"/>
    <w:rsid w:val="00D17F05"/>
    <w:rsid w:val="00D2011F"/>
    <w:rsid w:val="00D201A2"/>
    <w:rsid w:val="00D202B9"/>
    <w:rsid w:val="00D20623"/>
    <w:rsid w:val="00D20696"/>
    <w:rsid w:val="00D20CEC"/>
    <w:rsid w:val="00D20D7C"/>
    <w:rsid w:val="00D213F9"/>
    <w:rsid w:val="00D2187B"/>
    <w:rsid w:val="00D221E6"/>
    <w:rsid w:val="00D22987"/>
    <w:rsid w:val="00D23143"/>
    <w:rsid w:val="00D23392"/>
    <w:rsid w:val="00D236C1"/>
    <w:rsid w:val="00D23959"/>
    <w:rsid w:val="00D23989"/>
    <w:rsid w:val="00D23A42"/>
    <w:rsid w:val="00D24139"/>
    <w:rsid w:val="00D2417B"/>
    <w:rsid w:val="00D24300"/>
    <w:rsid w:val="00D248BC"/>
    <w:rsid w:val="00D24A6C"/>
    <w:rsid w:val="00D24E01"/>
    <w:rsid w:val="00D24F22"/>
    <w:rsid w:val="00D24F34"/>
    <w:rsid w:val="00D24FF1"/>
    <w:rsid w:val="00D255EF"/>
    <w:rsid w:val="00D25729"/>
    <w:rsid w:val="00D25C36"/>
    <w:rsid w:val="00D25E5D"/>
    <w:rsid w:val="00D25F76"/>
    <w:rsid w:val="00D25F94"/>
    <w:rsid w:val="00D26124"/>
    <w:rsid w:val="00D261D8"/>
    <w:rsid w:val="00D2627A"/>
    <w:rsid w:val="00D2637B"/>
    <w:rsid w:val="00D265DD"/>
    <w:rsid w:val="00D267C6"/>
    <w:rsid w:val="00D269E3"/>
    <w:rsid w:val="00D26D6F"/>
    <w:rsid w:val="00D26EDD"/>
    <w:rsid w:val="00D273D5"/>
    <w:rsid w:val="00D275B7"/>
    <w:rsid w:val="00D27707"/>
    <w:rsid w:val="00D2792D"/>
    <w:rsid w:val="00D27DF3"/>
    <w:rsid w:val="00D3077F"/>
    <w:rsid w:val="00D30DFA"/>
    <w:rsid w:val="00D31286"/>
    <w:rsid w:val="00D31A60"/>
    <w:rsid w:val="00D31DCA"/>
    <w:rsid w:val="00D3248C"/>
    <w:rsid w:val="00D32928"/>
    <w:rsid w:val="00D32A71"/>
    <w:rsid w:val="00D33065"/>
    <w:rsid w:val="00D33152"/>
    <w:rsid w:val="00D33226"/>
    <w:rsid w:val="00D33559"/>
    <w:rsid w:val="00D3367A"/>
    <w:rsid w:val="00D33765"/>
    <w:rsid w:val="00D3398A"/>
    <w:rsid w:val="00D339D1"/>
    <w:rsid w:val="00D33A50"/>
    <w:rsid w:val="00D33C33"/>
    <w:rsid w:val="00D3413C"/>
    <w:rsid w:val="00D343E6"/>
    <w:rsid w:val="00D3462D"/>
    <w:rsid w:val="00D34D74"/>
    <w:rsid w:val="00D35352"/>
    <w:rsid w:val="00D3542A"/>
    <w:rsid w:val="00D357AA"/>
    <w:rsid w:val="00D357CF"/>
    <w:rsid w:val="00D359B7"/>
    <w:rsid w:val="00D35A61"/>
    <w:rsid w:val="00D35D6B"/>
    <w:rsid w:val="00D35E8A"/>
    <w:rsid w:val="00D3609B"/>
    <w:rsid w:val="00D36281"/>
    <w:rsid w:val="00D36344"/>
    <w:rsid w:val="00D36DC2"/>
    <w:rsid w:val="00D37311"/>
    <w:rsid w:val="00D37537"/>
    <w:rsid w:val="00D37575"/>
    <w:rsid w:val="00D3770F"/>
    <w:rsid w:val="00D37CCF"/>
    <w:rsid w:val="00D400B1"/>
    <w:rsid w:val="00D40D89"/>
    <w:rsid w:val="00D40E0D"/>
    <w:rsid w:val="00D41158"/>
    <w:rsid w:val="00D4118B"/>
    <w:rsid w:val="00D41531"/>
    <w:rsid w:val="00D416CD"/>
    <w:rsid w:val="00D418C4"/>
    <w:rsid w:val="00D41AE5"/>
    <w:rsid w:val="00D41D10"/>
    <w:rsid w:val="00D4209F"/>
    <w:rsid w:val="00D42135"/>
    <w:rsid w:val="00D42B6D"/>
    <w:rsid w:val="00D42BA2"/>
    <w:rsid w:val="00D42FF9"/>
    <w:rsid w:val="00D4348F"/>
    <w:rsid w:val="00D436C5"/>
    <w:rsid w:val="00D4371E"/>
    <w:rsid w:val="00D43963"/>
    <w:rsid w:val="00D43DB9"/>
    <w:rsid w:val="00D43F0A"/>
    <w:rsid w:val="00D443C5"/>
    <w:rsid w:val="00D44716"/>
    <w:rsid w:val="00D44B64"/>
    <w:rsid w:val="00D45C14"/>
    <w:rsid w:val="00D46048"/>
    <w:rsid w:val="00D462BC"/>
    <w:rsid w:val="00D462FC"/>
    <w:rsid w:val="00D463D1"/>
    <w:rsid w:val="00D468FB"/>
    <w:rsid w:val="00D46BB6"/>
    <w:rsid w:val="00D46CE0"/>
    <w:rsid w:val="00D47475"/>
    <w:rsid w:val="00D47724"/>
    <w:rsid w:val="00D4788C"/>
    <w:rsid w:val="00D47A6F"/>
    <w:rsid w:val="00D47C7F"/>
    <w:rsid w:val="00D47E6C"/>
    <w:rsid w:val="00D50543"/>
    <w:rsid w:val="00D50556"/>
    <w:rsid w:val="00D5086F"/>
    <w:rsid w:val="00D513C7"/>
    <w:rsid w:val="00D520B8"/>
    <w:rsid w:val="00D520BC"/>
    <w:rsid w:val="00D52131"/>
    <w:rsid w:val="00D52144"/>
    <w:rsid w:val="00D52153"/>
    <w:rsid w:val="00D521A5"/>
    <w:rsid w:val="00D52366"/>
    <w:rsid w:val="00D52382"/>
    <w:rsid w:val="00D523EF"/>
    <w:rsid w:val="00D52F98"/>
    <w:rsid w:val="00D531F4"/>
    <w:rsid w:val="00D53CFA"/>
    <w:rsid w:val="00D53E21"/>
    <w:rsid w:val="00D53E9E"/>
    <w:rsid w:val="00D53EB3"/>
    <w:rsid w:val="00D554E2"/>
    <w:rsid w:val="00D55547"/>
    <w:rsid w:val="00D5566F"/>
    <w:rsid w:val="00D558B7"/>
    <w:rsid w:val="00D559DE"/>
    <w:rsid w:val="00D55D78"/>
    <w:rsid w:val="00D55DC9"/>
    <w:rsid w:val="00D57110"/>
    <w:rsid w:val="00D5773B"/>
    <w:rsid w:val="00D5777F"/>
    <w:rsid w:val="00D57A80"/>
    <w:rsid w:val="00D57AD6"/>
    <w:rsid w:val="00D57C03"/>
    <w:rsid w:val="00D57D52"/>
    <w:rsid w:val="00D6060C"/>
    <w:rsid w:val="00D60619"/>
    <w:rsid w:val="00D611FF"/>
    <w:rsid w:val="00D614CA"/>
    <w:rsid w:val="00D6151A"/>
    <w:rsid w:val="00D61785"/>
    <w:rsid w:val="00D61930"/>
    <w:rsid w:val="00D6194D"/>
    <w:rsid w:val="00D61D2F"/>
    <w:rsid w:val="00D6264D"/>
    <w:rsid w:val="00D6267A"/>
    <w:rsid w:val="00D62731"/>
    <w:rsid w:val="00D62856"/>
    <w:rsid w:val="00D629CC"/>
    <w:rsid w:val="00D62EC8"/>
    <w:rsid w:val="00D632CC"/>
    <w:rsid w:val="00D63318"/>
    <w:rsid w:val="00D634FB"/>
    <w:rsid w:val="00D639DF"/>
    <w:rsid w:val="00D63D38"/>
    <w:rsid w:val="00D64360"/>
    <w:rsid w:val="00D64911"/>
    <w:rsid w:val="00D64BDC"/>
    <w:rsid w:val="00D65517"/>
    <w:rsid w:val="00D65708"/>
    <w:rsid w:val="00D65880"/>
    <w:rsid w:val="00D65896"/>
    <w:rsid w:val="00D659A9"/>
    <w:rsid w:val="00D659C2"/>
    <w:rsid w:val="00D65CDE"/>
    <w:rsid w:val="00D66124"/>
    <w:rsid w:val="00D664B8"/>
    <w:rsid w:val="00D665EC"/>
    <w:rsid w:val="00D6691E"/>
    <w:rsid w:val="00D66E64"/>
    <w:rsid w:val="00D671D8"/>
    <w:rsid w:val="00D67792"/>
    <w:rsid w:val="00D679D3"/>
    <w:rsid w:val="00D67F96"/>
    <w:rsid w:val="00D700E6"/>
    <w:rsid w:val="00D7032A"/>
    <w:rsid w:val="00D70C18"/>
    <w:rsid w:val="00D7101A"/>
    <w:rsid w:val="00D713B1"/>
    <w:rsid w:val="00D713FE"/>
    <w:rsid w:val="00D71470"/>
    <w:rsid w:val="00D715B6"/>
    <w:rsid w:val="00D7160F"/>
    <w:rsid w:val="00D72BB1"/>
    <w:rsid w:val="00D72E4D"/>
    <w:rsid w:val="00D72F6E"/>
    <w:rsid w:val="00D7336A"/>
    <w:rsid w:val="00D73EDA"/>
    <w:rsid w:val="00D74146"/>
    <w:rsid w:val="00D74161"/>
    <w:rsid w:val="00D7443A"/>
    <w:rsid w:val="00D74548"/>
    <w:rsid w:val="00D7496F"/>
    <w:rsid w:val="00D74B38"/>
    <w:rsid w:val="00D7507A"/>
    <w:rsid w:val="00D752DF"/>
    <w:rsid w:val="00D75513"/>
    <w:rsid w:val="00D7570A"/>
    <w:rsid w:val="00D75B37"/>
    <w:rsid w:val="00D75DB5"/>
    <w:rsid w:val="00D765F2"/>
    <w:rsid w:val="00D766EA"/>
    <w:rsid w:val="00D76737"/>
    <w:rsid w:val="00D767AD"/>
    <w:rsid w:val="00D7690D"/>
    <w:rsid w:val="00D77050"/>
    <w:rsid w:val="00D772CF"/>
    <w:rsid w:val="00D77614"/>
    <w:rsid w:val="00D77B31"/>
    <w:rsid w:val="00D77DE8"/>
    <w:rsid w:val="00D77FC2"/>
    <w:rsid w:val="00D802CA"/>
    <w:rsid w:val="00D803A5"/>
    <w:rsid w:val="00D80651"/>
    <w:rsid w:val="00D809A5"/>
    <w:rsid w:val="00D80B56"/>
    <w:rsid w:val="00D80BEC"/>
    <w:rsid w:val="00D80D8B"/>
    <w:rsid w:val="00D80E4F"/>
    <w:rsid w:val="00D811D4"/>
    <w:rsid w:val="00D8162D"/>
    <w:rsid w:val="00D81B48"/>
    <w:rsid w:val="00D81C38"/>
    <w:rsid w:val="00D81C9D"/>
    <w:rsid w:val="00D81EBA"/>
    <w:rsid w:val="00D82176"/>
    <w:rsid w:val="00D82451"/>
    <w:rsid w:val="00D824AF"/>
    <w:rsid w:val="00D827D5"/>
    <w:rsid w:val="00D827D9"/>
    <w:rsid w:val="00D82813"/>
    <w:rsid w:val="00D82966"/>
    <w:rsid w:val="00D82E86"/>
    <w:rsid w:val="00D83182"/>
    <w:rsid w:val="00D8381E"/>
    <w:rsid w:val="00D83CD7"/>
    <w:rsid w:val="00D83E23"/>
    <w:rsid w:val="00D83E4A"/>
    <w:rsid w:val="00D840FF"/>
    <w:rsid w:val="00D84256"/>
    <w:rsid w:val="00D8465F"/>
    <w:rsid w:val="00D84697"/>
    <w:rsid w:val="00D84745"/>
    <w:rsid w:val="00D8496C"/>
    <w:rsid w:val="00D84E27"/>
    <w:rsid w:val="00D8540F"/>
    <w:rsid w:val="00D85E60"/>
    <w:rsid w:val="00D85FC9"/>
    <w:rsid w:val="00D864E3"/>
    <w:rsid w:val="00D86546"/>
    <w:rsid w:val="00D866A2"/>
    <w:rsid w:val="00D866E1"/>
    <w:rsid w:val="00D86E2B"/>
    <w:rsid w:val="00D874FB"/>
    <w:rsid w:val="00D903F0"/>
    <w:rsid w:val="00D904EB"/>
    <w:rsid w:val="00D9074F"/>
    <w:rsid w:val="00D909E6"/>
    <w:rsid w:val="00D90ADF"/>
    <w:rsid w:val="00D90FD1"/>
    <w:rsid w:val="00D910CE"/>
    <w:rsid w:val="00D911AA"/>
    <w:rsid w:val="00D91ABE"/>
    <w:rsid w:val="00D91D61"/>
    <w:rsid w:val="00D91DB6"/>
    <w:rsid w:val="00D91EDB"/>
    <w:rsid w:val="00D9297D"/>
    <w:rsid w:val="00D92C4D"/>
    <w:rsid w:val="00D9359D"/>
    <w:rsid w:val="00D93628"/>
    <w:rsid w:val="00D9398E"/>
    <w:rsid w:val="00D93A31"/>
    <w:rsid w:val="00D93DBB"/>
    <w:rsid w:val="00D93F88"/>
    <w:rsid w:val="00D941B5"/>
    <w:rsid w:val="00D9441E"/>
    <w:rsid w:val="00D9466B"/>
    <w:rsid w:val="00D94714"/>
    <w:rsid w:val="00D94E4C"/>
    <w:rsid w:val="00D94FBA"/>
    <w:rsid w:val="00D9578A"/>
    <w:rsid w:val="00D958C4"/>
    <w:rsid w:val="00D95AFB"/>
    <w:rsid w:val="00D95B96"/>
    <w:rsid w:val="00D95EBF"/>
    <w:rsid w:val="00D96D22"/>
    <w:rsid w:val="00D97367"/>
    <w:rsid w:val="00D9750A"/>
    <w:rsid w:val="00D979C1"/>
    <w:rsid w:val="00D979F0"/>
    <w:rsid w:val="00D97B78"/>
    <w:rsid w:val="00D97CFF"/>
    <w:rsid w:val="00DA0B73"/>
    <w:rsid w:val="00DA0E14"/>
    <w:rsid w:val="00DA103D"/>
    <w:rsid w:val="00DA1591"/>
    <w:rsid w:val="00DA15A9"/>
    <w:rsid w:val="00DA16CA"/>
    <w:rsid w:val="00DA171B"/>
    <w:rsid w:val="00DA1975"/>
    <w:rsid w:val="00DA1CA5"/>
    <w:rsid w:val="00DA238A"/>
    <w:rsid w:val="00DA26C9"/>
    <w:rsid w:val="00DA2AFC"/>
    <w:rsid w:val="00DA3002"/>
    <w:rsid w:val="00DA311A"/>
    <w:rsid w:val="00DA3DF0"/>
    <w:rsid w:val="00DA4004"/>
    <w:rsid w:val="00DA41DD"/>
    <w:rsid w:val="00DA45B3"/>
    <w:rsid w:val="00DA4DEB"/>
    <w:rsid w:val="00DA52C5"/>
    <w:rsid w:val="00DA5404"/>
    <w:rsid w:val="00DA5495"/>
    <w:rsid w:val="00DA54F8"/>
    <w:rsid w:val="00DA5638"/>
    <w:rsid w:val="00DA5685"/>
    <w:rsid w:val="00DA5823"/>
    <w:rsid w:val="00DA596F"/>
    <w:rsid w:val="00DA5E57"/>
    <w:rsid w:val="00DA5FE4"/>
    <w:rsid w:val="00DA6404"/>
    <w:rsid w:val="00DA6717"/>
    <w:rsid w:val="00DA699D"/>
    <w:rsid w:val="00DA6A42"/>
    <w:rsid w:val="00DA6B60"/>
    <w:rsid w:val="00DA6B74"/>
    <w:rsid w:val="00DA7144"/>
    <w:rsid w:val="00DA7602"/>
    <w:rsid w:val="00DA7A06"/>
    <w:rsid w:val="00DA7C38"/>
    <w:rsid w:val="00DA7F2E"/>
    <w:rsid w:val="00DA7FD0"/>
    <w:rsid w:val="00DB0365"/>
    <w:rsid w:val="00DB0439"/>
    <w:rsid w:val="00DB0685"/>
    <w:rsid w:val="00DB0760"/>
    <w:rsid w:val="00DB0809"/>
    <w:rsid w:val="00DB089D"/>
    <w:rsid w:val="00DB0BE0"/>
    <w:rsid w:val="00DB0C8A"/>
    <w:rsid w:val="00DB0D3E"/>
    <w:rsid w:val="00DB10EA"/>
    <w:rsid w:val="00DB1455"/>
    <w:rsid w:val="00DB15EB"/>
    <w:rsid w:val="00DB204B"/>
    <w:rsid w:val="00DB2084"/>
    <w:rsid w:val="00DB221C"/>
    <w:rsid w:val="00DB22E1"/>
    <w:rsid w:val="00DB2CA7"/>
    <w:rsid w:val="00DB2F4D"/>
    <w:rsid w:val="00DB2FA3"/>
    <w:rsid w:val="00DB322E"/>
    <w:rsid w:val="00DB342A"/>
    <w:rsid w:val="00DB3965"/>
    <w:rsid w:val="00DB3C91"/>
    <w:rsid w:val="00DB3CE1"/>
    <w:rsid w:val="00DB3F80"/>
    <w:rsid w:val="00DB40AB"/>
    <w:rsid w:val="00DB40F8"/>
    <w:rsid w:val="00DB4688"/>
    <w:rsid w:val="00DB46CD"/>
    <w:rsid w:val="00DB483C"/>
    <w:rsid w:val="00DB4C02"/>
    <w:rsid w:val="00DB4C05"/>
    <w:rsid w:val="00DB5062"/>
    <w:rsid w:val="00DB54AA"/>
    <w:rsid w:val="00DB5945"/>
    <w:rsid w:val="00DB59AF"/>
    <w:rsid w:val="00DB6006"/>
    <w:rsid w:val="00DB61C5"/>
    <w:rsid w:val="00DB6541"/>
    <w:rsid w:val="00DB6719"/>
    <w:rsid w:val="00DB6736"/>
    <w:rsid w:val="00DB6804"/>
    <w:rsid w:val="00DB683B"/>
    <w:rsid w:val="00DB6F28"/>
    <w:rsid w:val="00DB70F5"/>
    <w:rsid w:val="00DB71DD"/>
    <w:rsid w:val="00DB7282"/>
    <w:rsid w:val="00DB75A5"/>
    <w:rsid w:val="00DB7610"/>
    <w:rsid w:val="00DB79FC"/>
    <w:rsid w:val="00DC0213"/>
    <w:rsid w:val="00DC0333"/>
    <w:rsid w:val="00DC058F"/>
    <w:rsid w:val="00DC0F10"/>
    <w:rsid w:val="00DC10F5"/>
    <w:rsid w:val="00DC116C"/>
    <w:rsid w:val="00DC11D4"/>
    <w:rsid w:val="00DC1646"/>
    <w:rsid w:val="00DC1738"/>
    <w:rsid w:val="00DC1C26"/>
    <w:rsid w:val="00DC1F5C"/>
    <w:rsid w:val="00DC226B"/>
    <w:rsid w:val="00DC289D"/>
    <w:rsid w:val="00DC2F10"/>
    <w:rsid w:val="00DC3BB3"/>
    <w:rsid w:val="00DC3F63"/>
    <w:rsid w:val="00DC46E5"/>
    <w:rsid w:val="00DC4A3E"/>
    <w:rsid w:val="00DC4B33"/>
    <w:rsid w:val="00DC510D"/>
    <w:rsid w:val="00DC5621"/>
    <w:rsid w:val="00DC5A78"/>
    <w:rsid w:val="00DC5B9B"/>
    <w:rsid w:val="00DC5F64"/>
    <w:rsid w:val="00DC627A"/>
    <w:rsid w:val="00DC63A9"/>
    <w:rsid w:val="00DC69E5"/>
    <w:rsid w:val="00DC6F2E"/>
    <w:rsid w:val="00DC74BF"/>
    <w:rsid w:val="00DC772D"/>
    <w:rsid w:val="00DC7A3E"/>
    <w:rsid w:val="00DC7AFF"/>
    <w:rsid w:val="00DC7CC1"/>
    <w:rsid w:val="00DD0159"/>
    <w:rsid w:val="00DD0247"/>
    <w:rsid w:val="00DD06EF"/>
    <w:rsid w:val="00DD0B3F"/>
    <w:rsid w:val="00DD0DB7"/>
    <w:rsid w:val="00DD13D3"/>
    <w:rsid w:val="00DD1E34"/>
    <w:rsid w:val="00DD2171"/>
    <w:rsid w:val="00DD2355"/>
    <w:rsid w:val="00DD272A"/>
    <w:rsid w:val="00DD29A7"/>
    <w:rsid w:val="00DD2C97"/>
    <w:rsid w:val="00DD2C98"/>
    <w:rsid w:val="00DD2CB3"/>
    <w:rsid w:val="00DD323C"/>
    <w:rsid w:val="00DD4686"/>
    <w:rsid w:val="00DD4687"/>
    <w:rsid w:val="00DD48DC"/>
    <w:rsid w:val="00DD4EF6"/>
    <w:rsid w:val="00DD511A"/>
    <w:rsid w:val="00DD5316"/>
    <w:rsid w:val="00DD5905"/>
    <w:rsid w:val="00DD5ADF"/>
    <w:rsid w:val="00DD5AFC"/>
    <w:rsid w:val="00DD5E9F"/>
    <w:rsid w:val="00DD71F6"/>
    <w:rsid w:val="00DD77C6"/>
    <w:rsid w:val="00DD7A78"/>
    <w:rsid w:val="00DD7AC0"/>
    <w:rsid w:val="00DD7E53"/>
    <w:rsid w:val="00DE02F6"/>
    <w:rsid w:val="00DE040E"/>
    <w:rsid w:val="00DE05C4"/>
    <w:rsid w:val="00DE09F9"/>
    <w:rsid w:val="00DE0B39"/>
    <w:rsid w:val="00DE0D02"/>
    <w:rsid w:val="00DE1711"/>
    <w:rsid w:val="00DE196F"/>
    <w:rsid w:val="00DE1A9D"/>
    <w:rsid w:val="00DE1B4C"/>
    <w:rsid w:val="00DE1CBF"/>
    <w:rsid w:val="00DE2261"/>
    <w:rsid w:val="00DE237F"/>
    <w:rsid w:val="00DE2EB2"/>
    <w:rsid w:val="00DE3276"/>
    <w:rsid w:val="00DE3DD2"/>
    <w:rsid w:val="00DE3EA2"/>
    <w:rsid w:val="00DE4084"/>
    <w:rsid w:val="00DE40BA"/>
    <w:rsid w:val="00DE4310"/>
    <w:rsid w:val="00DE475A"/>
    <w:rsid w:val="00DE48CC"/>
    <w:rsid w:val="00DE4BBD"/>
    <w:rsid w:val="00DE4BE7"/>
    <w:rsid w:val="00DE4D87"/>
    <w:rsid w:val="00DE5B22"/>
    <w:rsid w:val="00DE5E34"/>
    <w:rsid w:val="00DE5EB1"/>
    <w:rsid w:val="00DE6565"/>
    <w:rsid w:val="00DE68BF"/>
    <w:rsid w:val="00DE6927"/>
    <w:rsid w:val="00DE6F32"/>
    <w:rsid w:val="00DE736E"/>
    <w:rsid w:val="00DE7B2B"/>
    <w:rsid w:val="00DE7BAE"/>
    <w:rsid w:val="00DE7D8C"/>
    <w:rsid w:val="00DE7E09"/>
    <w:rsid w:val="00DE7E69"/>
    <w:rsid w:val="00DF02BA"/>
    <w:rsid w:val="00DF03B4"/>
    <w:rsid w:val="00DF04CF"/>
    <w:rsid w:val="00DF0659"/>
    <w:rsid w:val="00DF0CB1"/>
    <w:rsid w:val="00DF0DCB"/>
    <w:rsid w:val="00DF0E40"/>
    <w:rsid w:val="00DF15CD"/>
    <w:rsid w:val="00DF1702"/>
    <w:rsid w:val="00DF1DD0"/>
    <w:rsid w:val="00DF1F0C"/>
    <w:rsid w:val="00DF23A4"/>
    <w:rsid w:val="00DF2D36"/>
    <w:rsid w:val="00DF3426"/>
    <w:rsid w:val="00DF3581"/>
    <w:rsid w:val="00DF364C"/>
    <w:rsid w:val="00DF3A24"/>
    <w:rsid w:val="00DF417A"/>
    <w:rsid w:val="00DF45C4"/>
    <w:rsid w:val="00DF47CB"/>
    <w:rsid w:val="00DF539D"/>
    <w:rsid w:val="00DF580E"/>
    <w:rsid w:val="00DF5BBC"/>
    <w:rsid w:val="00DF5F02"/>
    <w:rsid w:val="00DF62A7"/>
    <w:rsid w:val="00DF63B8"/>
    <w:rsid w:val="00DF68E9"/>
    <w:rsid w:val="00DF6EC7"/>
    <w:rsid w:val="00DF6F2B"/>
    <w:rsid w:val="00DF6F33"/>
    <w:rsid w:val="00DF6F7E"/>
    <w:rsid w:val="00DF6FEE"/>
    <w:rsid w:val="00DF75F4"/>
    <w:rsid w:val="00DF7910"/>
    <w:rsid w:val="00DF7A4D"/>
    <w:rsid w:val="00DF7BEF"/>
    <w:rsid w:val="00DF7CC8"/>
    <w:rsid w:val="00DF7FC0"/>
    <w:rsid w:val="00E00016"/>
    <w:rsid w:val="00E00865"/>
    <w:rsid w:val="00E0125C"/>
    <w:rsid w:val="00E01894"/>
    <w:rsid w:val="00E019FD"/>
    <w:rsid w:val="00E01AF8"/>
    <w:rsid w:val="00E01E4C"/>
    <w:rsid w:val="00E01F74"/>
    <w:rsid w:val="00E0246D"/>
    <w:rsid w:val="00E0264B"/>
    <w:rsid w:val="00E02B8C"/>
    <w:rsid w:val="00E03095"/>
    <w:rsid w:val="00E03315"/>
    <w:rsid w:val="00E03466"/>
    <w:rsid w:val="00E036FD"/>
    <w:rsid w:val="00E03E8F"/>
    <w:rsid w:val="00E0418D"/>
    <w:rsid w:val="00E0421F"/>
    <w:rsid w:val="00E0427E"/>
    <w:rsid w:val="00E04352"/>
    <w:rsid w:val="00E044A4"/>
    <w:rsid w:val="00E046DA"/>
    <w:rsid w:val="00E049A7"/>
    <w:rsid w:val="00E04A09"/>
    <w:rsid w:val="00E05282"/>
    <w:rsid w:val="00E056EC"/>
    <w:rsid w:val="00E059D5"/>
    <w:rsid w:val="00E067C4"/>
    <w:rsid w:val="00E06967"/>
    <w:rsid w:val="00E06EE3"/>
    <w:rsid w:val="00E06F86"/>
    <w:rsid w:val="00E071EE"/>
    <w:rsid w:val="00E071F8"/>
    <w:rsid w:val="00E075B0"/>
    <w:rsid w:val="00E079EA"/>
    <w:rsid w:val="00E07A5F"/>
    <w:rsid w:val="00E07E1A"/>
    <w:rsid w:val="00E105F7"/>
    <w:rsid w:val="00E10993"/>
    <w:rsid w:val="00E10B94"/>
    <w:rsid w:val="00E1196D"/>
    <w:rsid w:val="00E11973"/>
    <w:rsid w:val="00E1245A"/>
    <w:rsid w:val="00E1269E"/>
    <w:rsid w:val="00E129F5"/>
    <w:rsid w:val="00E12AE2"/>
    <w:rsid w:val="00E12C22"/>
    <w:rsid w:val="00E13190"/>
    <w:rsid w:val="00E134BF"/>
    <w:rsid w:val="00E13FDD"/>
    <w:rsid w:val="00E14533"/>
    <w:rsid w:val="00E14753"/>
    <w:rsid w:val="00E149DA"/>
    <w:rsid w:val="00E14E24"/>
    <w:rsid w:val="00E14E68"/>
    <w:rsid w:val="00E14FC8"/>
    <w:rsid w:val="00E153C0"/>
    <w:rsid w:val="00E155DE"/>
    <w:rsid w:val="00E15A86"/>
    <w:rsid w:val="00E15A96"/>
    <w:rsid w:val="00E15C51"/>
    <w:rsid w:val="00E15FD4"/>
    <w:rsid w:val="00E1633B"/>
    <w:rsid w:val="00E16352"/>
    <w:rsid w:val="00E1686E"/>
    <w:rsid w:val="00E16990"/>
    <w:rsid w:val="00E172A2"/>
    <w:rsid w:val="00E17358"/>
    <w:rsid w:val="00E17608"/>
    <w:rsid w:val="00E17B4F"/>
    <w:rsid w:val="00E17E31"/>
    <w:rsid w:val="00E20907"/>
    <w:rsid w:val="00E2101D"/>
    <w:rsid w:val="00E214FC"/>
    <w:rsid w:val="00E21C97"/>
    <w:rsid w:val="00E220A0"/>
    <w:rsid w:val="00E220AA"/>
    <w:rsid w:val="00E2247B"/>
    <w:rsid w:val="00E2256B"/>
    <w:rsid w:val="00E232AE"/>
    <w:rsid w:val="00E234C7"/>
    <w:rsid w:val="00E236EB"/>
    <w:rsid w:val="00E236EC"/>
    <w:rsid w:val="00E23714"/>
    <w:rsid w:val="00E24133"/>
    <w:rsid w:val="00E241B7"/>
    <w:rsid w:val="00E244DD"/>
    <w:rsid w:val="00E2481A"/>
    <w:rsid w:val="00E24B48"/>
    <w:rsid w:val="00E24E62"/>
    <w:rsid w:val="00E251B5"/>
    <w:rsid w:val="00E252E2"/>
    <w:rsid w:val="00E25535"/>
    <w:rsid w:val="00E25576"/>
    <w:rsid w:val="00E260F5"/>
    <w:rsid w:val="00E2659A"/>
    <w:rsid w:val="00E26808"/>
    <w:rsid w:val="00E26980"/>
    <w:rsid w:val="00E26ED3"/>
    <w:rsid w:val="00E27092"/>
    <w:rsid w:val="00E270C0"/>
    <w:rsid w:val="00E270E6"/>
    <w:rsid w:val="00E2740C"/>
    <w:rsid w:val="00E276CA"/>
    <w:rsid w:val="00E278F6"/>
    <w:rsid w:val="00E27D5C"/>
    <w:rsid w:val="00E27D62"/>
    <w:rsid w:val="00E27E19"/>
    <w:rsid w:val="00E27E73"/>
    <w:rsid w:val="00E27EC4"/>
    <w:rsid w:val="00E27EE6"/>
    <w:rsid w:val="00E30093"/>
    <w:rsid w:val="00E301A5"/>
    <w:rsid w:val="00E302BC"/>
    <w:rsid w:val="00E305E8"/>
    <w:rsid w:val="00E3062E"/>
    <w:rsid w:val="00E308BA"/>
    <w:rsid w:val="00E3097A"/>
    <w:rsid w:val="00E30AA5"/>
    <w:rsid w:val="00E30C82"/>
    <w:rsid w:val="00E312B3"/>
    <w:rsid w:val="00E31410"/>
    <w:rsid w:val="00E316E3"/>
    <w:rsid w:val="00E317C5"/>
    <w:rsid w:val="00E3198D"/>
    <w:rsid w:val="00E319FC"/>
    <w:rsid w:val="00E31A4C"/>
    <w:rsid w:val="00E31BA8"/>
    <w:rsid w:val="00E31F13"/>
    <w:rsid w:val="00E320E0"/>
    <w:rsid w:val="00E3260F"/>
    <w:rsid w:val="00E32701"/>
    <w:rsid w:val="00E32D27"/>
    <w:rsid w:val="00E33180"/>
    <w:rsid w:val="00E334AE"/>
    <w:rsid w:val="00E33D43"/>
    <w:rsid w:val="00E33F97"/>
    <w:rsid w:val="00E342EF"/>
    <w:rsid w:val="00E34316"/>
    <w:rsid w:val="00E3459D"/>
    <w:rsid w:val="00E34682"/>
    <w:rsid w:val="00E347D9"/>
    <w:rsid w:val="00E34D76"/>
    <w:rsid w:val="00E35043"/>
    <w:rsid w:val="00E35969"/>
    <w:rsid w:val="00E35E13"/>
    <w:rsid w:val="00E36474"/>
    <w:rsid w:val="00E365F3"/>
    <w:rsid w:val="00E369E8"/>
    <w:rsid w:val="00E36BB1"/>
    <w:rsid w:val="00E3700C"/>
    <w:rsid w:val="00E37101"/>
    <w:rsid w:val="00E37232"/>
    <w:rsid w:val="00E3726A"/>
    <w:rsid w:val="00E372EC"/>
    <w:rsid w:val="00E37308"/>
    <w:rsid w:val="00E3759D"/>
    <w:rsid w:val="00E375DF"/>
    <w:rsid w:val="00E37853"/>
    <w:rsid w:val="00E4013D"/>
    <w:rsid w:val="00E402AA"/>
    <w:rsid w:val="00E402AE"/>
    <w:rsid w:val="00E4071E"/>
    <w:rsid w:val="00E40770"/>
    <w:rsid w:val="00E40A45"/>
    <w:rsid w:val="00E40DCE"/>
    <w:rsid w:val="00E40DEC"/>
    <w:rsid w:val="00E40F94"/>
    <w:rsid w:val="00E411D0"/>
    <w:rsid w:val="00E41385"/>
    <w:rsid w:val="00E416BC"/>
    <w:rsid w:val="00E41A1C"/>
    <w:rsid w:val="00E41F1A"/>
    <w:rsid w:val="00E4210E"/>
    <w:rsid w:val="00E421A7"/>
    <w:rsid w:val="00E421A9"/>
    <w:rsid w:val="00E424DE"/>
    <w:rsid w:val="00E42853"/>
    <w:rsid w:val="00E43417"/>
    <w:rsid w:val="00E43537"/>
    <w:rsid w:val="00E436B8"/>
    <w:rsid w:val="00E4376B"/>
    <w:rsid w:val="00E438DB"/>
    <w:rsid w:val="00E43B57"/>
    <w:rsid w:val="00E44298"/>
    <w:rsid w:val="00E445F0"/>
    <w:rsid w:val="00E449CF"/>
    <w:rsid w:val="00E44A51"/>
    <w:rsid w:val="00E450B6"/>
    <w:rsid w:val="00E45121"/>
    <w:rsid w:val="00E45579"/>
    <w:rsid w:val="00E462AF"/>
    <w:rsid w:val="00E46317"/>
    <w:rsid w:val="00E465C3"/>
    <w:rsid w:val="00E46C76"/>
    <w:rsid w:val="00E46DBB"/>
    <w:rsid w:val="00E46FA6"/>
    <w:rsid w:val="00E46FE5"/>
    <w:rsid w:val="00E47071"/>
    <w:rsid w:val="00E473DC"/>
    <w:rsid w:val="00E47ECD"/>
    <w:rsid w:val="00E501D1"/>
    <w:rsid w:val="00E50622"/>
    <w:rsid w:val="00E50BC6"/>
    <w:rsid w:val="00E511A3"/>
    <w:rsid w:val="00E511CD"/>
    <w:rsid w:val="00E511FF"/>
    <w:rsid w:val="00E5133D"/>
    <w:rsid w:val="00E518EA"/>
    <w:rsid w:val="00E51962"/>
    <w:rsid w:val="00E5201B"/>
    <w:rsid w:val="00E52170"/>
    <w:rsid w:val="00E523F7"/>
    <w:rsid w:val="00E52415"/>
    <w:rsid w:val="00E525CD"/>
    <w:rsid w:val="00E525F6"/>
    <w:rsid w:val="00E528DF"/>
    <w:rsid w:val="00E52D84"/>
    <w:rsid w:val="00E531F5"/>
    <w:rsid w:val="00E532E8"/>
    <w:rsid w:val="00E53AD2"/>
    <w:rsid w:val="00E53BE6"/>
    <w:rsid w:val="00E547F2"/>
    <w:rsid w:val="00E5493A"/>
    <w:rsid w:val="00E54975"/>
    <w:rsid w:val="00E54C47"/>
    <w:rsid w:val="00E555F5"/>
    <w:rsid w:val="00E55672"/>
    <w:rsid w:val="00E557A5"/>
    <w:rsid w:val="00E55854"/>
    <w:rsid w:val="00E55E7B"/>
    <w:rsid w:val="00E5608C"/>
    <w:rsid w:val="00E562A6"/>
    <w:rsid w:val="00E565BD"/>
    <w:rsid w:val="00E56B2C"/>
    <w:rsid w:val="00E56B3A"/>
    <w:rsid w:val="00E56FC5"/>
    <w:rsid w:val="00E5795E"/>
    <w:rsid w:val="00E57BAA"/>
    <w:rsid w:val="00E57BFD"/>
    <w:rsid w:val="00E57E21"/>
    <w:rsid w:val="00E57FAA"/>
    <w:rsid w:val="00E600EA"/>
    <w:rsid w:val="00E60108"/>
    <w:rsid w:val="00E606C3"/>
    <w:rsid w:val="00E609D7"/>
    <w:rsid w:val="00E60A53"/>
    <w:rsid w:val="00E61205"/>
    <w:rsid w:val="00E6121F"/>
    <w:rsid w:val="00E61524"/>
    <w:rsid w:val="00E61ECB"/>
    <w:rsid w:val="00E6216A"/>
    <w:rsid w:val="00E62472"/>
    <w:rsid w:val="00E62645"/>
    <w:rsid w:val="00E629AB"/>
    <w:rsid w:val="00E62DC2"/>
    <w:rsid w:val="00E63974"/>
    <w:rsid w:val="00E639E1"/>
    <w:rsid w:val="00E639EB"/>
    <w:rsid w:val="00E63C51"/>
    <w:rsid w:val="00E63C83"/>
    <w:rsid w:val="00E64363"/>
    <w:rsid w:val="00E6506A"/>
    <w:rsid w:val="00E652A3"/>
    <w:rsid w:val="00E652C4"/>
    <w:rsid w:val="00E653F5"/>
    <w:rsid w:val="00E65746"/>
    <w:rsid w:val="00E65CCB"/>
    <w:rsid w:val="00E65F3B"/>
    <w:rsid w:val="00E65F5F"/>
    <w:rsid w:val="00E66177"/>
    <w:rsid w:val="00E66239"/>
    <w:rsid w:val="00E666AB"/>
    <w:rsid w:val="00E66A78"/>
    <w:rsid w:val="00E671EB"/>
    <w:rsid w:val="00E6757A"/>
    <w:rsid w:val="00E67A9B"/>
    <w:rsid w:val="00E67B6B"/>
    <w:rsid w:val="00E70681"/>
    <w:rsid w:val="00E70FE6"/>
    <w:rsid w:val="00E7115E"/>
    <w:rsid w:val="00E7130F"/>
    <w:rsid w:val="00E71459"/>
    <w:rsid w:val="00E7163C"/>
    <w:rsid w:val="00E71B66"/>
    <w:rsid w:val="00E71BCC"/>
    <w:rsid w:val="00E71CD8"/>
    <w:rsid w:val="00E71D51"/>
    <w:rsid w:val="00E7297E"/>
    <w:rsid w:val="00E72A9D"/>
    <w:rsid w:val="00E72FD5"/>
    <w:rsid w:val="00E730F7"/>
    <w:rsid w:val="00E73124"/>
    <w:rsid w:val="00E73F2B"/>
    <w:rsid w:val="00E742D8"/>
    <w:rsid w:val="00E744B5"/>
    <w:rsid w:val="00E7451E"/>
    <w:rsid w:val="00E7471B"/>
    <w:rsid w:val="00E748A6"/>
    <w:rsid w:val="00E75047"/>
    <w:rsid w:val="00E750CD"/>
    <w:rsid w:val="00E750E5"/>
    <w:rsid w:val="00E7532E"/>
    <w:rsid w:val="00E75A9B"/>
    <w:rsid w:val="00E75DF8"/>
    <w:rsid w:val="00E763A4"/>
    <w:rsid w:val="00E76476"/>
    <w:rsid w:val="00E764A4"/>
    <w:rsid w:val="00E764E7"/>
    <w:rsid w:val="00E76827"/>
    <w:rsid w:val="00E770A9"/>
    <w:rsid w:val="00E77D5C"/>
    <w:rsid w:val="00E808A3"/>
    <w:rsid w:val="00E80C68"/>
    <w:rsid w:val="00E81203"/>
    <w:rsid w:val="00E8173A"/>
    <w:rsid w:val="00E818DB"/>
    <w:rsid w:val="00E82002"/>
    <w:rsid w:val="00E82181"/>
    <w:rsid w:val="00E82457"/>
    <w:rsid w:val="00E8253B"/>
    <w:rsid w:val="00E82728"/>
    <w:rsid w:val="00E83095"/>
    <w:rsid w:val="00E833B0"/>
    <w:rsid w:val="00E8345F"/>
    <w:rsid w:val="00E8370C"/>
    <w:rsid w:val="00E83862"/>
    <w:rsid w:val="00E83AB8"/>
    <w:rsid w:val="00E83CA2"/>
    <w:rsid w:val="00E83E52"/>
    <w:rsid w:val="00E83F67"/>
    <w:rsid w:val="00E8443A"/>
    <w:rsid w:val="00E845F0"/>
    <w:rsid w:val="00E84AD9"/>
    <w:rsid w:val="00E84CE6"/>
    <w:rsid w:val="00E85512"/>
    <w:rsid w:val="00E855BF"/>
    <w:rsid w:val="00E85611"/>
    <w:rsid w:val="00E8571F"/>
    <w:rsid w:val="00E85C28"/>
    <w:rsid w:val="00E860E3"/>
    <w:rsid w:val="00E86224"/>
    <w:rsid w:val="00E863A4"/>
    <w:rsid w:val="00E86474"/>
    <w:rsid w:val="00E86519"/>
    <w:rsid w:val="00E86E64"/>
    <w:rsid w:val="00E86EA2"/>
    <w:rsid w:val="00E87BD3"/>
    <w:rsid w:val="00E90752"/>
    <w:rsid w:val="00E90EB6"/>
    <w:rsid w:val="00E913E4"/>
    <w:rsid w:val="00E9152D"/>
    <w:rsid w:val="00E917BE"/>
    <w:rsid w:val="00E91A66"/>
    <w:rsid w:val="00E91AAD"/>
    <w:rsid w:val="00E921F8"/>
    <w:rsid w:val="00E923C5"/>
    <w:rsid w:val="00E925E6"/>
    <w:rsid w:val="00E92E6D"/>
    <w:rsid w:val="00E92F29"/>
    <w:rsid w:val="00E92FF1"/>
    <w:rsid w:val="00E92FF8"/>
    <w:rsid w:val="00E9304A"/>
    <w:rsid w:val="00E930C1"/>
    <w:rsid w:val="00E93544"/>
    <w:rsid w:val="00E93BA5"/>
    <w:rsid w:val="00E93F1B"/>
    <w:rsid w:val="00E93FCD"/>
    <w:rsid w:val="00E9442F"/>
    <w:rsid w:val="00E94662"/>
    <w:rsid w:val="00E94C94"/>
    <w:rsid w:val="00E950E6"/>
    <w:rsid w:val="00E951DF"/>
    <w:rsid w:val="00E95491"/>
    <w:rsid w:val="00E9591B"/>
    <w:rsid w:val="00E96369"/>
    <w:rsid w:val="00E96396"/>
    <w:rsid w:val="00E966F2"/>
    <w:rsid w:val="00E96808"/>
    <w:rsid w:val="00E96AEA"/>
    <w:rsid w:val="00E96DA2"/>
    <w:rsid w:val="00E9752A"/>
    <w:rsid w:val="00E975BF"/>
    <w:rsid w:val="00E975C3"/>
    <w:rsid w:val="00E9762A"/>
    <w:rsid w:val="00E97764"/>
    <w:rsid w:val="00E97F82"/>
    <w:rsid w:val="00EA0583"/>
    <w:rsid w:val="00EA05FB"/>
    <w:rsid w:val="00EA0A00"/>
    <w:rsid w:val="00EA0C09"/>
    <w:rsid w:val="00EA0E3F"/>
    <w:rsid w:val="00EA10D1"/>
    <w:rsid w:val="00EA1592"/>
    <w:rsid w:val="00EA167A"/>
    <w:rsid w:val="00EA1914"/>
    <w:rsid w:val="00EA1BB8"/>
    <w:rsid w:val="00EA1EEA"/>
    <w:rsid w:val="00EA1FDF"/>
    <w:rsid w:val="00EA229B"/>
    <w:rsid w:val="00EA261C"/>
    <w:rsid w:val="00EA26EF"/>
    <w:rsid w:val="00EA2B8A"/>
    <w:rsid w:val="00EA2DDA"/>
    <w:rsid w:val="00EA3238"/>
    <w:rsid w:val="00EA325A"/>
    <w:rsid w:val="00EA3285"/>
    <w:rsid w:val="00EA34FF"/>
    <w:rsid w:val="00EA3B98"/>
    <w:rsid w:val="00EA3CDA"/>
    <w:rsid w:val="00EA40E4"/>
    <w:rsid w:val="00EA4C4D"/>
    <w:rsid w:val="00EA4EE6"/>
    <w:rsid w:val="00EA4F69"/>
    <w:rsid w:val="00EA51B5"/>
    <w:rsid w:val="00EA51C7"/>
    <w:rsid w:val="00EA52CA"/>
    <w:rsid w:val="00EA566A"/>
    <w:rsid w:val="00EA5BEC"/>
    <w:rsid w:val="00EA602B"/>
    <w:rsid w:val="00EA602D"/>
    <w:rsid w:val="00EA61E0"/>
    <w:rsid w:val="00EA6500"/>
    <w:rsid w:val="00EA668A"/>
    <w:rsid w:val="00EA6776"/>
    <w:rsid w:val="00EA6DF9"/>
    <w:rsid w:val="00EA71B0"/>
    <w:rsid w:val="00EA73D8"/>
    <w:rsid w:val="00EA7995"/>
    <w:rsid w:val="00EA7A22"/>
    <w:rsid w:val="00EA7AAC"/>
    <w:rsid w:val="00EA7D73"/>
    <w:rsid w:val="00EA7E54"/>
    <w:rsid w:val="00EA7F4B"/>
    <w:rsid w:val="00EB026F"/>
    <w:rsid w:val="00EB0419"/>
    <w:rsid w:val="00EB0768"/>
    <w:rsid w:val="00EB0793"/>
    <w:rsid w:val="00EB095F"/>
    <w:rsid w:val="00EB0995"/>
    <w:rsid w:val="00EB09CE"/>
    <w:rsid w:val="00EB0E49"/>
    <w:rsid w:val="00EB1538"/>
    <w:rsid w:val="00EB1BDF"/>
    <w:rsid w:val="00EB1C72"/>
    <w:rsid w:val="00EB260D"/>
    <w:rsid w:val="00EB3241"/>
    <w:rsid w:val="00EB32B8"/>
    <w:rsid w:val="00EB3741"/>
    <w:rsid w:val="00EB37D0"/>
    <w:rsid w:val="00EB38AF"/>
    <w:rsid w:val="00EB3DCF"/>
    <w:rsid w:val="00EB40A5"/>
    <w:rsid w:val="00EB4543"/>
    <w:rsid w:val="00EB47AA"/>
    <w:rsid w:val="00EB490C"/>
    <w:rsid w:val="00EB4AA0"/>
    <w:rsid w:val="00EB4CC1"/>
    <w:rsid w:val="00EB4D76"/>
    <w:rsid w:val="00EB53E6"/>
    <w:rsid w:val="00EB54F2"/>
    <w:rsid w:val="00EB5D51"/>
    <w:rsid w:val="00EB5F1C"/>
    <w:rsid w:val="00EB64DE"/>
    <w:rsid w:val="00EB65B0"/>
    <w:rsid w:val="00EB6787"/>
    <w:rsid w:val="00EB696F"/>
    <w:rsid w:val="00EB6D60"/>
    <w:rsid w:val="00EB7301"/>
    <w:rsid w:val="00EB77BA"/>
    <w:rsid w:val="00EB7859"/>
    <w:rsid w:val="00EB7B4C"/>
    <w:rsid w:val="00EB7BE7"/>
    <w:rsid w:val="00EB7FD6"/>
    <w:rsid w:val="00EC01FF"/>
    <w:rsid w:val="00EC03D0"/>
    <w:rsid w:val="00EC03F7"/>
    <w:rsid w:val="00EC060E"/>
    <w:rsid w:val="00EC0C56"/>
    <w:rsid w:val="00EC1032"/>
    <w:rsid w:val="00EC1479"/>
    <w:rsid w:val="00EC1777"/>
    <w:rsid w:val="00EC1CC1"/>
    <w:rsid w:val="00EC2157"/>
    <w:rsid w:val="00EC2B50"/>
    <w:rsid w:val="00EC2FCE"/>
    <w:rsid w:val="00EC33AE"/>
    <w:rsid w:val="00EC35AF"/>
    <w:rsid w:val="00EC3C63"/>
    <w:rsid w:val="00EC3F2F"/>
    <w:rsid w:val="00EC4015"/>
    <w:rsid w:val="00EC4158"/>
    <w:rsid w:val="00EC4212"/>
    <w:rsid w:val="00EC4395"/>
    <w:rsid w:val="00EC4AB8"/>
    <w:rsid w:val="00EC4AE1"/>
    <w:rsid w:val="00EC4E50"/>
    <w:rsid w:val="00EC4F77"/>
    <w:rsid w:val="00EC5D9A"/>
    <w:rsid w:val="00EC6756"/>
    <w:rsid w:val="00EC6F39"/>
    <w:rsid w:val="00EC72F5"/>
    <w:rsid w:val="00EC7735"/>
    <w:rsid w:val="00EC791E"/>
    <w:rsid w:val="00EC7AF7"/>
    <w:rsid w:val="00EC7FB4"/>
    <w:rsid w:val="00ED02C6"/>
    <w:rsid w:val="00ED05DC"/>
    <w:rsid w:val="00ED06DD"/>
    <w:rsid w:val="00ED0B53"/>
    <w:rsid w:val="00ED0CDD"/>
    <w:rsid w:val="00ED101E"/>
    <w:rsid w:val="00ED11BD"/>
    <w:rsid w:val="00ED11F5"/>
    <w:rsid w:val="00ED1213"/>
    <w:rsid w:val="00ED1E0B"/>
    <w:rsid w:val="00ED23AE"/>
    <w:rsid w:val="00ED24E9"/>
    <w:rsid w:val="00ED28C1"/>
    <w:rsid w:val="00ED2928"/>
    <w:rsid w:val="00ED2BEC"/>
    <w:rsid w:val="00ED2EE8"/>
    <w:rsid w:val="00ED3296"/>
    <w:rsid w:val="00ED3421"/>
    <w:rsid w:val="00ED3452"/>
    <w:rsid w:val="00ED37F2"/>
    <w:rsid w:val="00ED3938"/>
    <w:rsid w:val="00ED3C9A"/>
    <w:rsid w:val="00ED3CC6"/>
    <w:rsid w:val="00ED3D6A"/>
    <w:rsid w:val="00ED424B"/>
    <w:rsid w:val="00ED4A15"/>
    <w:rsid w:val="00ED4E0D"/>
    <w:rsid w:val="00ED52B4"/>
    <w:rsid w:val="00ED5950"/>
    <w:rsid w:val="00ED5B7F"/>
    <w:rsid w:val="00ED5BE4"/>
    <w:rsid w:val="00ED5CC7"/>
    <w:rsid w:val="00ED60F8"/>
    <w:rsid w:val="00ED6209"/>
    <w:rsid w:val="00ED627E"/>
    <w:rsid w:val="00ED6735"/>
    <w:rsid w:val="00ED6B48"/>
    <w:rsid w:val="00ED7A39"/>
    <w:rsid w:val="00ED7E2E"/>
    <w:rsid w:val="00EE02CD"/>
    <w:rsid w:val="00EE02CF"/>
    <w:rsid w:val="00EE06AE"/>
    <w:rsid w:val="00EE0EF4"/>
    <w:rsid w:val="00EE13C5"/>
    <w:rsid w:val="00EE1423"/>
    <w:rsid w:val="00EE157F"/>
    <w:rsid w:val="00EE19A8"/>
    <w:rsid w:val="00EE1D77"/>
    <w:rsid w:val="00EE233B"/>
    <w:rsid w:val="00EE27C6"/>
    <w:rsid w:val="00EE309F"/>
    <w:rsid w:val="00EE335D"/>
    <w:rsid w:val="00EE3F47"/>
    <w:rsid w:val="00EE422C"/>
    <w:rsid w:val="00EE43AA"/>
    <w:rsid w:val="00EE43C1"/>
    <w:rsid w:val="00EE4413"/>
    <w:rsid w:val="00EE484F"/>
    <w:rsid w:val="00EE4B1A"/>
    <w:rsid w:val="00EE4C7E"/>
    <w:rsid w:val="00EE4CC0"/>
    <w:rsid w:val="00EE5191"/>
    <w:rsid w:val="00EE5329"/>
    <w:rsid w:val="00EE599D"/>
    <w:rsid w:val="00EE5DC3"/>
    <w:rsid w:val="00EE61E1"/>
    <w:rsid w:val="00EE61F2"/>
    <w:rsid w:val="00EE628F"/>
    <w:rsid w:val="00EE6324"/>
    <w:rsid w:val="00EE646B"/>
    <w:rsid w:val="00EE6E04"/>
    <w:rsid w:val="00EE70FF"/>
    <w:rsid w:val="00EE77FE"/>
    <w:rsid w:val="00EE7AE3"/>
    <w:rsid w:val="00EE7AFE"/>
    <w:rsid w:val="00EE7D5E"/>
    <w:rsid w:val="00EE7DF5"/>
    <w:rsid w:val="00EF01DE"/>
    <w:rsid w:val="00EF0232"/>
    <w:rsid w:val="00EF03F6"/>
    <w:rsid w:val="00EF07AE"/>
    <w:rsid w:val="00EF0851"/>
    <w:rsid w:val="00EF0AC6"/>
    <w:rsid w:val="00EF0AED"/>
    <w:rsid w:val="00EF0EA1"/>
    <w:rsid w:val="00EF10FC"/>
    <w:rsid w:val="00EF157D"/>
    <w:rsid w:val="00EF1971"/>
    <w:rsid w:val="00EF1D84"/>
    <w:rsid w:val="00EF1ED6"/>
    <w:rsid w:val="00EF2119"/>
    <w:rsid w:val="00EF24AA"/>
    <w:rsid w:val="00EF24C9"/>
    <w:rsid w:val="00EF262C"/>
    <w:rsid w:val="00EF3305"/>
    <w:rsid w:val="00EF38D1"/>
    <w:rsid w:val="00EF3BA8"/>
    <w:rsid w:val="00EF3F53"/>
    <w:rsid w:val="00EF430E"/>
    <w:rsid w:val="00EF4559"/>
    <w:rsid w:val="00EF4826"/>
    <w:rsid w:val="00EF4A05"/>
    <w:rsid w:val="00EF4FAB"/>
    <w:rsid w:val="00EF50E6"/>
    <w:rsid w:val="00EF5441"/>
    <w:rsid w:val="00EF5475"/>
    <w:rsid w:val="00EF58B9"/>
    <w:rsid w:val="00EF5B2F"/>
    <w:rsid w:val="00EF5CAE"/>
    <w:rsid w:val="00EF609E"/>
    <w:rsid w:val="00EF61AF"/>
    <w:rsid w:val="00EF656A"/>
    <w:rsid w:val="00EF6576"/>
    <w:rsid w:val="00EF6653"/>
    <w:rsid w:val="00EF68AF"/>
    <w:rsid w:val="00EF6AD2"/>
    <w:rsid w:val="00EF6B82"/>
    <w:rsid w:val="00EF6CC8"/>
    <w:rsid w:val="00EF6DAA"/>
    <w:rsid w:val="00EF7239"/>
    <w:rsid w:val="00EF7504"/>
    <w:rsid w:val="00EF78B3"/>
    <w:rsid w:val="00EF7E25"/>
    <w:rsid w:val="00F0002A"/>
    <w:rsid w:val="00F00265"/>
    <w:rsid w:val="00F0042C"/>
    <w:rsid w:val="00F0064F"/>
    <w:rsid w:val="00F00820"/>
    <w:rsid w:val="00F008D0"/>
    <w:rsid w:val="00F0099E"/>
    <w:rsid w:val="00F00E40"/>
    <w:rsid w:val="00F01088"/>
    <w:rsid w:val="00F0114E"/>
    <w:rsid w:val="00F018F2"/>
    <w:rsid w:val="00F019A9"/>
    <w:rsid w:val="00F01B81"/>
    <w:rsid w:val="00F01C3E"/>
    <w:rsid w:val="00F02176"/>
    <w:rsid w:val="00F02830"/>
    <w:rsid w:val="00F0286B"/>
    <w:rsid w:val="00F028F9"/>
    <w:rsid w:val="00F0292C"/>
    <w:rsid w:val="00F02C4C"/>
    <w:rsid w:val="00F02C89"/>
    <w:rsid w:val="00F02E54"/>
    <w:rsid w:val="00F02FCC"/>
    <w:rsid w:val="00F030B6"/>
    <w:rsid w:val="00F032FC"/>
    <w:rsid w:val="00F0340E"/>
    <w:rsid w:val="00F0357E"/>
    <w:rsid w:val="00F035AF"/>
    <w:rsid w:val="00F0398D"/>
    <w:rsid w:val="00F03AB7"/>
    <w:rsid w:val="00F03CAF"/>
    <w:rsid w:val="00F03E40"/>
    <w:rsid w:val="00F043FF"/>
    <w:rsid w:val="00F05117"/>
    <w:rsid w:val="00F05510"/>
    <w:rsid w:val="00F058B9"/>
    <w:rsid w:val="00F05A09"/>
    <w:rsid w:val="00F06847"/>
    <w:rsid w:val="00F0689A"/>
    <w:rsid w:val="00F06A51"/>
    <w:rsid w:val="00F06AA4"/>
    <w:rsid w:val="00F06BC4"/>
    <w:rsid w:val="00F06C4E"/>
    <w:rsid w:val="00F06CEE"/>
    <w:rsid w:val="00F06EA4"/>
    <w:rsid w:val="00F0711B"/>
    <w:rsid w:val="00F07377"/>
    <w:rsid w:val="00F07DD0"/>
    <w:rsid w:val="00F1016F"/>
    <w:rsid w:val="00F102DD"/>
    <w:rsid w:val="00F107EA"/>
    <w:rsid w:val="00F10887"/>
    <w:rsid w:val="00F10FCF"/>
    <w:rsid w:val="00F11067"/>
    <w:rsid w:val="00F11158"/>
    <w:rsid w:val="00F117E6"/>
    <w:rsid w:val="00F11ABB"/>
    <w:rsid w:val="00F11C96"/>
    <w:rsid w:val="00F11D05"/>
    <w:rsid w:val="00F12224"/>
    <w:rsid w:val="00F12AB4"/>
    <w:rsid w:val="00F12DAA"/>
    <w:rsid w:val="00F131F4"/>
    <w:rsid w:val="00F13275"/>
    <w:rsid w:val="00F13348"/>
    <w:rsid w:val="00F13FA0"/>
    <w:rsid w:val="00F140B7"/>
    <w:rsid w:val="00F142A3"/>
    <w:rsid w:val="00F14562"/>
    <w:rsid w:val="00F145D3"/>
    <w:rsid w:val="00F14B24"/>
    <w:rsid w:val="00F14D2E"/>
    <w:rsid w:val="00F15016"/>
    <w:rsid w:val="00F155E0"/>
    <w:rsid w:val="00F15A4E"/>
    <w:rsid w:val="00F15A82"/>
    <w:rsid w:val="00F15DB2"/>
    <w:rsid w:val="00F1615C"/>
    <w:rsid w:val="00F16765"/>
    <w:rsid w:val="00F16EB0"/>
    <w:rsid w:val="00F17410"/>
    <w:rsid w:val="00F17790"/>
    <w:rsid w:val="00F17CE6"/>
    <w:rsid w:val="00F20235"/>
    <w:rsid w:val="00F203E9"/>
    <w:rsid w:val="00F20897"/>
    <w:rsid w:val="00F20CE1"/>
    <w:rsid w:val="00F20ED2"/>
    <w:rsid w:val="00F21530"/>
    <w:rsid w:val="00F21625"/>
    <w:rsid w:val="00F21694"/>
    <w:rsid w:val="00F218B4"/>
    <w:rsid w:val="00F21E0D"/>
    <w:rsid w:val="00F2202F"/>
    <w:rsid w:val="00F2229C"/>
    <w:rsid w:val="00F22560"/>
    <w:rsid w:val="00F234ED"/>
    <w:rsid w:val="00F23507"/>
    <w:rsid w:val="00F23A13"/>
    <w:rsid w:val="00F23C75"/>
    <w:rsid w:val="00F2439E"/>
    <w:rsid w:val="00F247EF"/>
    <w:rsid w:val="00F249B5"/>
    <w:rsid w:val="00F24A1B"/>
    <w:rsid w:val="00F24B3D"/>
    <w:rsid w:val="00F24B90"/>
    <w:rsid w:val="00F24C2D"/>
    <w:rsid w:val="00F24CC3"/>
    <w:rsid w:val="00F25494"/>
    <w:rsid w:val="00F25E87"/>
    <w:rsid w:val="00F263AA"/>
    <w:rsid w:val="00F2657E"/>
    <w:rsid w:val="00F2683A"/>
    <w:rsid w:val="00F2706C"/>
    <w:rsid w:val="00F27384"/>
    <w:rsid w:val="00F2748B"/>
    <w:rsid w:val="00F27FD8"/>
    <w:rsid w:val="00F3024F"/>
    <w:rsid w:val="00F3052B"/>
    <w:rsid w:val="00F305E8"/>
    <w:rsid w:val="00F30780"/>
    <w:rsid w:val="00F3091E"/>
    <w:rsid w:val="00F3095B"/>
    <w:rsid w:val="00F30ADE"/>
    <w:rsid w:val="00F30BC2"/>
    <w:rsid w:val="00F30C04"/>
    <w:rsid w:val="00F30CB6"/>
    <w:rsid w:val="00F30DDE"/>
    <w:rsid w:val="00F3101B"/>
    <w:rsid w:val="00F310B3"/>
    <w:rsid w:val="00F31CE4"/>
    <w:rsid w:val="00F31F9D"/>
    <w:rsid w:val="00F32732"/>
    <w:rsid w:val="00F32978"/>
    <w:rsid w:val="00F33024"/>
    <w:rsid w:val="00F330A5"/>
    <w:rsid w:val="00F331DF"/>
    <w:rsid w:val="00F337B2"/>
    <w:rsid w:val="00F337E3"/>
    <w:rsid w:val="00F33C63"/>
    <w:rsid w:val="00F33D1D"/>
    <w:rsid w:val="00F33E9A"/>
    <w:rsid w:val="00F341AC"/>
    <w:rsid w:val="00F341CA"/>
    <w:rsid w:val="00F34897"/>
    <w:rsid w:val="00F34AF9"/>
    <w:rsid w:val="00F34C8B"/>
    <w:rsid w:val="00F35837"/>
    <w:rsid w:val="00F358E2"/>
    <w:rsid w:val="00F35C2D"/>
    <w:rsid w:val="00F36419"/>
    <w:rsid w:val="00F366A6"/>
    <w:rsid w:val="00F36CB9"/>
    <w:rsid w:val="00F36DFE"/>
    <w:rsid w:val="00F37085"/>
    <w:rsid w:val="00F371C8"/>
    <w:rsid w:val="00F37281"/>
    <w:rsid w:val="00F378ED"/>
    <w:rsid w:val="00F37DEB"/>
    <w:rsid w:val="00F37ED2"/>
    <w:rsid w:val="00F40299"/>
    <w:rsid w:val="00F40528"/>
    <w:rsid w:val="00F40907"/>
    <w:rsid w:val="00F41892"/>
    <w:rsid w:val="00F4194A"/>
    <w:rsid w:val="00F419FD"/>
    <w:rsid w:val="00F41AA1"/>
    <w:rsid w:val="00F41C50"/>
    <w:rsid w:val="00F41D73"/>
    <w:rsid w:val="00F41F37"/>
    <w:rsid w:val="00F430D4"/>
    <w:rsid w:val="00F44000"/>
    <w:rsid w:val="00F44181"/>
    <w:rsid w:val="00F44ADE"/>
    <w:rsid w:val="00F44C1E"/>
    <w:rsid w:val="00F44CE8"/>
    <w:rsid w:val="00F452FE"/>
    <w:rsid w:val="00F45ACC"/>
    <w:rsid w:val="00F45C74"/>
    <w:rsid w:val="00F45F0C"/>
    <w:rsid w:val="00F46017"/>
    <w:rsid w:val="00F463A0"/>
    <w:rsid w:val="00F463D2"/>
    <w:rsid w:val="00F4656A"/>
    <w:rsid w:val="00F46A38"/>
    <w:rsid w:val="00F46D30"/>
    <w:rsid w:val="00F475BD"/>
    <w:rsid w:val="00F4798B"/>
    <w:rsid w:val="00F47A25"/>
    <w:rsid w:val="00F50090"/>
    <w:rsid w:val="00F50434"/>
    <w:rsid w:val="00F50674"/>
    <w:rsid w:val="00F50975"/>
    <w:rsid w:val="00F50B03"/>
    <w:rsid w:val="00F50DDF"/>
    <w:rsid w:val="00F50EB4"/>
    <w:rsid w:val="00F5112E"/>
    <w:rsid w:val="00F511B4"/>
    <w:rsid w:val="00F51294"/>
    <w:rsid w:val="00F51342"/>
    <w:rsid w:val="00F51894"/>
    <w:rsid w:val="00F51931"/>
    <w:rsid w:val="00F519B4"/>
    <w:rsid w:val="00F521B5"/>
    <w:rsid w:val="00F52405"/>
    <w:rsid w:val="00F5297B"/>
    <w:rsid w:val="00F52999"/>
    <w:rsid w:val="00F52A9C"/>
    <w:rsid w:val="00F52CCB"/>
    <w:rsid w:val="00F52F53"/>
    <w:rsid w:val="00F52F8B"/>
    <w:rsid w:val="00F52FD6"/>
    <w:rsid w:val="00F5368E"/>
    <w:rsid w:val="00F5378B"/>
    <w:rsid w:val="00F5386E"/>
    <w:rsid w:val="00F541C9"/>
    <w:rsid w:val="00F54354"/>
    <w:rsid w:val="00F54370"/>
    <w:rsid w:val="00F5456F"/>
    <w:rsid w:val="00F54941"/>
    <w:rsid w:val="00F55109"/>
    <w:rsid w:val="00F555D0"/>
    <w:rsid w:val="00F558E4"/>
    <w:rsid w:val="00F55986"/>
    <w:rsid w:val="00F5634E"/>
    <w:rsid w:val="00F5670A"/>
    <w:rsid w:val="00F56798"/>
    <w:rsid w:val="00F567FB"/>
    <w:rsid w:val="00F569AD"/>
    <w:rsid w:val="00F56CDD"/>
    <w:rsid w:val="00F56E4F"/>
    <w:rsid w:val="00F5705B"/>
    <w:rsid w:val="00F57140"/>
    <w:rsid w:val="00F574C6"/>
    <w:rsid w:val="00F57A79"/>
    <w:rsid w:val="00F57B46"/>
    <w:rsid w:val="00F6065A"/>
    <w:rsid w:val="00F609BC"/>
    <w:rsid w:val="00F60E9B"/>
    <w:rsid w:val="00F61188"/>
    <w:rsid w:val="00F611CC"/>
    <w:rsid w:val="00F613E4"/>
    <w:rsid w:val="00F61520"/>
    <w:rsid w:val="00F61854"/>
    <w:rsid w:val="00F618F1"/>
    <w:rsid w:val="00F61F8A"/>
    <w:rsid w:val="00F62261"/>
    <w:rsid w:val="00F627E2"/>
    <w:rsid w:val="00F62B89"/>
    <w:rsid w:val="00F62CFE"/>
    <w:rsid w:val="00F63367"/>
    <w:rsid w:val="00F633B2"/>
    <w:rsid w:val="00F637BE"/>
    <w:rsid w:val="00F63982"/>
    <w:rsid w:val="00F63E65"/>
    <w:rsid w:val="00F63E70"/>
    <w:rsid w:val="00F640A4"/>
    <w:rsid w:val="00F64732"/>
    <w:rsid w:val="00F64847"/>
    <w:rsid w:val="00F65037"/>
    <w:rsid w:val="00F651F0"/>
    <w:rsid w:val="00F653C8"/>
    <w:rsid w:val="00F655A3"/>
    <w:rsid w:val="00F65909"/>
    <w:rsid w:val="00F65CA9"/>
    <w:rsid w:val="00F65E7B"/>
    <w:rsid w:val="00F663E9"/>
    <w:rsid w:val="00F66419"/>
    <w:rsid w:val="00F66A4C"/>
    <w:rsid w:val="00F66C67"/>
    <w:rsid w:val="00F66FAC"/>
    <w:rsid w:val="00F6765B"/>
    <w:rsid w:val="00F67EB2"/>
    <w:rsid w:val="00F67F14"/>
    <w:rsid w:val="00F70174"/>
    <w:rsid w:val="00F701F9"/>
    <w:rsid w:val="00F7034D"/>
    <w:rsid w:val="00F705B3"/>
    <w:rsid w:val="00F706EE"/>
    <w:rsid w:val="00F7096C"/>
    <w:rsid w:val="00F7100B"/>
    <w:rsid w:val="00F71215"/>
    <w:rsid w:val="00F7130B"/>
    <w:rsid w:val="00F71797"/>
    <w:rsid w:val="00F71B4E"/>
    <w:rsid w:val="00F71C3E"/>
    <w:rsid w:val="00F72182"/>
    <w:rsid w:val="00F72410"/>
    <w:rsid w:val="00F72623"/>
    <w:rsid w:val="00F72B52"/>
    <w:rsid w:val="00F73286"/>
    <w:rsid w:val="00F7372F"/>
    <w:rsid w:val="00F73AF4"/>
    <w:rsid w:val="00F73B8A"/>
    <w:rsid w:val="00F73C44"/>
    <w:rsid w:val="00F73E73"/>
    <w:rsid w:val="00F73F96"/>
    <w:rsid w:val="00F74494"/>
    <w:rsid w:val="00F751B1"/>
    <w:rsid w:val="00F752C5"/>
    <w:rsid w:val="00F75620"/>
    <w:rsid w:val="00F75B38"/>
    <w:rsid w:val="00F75EF6"/>
    <w:rsid w:val="00F75F3F"/>
    <w:rsid w:val="00F760B5"/>
    <w:rsid w:val="00F768F9"/>
    <w:rsid w:val="00F76C91"/>
    <w:rsid w:val="00F76D4C"/>
    <w:rsid w:val="00F76D5D"/>
    <w:rsid w:val="00F76D86"/>
    <w:rsid w:val="00F77189"/>
    <w:rsid w:val="00F77C2B"/>
    <w:rsid w:val="00F77EA5"/>
    <w:rsid w:val="00F80169"/>
    <w:rsid w:val="00F809A0"/>
    <w:rsid w:val="00F80DFB"/>
    <w:rsid w:val="00F80E9B"/>
    <w:rsid w:val="00F81066"/>
    <w:rsid w:val="00F81BBB"/>
    <w:rsid w:val="00F82013"/>
    <w:rsid w:val="00F82044"/>
    <w:rsid w:val="00F8330C"/>
    <w:rsid w:val="00F83773"/>
    <w:rsid w:val="00F83819"/>
    <w:rsid w:val="00F83941"/>
    <w:rsid w:val="00F83952"/>
    <w:rsid w:val="00F8408F"/>
    <w:rsid w:val="00F8414C"/>
    <w:rsid w:val="00F84B01"/>
    <w:rsid w:val="00F84E4C"/>
    <w:rsid w:val="00F851D2"/>
    <w:rsid w:val="00F8527A"/>
    <w:rsid w:val="00F85451"/>
    <w:rsid w:val="00F8552F"/>
    <w:rsid w:val="00F85E96"/>
    <w:rsid w:val="00F860DA"/>
    <w:rsid w:val="00F8643B"/>
    <w:rsid w:val="00F866D1"/>
    <w:rsid w:val="00F86DB6"/>
    <w:rsid w:val="00F86ED7"/>
    <w:rsid w:val="00F870B1"/>
    <w:rsid w:val="00F87FD5"/>
    <w:rsid w:val="00F900F4"/>
    <w:rsid w:val="00F903BB"/>
    <w:rsid w:val="00F903F5"/>
    <w:rsid w:val="00F905AE"/>
    <w:rsid w:val="00F9069B"/>
    <w:rsid w:val="00F90782"/>
    <w:rsid w:val="00F90B91"/>
    <w:rsid w:val="00F90BDE"/>
    <w:rsid w:val="00F90DC9"/>
    <w:rsid w:val="00F90DE6"/>
    <w:rsid w:val="00F90EB1"/>
    <w:rsid w:val="00F90F38"/>
    <w:rsid w:val="00F91137"/>
    <w:rsid w:val="00F913AB"/>
    <w:rsid w:val="00F91CC3"/>
    <w:rsid w:val="00F9217A"/>
    <w:rsid w:val="00F924E2"/>
    <w:rsid w:val="00F92525"/>
    <w:rsid w:val="00F9296D"/>
    <w:rsid w:val="00F929B6"/>
    <w:rsid w:val="00F92CA5"/>
    <w:rsid w:val="00F92ED1"/>
    <w:rsid w:val="00F93A1D"/>
    <w:rsid w:val="00F93A8C"/>
    <w:rsid w:val="00F93AEC"/>
    <w:rsid w:val="00F93BB8"/>
    <w:rsid w:val="00F94014"/>
    <w:rsid w:val="00F94DBC"/>
    <w:rsid w:val="00F94E84"/>
    <w:rsid w:val="00F94F05"/>
    <w:rsid w:val="00F95039"/>
    <w:rsid w:val="00F95693"/>
    <w:rsid w:val="00F959D3"/>
    <w:rsid w:val="00F95EDB"/>
    <w:rsid w:val="00F9602A"/>
    <w:rsid w:val="00F96420"/>
    <w:rsid w:val="00F96639"/>
    <w:rsid w:val="00F96B46"/>
    <w:rsid w:val="00F96C71"/>
    <w:rsid w:val="00F96CE3"/>
    <w:rsid w:val="00F96D05"/>
    <w:rsid w:val="00F970C0"/>
    <w:rsid w:val="00F971DA"/>
    <w:rsid w:val="00F9754C"/>
    <w:rsid w:val="00F97CB5"/>
    <w:rsid w:val="00FA00BA"/>
    <w:rsid w:val="00FA020B"/>
    <w:rsid w:val="00FA0424"/>
    <w:rsid w:val="00FA0F48"/>
    <w:rsid w:val="00FA1087"/>
    <w:rsid w:val="00FA12C5"/>
    <w:rsid w:val="00FA13A5"/>
    <w:rsid w:val="00FA1946"/>
    <w:rsid w:val="00FA210A"/>
    <w:rsid w:val="00FA2189"/>
    <w:rsid w:val="00FA22B6"/>
    <w:rsid w:val="00FA291E"/>
    <w:rsid w:val="00FA297E"/>
    <w:rsid w:val="00FA29A9"/>
    <w:rsid w:val="00FA2D7E"/>
    <w:rsid w:val="00FA34B9"/>
    <w:rsid w:val="00FA355C"/>
    <w:rsid w:val="00FA3F8E"/>
    <w:rsid w:val="00FA3FB1"/>
    <w:rsid w:val="00FA4349"/>
    <w:rsid w:val="00FA4510"/>
    <w:rsid w:val="00FA46EE"/>
    <w:rsid w:val="00FA4744"/>
    <w:rsid w:val="00FA4E55"/>
    <w:rsid w:val="00FA4E90"/>
    <w:rsid w:val="00FA512C"/>
    <w:rsid w:val="00FA52C6"/>
    <w:rsid w:val="00FA5722"/>
    <w:rsid w:val="00FA5D8A"/>
    <w:rsid w:val="00FA5E2C"/>
    <w:rsid w:val="00FA5F2E"/>
    <w:rsid w:val="00FA631B"/>
    <w:rsid w:val="00FA697B"/>
    <w:rsid w:val="00FA6A3C"/>
    <w:rsid w:val="00FA6AEF"/>
    <w:rsid w:val="00FA71CF"/>
    <w:rsid w:val="00FA785B"/>
    <w:rsid w:val="00FA787E"/>
    <w:rsid w:val="00FA7C99"/>
    <w:rsid w:val="00FB0456"/>
    <w:rsid w:val="00FB0E02"/>
    <w:rsid w:val="00FB149A"/>
    <w:rsid w:val="00FB158B"/>
    <w:rsid w:val="00FB15BC"/>
    <w:rsid w:val="00FB173D"/>
    <w:rsid w:val="00FB18D2"/>
    <w:rsid w:val="00FB19FA"/>
    <w:rsid w:val="00FB33AD"/>
    <w:rsid w:val="00FB351F"/>
    <w:rsid w:val="00FB3CDA"/>
    <w:rsid w:val="00FB425B"/>
    <w:rsid w:val="00FB429D"/>
    <w:rsid w:val="00FB44CB"/>
    <w:rsid w:val="00FB4865"/>
    <w:rsid w:val="00FB4871"/>
    <w:rsid w:val="00FB49BC"/>
    <w:rsid w:val="00FB53C2"/>
    <w:rsid w:val="00FB56E2"/>
    <w:rsid w:val="00FB5F29"/>
    <w:rsid w:val="00FB630C"/>
    <w:rsid w:val="00FB6458"/>
    <w:rsid w:val="00FB69F7"/>
    <w:rsid w:val="00FB6B95"/>
    <w:rsid w:val="00FB6D10"/>
    <w:rsid w:val="00FB722C"/>
    <w:rsid w:val="00FB7C10"/>
    <w:rsid w:val="00FC044B"/>
    <w:rsid w:val="00FC058C"/>
    <w:rsid w:val="00FC06F9"/>
    <w:rsid w:val="00FC0CAA"/>
    <w:rsid w:val="00FC111B"/>
    <w:rsid w:val="00FC138D"/>
    <w:rsid w:val="00FC1690"/>
    <w:rsid w:val="00FC17AF"/>
    <w:rsid w:val="00FC190A"/>
    <w:rsid w:val="00FC1B73"/>
    <w:rsid w:val="00FC1E1A"/>
    <w:rsid w:val="00FC1E8F"/>
    <w:rsid w:val="00FC1F3A"/>
    <w:rsid w:val="00FC2010"/>
    <w:rsid w:val="00FC2528"/>
    <w:rsid w:val="00FC2770"/>
    <w:rsid w:val="00FC2FCD"/>
    <w:rsid w:val="00FC33FF"/>
    <w:rsid w:val="00FC3BB3"/>
    <w:rsid w:val="00FC3E0A"/>
    <w:rsid w:val="00FC4372"/>
    <w:rsid w:val="00FC43B2"/>
    <w:rsid w:val="00FC4433"/>
    <w:rsid w:val="00FC457B"/>
    <w:rsid w:val="00FC4602"/>
    <w:rsid w:val="00FC4692"/>
    <w:rsid w:val="00FC4969"/>
    <w:rsid w:val="00FC4D4B"/>
    <w:rsid w:val="00FC532C"/>
    <w:rsid w:val="00FC584B"/>
    <w:rsid w:val="00FC5A7F"/>
    <w:rsid w:val="00FC5B87"/>
    <w:rsid w:val="00FC61F9"/>
    <w:rsid w:val="00FC7099"/>
    <w:rsid w:val="00FC734B"/>
    <w:rsid w:val="00FC749E"/>
    <w:rsid w:val="00FC75B2"/>
    <w:rsid w:val="00FC7C3F"/>
    <w:rsid w:val="00FC7D04"/>
    <w:rsid w:val="00FC7E05"/>
    <w:rsid w:val="00FD00A7"/>
    <w:rsid w:val="00FD0170"/>
    <w:rsid w:val="00FD0218"/>
    <w:rsid w:val="00FD0436"/>
    <w:rsid w:val="00FD093F"/>
    <w:rsid w:val="00FD0B8F"/>
    <w:rsid w:val="00FD0F41"/>
    <w:rsid w:val="00FD12ED"/>
    <w:rsid w:val="00FD1588"/>
    <w:rsid w:val="00FD2062"/>
    <w:rsid w:val="00FD2962"/>
    <w:rsid w:val="00FD2EE6"/>
    <w:rsid w:val="00FD3B50"/>
    <w:rsid w:val="00FD3C83"/>
    <w:rsid w:val="00FD4163"/>
    <w:rsid w:val="00FD44D8"/>
    <w:rsid w:val="00FD47E0"/>
    <w:rsid w:val="00FD4CB4"/>
    <w:rsid w:val="00FD4E4E"/>
    <w:rsid w:val="00FD5650"/>
    <w:rsid w:val="00FD5731"/>
    <w:rsid w:val="00FD5762"/>
    <w:rsid w:val="00FD58AD"/>
    <w:rsid w:val="00FD59F7"/>
    <w:rsid w:val="00FD5E11"/>
    <w:rsid w:val="00FD5E19"/>
    <w:rsid w:val="00FD6A8A"/>
    <w:rsid w:val="00FD6C5D"/>
    <w:rsid w:val="00FD6EB3"/>
    <w:rsid w:val="00FD7428"/>
    <w:rsid w:val="00FD7A8D"/>
    <w:rsid w:val="00FE0191"/>
    <w:rsid w:val="00FE09C1"/>
    <w:rsid w:val="00FE1833"/>
    <w:rsid w:val="00FE18F8"/>
    <w:rsid w:val="00FE1DCA"/>
    <w:rsid w:val="00FE235E"/>
    <w:rsid w:val="00FE278A"/>
    <w:rsid w:val="00FE2EB5"/>
    <w:rsid w:val="00FE2F2C"/>
    <w:rsid w:val="00FE2F45"/>
    <w:rsid w:val="00FE34F9"/>
    <w:rsid w:val="00FE3624"/>
    <w:rsid w:val="00FE383C"/>
    <w:rsid w:val="00FE3B46"/>
    <w:rsid w:val="00FE3DEC"/>
    <w:rsid w:val="00FE4626"/>
    <w:rsid w:val="00FE48AE"/>
    <w:rsid w:val="00FE4C2E"/>
    <w:rsid w:val="00FE54E8"/>
    <w:rsid w:val="00FE56D7"/>
    <w:rsid w:val="00FE56F4"/>
    <w:rsid w:val="00FE58D4"/>
    <w:rsid w:val="00FE59AC"/>
    <w:rsid w:val="00FE5EA0"/>
    <w:rsid w:val="00FE5F3F"/>
    <w:rsid w:val="00FE5F74"/>
    <w:rsid w:val="00FE6399"/>
    <w:rsid w:val="00FE679E"/>
    <w:rsid w:val="00FE67B6"/>
    <w:rsid w:val="00FE67BF"/>
    <w:rsid w:val="00FE69DE"/>
    <w:rsid w:val="00FE6A5C"/>
    <w:rsid w:val="00FE712A"/>
    <w:rsid w:val="00FE753F"/>
    <w:rsid w:val="00FE77C5"/>
    <w:rsid w:val="00FE7887"/>
    <w:rsid w:val="00FF054E"/>
    <w:rsid w:val="00FF0681"/>
    <w:rsid w:val="00FF06B1"/>
    <w:rsid w:val="00FF0B4A"/>
    <w:rsid w:val="00FF0F9A"/>
    <w:rsid w:val="00FF13DF"/>
    <w:rsid w:val="00FF17AF"/>
    <w:rsid w:val="00FF1A47"/>
    <w:rsid w:val="00FF1AD9"/>
    <w:rsid w:val="00FF1B4B"/>
    <w:rsid w:val="00FF1FA8"/>
    <w:rsid w:val="00FF2493"/>
    <w:rsid w:val="00FF24F0"/>
    <w:rsid w:val="00FF29E0"/>
    <w:rsid w:val="00FF2A36"/>
    <w:rsid w:val="00FF2BD3"/>
    <w:rsid w:val="00FF2BF7"/>
    <w:rsid w:val="00FF2C58"/>
    <w:rsid w:val="00FF2E56"/>
    <w:rsid w:val="00FF2F65"/>
    <w:rsid w:val="00FF3011"/>
    <w:rsid w:val="00FF31FA"/>
    <w:rsid w:val="00FF33AF"/>
    <w:rsid w:val="00FF33E1"/>
    <w:rsid w:val="00FF37D0"/>
    <w:rsid w:val="00FF3A8A"/>
    <w:rsid w:val="00FF3CDF"/>
    <w:rsid w:val="00FF3DB3"/>
    <w:rsid w:val="00FF3DD9"/>
    <w:rsid w:val="00FF43E0"/>
    <w:rsid w:val="00FF44E7"/>
    <w:rsid w:val="00FF47F5"/>
    <w:rsid w:val="00FF487B"/>
    <w:rsid w:val="00FF5271"/>
    <w:rsid w:val="00FF5A0B"/>
    <w:rsid w:val="00FF5A3C"/>
    <w:rsid w:val="00FF620B"/>
    <w:rsid w:val="00FF65C8"/>
    <w:rsid w:val="00FF683B"/>
    <w:rsid w:val="00FF6CF0"/>
    <w:rsid w:val="00FF6D06"/>
    <w:rsid w:val="00FF706C"/>
    <w:rsid w:val="00FF7194"/>
    <w:rsid w:val="00FF71F5"/>
    <w:rsid w:val="00FF72E6"/>
    <w:rsid w:val="00FF753B"/>
    <w:rsid w:val="00FF795E"/>
    <w:rsid w:val="00FF79BF"/>
    <w:rsid w:val="00FF7C94"/>
    <w:rsid w:val="00FF7FC0"/>
    <w:rsid w:val="01080A12"/>
    <w:rsid w:val="010853C9"/>
    <w:rsid w:val="010A4614"/>
    <w:rsid w:val="010E4F03"/>
    <w:rsid w:val="011078C7"/>
    <w:rsid w:val="01136B4E"/>
    <w:rsid w:val="01147646"/>
    <w:rsid w:val="0119022C"/>
    <w:rsid w:val="012144B4"/>
    <w:rsid w:val="0127247F"/>
    <w:rsid w:val="01284C10"/>
    <w:rsid w:val="012D3152"/>
    <w:rsid w:val="01317F69"/>
    <w:rsid w:val="01352889"/>
    <w:rsid w:val="0136732D"/>
    <w:rsid w:val="01380974"/>
    <w:rsid w:val="013A3A7F"/>
    <w:rsid w:val="013B2776"/>
    <w:rsid w:val="013F5A3C"/>
    <w:rsid w:val="01401F5A"/>
    <w:rsid w:val="01453E44"/>
    <w:rsid w:val="0147037C"/>
    <w:rsid w:val="01494BAA"/>
    <w:rsid w:val="014D28C9"/>
    <w:rsid w:val="015710AC"/>
    <w:rsid w:val="015B3238"/>
    <w:rsid w:val="015E6884"/>
    <w:rsid w:val="016D0416"/>
    <w:rsid w:val="016D11B3"/>
    <w:rsid w:val="0174306D"/>
    <w:rsid w:val="0175107C"/>
    <w:rsid w:val="017C7B73"/>
    <w:rsid w:val="018B1A7A"/>
    <w:rsid w:val="018B3128"/>
    <w:rsid w:val="01902D11"/>
    <w:rsid w:val="01983C26"/>
    <w:rsid w:val="01A42101"/>
    <w:rsid w:val="01A7541A"/>
    <w:rsid w:val="01A9713D"/>
    <w:rsid w:val="01AE02EA"/>
    <w:rsid w:val="01AF72F7"/>
    <w:rsid w:val="01B270E5"/>
    <w:rsid w:val="01B51F11"/>
    <w:rsid w:val="01B77084"/>
    <w:rsid w:val="01BC16ED"/>
    <w:rsid w:val="01C03D6A"/>
    <w:rsid w:val="01C0753F"/>
    <w:rsid w:val="01C14EBC"/>
    <w:rsid w:val="01C9359B"/>
    <w:rsid w:val="01CC7C92"/>
    <w:rsid w:val="01D078FF"/>
    <w:rsid w:val="01D266CB"/>
    <w:rsid w:val="01D316CA"/>
    <w:rsid w:val="01D917C5"/>
    <w:rsid w:val="01DF27EE"/>
    <w:rsid w:val="01E21263"/>
    <w:rsid w:val="01E66FA5"/>
    <w:rsid w:val="01E67E30"/>
    <w:rsid w:val="01EA0118"/>
    <w:rsid w:val="01EA5A2D"/>
    <w:rsid w:val="01EB2D06"/>
    <w:rsid w:val="01EB6517"/>
    <w:rsid w:val="01EE19B6"/>
    <w:rsid w:val="01EF01BC"/>
    <w:rsid w:val="01F14779"/>
    <w:rsid w:val="01F76D54"/>
    <w:rsid w:val="01F86CD9"/>
    <w:rsid w:val="01FA47FF"/>
    <w:rsid w:val="020464E5"/>
    <w:rsid w:val="02096500"/>
    <w:rsid w:val="020C085D"/>
    <w:rsid w:val="020C180B"/>
    <w:rsid w:val="020F2A8C"/>
    <w:rsid w:val="0211565E"/>
    <w:rsid w:val="021533E7"/>
    <w:rsid w:val="021653B1"/>
    <w:rsid w:val="021829ED"/>
    <w:rsid w:val="021D5120"/>
    <w:rsid w:val="021E7363"/>
    <w:rsid w:val="022463CE"/>
    <w:rsid w:val="02273DCE"/>
    <w:rsid w:val="02296E92"/>
    <w:rsid w:val="022D28C6"/>
    <w:rsid w:val="02304F88"/>
    <w:rsid w:val="023F64EA"/>
    <w:rsid w:val="0242615A"/>
    <w:rsid w:val="02445A7A"/>
    <w:rsid w:val="024521CF"/>
    <w:rsid w:val="024808AE"/>
    <w:rsid w:val="024A1CD6"/>
    <w:rsid w:val="024C0DD3"/>
    <w:rsid w:val="0256755B"/>
    <w:rsid w:val="025A67E5"/>
    <w:rsid w:val="025C5235"/>
    <w:rsid w:val="026733C7"/>
    <w:rsid w:val="02764D4A"/>
    <w:rsid w:val="027779F8"/>
    <w:rsid w:val="02783645"/>
    <w:rsid w:val="027C3466"/>
    <w:rsid w:val="028264F9"/>
    <w:rsid w:val="028767F2"/>
    <w:rsid w:val="028E22E2"/>
    <w:rsid w:val="02900CBF"/>
    <w:rsid w:val="029D3B82"/>
    <w:rsid w:val="02A01A90"/>
    <w:rsid w:val="02B0310F"/>
    <w:rsid w:val="02B726F0"/>
    <w:rsid w:val="02B80216"/>
    <w:rsid w:val="02C2011D"/>
    <w:rsid w:val="02C213E0"/>
    <w:rsid w:val="02C27006"/>
    <w:rsid w:val="02C40969"/>
    <w:rsid w:val="02CA6614"/>
    <w:rsid w:val="02CD6429"/>
    <w:rsid w:val="02D238F5"/>
    <w:rsid w:val="02D62707"/>
    <w:rsid w:val="02DC178D"/>
    <w:rsid w:val="02DF704D"/>
    <w:rsid w:val="02E32847"/>
    <w:rsid w:val="02E334E5"/>
    <w:rsid w:val="02E358DE"/>
    <w:rsid w:val="02E64D83"/>
    <w:rsid w:val="02EB7EC0"/>
    <w:rsid w:val="02EC69E6"/>
    <w:rsid w:val="02F50957"/>
    <w:rsid w:val="02F72AEC"/>
    <w:rsid w:val="02F84460"/>
    <w:rsid w:val="03022B4E"/>
    <w:rsid w:val="03040ED1"/>
    <w:rsid w:val="030669EC"/>
    <w:rsid w:val="03073B17"/>
    <w:rsid w:val="030B0180"/>
    <w:rsid w:val="030E7E36"/>
    <w:rsid w:val="030F4BAA"/>
    <w:rsid w:val="0316419F"/>
    <w:rsid w:val="03165668"/>
    <w:rsid w:val="03172C35"/>
    <w:rsid w:val="03186D90"/>
    <w:rsid w:val="03194786"/>
    <w:rsid w:val="0319515A"/>
    <w:rsid w:val="03226A2D"/>
    <w:rsid w:val="03227CDF"/>
    <w:rsid w:val="032B0C02"/>
    <w:rsid w:val="032D4760"/>
    <w:rsid w:val="03327FC8"/>
    <w:rsid w:val="03360A7C"/>
    <w:rsid w:val="033B3419"/>
    <w:rsid w:val="03404493"/>
    <w:rsid w:val="03404D4A"/>
    <w:rsid w:val="03413948"/>
    <w:rsid w:val="034A70C0"/>
    <w:rsid w:val="034C437A"/>
    <w:rsid w:val="034D4E02"/>
    <w:rsid w:val="0360146C"/>
    <w:rsid w:val="0366553D"/>
    <w:rsid w:val="03667C72"/>
    <w:rsid w:val="036A02BA"/>
    <w:rsid w:val="036D0CC5"/>
    <w:rsid w:val="037777B7"/>
    <w:rsid w:val="037D3AAE"/>
    <w:rsid w:val="03850DAF"/>
    <w:rsid w:val="03852B0F"/>
    <w:rsid w:val="03867E9D"/>
    <w:rsid w:val="038E02D6"/>
    <w:rsid w:val="03920A67"/>
    <w:rsid w:val="039569E0"/>
    <w:rsid w:val="03965109"/>
    <w:rsid w:val="0398677D"/>
    <w:rsid w:val="039A3FEA"/>
    <w:rsid w:val="039C19D9"/>
    <w:rsid w:val="039D3CE2"/>
    <w:rsid w:val="03A52548"/>
    <w:rsid w:val="03AC76F7"/>
    <w:rsid w:val="03AF29F5"/>
    <w:rsid w:val="03AF7F2A"/>
    <w:rsid w:val="03B61202"/>
    <w:rsid w:val="03B70B6B"/>
    <w:rsid w:val="03B82416"/>
    <w:rsid w:val="03BF661A"/>
    <w:rsid w:val="03C661A4"/>
    <w:rsid w:val="03D0425D"/>
    <w:rsid w:val="03D1158F"/>
    <w:rsid w:val="03D36BEE"/>
    <w:rsid w:val="03D52B4F"/>
    <w:rsid w:val="03D610F4"/>
    <w:rsid w:val="03D80D12"/>
    <w:rsid w:val="03DD7F34"/>
    <w:rsid w:val="03DE0542"/>
    <w:rsid w:val="03DE215E"/>
    <w:rsid w:val="03E07DAF"/>
    <w:rsid w:val="03E423DB"/>
    <w:rsid w:val="03F7260E"/>
    <w:rsid w:val="03F744C3"/>
    <w:rsid w:val="03F9100C"/>
    <w:rsid w:val="03FF25CA"/>
    <w:rsid w:val="03FF2AD7"/>
    <w:rsid w:val="03FF434E"/>
    <w:rsid w:val="04027B6B"/>
    <w:rsid w:val="04095546"/>
    <w:rsid w:val="040B2883"/>
    <w:rsid w:val="040F07E7"/>
    <w:rsid w:val="0414354C"/>
    <w:rsid w:val="041651F4"/>
    <w:rsid w:val="041A7885"/>
    <w:rsid w:val="041D3E0C"/>
    <w:rsid w:val="04240637"/>
    <w:rsid w:val="042561C4"/>
    <w:rsid w:val="04266F5F"/>
    <w:rsid w:val="04275653"/>
    <w:rsid w:val="04282C91"/>
    <w:rsid w:val="042911DA"/>
    <w:rsid w:val="04294F27"/>
    <w:rsid w:val="042A6EF2"/>
    <w:rsid w:val="04313B17"/>
    <w:rsid w:val="043401AF"/>
    <w:rsid w:val="043E182E"/>
    <w:rsid w:val="044124E9"/>
    <w:rsid w:val="04425FE9"/>
    <w:rsid w:val="044404DD"/>
    <w:rsid w:val="04482354"/>
    <w:rsid w:val="044A7B0E"/>
    <w:rsid w:val="045030D9"/>
    <w:rsid w:val="045077F2"/>
    <w:rsid w:val="045455DE"/>
    <w:rsid w:val="045455EE"/>
    <w:rsid w:val="04553F6E"/>
    <w:rsid w:val="045D5A5A"/>
    <w:rsid w:val="045F2A68"/>
    <w:rsid w:val="046462EB"/>
    <w:rsid w:val="046478B7"/>
    <w:rsid w:val="046F595E"/>
    <w:rsid w:val="0477368E"/>
    <w:rsid w:val="04783E28"/>
    <w:rsid w:val="047E2C2D"/>
    <w:rsid w:val="04892071"/>
    <w:rsid w:val="04893C18"/>
    <w:rsid w:val="048B06B3"/>
    <w:rsid w:val="048E4562"/>
    <w:rsid w:val="04903F79"/>
    <w:rsid w:val="049802FF"/>
    <w:rsid w:val="049826E7"/>
    <w:rsid w:val="04986BAC"/>
    <w:rsid w:val="04992642"/>
    <w:rsid w:val="049E20C7"/>
    <w:rsid w:val="049F2598"/>
    <w:rsid w:val="04A85124"/>
    <w:rsid w:val="04AA6666"/>
    <w:rsid w:val="04AE1CB5"/>
    <w:rsid w:val="04AE7B23"/>
    <w:rsid w:val="04B319A1"/>
    <w:rsid w:val="04B3278A"/>
    <w:rsid w:val="04B331DA"/>
    <w:rsid w:val="04B645C6"/>
    <w:rsid w:val="04B862AB"/>
    <w:rsid w:val="04B92F7E"/>
    <w:rsid w:val="04C2712A"/>
    <w:rsid w:val="04C30DE8"/>
    <w:rsid w:val="04C34F95"/>
    <w:rsid w:val="04C65290"/>
    <w:rsid w:val="04C91EF7"/>
    <w:rsid w:val="04C95691"/>
    <w:rsid w:val="04CB2483"/>
    <w:rsid w:val="04D42136"/>
    <w:rsid w:val="04DA3139"/>
    <w:rsid w:val="04DB2849"/>
    <w:rsid w:val="04DC3DA4"/>
    <w:rsid w:val="04DF7CDC"/>
    <w:rsid w:val="04E22AEB"/>
    <w:rsid w:val="04E470A0"/>
    <w:rsid w:val="04E47827"/>
    <w:rsid w:val="04E52474"/>
    <w:rsid w:val="04E90B5B"/>
    <w:rsid w:val="04E92114"/>
    <w:rsid w:val="04EC1D5E"/>
    <w:rsid w:val="04F17501"/>
    <w:rsid w:val="04F33787"/>
    <w:rsid w:val="04FC2F84"/>
    <w:rsid w:val="04FC5C8B"/>
    <w:rsid w:val="04FD45B1"/>
    <w:rsid w:val="05065854"/>
    <w:rsid w:val="05065F1D"/>
    <w:rsid w:val="050E076E"/>
    <w:rsid w:val="051042AC"/>
    <w:rsid w:val="05170E9E"/>
    <w:rsid w:val="0518103A"/>
    <w:rsid w:val="051E0804"/>
    <w:rsid w:val="051E3224"/>
    <w:rsid w:val="051E6A56"/>
    <w:rsid w:val="05214932"/>
    <w:rsid w:val="05230EF2"/>
    <w:rsid w:val="05257DE5"/>
    <w:rsid w:val="05264C56"/>
    <w:rsid w:val="05283431"/>
    <w:rsid w:val="052B1173"/>
    <w:rsid w:val="05351B04"/>
    <w:rsid w:val="053737DD"/>
    <w:rsid w:val="053B1A35"/>
    <w:rsid w:val="053D1925"/>
    <w:rsid w:val="053E00D1"/>
    <w:rsid w:val="053E17B4"/>
    <w:rsid w:val="05592D97"/>
    <w:rsid w:val="055A7473"/>
    <w:rsid w:val="055E3D90"/>
    <w:rsid w:val="05614B95"/>
    <w:rsid w:val="05632EF9"/>
    <w:rsid w:val="05656CE5"/>
    <w:rsid w:val="05681EFE"/>
    <w:rsid w:val="056C5A14"/>
    <w:rsid w:val="056E1AC5"/>
    <w:rsid w:val="05726DA2"/>
    <w:rsid w:val="05734D56"/>
    <w:rsid w:val="0578270B"/>
    <w:rsid w:val="057C513E"/>
    <w:rsid w:val="057F33E8"/>
    <w:rsid w:val="0580326D"/>
    <w:rsid w:val="05863CF1"/>
    <w:rsid w:val="058E08F7"/>
    <w:rsid w:val="05900FD6"/>
    <w:rsid w:val="05986F79"/>
    <w:rsid w:val="05987081"/>
    <w:rsid w:val="05A1533E"/>
    <w:rsid w:val="05A34625"/>
    <w:rsid w:val="05A36FA5"/>
    <w:rsid w:val="05AD1B88"/>
    <w:rsid w:val="05B26153"/>
    <w:rsid w:val="05BA0161"/>
    <w:rsid w:val="05BA08CC"/>
    <w:rsid w:val="05BA326B"/>
    <w:rsid w:val="05BA642D"/>
    <w:rsid w:val="05C228C7"/>
    <w:rsid w:val="05C313AC"/>
    <w:rsid w:val="05C410A9"/>
    <w:rsid w:val="05CC1932"/>
    <w:rsid w:val="05CD6CDE"/>
    <w:rsid w:val="05CE395C"/>
    <w:rsid w:val="05D41849"/>
    <w:rsid w:val="05D67193"/>
    <w:rsid w:val="05D728FD"/>
    <w:rsid w:val="05D9472B"/>
    <w:rsid w:val="05DA01D4"/>
    <w:rsid w:val="05DF2DF4"/>
    <w:rsid w:val="05DF4A5B"/>
    <w:rsid w:val="05E00109"/>
    <w:rsid w:val="05E21A55"/>
    <w:rsid w:val="05E464DA"/>
    <w:rsid w:val="05E54DDC"/>
    <w:rsid w:val="05E64AEA"/>
    <w:rsid w:val="05E7509A"/>
    <w:rsid w:val="05EA5C06"/>
    <w:rsid w:val="05F3597E"/>
    <w:rsid w:val="05F42443"/>
    <w:rsid w:val="05F92F50"/>
    <w:rsid w:val="05FB3D3B"/>
    <w:rsid w:val="06052E1E"/>
    <w:rsid w:val="060849D4"/>
    <w:rsid w:val="060E0879"/>
    <w:rsid w:val="060E4636"/>
    <w:rsid w:val="061422AD"/>
    <w:rsid w:val="06153C0E"/>
    <w:rsid w:val="061676B2"/>
    <w:rsid w:val="06174FC9"/>
    <w:rsid w:val="061902AB"/>
    <w:rsid w:val="061D134C"/>
    <w:rsid w:val="06200AC1"/>
    <w:rsid w:val="06233BF8"/>
    <w:rsid w:val="06277F0E"/>
    <w:rsid w:val="062911CA"/>
    <w:rsid w:val="06344057"/>
    <w:rsid w:val="06351E90"/>
    <w:rsid w:val="0635278A"/>
    <w:rsid w:val="063A6BA2"/>
    <w:rsid w:val="063D258D"/>
    <w:rsid w:val="063D40F6"/>
    <w:rsid w:val="06450013"/>
    <w:rsid w:val="064F4385"/>
    <w:rsid w:val="06513E47"/>
    <w:rsid w:val="065524F2"/>
    <w:rsid w:val="065921F5"/>
    <w:rsid w:val="06595760"/>
    <w:rsid w:val="0659586C"/>
    <w:rsid w:val="065A0294"/>
    <w:rsid w:val="065B15E4"/>
    <w:rsid w:val="066330F4"/>
    <w:rsid w:val="06633441"/>
    <w:rsid w:val="066400E6"/>
    <w:rsid w:val="06673375"/>
    <w:rsid w:val="0668630D"/>
    <w:rsid w:val="06700194"/>
    <w:rsid w:val="067F3525"/>
    <w:rsid w:val="06812628"/>
    <w:rsid w:val="068154EF"/>
    <w:rsid w:val="0684699D"/>
    <w:rsid w:val="068611D7"/>
    <w:rsid w:val="068A6936"/>
    <w:rsid w:val="068E67E5"/>
    <w:rsid w:val="06901897"/>
    <w:rsid w:val="06936FD0"/>
    <w:rsid w:val="0696261C"/>
    <w:rsid w:val="06A14BDD"/>
    <w:rsid w:val="06AA272C"/>
    <w:rsid w:val="06AB78F6"/>
    <w:rsid w:val="06B50D1B"/>
    <w:rsid w:val="06B82594"/>
    <w:rsid w:val="06BE1EDB"/>
    <w:rsid w:val="06C121E5"/>
    <w:rsid w:val="06C17D44"/>
    <w:rsid w:val="06C76C7A"/>
    <w:rsid w:val="06C929F2"/>
    <w:rsid w:val="06CA2F17"/>
    <w:rsid w:val="06CB2653"/>
    <w:rsid w:val="06D726EB"/>
    <w:rsid w:val="06D74341"/>
    <w:rsid w:val="06D92531"/>
    <w:rsid w:val="06DC4FC4"/>
    <w:rsid w:val="06E57FAA"/>
    <w:rsid w:val="06E66580"/>
    <w:rsid w:val="06E9015D"/>
    <w:rsid w:val="06E96BF0"/>
    <w:rsid w:val="06EE2458"/>
    <w:rsid w:val="06F30909"/>
    <w:rsid w:val="06F9317C"/>
    <w:rsid w:val="06F9369C"/>
    <w:rsid w:val="06FF15C5"/>
    <w:rsid w:val="07013F3A"/>
    <w:rsid w:val="07033D53"/>
    <w:rsid w:val="0708176C"/>
    <w:rsid w:val="070924A5"/>
    <w:rsid w:val="070A2AC3"/>
    <w:rsid w:val="070A714A"/>
    <w:rsid w:val="070B4DB8"/>
    <w:rsid w:val="0714096C"/>
    <w:rsid w:val="072E144C"/>
    <w:rsid w:val="07305C1A"/>
    <w:rsid w:val="07355472"/>
    <w:rsid w:val="07373DFF"/>
    <w:rsid w:val="073C5CB7"/>
    <w:rsid w:val="07406C7A"/>
    <w:rsid w:val="074328A2"/>
    <w:rsid w:val="07464042"/>
    <w:rsid w:val="0748314D"/>
    <w:rsid w:val="07483ED3"/>
    <w:rsid w:val="074D0B7D"/>
    <w:rsid w:val="07545C86"/>
    <w:rsid w:val="07552A62"/>
    <w:rsid w:val="07577E12"/>
    <w:rsid w:val="07577FFE"/>
    <w:rsid w:val="07632E46"/>
    <w:rsid w:val="07634D13"/>
    <w:rsid w:val="07674581"/>
    <w:rsid w:val="07691ADF"/>
    <w:rsid w:val="076D5A73"/>
    <w:rsid w:val="076D7821"/>
    <w:rsid w:val="077656B6"/>
    <w:rsid w:val="0777244E"/>
    <w:rsid w:val="077F63BC"/>
    <w:rsid w:val="07812F40"/>
    <w:rsid w:val="078334A2"/>
    <w:rsid w:val="07854030"/>
    <w:rsid w:val="07862691"/>
    <w:rsid w:val="07865DCF"/>
    <w:rsid w:val="07897965"/>
    <w:rsid w:val="078A5EA0"/>
    <w:rsid w:val="07915037"/>
    <w:rsid w:val="079744B0"/>
    <w:rsid w:val="079D13C8"/>
    <w:rsid w:val="079E18FD"/>
    <w:rsid w:val="079F636C"/>
    <w:rsid w:val="07A0693B"/>
    <w:rsid w:val="07AC5BDB"/>
    <w:rsid w:val="07B60F3A"/>
    <w:rsid w:val="07BE5E08"/>
    <w:rsid w:val="07C1658D"/>
    <w:rsid w:val="07C53BB5"/>
    <w:rsid w:val="07C749BB"/>
    <w:rsid w:val="07D17B60"/>
    <w:rsid w:val="07D478A0"/>
    <w:rsid w:val="07D7096E"/>
    <w:rsid w:val="07DB2559"/>
    <w:rsid w:val="07DE24CD"/>
    <w:rsid w:val="07E34339"/>
    <w:rsid w:val="07F70EE7"/>
    <w:rsid w:val="07FA129E"/>
    <w:rsid w:val="07FD6DF7"/>
    <w:rsid w:val="08014CCF"/>
    <w:rsid w:val="080A5070"/>
    <w:rsid w:val="080C0DE8"/>
    <w:rsid w:val="08107675"/>
    <w:rsid w:val="081556A6"/>
    <w:rsid w:val="0816419B"/>
    <w:rsid w:val="0818141C"/>
    <w:rsid w:val="08185AA7"/>
    <w:rsid w:val="081952B3"/>
    <w:rsid w:val="081B3F39"/>
    <w:rsid w:val="0823057D"/>
    <w:rsid w:val="082367E3"/>
    <w:rsid w:val="082526DF"/>
    <w:rsid w:val="08264DA4"/>
    <w:rsid w:val="08267579"/>
    <w:rsid w:val="08422A5C"/>
    <w:rsid w:val="08450ED2"/>
    <w:rsid w:val="084542FA"/>
    <w:rsid w:val="08456C0A"/>
    <w:rsid w:val="084F5179"/>
    <w:rsid w:val="08586EEB"/>
    <w:rsid w:val="085C2CCA"/>
    <w:rsid w:val="085E2A0E"/>
    <w:rsid w:val="086035D7"/>
    <w:rsid w:val="086329D2"/>
    <w:rsid w:val="086815B6"/>
    <w:rsid w:val="08687809"/>
    <w:rsid w:val="086E12D7"/>
    <w:rsid w:val="086F17D1"/>
    <w:rsid w:val="08714077"/>
    <w:rsid w:val="08744F7A"/>
    <w:rsid w:val="087F06B0"/>
    <w:rsid w:val="0880499F"/>
    <w:rsid w:val="088072CC"/>
    <w:rsid w:val="08886BBA"/>
    <w:rsid w:val="088C57FA"/>
    <w:rsid w:val="08964B56"/>
    <w:rsid w:val="08996E7A"/>
    <w:rsid w:val="08A20B92"/>
    <w:rsid w:val="08AB7F46"/>
    <w:rsid w:val="08C46BF1"/>
    <w:rsid w:val="08C6543B"/>
    <w:rsid w:val="08C85F6F"/>
    <w:rsid w:val="08CA57B5"/>
    <w:rsid w:val="08CB1742"/>
    <w:rsid w:val="08CC3231"/>
    <w:rsid w:val="08D21296"/>
    <w:rsid w:val="08D33638"/>
    <w:rsid w:val="08D570AF"/>
    <w:rsid w:val="08D57C83"/>
    <w:rsid w:val="08D721C3"/>
    <w:rsid w:val="08D9575C"/>
    <w:rsid w:val="08E04023"/>
    <w:rsid w:val="08E12275"/>
    <w:rsid w:val="08E26C72"/>
    <w:rsid w:val="08E6635D"/>
    <w:rsid w:val="08E873A8"/>
    <w:rsid w:val="08E933F3"/>
    <w:rsid w:val="08EE6D05"/>
    <w:rsid w:val="09026C8A"/>
    <w:rsid w:val="09052397"/>
    <w:rsid w:val="09085C90"/>
    <w:rsid w:val="09093010"/>
    <w:rsid w:val="09117613"/>
    <w:rsid w:val="091241C8"/>
    <w:rsid w:val="091254E8"/>
    <w:rsid w:val="091A7D20"/>
    <w:rsid w:val="091D50C6"/>
    <w:rsid w:val="0922125F"/>
    <w:rsid w:val="092263E9"/>
    <w:rsid w:val="09240937"/>
    <w:rsid w:val="092508B5"/>
    <w:rsid w:val="09254C53"/>
    <w:rsid w:val="09270CB1"/>
    <w:rsid w:val="09284A07"/>
    <w:rsid w:val="0932487E"/>
    <w:rsid w:val="09334D22"/>
    <w:rsid w:val="093756FF"/>
    <w:rsid w:val="09456C91"/>
    <w:rsid w:val="09464D25"/>
    <w:rsid w:val="09497E1A"/>
    <w:rsid w:val="0951098A"/>
    <w:rsid w:val="09523118"/>
    <w:rsid w:val="09532A47"/>
    <w:rsid w:val="09534757"/>
    <w:rsid w:val="09543E19"/>
    <w:rsid w:val="095852CB"/>
    <w:rsid w:val="09591B4B"/>
    <w:rsid w:val="09612ABC"/>
    <w:rsid w:val="09621430"/>
    <w:rsid w:val="09662D42"/>
    <w:rsid w:val="09663586"/>
    <w:rsid w:val="09665A0A"/>
    <w:rsid w:val="096912E0"/>
    <w:rsid w:val="096D41A8"/>
    <w:rsid w:val="09732F8E"/>
    <w:rsid w:val="0975147E"/>
    <w:rsid w:val="097754C2"/>
    <w:rsid w:val="097A4477"/>
    <w:rsid w:val="097A7FD3"/>
    <w:rsid w:val="098350DA"/>
    <w:rsid w:val="09865826"/>
    <w:rsid w:val="098B4C24"/>
    <w:rsid w:val="098E7C46"/>
    <w:rsid w:val="09905A49"/>
    <w:rsid w:val="09915963"/>
    <w:rsid w:val="09927649"/>
    <w:rsid w:val="09931095"/>
    <w:rsid w:val="09944333"/>
    <w:rsid w:val="099A453F"/>
    <w:rsid w:val="099E0166"/>
    <w:rsid w:val="09A039EB"/>
    <w:rsid w:val="09A043AA"/>
    <w:rsid w:val="09A228E4"/>
    <w:rsid w:val="09A3577C"/>
    <w:rsid w:val="09A63522"/>
    <w:rsid w:val="09A84651"/>
    <w:rsid w:val="09A95709"/>
    <w:rsid w:val="09AB265A"/>
    <w:rsid w:val="09AB63DF"/>
    <w:rsid w:val="09BB1069"/>
    <w:rsid w:val="09BE626A"/>
    <w:rsid w:val="09C6603E"/>
    <w:rsid w:val="09C871D1"/>
    <w:rsid w:val="09CA35BA"/>
    <w:rsid w:val="09D13129"/>
    <w:rsid w:val="09D33AF3"/>
    <w:rsid w:val="09D5345C"/>
    <w:rsid w:val="09D973F0"/>
    <w:rsid w:val="09DF349F"/>
    <w:rsid w:val="09E241AA"/>
    <w:rsid w:val="09E635FF"/>
    <w:rsid w:val="09F44506"/>
    <w:rsid w:val="09F63AFE"/>
    <w:rsid w:val="09FC72C3"/>
    <w:rsid w:val="09FE4700"/>
    <w:rsid w:val="09FF41E8"/>
    <w:rsid w:val="09FF4BF9"/>
    <w:rsid w:val="0A00735D"/>
    <w:rsid w:val="0A0D62CA"/>
    <w:rsid w:val="0A173CBA"/>
    <w:rsid w:val="0A1A0DA7"/>
    <w:rsid w:val="0A1C6FCA"/>
    <w:rsid w:val="0A1E4166"/>
    <w:rsid w:val="0A2071C3"/>
    <w:rsid w:val="0A2B344F"/>
    <w:rsid w:val="0A336DCF"/>
    <w:rsid w:val="0A381F84"/>
    <w:rsid w:val="0A3E36F7"/>
    <w:rsid w:val="0A415325"/>
    <w:rsid w:val="0A441443"/>
    <w:rsid w:val="0A466107"/>
    <w:rsid w:val="0A48088A"/>
    <w:rsid w:val="0A4B792B"/>
    <w:rsid w:val="0A5A1E6C"/>
    <w:rsid w:val="0A612AE3"/>
    <w:rsid w:val="0A636814"/>
    <w:rsid w:val="0A6724D7"/>
    <w:rsid w:val="0A693902"/>
    <w:rsid w:val="0A6E2C39"/>
    <w:rsid w:val="0A786830"/>
    <w:rsid w:val="0A7979C3"/>
    <w:rsid w:val="0A7B2775"/>
    <w:rsid w:val="0A8600CD"/>
    <w:rsid w:val="0A8F0292"/>
    <w:rsid w:val="0A982E07"/>
    <w:rsid w:val="0A9A6AE4"/>
    <w:rsid w:val="0AA02690"/>
    <w:rsid w:val="0AA8533F"/>
    <w:rsid w:val="0AB55737"/>
    <w:rsid w:val="0ABA10A0"/>
    <w:rsid w:val="0ABB11CF"/>
    <w:rsid w:val="0AC42C96"/>
    <w:rsid w:val="0AC534D0"/>
    <w:rsid w:val="0AC6757B"/>
    <w:rsid w:val="0AD02E89"/>
    <w:rsid w:val="0AD1419A"/>
    <w:rsid w:val="0AD76FA7"/>
    <w:rsid w:val="0ADA42EA"/>
    <w:rsid w:val="0ADA51CD"/>
    <w:rsid w:val="0ADD75F1"/>
    <w:rsid w:val="0ADF4592"/>
    <w:rsid w:val="0AE70F49"/>
    <w:rsid w:val="0AE8618C"/>
    <w:rsid w:val="0AF368A6"/>
    <w:rsid w:val="0AF73FD1"/>
    <w:rsid w:val="0AF91E3C"/>
    <w:rsid w:val="0AFA4E0E"/>
    <w:rsid w:val="0AFF5C51"/>
    <w:rsid w:val="0B0111A7"/>
    <w:rsid w:val="0B016BFE"/>
    <w:rsid w:val="0B0B2813"/>
    <w:rsid w:val="0B150C75"/>
    <w:rsid w:val="0B161D3C"/>
    <w:rsid w:val="0B183F48"/>
    <w:rsid w:val="0B1B42F8"/>
    <w:rsid w:val="0B213695"/>
    <w:rsid w:val="0B244C10"/>
    <w:rsid w:val="0B2E6413"/>
    <w:rsid w:val="0B3164B2"/>
    <w:rsid w:val="0B3F7726"/>
    <w:rsid w:val="0B460FE0"/>
    <w:rsid w:val="0B472ACB"/>
    <w:rsid w:val="0B4735AA"/>
    <w:rsid w:val="0B484886"/>
    <w:rsid w:val="0B4D3BF1"/>
    <w:rsid w:val="0B4F2D69"/>
    <w:rsid w:val="0B514082"/>
    <w:rsid w:val="0B5324EF"/>
    <w:rsid w:val="0B5866DA"/>
    <w:rsid w:val="0B5B167F"/>
    <w:rsid w:val="0B5D380D"/>
    <w:rsid w:val="0B5F3B07"/>
    <w:rsid w:val="0B615431"/>
    <w:rsid w:val="0B675AFE"/>
    <w:rsid w:val="0B6B3A87"/>
    <w:rsid w:val="0B6C7159"/>
    <w:rsid w:val="0B733DA9"/>
    <w:rsid w:val="0B76450E"/>
    <w:rsid w:val="0B772A1C"/>
    <w:rsid w:val="0B7A0C5B"/>
    <w:rsid w:val="0B7D453C"/>
    <w:rsid w:val="0B811AED"/>
    <w:rsid w:val="0B89249E"/>
    <w:rsid w:val="0B8F66F0"/>
    <w:rsid w:val="0B913191"/>
    <w:rsid w:val="0B9349B9"/>
    <w:rsid w:val="0B936144"/>
    <w:rsid w:val="0B9D6BAD"/>
    <w:rsid w:val="0BA46A9A"/>
    <w:rsid w:val="0BA4700D"/>
    <w:rsid w:val="0BA507B9"/>
    <w:rsid w:val="0BAD1D47"/>
    <w:rsid w:val="0BB00F2B"/>
    <w:rsid w:val="0BB85230"/>
    <w:rsid w:val="0BBE33FD"/>
    <w:rsid w:val="0BC23424"/>
    <w:rsid w:val="0BC30841"/>
    <w:rsid w:val="0BC639A4"/>
    <w:rsid w:val="0BC6454C"/>
    <w:rsid w:val="0BCB5019"/>
    <w:rsid w:val="0BCE052F"/>
    <w:rsid w:val="0BD003EE"/>
    <w:rsid w:val="0BD27322"/>
    <w:rsid w:val="0BD460C1"/>
    <w:rsid w:val="0BD872BC"/>
    <w:rsid w:val="0BDB46BA"/>
    <w:rsid w:val="0BDB7C78"/>
    <w:rsid w:val="0BE43E2A"/>
    <w:rsid w:val="0BE66717"/>
    <w:rsid w:val="0BEB51B8"/>
    <w:rsid w:val="0BF97CA0"/>
    <w:rsid w:val="0C060244"/>
    <w:rsid w:val="0C0B1E5E"/>
    <w:rsid w:val="0C0F64D5"/>
    <w:rsid w:val="0C0F6BAC"/>
    <w:rsid w:val="0C127CFF"/>
    <w:rsid w:val="0C150A31"/>
    <w:rsid w:val="0C1741B0"/>
    <w:rsid w:val="0C1D5878"/>
    <w:rsid w:val="0C1D6F0A"/>
    <w:rsid w:val="0C204D50"/>
    <w:rsid w:val="0C20629B"/>
    <w:rsid w:val="0C2448DD"/>
    <w:rsid w:val="0C28242F"/>
    <w:rsid w:val="0C2A3666"/>
    <w:rsid w:val="0C3019FD"/>
    <w:rsid w:val="0C325ADC"/>
    <w:rsid w:val="0C3416C0"/>
    <w:rsid w:val="0C3741BB"/>
    <w:rsid w:val="0C383B6D"/>
    <w:rsid w:val="0C395F24"/>
    <w:rsid w:val="0C413E05"/>
    <w:rsid w:val="0C441596"/>
    <w:rsid w:val="0C4556E7"/>
    <w:rsid w:val="0C533ECC"/>
    <w:rsid w:val="0C566AD6"/>
    <w:rsid w:val="0C606352"/>
    <w:rsid w:val="0C607954"/>
    <w:rsid w:val="0C61530F"/>
    <w:rsid w:val="0C627312"/>
    <w:rsid w:val="0C6311F3"/>
    <w:rsid w:val="0C633D88"/>
    <w:rsid w:val="0C72624A"/>
    <w:rsid w:val="0C7318A4"/>
    <w:rsid w:val="0C741652"/>
    <w:rsid w:val="0C760F26"/>
    <w:rsid w:val="0C766CA6"/>
    <w:rsid w:val="0C772892"/>
    <w:rsid w:val="0C7834F0"/>
    <w:rsid w:val="0C7E7DDA"/>
    <w:rsid w:val="0C8263DE"/>
    <w:rsid w:val="0C833312"/>
    <w:rsid w:val="0C841352"/>
    <w:rsid w:val="0C950698"/>
    <w:rsid w:val="0C9615C8"/>
    <w:rsid w:val="0C962EA1"/>
    <w:rsid w:val="0C9B5E2F"/>
    <w:rsid w:val="0C9F2193"/>
    <w:rsid w:val="0CA141F7"/>
    <w:rsid w:val="0CAA1934"/>
    <w:rsid w:val="0CAB3F03"/>
    <w:rsid w:val="0CB229D4"/>
    <w:rsid w:val="0CB3217A"/>
    <w:rsid w:val="0CB952B6"/>
    <w:rsid w:val="0CBD6DD3"/>
    <w:rsid w:val="0CBE12CF"/>
    <w:rsid w:val="0CC00FE3"/>
    <w:rsid w:val="0CCF6271"/>
    <w:rsid w:val="0CD10421"/>
    <w:rsid w:val="0CD84A9C"/>
    <w:rsid w:val="0CD91D45"/>
    <w:rsid w:val="0CE15BD5"/>
    <w:rsid w:val="0CE23B71"/>
    <w:rsid w:val="0CE41465"/>
    <w:rsid w:val="0CEC2505"/>
    <w:rsid w:val="0CEE7CBB"/>
    <w:rsid w:val="0CEF097F"/>
    <w:rsid w:val="0CF11C90"/>
    <w:rsid w:val="0CF56102"/>
    <w:rsid w:val="0CF63E15"/>
    <w:rsid w:val="0CF73B2E"/>
    <w:rsid w:val="0CF7429F"/>
    <w:rsid w:val="0D0718C5"/>
    <w:rsid w:val="0D083FD9"/>
    <w:rsid w:val="0D085361"/>
    <w:rsid w:val="0D090917"/>
    <w:rsid w:val="0D0A6C5D"/>
    <w:rsid w:val="0D192F95"/>
    <w:rsid w:val="0D1A3FA7"/>
    <w:rsid w:val="0D1A5B93"/>
    <w:rsid w:val="0D1E62A8"/>
    <w:rsid w:val="0D1F511A"/>
    <w:rsid w:val="0D2010D4"/>
    <w:rsid w:val="0D213EFC"/>
    <w:rsid w:val="0D223E9C"/>
    <w:rsid w:val="0D2A1C1F"/>
    <w:rsid w:val="0D2C7836"/>
    <w:rsid w:val="0D361F12"/>
    <w:rsid w:val="0D3A3579"/>
    <w:rsid w:val="0D406C0A"/>
    <w:rsid w:val="0D417786"/>
    <w:rsid w:val="0D4736BB"/>
    <w:rsid w:val="0D4938D3"/>
    <w:rsid w:val="0D4A172B"/>
    <w:rsid w:val="0D4C3BFA"/>
    <w:rsid w:val="0D4F5874"/>
    <w:rsid w:val="0D576536"/>
    <w:rsid w:val="0D613CD1"/>
    <w:rsid w:val="0D743269"/>
    <w:rsid w:val="0D755E1D"/>
    <w:rsid w:val="0D766EC2"/>
    <w:rsid w:val="0D781051"/>
    <w:rsid w:val="0D7D79AF"/>
    <w:rsid w:val="0D8247BF"/>
    <w:rsid w:val="0D85419B"/>
    <w:rsid w:val="0D8803FA"/>
    <w:rsid w:val="0D91556D"/>
    <w:rsid w:val="0D94637F"/>
    <w:rsid w:val="0D970D4B"/>
    <w:rsid w:val="0D9B3DCB"/>
    <w:rsid w:val="0D9B711B"/>
    <w:rsid w:val="0D9E6986"/>
    <w:rsid w:val="0D9F6B15"/>
    <w:rsid w:val="0DB465C5"/>
    <w:rsid w:val="0DB90C70"/>
    <w:rsid w:val="0DB91DEE"/>
    <w:rsid w:val="0DC030C0"/>
    <w:rsid w:val="0DC14C4F"/>
    <w:rsid w:val="0DC20ECE"/>
    <w:rsid w:val="0DC9777B"/>
    <w:rsid w:val="0DD67722"/>
    <w:rsid w:val="0DDA308D"/>
    <w:rsid w:val="0DE35DCA"/>
    <w:rsid w:val="0DF045EF"/>
    <w:rsid w:val="0DF75384"/>
    <w:rsid w:val="0DF80A61"/>
    <w:rsid w:val="0DFC1997"/>
    <w:rsid w:val="0DFC255F"/>
    <w:rsid w:val="0DFC3366"/>
    <w:rsid w:val="0DFF5096"/>
    <w:rsid w:val="0E015402"/>
    <w:rsid w:val="0E0E308D"/>
    <w:rsid w:val="0E0F24F0"/>
    <w:rsid w:val="0E1327A4"/>
    <w:rsid w:val="0E154C10"/>
    <w:rsid w:val="0E1A4F89"/>
    <w:rsid w:val="0E1D76FC"/>
    <w:rsid w:val="0E1F5555"/>
    <w:rsid w:val="0E223809"/>
    <w:rsid w:val="0E236E8B"/>
    <w:rsid w:val="0E2449B2"/>
    <w:rsid w:val="0E25075F"/>
    <w:rsid w:val="0E257C6B"/>
    <w:rsid w:val="0E26794F"/>
    <w:rsid w:val="0E285928"/>
    <w:rsid w:val="0E287B6F"/>
    <w:rsid w:val="0E2B3F92"/>
    <w:rsid w:val="0E3104DA"/>
    <w:rsid w:val="0E341986"/>
    <w:rsid w:val="0E39045D"/>
    <w:rsid w:val="0E3B4CFC"/>
    <w:rsid w:val="0E3C1E9A"/>
    <w:rsid w:val="0E4254B4"/>
    <w:rsid w:val="0E536F29"/>
    <w:rsid w:val="0E542B5D"/>
    <w:rsid w:val="0E585E86"/>
    <w:rsid w:val="0E5C38B6"/>
    <w:rsid w:val="0E604944"/>
    <w:rsid w:val="0E611762"/>
    <w:rsid w:val="0E67081E"/>
    <w:rsid w:val="0E7277D8"/>
    <w:rsid w:val="0E776B66"/>
    <w:rsid w:val="0E78164B"/>
    <w:rsid w:val="0E7A3796"/>
    <w:rsid w:val="0E8012D9"/>
    <w:rsid w:val="0E823AC8"/>
    <w:rsid w:val="0E840CD0"/>
    <w:rsid w:val="0E877E42"/>
    <w:rsid w:val="0E8A0CB9"/>
    <w:rsid w:val="0E8F41FA"/>
    <w:rsid w:val="0E921809"/>
    <w:rsid w:val="0E971021"/>
    <w:rsid w:val="0E97755A"/>
    <w:rsid w:val="0E9A753B"/>
    <w:rsid w:val="0E9B2EC6"/>
    <w:rsid w:val="0EA7604D"/>
    <w:rsid w:val="0EA855E3"/>
    <w:rsid w:val="0EA946E6"/>
    <w:rsid w:val="0EAB5FAA"/>
    <w:rsid w:val="0EAC4C58"/>
    <w:rsid w:val="0EB2020F"/>
    <w:rsid w:val="0EB34F3A"/>
    <w:rsid w:val="0EBE2F25"/>
    <w:rsid w:val="0EC4366A"/>
    <w:rsid w:val="0EC811C7"/>
    <w:rsid w:val="0EC8358F"/>
    <w:rsid w:val="0ECA1531"/>
    <w:rsid w:val="0ECB1D76"/>
    <w:rsid w:val="0ECC7523"/>
    <w:rsid w:val="0ECD7DDE"/>
    <w:rsid w:val="0EDB59B8"/>
    <w:rsid w:val="0EE91384"/>
    <w:rsid w:val="0EF334B6"/>
    <w:rsid w:val="0EF35EE3"/>
    <w:rsid w:val="0EF56A7A"/>
    <w:rsid w:val="0EF645A0"/>
    <w:rsid w:val="0EF7338C"/>
    <w:rsid w:val="0EF86CED"/>
    <w:rsid w:val="0EF970AF"/>
    <w:rsid w:val="0F0071CD"/>
    <w:rsid w:val="0F012AB9"/>
    <w:rsid w:val="0F0A004B"/>
    <w:rsid w:val="0F0B6A8A"/>
    <w:rsid w:val="0F0F6E8A"/>
    <w:rsid w:val="0F123327"/>
    <w:rsid w:val="0F1868E5"/>
    <w:rsid w:val="0F1E231B"/>
    <w:rsid w:val="0F236C96"/>
    <w:rsid w:val="0F25113D"/>
    <w:rsid w:val="0F292067"/>
    <w:rsid w:val="0F296723"/>
    <w:rsid w:val="0F2E067F"/>
    <w:rsid w:val="0F31190F"/>
    <w:rsid w:val="0F330889"/>
    <w:rsid w:val="0F3675A0"/>
    <w:rsid w:val="0F3E0FA8"/>
    <w:rsid w:val="0F3E5268"/>
    <w:rsid w:val="0F3F20B4"/>
    <w:rsid w:val="0F3F4FD9"/>
    <w:rsid w:val="0F451F14"/>
    <w:rsid w:val="0F4814C6"/>
    <w:rsid w:val="0F4A2D13"/>
    <w:rsid w:val="0F4A6241"/>
    <w:rsid w:val="0F510AA7"/>
    <w:rsid w:val="0F517F53"/>
    <w:rsid w:val="0F542AE5"/>
    <w:rsid w:val="0F577FAD"/>
    <w:rsid w:val="0F587759"/>
    <w:rsid w:val="0F6078DC"/>
    <w:rsid w:val="0F6C6610"/>
    <w:rsid w:val="0F6D28B4"/>
    <w:rsid w:val="0F705351"/>
    <w:rsid w:val="0F7059CD"/>
    <w:rsid w:val="0F765021"/>
    <w:rsid w:val="0F7D7102"/>
    <w:rsid w:val="0F825E34"/>
    <w:rsid w:val="0F890F70"/>
    <w:rsid w:val="0F8A1DF7"/>
    <w:rsid w:val="0F8B5082"/>
    <w:rsid w:val="0F900551"/>
    <w:rsid w:val="0F90356B"/>
    <w:rsid w:val="0F932145"/>
    <w:rsid w:val="0F975E9D"/>
    <w:rsid w:val="0F977B31"/>
    <w:rsid w:val="0F9A52FD"/>
    <w:rsid w:val="0F9A7473"/>
    <w:rsid w:val="0FA32617"/>
    <w:rsid w:val="0FA66ED0"/>
    <w:rsid w:val="0FA7589A"/>
    <w:rsid w:val="0FB4348E"/>
    <w:rsid w:val="0FB46638"/>
    <w:rsid w:val="0FB53F2D"/>
    <w:rsid w:val="0FB83603"/>
    <w:rsid w:val="0FB86BBF"/>
    <w:rsid w:val="0FBA027F"/>
    <w:rsid w:val="0FBC37EA"/>
    <w:rsid w:val="0FBD15B0"/>
    <w:rsid w:val="0FC357A5"/>
    <w:rsid w:val="0FC46633"/>
    <w:rsid w:val="0FC72291"/>
    <w:rsid w:val="0FD04DF1"/>
    <w:rsid w:val="0FD348E1"/>
    <w:rsid w:val="0FD52ED0"/>
    <w:rsid w:val="0FDC0494"/>
    <w:rsid w:val="0FDE397D"/>
    <w:rsid w:val="0FE30F7D"/>
    <w:rsid w:val="0FE974AA"/>
    <w:rsid w:val="0FF24EB5"/>
    <w:rsid w:val="100718DE"/>
    <w:rsid w:val="100A15CC"/>
    <w:rsid w:val="100F0B58"/>
    <w:rsid w:val="10165C84"/>
    <w:rsid w:val="101751BA"/>
    <w:rsid w:val="101A7501"/>
    <w:rsid w:val="101B4EB8"/>
    <w:rsid w:val="102046CE"/>
    <w:rsid w:val="10212E50"/>
    <w:rsid w:val="102B1CCF"/>
    <w:rsid w:val="10336274"/>
    <w:rsid w:val="104D4C52"/>
    <w:rsid w:val="10503066"/>
    <w:rsid w:val="105210A9"/>
    <w:rsid w:val="1054033F"/>
    <w:rsid w:val="105570A4"/>
    <w:rsid w:val="10563548"/>
    <w:rsid w:val="106178DB"/>
    <w:rsid w:val="107240FA"/>
    <w:rsid w:val="107B6880"/>
    <w:rsid w:val="107D46C6"/>
    <w:rsid w:val="107E234E"/>
    <w:rsid w:val="107E440E"/>
    <w:rsid w:val="107E551E"/>
    <w:rsid w:val="10807F51"/>
    <w:rsid w:val="108B4116"/>
    <w:rsid w:val="108F7FA8"/>
    <w:rsid w:val="1092799D"/>
    <w:rsid w:val="10973B61"/>
    <w:rsid w:val="10997487"/>
    <w:rsid w:val="109C72EA"/>
    <w:rsid w:val="10A06571"/>
    <w:rsid w:val="10A64174"/>
    <w:rsid w:val="10AB084E"/>
    <w:rsid w:val="10B464C1"/>
    <w:rsid w:val="10B47F90"/>
    <w:rsid w:val="10B638B5"/>
    <w:rsid w:val="10BE10ED"/>
    <w:rsid w:val="10BE733F"/>
    <w:rsid w:val="10C06C14"/>
    <w:rsid w:val="10C2247D"/>
    <w:rsid w:val="10C60E34"/>
    <w:rsid w:val="10C649EA"/>
    <w:rsid w:val="10C74ABF"/>
    <w:rsid w:val="10C75CC0"/>
    <w:rsid w:val="10C817AD"/>
    <w:rsid w:val="10C85F3B"/>
    <w:rsid w:val="10C86039"/>
    <w:rsid w:val="10CB6F0C"/>
    <w:rsid w:val="10CC00C7"/>
    <w:rsid w:val="10CE55CF"/>
    <w:rsid w:val="10D34AC7"/>
    <w:rsid w:val="10DA02B1"/>
    <w:rsid w:val="10DB3A4D"/>
    <w:rsid w:val="10DE274B"/>
    <w:rsid w:val="10E17B9A"/>
    <w:rsid w:val="10E3528B"/>
    <w:rsid w:val="10E85741"/>
    <w:rsid w:val="10EB1855"/>
    <w:rsid w:val="10EF0A15"/>
    <w:rsid w:val="10FB5869"/>
    <w:rsid w:val="10FC206B"/>
    <w:rsid w:val="11050D49"/>
    <w:rsid w:val="1108786F"/>
    <w:rsid w:val="1109680C"/>
    <w:rsid w:val="1109690F"/>
    <w:rsid w:val="111B1C18"/>
    <w:rsid w:val="111D6C67"/>
    <w:rsid w:val="111E05D7"/>
    <w:rsid w:val="111F15CC"/>
    <w:rsid w:val="112026A2"/>
    <w:rsid w:val="1122167C"/>
    <w:rsid w:val="11230F50"/>
    <w:rsid w:val="1123161B"/>
    <w:rsid w:val="112A2B94"/>
    <w:rsid w:val="11310A71"/>
    <w:rsid w:val="113246F6"/>
    <w:rsid w:val="11335637"/>
    <w:rsid w:val="11341A2E"/>
    <w:rsid w:val="11366ED6"/>
    <w:rsid w:val="113A12BF"/>
    <w:rsid w:val="113B18E8"/>
    <w:rsid w:val="113B4BC4"/>
    <w:rsid w:val="113B5A37"/>
    <w:rsid w:val="114333A1"/>
    <w:rsid w:val="114377E5"/>
    <w:rsid w:val="1145536B"/>
    <w:rsid w:val="1147759A"/>
    <w:rsid w:val="11496C09"/>
    <w:rsid w:val="114A1174"/>
    <w:rsid w:val="114B1CFA"/>
    <w:rsid w:val="11526F56"/>
    <w:rsid w:val="11533E87"/>
    <w:rsid w:val="11534CBC"/>
    <w:rsid w:val="115468AF"/>
    <w:rsid w:val="115522EC"/>
    <w:rsid w:val="115B1040"/>
    <w:rsid w:val="115B4B8E"/>
    <w:rsid w:val="115C68FF"/>
    <w:rsid w:val="115E46FB"/>
    <w:rsid w:val="115E4744"/>
    <w:rsid w:val="116D222E"/>
    <w:rsid w:val="116E3776"/>
    <w:rsid w:val="116E7F05"/>
    <w:rsid w:val="11704EDE"/>
    <w:rsid w:val="1173012A"/>
    <w:rsid w:val="11731ED8"/>
    <w:rsid w:val="1178129C"/>
    <w:rsid w:val="117D309C"/>
    <w:rsid w:val="117E5F63"/>
    <w:rsid w:val="118539B9"/>
    <w:rsid w:val="11884CF3"/>
    <w:rsid w:val="118A4ADF"/>
    <w:rsid w:val="118B570A"/>
    <w:rsid w:val="118D7339"/>
    <w:rsid w:val="119105B0"/>
    <w:rsid w:val="119165C7"/>
    <w:rsid w:val="11A01EA0"/>
    <w:rsid w:val="11A16186"/>
    <w:rsid w:val="11A46535"/>
    <w:rsid w:val="11A863FB"/>
    <w:rsid w:val="11B231CC"/>
    <w:rsid w:val="11B2760F"/>
    <w:rsid w:val="11B506CF"/>
    <w:rsid w:val="11B60AF3"/>
    <w:rsid w:val="11B86EBD"/>
    <w:rsid w:val="11C2776F"/>
    <w:rsid w:val="11C75D80"/>
    <w:rsid w:val="11D131BB"/>
    <w:rsid w:val="11D442EA"/>
    <w:rsid w:val="11DF1031"/>
    <w:rsid w:val="11E007FA"/>
    <w:rsid w:val="11E53322"/>
    <w:rsid w:val="11EC75CE"/>
    <w:rsid w:val="11F1127F"/>
    <w:rsid w:val="11F2038C"/>
    <w:rsid w:val="11FA6B4B"/>
    <w:rsid w:val="11FF19BD"/>
    <w:rsid w:val="120436B0"/>
    <w:rsid w:val="12050F42"/>
    <w:rsid w:val="12084A5D"/>
    <w:rsid w:val="1209283C"/>
    <w:rsid w:val="121D2351"/>
    <w:rsid w:val="12205F40"/>
    <w:rsid w:val="12215392"/>
    <w:rsid w:val="12246CC6"/>
    <w:rsid w:val="122561ED"/>
    <w:rsid w:val="122654F1"/>
    <w:rsid w:val="12277D46"/>
    <w:rsid w:val="122A4B70"/>
    <w:rsid w:val="122B27B2"/>
    <w:rsid w:val="1230601B"/>
    <w:rsid w:val="12326FAD"/>
    <w:rsid w:val="12340228"/>
    <w:rsid w:val="12394787"/>
    <w:rsid w:val="123964A3"/>
    <w:rsid w:val="1244404F"/>
    <w:rsid w:val="1245161C"/>
    <w:rsid w:val="124B3421"/>
    <w:rsid w:val="124B628D"/>
    <w:rsid w:val="124F3674"/>
    <w:rsid w:val="124F51EE"/>
    <w:rsid w:val="12502219"/>
    <w:rsid w:val="12514256"/>
    <w:rsid w:val="125A314A"/>
    <w:rsid w:val="12631F4C"/>
    <w:rsid w:val="126C0CFB"/>
    <w:rsid w:val="126F7301"/>
    <w:rsid w:val="12712E4A"/>
    <w:rsid w:val="12721A71"/>
    <w:rsid w:val="127759F8"/>
    <w:rsid w:val="12791770"/>
    <w:rsid w:val="12795FF5"/>
    <w:rsid w:val="127C54FE"/>
    <w:rsid w:val="127C5AAF"/>
    <w:rsid w:val="12877699"/>
    <w:rsid w:val="12921784"/>
    <w:rsid w:val="129217E4"/>
    <w:rsid w:val="12957C2C"/>
    <w:rsid w:val="129640D0"/>
    <w:rsid w:val="129F2BCE"/>
    <w:rsid w:val="12A4183E"/>
    <w:rsid w:val="12A45933"/>
    <w:rsid w:val="12A5731E"/>
    <w:rsid w:val="12A8795F"/>
    <w:rsid w:val="12AC4D4D"/>
    <w:rsid w:val="12B02C6A"/>
    <w:rsid w:val="12B44556"/>
    <w:rsid w:val="12C4042D"/>
    <w:rsid w:val="12C56843"/>
    <w:rsid w:val="12C80001"/>
    <w:rsid w:val="12D1335A"/>
    <w:rsid w:val="12D33D3C"/>
    <w:rsid w:val="12D911EA"/>
    <w:rsid w:val="12D9220E"/>
    <w:rsid w:val="12DA0EDD"/>
    <w:rsid w:val="12E3308D"/>
    <w:rsid w:val="12F54A12"/>
    <w:rsid w:val="12F6691D"/>
    <w:rsid w:val="12F94A5E"/>
    <w:rsid w:val="12FD4EC0"/>
    <w:rsid w:val="1303789D"/>
    <w:rsid w:val="13055409"/>
    <w:rsid w:val="130A1D2D"/>
    <w:rsid w:val="130B11F2"/>
    <w:rsid w:val="130C2C0B"/>
    <w:rsid w:val="131327A9"/>
    <w:rsid w:val="1319260B"/>
    <w:rsid w:val="131D386B"/>
    <w:rsid w:val="131E1414"/>
    <w:rsid w:val="13225964"/>
    <w:rsid w:val="13261B98"/>
    <w:rsid w:val="132E5621"/>
    <w:rsid w:val="1330523D"/>
    <w:rsid w:val="13337E40"/>
    <w:rsid w:val="133975F0"/>
    <w:rsid w:val="133A457E"/>
    <w:rsid w:val="133D09EF"/>
    <w:rsid w:val="133D368B"/>
    <w:rsid w:val="133D454B"/>
    <w:rsid w:val="13414F7A"/>
    <w:rsid w:val="1346728C"/>
    <w:rsid w:val="13651CF4"/>
    <w:rsid w:val="136A6139"/>
    <w:rsid w:val="136E0BA9"/>
    <w:rsid w:val="13710699"/>
    <w:rsid w:val="13756BBB"/>
    <w:rsid w:val="1378141B"/>
    <w:rsid w:val="1379754E"/>
    <w:rsid w:val="137A5660"/>
    <w:rsid w:val="137C62DA"/>
    <w:rsid w:val="137E3EB6"/>
    <w:rsid w:val="137F054D"/>
    <w:rsid w:val="137F51B7"/>
    <w:rsid w:val="137F64CE"/>
    <w:rsid w:val="13813C2D"/>
    <w:rsid w:val="13874F3D"/>
    <w:rsid w:val="138931FC"/>
    <w:rsid w:val="138F0B1F"/>
    <w:rsid w:val="139008F9"/>
    <w:rsid w:val="1391212B"/>
    <w:rsid w:val="139236B8"/>
    <w:rsid w:val="1392443F"/>
    <w:rsid w:val="139266A0"/>
    <w:rsid w:val="13961F82"/>
    <w:rsid w:val="139C2791"/>
    <w:rsid w:val="13A26AA4"/>
    <w:rsid w:val="13A37400"/>
    <w:rsid w:val="13A762E1"/>
    <w:rsid w:val="13A76B64"/>
    <w:rsid w:val="13B23C48"/>
    <w:rsid w:val="13BC7C6B"/>
    <w:rsid w:val="13BF7B70"/>
    <w:rsid w:val="13C20EF5"/>
    <w:rsid w:val="13C27E5E"/>
    <w:rsid w:val="13C563B4"/>
    <w:rsid w:val="13C7475D"/>
    <w:rsid w:val="13CC3B21"/>
    <w:rsid w:val="13CD5577"/>
    <w:rsid w:val="13D05120"/>
    <w:rsid w:val="13D3358F"/>
    <w:rsid w:val="13D35625"/>
    <w:rsid w:val="13D551BB"/>
    <w:rsid w:val="13D67EBE"/>
    <w:rsid w:val="13D82AFA"/>
    <w:rsid w:val="13DB570C"/>
    <w:rsid w:val="13DD79D1"/>
    <w:rsid w:val="13E56C3D"/>
    <w:rsid w:val="13ED49C0"/>
    <w:rsid w:val="13EE0539"/>
    <w:rsid w:val="13F35552"/>
    <w:rsid w:val="13FA0E09"/>
    <w:rsid w:val="14027543"/>
    <w:rsid w:val="1404662E"/>
    <w:rsid w:val="14103A0E"/>
    <w:rsid w:val="141334FE"/>
    <w:rsid w:val="14177B92"/>
    <w:rsid w:val="141F00F5"/>
    <w:rsid w:val="14225017"/>
    <w:rsid w:val="1422672E"/>
    <w:rsid w:val="1423130A"/>
    <w:rsid w:val="142B4B9F"/>
    <w:rsid w:val="14302302"/>
    <w:rsid w:val="14317515"/>
    <w:rsid w:val="14337CF7"/>
    <w:rsid w:val="143A0A8B"/>
    <w:rsid w:val="143C4803"/>
    <w:rsid w:val="1441006B"/>
    <w:rsid w:val="14413B72"/>
    <w:rsid w:val="144165CB"/>
    <w:rsid w:val="144B0D48"/>
    <w:rsid w:val="144C0516"/>
    <w:rsid w:val="14505B0D"/>
    <w:rsid w:val="14517EF3"/>
    <w:rsid w:val="14527DB4"/>
    <w:rsid w:val="145319DF"/>
    <w:rsid w:val="14537D9F"/>
    <w:rsid w:val="14542E29"/>
    <w:rsid w:val="145A50D9"/>
    <w:rsid w:val="145F04F1"/>
    <w:rsid w:val="145F4809"/>
    <w:rsid w:val="14615110"/>
    <w:rsid w:val="14643471"/>
    <w:rsid w:val="146A7673"/>
    <w:rsid w:val="1471617D"/>
    <w:rsid w:val="14720225"/>
    <w:rsid w:val="147B7FCD"/>
    <w:rsid w:val="148631EE"/>
    <w:rsid w:val="14900FF3"/>
    <w:rsid w:val="149156BB"/>
    <w:rsid w:val="149208C7"/>
    <w:rsid w:val="149870C9"/>
    <w:rsid w:val="149900EB"/>
    <w:rsid w:val="149D07D1"/>
    <w:rsid w:val="14A44F08"/>
    <w:rsid w:val="14AB1989"/>
    <w:rsid w:val="14AB4FB0"/>
    <w:rsid w:val="14AE0627"/>
    <w:rsid w:val="14B25ED9"/>
    <w:rsid w:val="14B65343"/>
    <w:rsid w:val="14BC7D37"/>
    <w:rsid w:val="14C04592"/>
    <w:rsid w:val="14C54227"/>
    <w:rsid w:val="14CB3DD9"/>
    <w:rsid w:val="14CC354C"/>
    <w:rsid w:val="14D12EC2"/>
    <w:rsid w:val="14D403A1"/>
    <w:rsid w:val="14D47131"/>
    <w:rsid w:val="14D74083"/>
    <w:rsid w:val="14DC5FE6"/>
    <w:rsid w:val="14DE1D5E"/>
    <w:rsid w:val="14DE4B0F"/>
    <w:rsid w:val="14E06C69"/>
    <w:rsid w:val="14E41074"/>
    <w:rsid w:val="14E629C1"/>
    <w:rsid w:val="14EF77DE"/>
    <w:rsid w:val="14EF7AC7"/>
    <w:rsid w:val="14F16337"/>
    <w:rsid w:val="14F96EAE"/>
    <w:rsid w:val="14FE32A2"/>
    <w:rsid w:val="15006AB1"/>
    <w:rsid w:val="150600D5"/>
    <w:rsid w:val="15081322"/>
    <w:rsid w:val="150F3D08"/>
    <w:rsid w:val="151F4098"/>
    <w:rsid w:val="15204125"/>
    <w:rsid w:val="15273705"/>
    <w:rsid w:val="152754B3"/>
    <w:rsid w:val="15327AD6"/>
    <w:rsid w:val="153C199A"/>
    <w:rsid w:val="153E27FD"/>
    <w:rsid w:val="153F309C"/>
    <w:rsid w:val="154338D4"/>
    <w:rsid w:val="1548279C"/>
    <w:rsid w:val="154A4BE2"/>
    <w:rsid w:val="154D47EE"/>
    <w:rsid w:val="15524DC4"/>
    <w:rsid w:val="15545B7C"/>
    <w:rsid w:val="155A1386"/>
    <w:rsid w:val="155A19AC"/>
    <w:rsid w:val="155F35DB"/>
    <w:rsid w:val="1560096E"/>
    <w:rsid w:val="1562741A"/>
    <w:rsid w:val="15632263"/>
    <w:rsid w:val="15697BDF"/>
    <w:rsid w:val="156F02C3"/>
    <w:rsid w:val="156F3FA0"/>
    <w:rsid w:val="156F71E3"/>
    <w:rsid w:val="15703B9C"/>
    <w:rsid w:val="15704718"/>
    <w:rsid w:val="15761F97"/>
    <w:rsid w:val="157E46C6"/>
    <w:rsid w:val="157E7822"/>
    <w:rsid w:val="158226E9"/>
    <w:rsid w:val="158F6D5D"/>
    <w:rsid w:val="15925D47"/>
    <w:rsid w:val="15933E83"/>
    <w:rsid w:val="15962ACD"/>
    <w:rsid w:val="159B19FD"/>
    <w:rsid w:val="159B7C4F"/>
    <w:rsid w:val="159C7AD6"/>
    <w:rsid w:val="159F58F8"/>
    <w:rsid w:val="15A208B5"/>
    <w:rsid w:val="15B04BB6"/>
    <w:rsid w:val="15B8610B"/>
    <w:rsid w:val="15C2520B"/>
    <w:rsid w:val="15C5490A"/>
    <w:rsid w:val="15C54CCC"/>
    <w:rsid w:val="15D54C6E"/>
    <w:rsid w:val="15D60C87"/>
    <w:rsid w:val="15DF29DF"/>
    <w:rsid w:val="15E369D8"/>
    <w:rsid w:val="15E84808"/>
    <w:rsid w:val="15E8785A"/>
    <w:rsid w:val="15F35A3D"/>
    <w:rsid w:val="15F53DA0"/>
    <w:rsid w:val="15F73059"/>
    <w:rsid w:val="15FE39C8"/>
    <w:rsid w:val="160A4B7C"/>
    <w:rsid w:val="160C6089"/>
    <w:rsid w:val="16157DB6"/>
    <w:rsid w:val="16167DE6"/>
    <w:rsid w:val="161774DB"/>
    <w:rsid w:val="162647F4"/>
    <w:rsid w:val="162D2EFA"/>
    <w:rsid w:val="162E0AC3"/>
    <w:rsid w:val="163817A2"/>
    <w:rsid w:val="163D0D06"/>
    <w:rsid w:val="163E5D97"/>
    <w:rsid w:val="16480C62"/>
    <w:rsid w:val="16501B82"/>
    <w:rsid w:val="16542602"/>
    <w:rsid w:val="165F0A7A"/>
    <w:rsid w:val="16612C47"/>
    <w:rsid w:val="166164C9"/>
    <w:rsid w:val="16617985"/>
    <w:rsid w:val="1662116A"/>
    <w:rsid w:val="167171D1"/>
    <w:rsid w:val="16794213"/>
    <w:rsid w:val="167E6ABD"/>
    <w:rsid w:val="168163A2"/>
    <w:rsid w:val="16836D15"/>
    <w:rsid w:val="168626AD"/>
    <w:rsid w:val="168D6CF6"/>
    <w:rsid w:val="168F3A66"/>
    <w:rsid w:val="169056A6"/>
    <w:rsid w:val="16914EDE"/>
    <w:rsid w:val="16962A86"/>
    <w:rsid w:val="169C3C7F"/>
    <w:rsid w:val="16A16818"/>
    <w:rsid w:val="16A4518D"/>
    <w:rsid w:val="16A81278"/>
    <w:rsid w:val="16A90A27"/>
    <w:rsid w:val="16AB4932"/>
    <w:rsid w:val="16B7083A"/>
    <w:rsid w:val="16B91F54"/>
    <w:rsid w:val="16B96F74"/>
    <w:rsid w:val="16BA48BC"/>
    <w:rsid w:val="16BB7908"/>
    <w:rsid w:val="16BD75E3"/>
    <w:rsid w:val="16C15FA7"/>
    <w:rsid w:val="16C30A21"/>
    <w:rsid w:val="16C75632"/>
    <w:rsid w:val="16D01B7A"/>
    <w:rsid w:val="16D026BB"/>
    <w:rsid w:val="16D238EC"/>
    <w:rsid w:val="16D27D1B"/>
    <w:rsid w:val="16D87127"/>
    <w:rsid w:val="16DE7DF3"/>
    <w:rsid w:val="16E00A6F"/>
    <w:rsid w:val="16E00F29"/>
    <w:rsid w:val="16E40604"/>
    <w:rsid w:val="16E55626"/>
    <w:rsid w:val="16EC701B"/>
    <w:rsid w:val="16EE2000"/>
    <w:rsid w:val="16EE74CD"/>
    <w:rsid w:val="16F2425A"/>
    <w:rsid w:val="16F2564D"/>
    <w:rsid w:val="16F3354A"/>
    <w:rsid w:val="16F413C5"/>
    <w:rsid w:val="16FA67D7"/>
    <w:rsid w:val="16FF368E"/>
    <w:rsid w:val="170630B4"/>
    <w:rsid w:val="170A3824"/>
    <w:rsid w:val="170B583B"/>
    <w:rsid w:val="170F4F96"/>
    <w:rsid w:val="17123531"/>
    <w:rsid w:val="17155334"/>
    <w:rsid w:val="17164D60"/>
    <w:rsid w:val="171B4975"/>
    <w:rsid w:val="171D2495"/>
    <w:rsid w:val="171E4070"/>
    <w:rsid w:val="172172B9"/>
    <w:rsid w:val="1723218A"/>
    <w:rsid w:val="17233109"/>
    <w:rsid w:val="172A0249"/>
    <w:rsid w:val="17391DE1"/>
    <w:rsid w:val="17450653"/>
    <w:rsid w:val="17454D03"/>
    <w:rsid w:val="174734E3"/>
    <w:rsid w:val="1749078E"/>
    <w:rsid w:val="17494887"/>
    <w:rsid w:val="174A32FA"/>
    <w:rsid w:val="174A42E5"/>
    <w:rsid w:val="174B2696"/>
    <w:rsid w:val="17544F38"/>
    <w:rsid w:val="17546308"/>
    <w:rsid w:val="17556703"/>
    <w:rsid w:val="175834E8"/>
    <w:rsid w:val="175E5C51"/>
    <w:rsid w:val="17600AA8"/>
    <w:rsid w:val="17633E31"/>
    <w:rsid w:val="176B12DD"/>
    <w:rsid w:val="176E4553"/>
    <w:rsid w:val="176E4769"/>
    <w:rsid w:val="176F759F"/>
    <w:rsid w:val="177574B8"/>
    <w:rsid w:val="177D60BA"/>
    <w:rsid w:val="1784119E"/>
    <w:rsid w:val="17875E1D"/>
    <w:rsid w:val="178F45DC"/>
    <w:rsid w:val="17943679"/>
    <w:rsid w:val="17966920"/>
    <w:rsid w:val="179901BE"/>
    <w:rsid w:val="179A13A7"/>
    <w:rsid w:val="179B53EA"/>
    <w:rsid w:val="179E27EA"/>
    <w:rsid w:val="17A1609D"/>
    <w:rsid w:val="17A34B99"/>
    <w:rsid w:val="17A6261B"/>
    <w:rsid w:val="17A8564B"/>
    <w:rsid w:val="17AE638F"/>
    <w:rsid w:val="17B21302"/>
    <w:rsid w:val="17B37EC7"/>
    <w:rsid w:val="17B93CB1"/>
    <w:rsid w:val="17B93E91"/>
    <w:rsid w:val="17BA087B"/>
    <w:rsid w:val="17BC1698"/>
    <w:rsid w:val="17C60E97"/>
    <w:rsid w:val="17D25429"/>
    <w:rsid w:val="17D43CC3"/>
    <w:rsid w:val="17D47448"/>
    <w:rsid w:val="17D631C0"/>
    <w:rsid w:val="17D844B6"/>
    <w:rsid w:val="17E46195"/>
    <w:rsid w:val="17EE3845"/>
    <w:rsid w:val="17F80BF1"/>
    <w:rsid w:val="17F81B92"/>
    <w:rsid w:val="17F95E5B"/>
    <w:rsid w:val="17FB2C27"/>
    <w:rsid w:val="17FE537A"/>
    <w:rsid w:val="17FF7073"/>
    <w:rsid w:val="18041ADC"/>
    <w:rsid w:val="180E295A"/>
    <w:rsid w:val="181567BD"/>
    <w:rsid w:val="18166B6D"/>
    <w:rsid w:val="181721DD"/>
    <w:rsid w:val="18195AF3"/>
    <w:rsid w:val="181C774B"/>
    <w:rsid w:val="181D7FC0"/>
    <w:rsid w:val="182577AE"/>
    <w:rsid w:val="183254BE"/>
    <w:rsid w:val="18325AA3"/>
    <w:rsid w:val="183361CF"/>
    <w:rsid w:val="18357EE7"/>
    <w:rsid w:val="183E1653"/>
    <w:rsid w:val="18447EED"/>
    <w:rsid w:val="184E2B29"/>
    <w:rsid w:val="1858126E"/>
    <w:rsid w:val="18583D6C"/>
    <w:rsid w:val="18672C31"/>
    <w:rsid w:val="186E164B"/>
    <w:rsid w:val="186E2708"/>
    <w:rsid w:val="18716498"/>
    <w:rsid w:val="18716A45"/>
    <w:rsid w:val="18721E7C"/>
    <w:rsid w:val="1888539E"/>
    <w:rsid w:val="189015C1"/>
    <w:rsid w:val="18963014"/>
    <w:rsid w:val="189D350C"/>
    <w:rsid w:val="189E5F59"/>
    <w:rsid w:val="18A45462"/>
    <w:rsid w:val="18A961DF"/>
    <w:rsid w:val="18AB270E"/>
    <w:rsid w:val="18AF0658"/>
    <w:rsid w:val="18BD3988"/>
    <w:rsid w:val="18BF5A03"/>
    <w:rsid w:val="18C05CBC"/>
    <w:rsid w:val="18C67001"/>
    <w:rsid w:val="18C71BFE"/>
    <w:rsid w:val="18CB084B"/>
    <w:rsid w:val="18CE3C5D"/>
    <w:rsid w:val="18D359EC"/>
    <w:rsid w:val="18D72D4C"/>
    <w:rsid w:val="18DF0ABC"/>
    <w:rsid w:val="18E13BCB"/>
    <w:rsid w:val="18E35C63"/>
    <w:rsid w:val="18E44082"/>
    <w:rsid w:val="18E6768A"/>
    <w:rsid w:val="18E84F59"/>
    <w:rsid w:val="18F97925"/>
    <w:rsid w:val="18FC2919"/>
    <w:rsid w:val="18FD1816"/>
    <w:rsid w:val="190360DC"/>
    <w:rsid w:val="191905B6"/>
    <w:rsid w:val="191D6211"/>
    <w:rsid w:val="191E7E28"/>
    <w:rsid w:val="191F6918"/>
    <w:rsid w:val="192D7704"/>
    <w:rsid w:val="1935124B"/>
    <w:rsid w:val="19395E3A"/>
    <w:rsid w:val="193E78F2"/>
    <w:rsid w:val="194142F6"/>
    <w:rsid w:val="19435AC7"/>
    <w:rsid w:val="194D215C"/>
    <w:rsid w:val="19523679"/>
    <w:rsid w:val="195B21EC"/>
    <w:rsid w:val="195D441F"/>
    <w:rsid w:val="195E3A95"/>
    <w:rsid w:val="195F5DC3"/>
    <w:rsid w:val="19674386"/>
    <w:rsid w:val="1969424B"/>
    <w:rsid w:val="1969745C"/>
    <w:rsid w:val="196D1678"/>
    <w:rsid w:val="19712112"/>
    <w:rsid w:val="19742A0F"/>
    <w:rsid w:val="1978116E"/>
    <w:rsid w:val="197C1B46"/>
    <w:rsid w:val="197D58BA"/>
    <w:rsid w:val="197E141A"/>
    <w:rsid w:val="19806955"/>
    <w:rsid w:val="19820DAF"/>
    <w:rsid w:val="19837B40"/>
    <w:rsid w:val="198761E1"/>
    <w:rsid w:val="198C4581"/>
    <w:rsid w:val="198D74CF"/>
    <w:rsid w:val="19904E3E"/>
    <w:rsid w:val="19940C3D"/>
    <w:rsid w:val="1998697F"/>
    <w:rsid w:val="19A52E19"/>
    <w:rsid w:val="19A834C8"/>
    <w:rsid w:val="19AA3773"/>
    <w:rsid w:val="19B017F1"/>
    <w:rsid w:val="19BB0FD1"/>
    <w:rsid w:val="19C0403A"/>
    <w:rsid w:val="19C37774"/>
    <w:rsid w:val="19C452C9"/>
    <w:rsid w:val="19CA28B1"/>
    <w:rsid w:val="19CB78BB"/>
    <w:rsid w:val="19CE596A"/>
    <w:rsid w:val="19D21766"/>
    <w:rsid w:val="19E10D1A"/>
    <w:rsid w:val="19E95EFD"/>
    <w:rsid w:val="19EA421A"/>
    <w:rsid w:val="19EB4E55"/>
    <w:rsid w:val="19FD75BF"/>
    <w:rsid w:val="1A032C2D"/>
    <w:rsid w:val="1A044015"/>
    <w:rsid w:val="1A044207"/>
    <w:rsid w:val="1A0D3A84"/>
    <w:rsid w:val="1A200E8E"/>
    <w:rsid w:val="1A247509"/>
    <w:rsid w:val="1A277D03"/>
    <w:rsid w:val="1A281EBE"/>
    <w:rsid w:val="1A2C1827"/>
    <w:rsid w:val="1A2C7916"/>
    <w:rsid w:val="1A3104DC"/>
    <w:rsid w:val="1A3224E2"/>
    <w:rsid w:val="1A360A76"/>
    <w:rsid w:val="1A3D15AD"/>
    <w:rsid w:val="1A3E7162"/>
    <w:rsid w:val="1A400594"/>
    <w:rsid w:val="1A4C1518"/>
    <w:rsid w:val="1A4C5AD9"/>
    <w:rsid w:val="1A4C6E2B"/>
    <w:rsid w:val="1A504FBE"/>
    <w:rsid w:val="1A5426D8"/>
    <w:rsid w:val="1A542F3B"/>
    <w:rsid w:val="1A5F317D"/>
    <w:rsid w:val="1A733DF5"/>
    <w:rsid w:val="1A7440B7"/>
    <w:rsid w:val="1A7F369B"/>
    <w:rsid w:val="1A817706"/>
    <w:rsid w:val="1A832F78"/>
    <w:rsid w:val="1A8561BB"/>
    <w:rsid w:val="1A8D78F8"/>
    <w:rsid w:val="1A8F352A"/>
    <w:rsid w:val="1A954C6D"/>
    <w:rsid w:val="1A9A5C36"/>
    <w:rsid w:val="1AAA6F80"/>
    <w:rsid w:val="1AB02624"/>
    <w:rsid w:val="1AB351BE"/>
    <w:rsid w:val="1AB42416"/>
    <w:rsid w:val="1AB6215A"/>
    <w:rsid w:val="1AB65C86"/>
    <w:rsid w:val="1AB76AF8"/>
    <w:rsid w:val="1ABE298D"/>
    <w:rsid w:val="1AC14EB5"/>
    <w:rsid w:val="1AC30C91"/>
    <w:rsid w:val="1AC3491E"/>
    <w:rsid w:val="1AC4067A"/>
    <w:rsid w:val="1AC550C8"/>
    <w:rsid w:val="1ACA3A0E"/>
    <w:rsid w:val="1AD02149"/>
    <w:rsid w:val="1AD076E5"/>
    <w:rsid w:val="1AD12876"/>
    <w:rsid w:val="1AD7036D"/>
    <w:rsid w:val="1AD9327E"/>
    <w:rsid w:val="1ADC2879"/>
    <w:rsid w:val="1AE44575"/>
    <w:rsid w:val="1AE57909"/>
    <w:rsid w:val="1AEB0D31"/>
    <w:rsid w:val="1AEE29E8"/>
    <w:rsid w:val="1AF2739B"/>
    <w:rsid w:val="1AF312E1"/>
    <w:rsid w:val="1AF85CA7"/>
    <w:rsid w:val="1AF86B31"/>
    <w:rsid w:val="1AFB6CE7"/>
    <w:rsid w:val="1AFC2F3E"/>
    <w:rsid w:val="1AFE318D"/>
    <w:rsid w:val="1B065B6B"/>
    <w:rsid w:val="1B090A63"/>
    <w:rsid w:val="1B0B797C"/>
    <w:rsid w:val="1B0D462D"/>
    <w:rsid w:val="1B114B36"/>
    <w:rsid w:val="1B1262BE"/>
    <w:rsid w:val="1B140428"/>
    <w:rsid w:val="1B170D6B"/>
    <w:rsid w:val="1B193D3D"/>
    <w:rsid w:val="1B1C1B08"/>
    <w:rsid w:val="1B1E565B"/>
    <w:rsid w:val="1B257A43"/>
    <w:rsid w:val="1B280409"/>
    <w:rsid w:val="1B2B0EB7"/>
    <w:rsid w:val="1B2B4D71"/>
    <w:rsid w:val="1B2D30F7"/>
    <w:rsid w:val="1B34092A"/>
    <w:rsid w:val="1B356450"/>
    <w:rsid w:val="1B3E7049"/>
    <w:rsid w:val="1B432B92"/>
    <w:rsid w:val="1B4548E5"/>
    <w:rsid w:val="1B510397"/>
    <w:rsid w:val="1B517E0D"/>
    <w:rsid w:val="1B527AD4"/>
    <w:rsid w:val="1B5543FC"/>
    <w:rsid w:val="1B57291D"/>
    <w:rsid w:val="1B59213E"/>
    <w:rsid w:val="1B632736"/>
    <w:rsid w:val="1B666609"/>
    <w:rsid w:val="1B6823C1"/>
    <w:rsid w:val="1B6A434C"/>
    <w:rsid w:val="1B6D52F1"/>
    <w:rsid w:val="1B6F1962"/>
    <w:rsid w:val="1B6F4E66"/>
    <w:rsid w:val="1B742AD4"/>
    <w:rsid w:val="1B761268"/>
    <w:rsid w:val="1B7623B0"/>
    <w:rsid w:val="1B793037"/>
    <w:rsid w:val="1B797EFA"/>
    <w:rsid w:val="1B7A0E29"/>
    <w:rsid w:val="1B7C06B6"/>
    <w:rsid w:val="1B81701A"/>
    <w:rsid w:val="1B861D49"/>
    <w:rsid w:val="1B893EB8"/>
    <w:rsid w:val="1B8A679C"/>
    <w:rsid w:val="1B8B42C2"/>
    <w:rsid w:val="1B8F5B60"/>
    <w:rsid w:val="1B9118D8"/>
    <w:rsid w:val="1B9144FB"/>
    <w:rsid w:val="1B922B86"/>
    <w:rsid w:val="1B927698"/>
    <w:rsid w:val="1B947025"/>
    <w:rsid w:val="1B977AC7"/>
    <w:rsid w:val="1B99253B"/>
    <w:rsid w:val="1B99688B"/>
    <w:rsid w:val="1B9A0153"/>
    <w:rsid w:val="1B9B5FB9"/>
    <w:rsid w:val="1B9C24D8"/>
    <w:rsid w:val="1B9C42A1"/>
    <w:rsid w:val="1BA17641"/>
    <w:rsid w:val="1BA333BA"/>
    <w:rsid w:val="1BA85DD3"/>
    <w:rsid w:val="1BAD3F74"/>
    <w:rsid w:val="1BAD692B"/>
    <w:rsid w:val="1BB2184F"/>
    <w:rsid w:val="1BBD3FA6"/>
    <w:rsid w:val="1BC05D1A"/>
    <w:rsid w:val="1BC11A92"/>
    <w:rsid w:val="1BC12990"/>
    <w:rsid w:val="1BC5464F"/>
    <w:rsid w:val="1BC747F0"/>
    <w:rsid w:val="1BD23AC2"/>
    <w:rsid w:val="1BD75DCB"/>
    <w:rsid w:val="1BD96215"/>
    <w:rsid w:val="1BDA0B52"/>
    <w:rsid w:val="1BDF668A"/>
    <w:rsid w:val="1BEE1286"/>
    <w:rsid w:val="1BF260C1"/>
    <w:rsid w:val="1BF447EC"/>
    <w:rsid w:val="1BFD6F6E"/>
    <w:rsid w:val="1C04223F"/>
    <w:rsid w:val="1C09152B"/>
    <w:rsid w:val="1C0A02E7"/>
    <w:rsid w:val="1C0F3F76"/>
    <w:rsid w:val="1C0F5410"/>
    <w:rsid w:val="1C112446"/>
    <w:rsid w:val="1C1135D0"/>
    <w:rsid w:val="1C1442B7"/>
    <w:rsid w:val="1C183DA8"/>
    <w:rsid w:val="1C1B545C"/>
    <w:rsid w:val="1C292AC8"/>
    <w:rsid w:val="1C2A4B4C"/>
    <w:rsid w:val="1C3933A9"/>
    <w:rsid w:val="1C3D052F"/>
    <w:rsid w:val="1C452517"/>
    <w:rsid w:val="1C512BFE"/>
    <w:rsid w:val="1C536B8E"/>
    <w:rsid w:val="1C56042C"/>
    <w:rsid w:val="1C5A43C0"/>
    <w:rsid w:val="1C5E5533"/>
    <w:rsid w:val="1C6238CC"/>
    <w:rsid w:val="1C640385"/>
    <w:rsid w:val="1C6B199A"/>
    <w:rsid w:val="1C6B5903"/>
    <w:rsid w:val="1C737F1F"/>
    <w:rsid w:val="1C782A98"/>
    <w:rsid w:val="1C850BB2"/>
    <w:rsid w:val="1C8E5E18"/>
    <w:rsid w:val="1C911E51"/>
    <w:rsid w:val="1C915402"/>
    <w:rsid w:val="1C9176B6"/>
    <w:rsid w:val="1C9208AC"/>
    <w:rsid w:val="1C924DAC"/>
    <w:rsid w:val="1C967CAB"/>
    <w:rsid w:val="1C9A2A0F"/>
    <w:rsid w:val="1C9B2C5B"/>
    <w:rsid w:val="1C9F52B9"/>
    <w:rsid w:val="1CAD0A02"/>
    <w:rsid w:val="1CB81F15"/>
    <w:rsid w:val="1CB97BA8"/>
    <w:rsid w:val="1CBD41DF"/>
    <w:rsid w:val="1CC84DE0"/>
    <w:rsid w:val="1CD11E6E"/>
    <w:rsid w:val="1CD653B6"/>
    <w:rsid w:val="1CDD40E3"/>
    <w:rsid w:val="1CE51916"/>
    <w:rsid w:val="1CEA7D2D"/>
    <w:rsid w:val="1CF11638"/>
    <w:rsid w:val="1CF515ED"/>
    <w:rsid w:val="1CF85987"/>
    <w:rsid w:val="1CF90208"/>
    <w:rsid w:val="1D06292F"/>
    <w:rsid w:val="1D097E0C"/>
    <w:rsid w:val="1D0A5642"/>
    <w:rsid w:val="1D0A759B"/>
    <w:rsid w:val="1D0C0DEB"/>
    <w:rsid w:val="1D0C187F"/>
    <w:rsid w:val="1D0F15C0"/>
    <w:rsid w:val="1D1207F7"/>
    <w:rsid w:val="1D1237D7"/>
    <w:rsid w:val="1D195627"/>
    <w:rsid w:val="1D1C5EE0"/>
    <w:rsid w:val="1D1F797C"/>
    <w:rsid w:val="1D21340E"/>
    <w:rsid w:val="1D213DF4"/>
    <w:rsid w:val="1D220D6D"/>
    <w:rsid w:val="1D22162F"/>
    <w:rsid w:val="1D222F07"/>
    <w:rsid w:val="1D2614CA"/>
    <w:rsid w:val="1D2A76E9"/>
    <w:rsid w:val="1D2D79CD"/>
    <w:rsid w:val="1D2E4386"/>
    <w:rsid w:val="1D3038A6"/>
    <w:rsid w:val="1D3579B7"/>
    <w:rsid w:val="1D396639"/>
    <w:rsid w:val="1D3A1AFC"/>
    <w:rsid w:val="1D4014D4"/>
    <w:rsid w:val="1D4C4288"/>
    <w:rsid w:val="1D5244BA"/>
    <w:rsid w:val="1D596426"/>
    <w:rsid w:val="1D682B0D"/>
    <w:rsid w:val="1D6A3A21"/>
    <w:rsid w:val="1D6B1B02"/>
    <w:rsid w:val="1D6C273C"/>
    <w:rsid w:val="1D7140EF"/>
    <w:rsid w:val="1D717AB9"/>
    <w:rsid w:val="1D750250"/>
    <w:rsid w:val="1D795410"/>
    <w:rsid w:val="1D7C435A"/>
    <w:rsid w:val="1D7E3B52"/>
    <w:rsid w:val="1D8D321E"/>
    <w:rsid w:val="1D9E0546"/>
    <w:rsid w:val="1DA00FD8"/>
    <w:rsid w:val="1DA3531B"/>
    <w:rsid w:val="1DA67191"/>
    <w:rsid w:val="1DA70510"/>
    <w:rsid w:val="1DA77A76"/>
    <w:rsid w:val="1DA919D5"/>
    <w:rsid w:val="1DAB75DE"/>
    <w:rsid w:val="1DB74D28"/>
    <w:rsid w:val="1DBC0616"/>
    <w:rsid w:val="1DBD19DD"/>
    <w:rsid w:val="1DBF3092"/>
    <w:rsid w:val="1DC914E4"/>
    <w:rsid w:val="1DC96729"/>
    <w:rsid w:val="1DCB6BF8"/>
    <w:rsid w:val="1DCD5A02"/>
    <w:rsid w:val="1DD04FD9"/>
    <w:rsid w:val="1DD4335A"/>
    <w:rsid w:val="1DD66C55"/>
    <w:rsid w:val="1DD76009"/>
    <w:rsid w:val="1DD90ACC"/>
    <w:rsid w:val="1DE008F5"/>
    <w:rsid w:val="1DE507D7"/>
    <w:rsid w:val="1DF25BED"/>
    <w:rsid w:val="1DF57EC5"/>
    <w:rsid w:val="1DF74160"/>
    <w:rsid w:val="1DFB0374"/>
    <w:rsid w:val="1DFC41DB"/>
    <w:rsid w:val="1E031D03"/>
    <w:rsid w:val="1E042382"/>
    <w:rsid w:val="1E09286E"/>
    <w:rsid w:val="1E0F7A5B"/>
    <w:rsid w:val="1E18008F"/>
    <w:rsid w:val="1E2A58AB"/>
    <w:rsid w:val="1E37435B"/>
    <w:rsid w:val="1E3F5328"/>
    <w:rsid w:val="1E400FC9"/>
    <w:rsid w:val="1E430E84"/>
    <w:rsid w:val="1E447EC1"/>
    <w:rsid w:val="1E465440"/>
    <w:rsid w:val="1E4C1D0B"/>
    <w:rsid w:val="1E4C460C"/>
    <w:rsid w:val="1E4F0277"/>
    <w:rsid w:val="1E50496D"/>
    <w:rsid w:val="1E517BEF"/>
    <w:rsid w:val="1E543A28"/>
    <w:rsid w:val="1E546BED"/>
    <w:rsid w:val="1E5A3B87"/>
    <w:rsid w:val="1E5E2AB4"/>
    <w:rsid w:val="1E642852"/>
    <w:rsid w:val="1E666851"/>
    <w:rsid w:val="1E675A17"/>
    <w:rsid w:val="1E710961"/>
    <w:rsid w:val="1E717D20"/>
    <w:rsid w:val="1E733933"/>
    <w:rsid w:val="1E780B2E"/>
    <w:rsid w:val="1E78483A"/>
    <w:rsid w:val="1E7F5CB6"/>
    <w:rsid w:val="1E802559"/>
    <w:rsid w:val="1E8219AC"/>
    <w:rsid w:val="1E8474D2"/>
    <w:rsid w:val="1E876FC3"/>
    <w:rsid w:val="1E880A15"/>
    <w:rsid w:val="1E887829"/>
    <w:rsid w:val="1E892795"/>
    <w:rsid w:val="1E8F4275"/>
    <w:rsid w:val="1E9249B5"/>
    <w:rsid w:val="1E996365"/>
    <w:rsid w:val="1EA42EB6"/>
    <w:rsid w:val="1EA65133"/>
    <w:rsid w:val="1EAA5FA6"/>
    <w:rsid w:val="1EB06519"/>
    <w:rsid w:val="1EB37DB8"/>
    <w:rsid w:val="1EB458DE"/>
    <w:rsid w:val="1EB4768C"/>
    <w:rsid w:val="1EBB4EBE"/>
    <w:rsid w:val="1EBE6B11"/>
    <w:rsid w:val="1EBF675C"/>
    <w:rsid w:val="1EC12B78"/>
    <w:rsid w:val="1EC607B1"/>
    <w:rsid w:val="1ECB33B4"/>
    <w:rsid w:val="1ECE2E43"/>
    <w:rsid w:val="1ED3045A"/>
    <w:rsid w:val="1ED31E5F"/>
    <w:rsid w:val="1ED664C8"/>
    <w:rsid w:val="1EDD1557"/>
    <w:rsid w:val="1EE32E0F"/>
    <w:rsid w:val="1EE93A87"/>
    <w:rsid w:val="1EF14855"/>
    <w:rsid w:val="1EF53F2C"/>
    <w:rsid w:val="1EF81C6E"/>
    <w:rsid w:val="1F040613"/>
    <w:rsid w:val="1F054ECD"/>
    <w:rsid w:val="1F1248F6"/>
    <w:rsid w:val="1F12665C"/>
    <w:rsid w:val="1F144125"/>
    <w:rsid w:val="1F166840"/>
    <w:rsid w:val="1F1A368A"/>
    <w:rsid w:val="1F251044"/>
    <w:rsid w:val="1F282495"/>
    <w:rsid w:val="1F290FA1"/>
    <w:rsid w:val="1F31030B"/>
    <w:rsid w:val="1F385790"/>
    <w:rsid w:val="1F3E57B5"/>
    <w:rsid w:val="1F4D33C0"/>
    <w:rsid w:val="1F4E5900"/>
    <w:rsid w:val="1F505606"/>
    <w:rsid w:val="1F530F7A"/>
    <w:rsid w:val="1F543C5C"/>
    <w:rsid w:val="1F600E6C"/>
    <w:rsid w:val="1F621647"/>
    <w:rsid w:val="1F680DF2"/>
    <w:rsid w:val="1F6B2440"/>
    <w:rsid w:val="1F7A11C0"/>
    <w:rsid w:val="1F7C1EAC"/>
    <w:rsid w:val="1F7C426B"/>
    <w:rsid w:val="1F84003F"/>
    <w:rsid w:val="1F8E20CE"/>
    <w:rsid w:val="1F9279CD"/>
    <w:rsid w:val="1F930BDA"/>
    <w:rsid w:val="1FA53664"/>
    <w:rsid w:val="1FA65AD7"/>
    <w:rsid w:val="1FA77FF9"/>
    <w:rsid w:val="1FA84C7B"/>
    <w:rsid w:val="1FA92F69"/>
    <w:rsid w:val="1FB02549"/>
    <w:rsid w:val="1FB12DAA"/>
    <w:rsid w:val="1FB51245"/>
    <w:rsid w:val="1FBC7140"/>
    <w:rsid w:val="1FC67118"/>
    <w:rsid w:val="1FC719DF"/>
    <w:rsid w:val="1FC962ED"/>
    <w:rsid w:val="1FCA10D5"/>
    <w:rsid w:val="1FCC4FFB"/>
    <w:rsid w:val="1FD445F3"/>
    <w:rsid w:val="1FDD53EC"/>
    <w:rsid w:val="1FE60227"/>
    <w:rsid w:val="1FEA2FB3"/>
    <w:rsid w:val="1FEB2E2A"/>
    <w:rsid w:val="1FEB738E"/>
    <w:rsid w:val="1FF2354B"/>
    <w:rsid w:val="1FF67C94"/>
    <w:rsid w:val="1FF7721B"/>
    <w:rsid w:val="20033F9B"/>
    <w:rsid w:val="200428DD"/>
    <w:rsid w:val="20087C8F"/>
    <w:rsid w:val="201249A2"/>
    <w:rsid w:val="20140D2A"/>
    <w:rsid w:val="20142FCB"/>
    <w:rsid w:val="20147121"/>
    <w:rsid w:val="20171946"/>
    <w:rsid w:val="20201BDA"/>
    <w:rsid w:val="20210D51"/>
    <w:rsid w:val="20222450"/>
    <w:rsid w:val="20226012"/>
    <w:rsid w:val="20270A5D"/>
    <w:rsid w:val="202B33F1"/>
    <w:rsid w:val="20317C9B"/>
    <w:rsid w:val="20376E8F"/>
    <w:rsid w:val="204859B8"/>
    <w:rsid w:val="204D2E0F"/>
    <w:rsid w:val="204E10DC"/>
    <w:rsid w:val="20500591"/>
    <w:rsid w:val="20502C14"/>
    <w:rsid w:val="20587A04"/>
    <w:rsid w:val="20620235"/>
    <w:rsid w:val="2069357A"/>
    <w:rsid w:val="206B7D6A"/>
    <w:rsid w:val="206C2914"/>
    <w:rsid w:val="20702BC1"/>
    <w:rsid w:val="20703919"/>
    <w:rsid w:val="20726560"/>
    <w:rsid w:val="2074501D"/>
    <w:rsid w:val="2075609B"/>
    <w:rsid w:val="207672EF"/>
    <w:rsid w:val="20784E04"/>
    <w:rsid w:val="20814C4D"/>
    <w:rsid w:val="208C27AC"/>
    <w:rsid w:val="208D1796"/>
    <w:rsid w:val="20972096"/>
    <w:rsid w:val="20983709"/>
    <w:rsid w:val="209B5322"/>
    <w:rsid w:val="209D22D2"/>
    <w:rsid w:val="20A21E92"/>
    <w:rsid w:val="20AA07E1"/>
    <w:rsid w:val="20AF10AA"/>
    <w:rsid w:val="20B0647F"/>
    <w:rsid w:val="20B11A90"/>
    <w:rsid w:val="20B33A55"/>
    <w:rsid w:val="20B831C2"/>
    <w:rsid w:val="20BD316F"/>
    <w:rsid w:val="20BE47F2"/>
    <w:rsid w:val="20C301BA"/>
    <w:rsid w:val="20C566D6"/>
    <w:rsid w:val="20C902C7"/>
    <w:rsid w:val="20CB240A"/>
    <w:rsid w:val="20D056DC"/>
    <w:rsid w:val="20D87A03"/>
    <w:rsid w:val="20DF0290"/>
    <w:rsid w:val="20E04BCA"/>
    <w:rsid w:val="20E26200"/>
    <w:rsid w:val="20E4534F"/>
    <w:rsid w:val="20E76968"/>
    <w:rsid w:val="20EA3839"/>
    <w:rsid w:val="20F26597"/>
    <w:rsid w:val="20FB0D24"/>
    <w:rsid w:val="20FD7EE1"/>
    <w:rsid w:val="21020B82"/>
    <w:rsid w:val="21030BB6"/>
    <w:rsid w:val="210508A5"/>
    <w:rsid w:val="210611A6"/>
    <w:rsid w:val="21076199"/>
    <w:rsid w:val="21082C76"/>
    <w:rsid w:val="210C0E4A"/>
    <w:rsid w:val="211561DC"/>
    <w:rsid w:val="21173DD2"/>
    <w:rsid w:val="211B3E6E"/>
    <w:rsid w:val="211D5E28"/>
    <w:rsid w:val="211D776A"/>
    <w:rsid w:val="211F23A9"/>
    <w:rsid w:val="212472EE"/>
    <w:rsid w:val="212E39A3"/>
    <w:rsid w:val="212F7B65"/>
    <w:rsid w:val="21364F29"/>
    <w:rsid w:val="213950B5"/>
    <w:rsid w:val="213A656E"/>
    <w:rsid w:val="213D605E"/>
    <w:rsid w:val="21435BF0"/>
    <w:rsid w:val="21457890"/>
    <w:rsid w:val="21460000"/>
    <w:rsid w:val="21474951"/>
    <w:rsid w:val="214A45BD"/>
    <w:rsid w:val="214C03FB"/>
    <w:rsid w:val="21542F6F"/>
    <w:rsid w:val="2156132F"/>
    <w:rsid w:val="2156770E"/>
    <w:rsid w:val="215914CD"/>
    <w:rsid w:val="215E7185"/>
    <w:rsid w:val="215F667A"/>
    <w:rsid w:val="21676C37"/>
    <w:rsid w:val="216A3A74"/>
    <w:rsid w:val="216F143E"/>
    <w:rsid w:val="217412CA"/>
    <w:rsid w:val="21781503"/>
    <w:rsid w:val="217E5DFD"/>
    <w:rsid w:val="217F69A5"/>
    <w:rsid w:val="21822023"/>
    <w:rsid w:val="21841047"/>
    <w:rsid w:val="219425F0"/>
    <w:rsid w:val="21946B49"/>
    <w:rsid w:val="219677B6"/>
    <w:rsid w:val="21996C8A"/>
    <w:rsid w:val="219A700D"/>
    <w:rsid w:val="219B4B87"/>
    <w:rsid w:val="21A422C3"/>
    <w:rsid w:val="21A44F80"/>
    <w:rsid w:val="21A67760"/>
    <w:rsid w:val="21B2375F"/>
    <w:rsid w:val="21B93937"/>
    <w:rsid w:val="21BC51D5"/>
    <w:rsid w:val="21BE327A"/>
    <w:rsid w:val="21C144A2"/>
    <w:rsid w:val="21C422DC"/>
    <w:rsid w:val="21CB64C4"/>
    <w:rsid w:val="21CE5866"/>
    <w:rsid w:val="21D02A2F"/>
    <w:rsid w:val="21D67BAC"/>
    <w:rsid w:val="21D83CC9"/>
    <w:rsid w:val="21EB7ABC"/>
    <w:rsid w:val="21ED1832"/>
    <w:rsid w:val="21F526CA"/>
    <w:rsid w:val="21FD3A3B"/>
    <w:rsid w:val="2203310F"/>
    <w:rsid w:val="22066450"/>
    <w:rsid w:val="220D5A31"/>
    <w:rsid w:val="220F3557"/>
    <w:rsid w:val="22141D36"/>
    <w:rsid w:val="22177749"/>
    <w:rsid w:val="221943D6"/>
    <w:rsid w:val="221C3EC6"/>
    <w:rsid w:val="221F4E2B"/>
    <w:rsid w:val="22226FCA"/>
    <w:rsid w:val="22227C02"/>
    <w:rsid w:val="222802D4"/>
    <w:rsid w:val="22282175"/>
    <w:rsid w:val="222F3BF9"/>
    <w:rsid w:val="22354D89"/>
    <w:rsid w:val="22387195"/>
    <w:rsid w:val="223C5A66"/>
    <w:rsid w:val="223C6BBA"/>
    <w:rsid w:val="22400062"/>
    <w:rsid w:val="224376A4"/>
    <w:rsid w:val="224573A3"/>
    <w:rsid w:val="225418B2"/>
    <w:rsid w:val="2258239B"/>
    <w:rsid w:val="2259560D"/>
    <w:rsid w:val="225B679C"/>
    <w:rsid w:val="225E5F84"/>
    <w:rsid w:val="22612FA2"/>
    <w:rsid w:val="226624E5"/>
    <w:rsid w:val="227453DF"/>
    <w:rsid w:val="22794E74"/>
    <w:rsid w:val="227C5871"/>
    <w:rsid w:val="228266C4"/>
    <w:rsid w:val="22846298"/>
    <w:rsid w:val="228B7A37"/>
    <w:rsid w:val="22901FD8"/>
    <w:rsid w:val="22974EB5"/>
    <w:rsid w:val="22A31B0E"/>
    <w:rsid w:val="22A85759"/>
    <w:rsid w:val="22AD4B1E"/>
    <w:rsid w:val="22B310A1"/>
    <w:rsid w:val="22BD35EB"/>
    <w:rsid w:val="22CE20D2"/>
    <w:rsid w:val="22D41BC1"/>
    <w:rsid w:val="22D60519"/>
    <w:rsid w:val="22D8603F"/>
    <w:rsid w:val="22D93FAD"/>
    <w:rsid w:val="22DF750E"/>
    <w:rsid w:val="22E26600"/>
    <w:rsid w:val="22E47DFF"/>
    <w:rsid w:val="22EB7678"/>
    <w:rsid w:val="22F1237C"/>
    <w:rsid w:val="22F27BEB"/>
    <w:rsid w:val="22F32E79"/>
    <w:rsid w:val="22F91CD0"/>
    <w:rsid w:val="22FA1707"/>
    <w:rsid w:val="22FE0282"/>
    <w:rsid w:val="22FE5E9A"/>
    <w:rsid w:val="230E29AF"/>
    <w:rsid w:val="23140D55"/>
    <w:rsid w:val="23171E02"/>
    <w:rsid w:val="231D7EDD"/>
    <w:rsid w:val="23256DAA"/>
    <w:rsid w:val="23281E53"/>
    <w:rsid w:val="232A32E7"/>
    <w:rsid w:val="232B0BAD"/>
    <w:rsid w:val="232F1970"/>
    <w:rsid w:val="2331574F"/>
    <w:rsid w:val="23390FAF"/>
    <w:rsid w:val="233A0256"/>
    <w:rsid w:val="233B0984"/>
    <w:rsid w:val="233B1596"/>
    <w:rsid w:val="233D2346"/>
    <w:rsid w:val="233E5443"/>
    <w:rsid w:val="233F1C1A"/>
    <w:rsid w:val="233F64F5"/>
    <w:rsid w:val="23402919"/>
    <w:rsid w:val="2344299D"/>
    <w:rsid w:val="23480E6E"/>
    <w:rsid w:val="23495E74"/>
    <w:rsid w:val="234F4610"/>
    <w:rsid w:val="23564101"/>
    <w:rsid w:val="235B6424"/>
    <w:rsid w:val="235C21AC"/>
    <w:rsid w:val="235E2A9F"/>
    <w:rsid w:val="23711DBD"/>
    <w:rsid w:val="23754780"/>
    <w:rsid w:val="238754B9"/>
    <w:rsid w:val="23885F6B"/>
    <w:rsid w:val="238C11AF"/>
    <w:rsid w:val="238C7953"/>
    <w:rsid w:val="238C7D61"/>
    <w:rsid w:val="238F61D4"/>
    <w:rsid w:val="23940C68"/>
    <w:rsid w:val="23963804"/>
    <w:rsid w:val="23982D44"/>
    <w:rsid w:val="239A5591"/>
    <w:rsid w:val="239A68D5"/>
    <w:rsid w:val="23A10190"/>
    <w:rsid w:val="23A12D38"/>
    <w:rsid w:val="23A34DB3"/>
    <w:rsid w:val="23A355D3"/>
    <w:rsid w:val="23AB1518"/>
    <w:rsid w:val="23B50D5F"/>
    <w:rsid w:val="23B63599"/>
    <w:rsid w:val="23BA5744"/>
    <w:rsid w:val="23BC3F82"/>
    <w:rsid w:val="23BE383F"/>
    <w:rsid w:val="23C12F77"/>
    <w:rsid w:val="23D95CE0"/>
    <w:rsid w:val="23DE0318"/>
    <w:rsid w:val="23E02616"/>
    <w:rsid w:val="23E53F4E"/>
    <w:rsid w:val="23E56FCD"/>
    <w:rsid w:val="23E93D3D"/>
    <w:rsid w:val="23EA3360"/>
    <w:rsid w:val="23F43EF2"/>
    <w:rsid w:val="23F46434"/>
    <w:rsid w:val="23F92996"/>
    <w:rsid w:val="24045AA5"/>
    <w:rsid w:val="24066D4A"/>
    <w:rsid w:val="240B1038"/>
    <w:rsid w:val="240C5985"/>
    <w:rsid w:val="24112CA9"/>
    <w:rsid w:val="24125875"/>
    <w:rsid w:val="24144D7A"/>
    <w:rsid w:val="241842EC"/>
    <w:rsid w:val="241E7BFD"/>
    <w:rsid w:val="24202D71"/>
    <w:rsid w:val="242654E8"/>
    <w:rsid w:val="242849AB"/>
    <w:rsid w:val="242C4C7E"/>
    <w:rsid w:val="242D4168"/>
    <w:rsid w:val="243151CC"/>
    <w:rsid w:val="243475D4"/>
    <w:rsid w:val="24367450"/>
    <w:rsid w:val="2437177B"/>
    <w:rsid w:val="24414D1F"/>
    <w:rsid w:val="244B0A92"/>
    <w:rsid w:val="244C1E24"/>
    <w:rsid w:val="245030BA"/>
    <w:rsid w:val="24596D0B"/>
    <w:rsid w:val="246461A6"/>
    <w:rsid w:val="24671938"/>
    <w:rsid w:val="24671E6D"/>
    <w:rsid w:val="2468633C"/>
    <w:rsid w:val="24686632"/>
    <w:rsid w:val="246A143E"/>
    <w:rsid w:val="246F6000"/>
    <w:rsid w:val="24736B52"/>
    <w:rsid w:val="247B4ED4"/>
    <w:rsid w:val="247E49C4"/>
    <w:rsid w:val="24834CAF"/>
    <w:rsid w:val="24835D10"/>
    <w:rsid w:val="24840363"/>
    <w:rsid w:val="24840C4C"/>
    <w:rsid w:val="24855D52"/>
    <w:rsid w:val="248B7674"/>
    <w:rsid w:val="248C764E"/>
    <w:rsid w:val="24914246"/>
    <w:rsid w:val="2492046F"/>
    <w:rsid w:val="249317EE"/>
    <w:rsid w:val="24967A8C"/>
    <w:rsid w:val="2497387D"/>
    <w:rsid w:val="249C1003"/>
    <w:rsid w:val="24A0205A"/>
    <w:rsid w:val="24A03751"/>
    <w:rsid w:val="24A106B2"/>
    <w:rsid w:val="24AE726B"/>
    <w:rsid w:val="24AF2DCF"/>
    <w:rsid w:val="24B42589"/>
    <w:rsid w:val="24B64687"/>
    <w:rsid w:val="24B75B91"/>
    <w:rsid w:val="24B76908"/>
    <w:rsid w:val="24BA6FCF"/>
    <w:rsid w:val="24BD319B"/>
    <w:rsid w:val="24C53FD3"/>
    <w:rsid w:val="24C76812"/>
    <w:rsid w:val="24C83F29"/>
    <w:rsid w:val="24CA5E5B"/>
    <w:rsid w:val="24CF23B3"/>
    <w:rsid w:val="24D665AE"/>
    <w:rsid w:val="24DB759D"/>
    <w:rsid w:val="24DC4712"/>
    <w:rsid w:val="24E24D87"/>
    <w:rsid w:val="24E439F5"/>
    <w:rsid w:val="24E72569"/>
    <w:rsid w:val="24ED5DD8"/>
    <w:rsid w:val="24F904EE"/>
    <w:rsid w:val="250273A3"/>
    <w:rsid w:val="25043077"/>
    <w:rsid w:val="250A77B8"/>
    <w:rsid w:val="251D25E0"/>
    <w:rsid w:val="252005CF"/>
    <w:rsid w:val="2524292A"/>
    <w:rsid w:val="25264DCA"/>
    <w:rsid w:val="252F3934"/>
    <w:rsid w:val="25315B95"/>
    <w:rsid w:val="25332C68"/>
    <w:rsid w:val="25365D19"/>
    <w:rsid w:val="253B4CEF"/>
    <w:rsid w:val="253B7A6F"/>
    <w:rsid w:val="25401C79"/>
    <w:rsid w:val="2548225B"/>
    <w:rsid w:val="254A54EC"/>
    <w:rsid w:val="254D0B72"/>
    <w:rsid w:val="254E290F"/>
    <w:rsid w:val="254E379B"/>
    <w:rsid w:val="254F572A"/>
    <w:rsid w:val="25516C0A"/>
    <w:rsid w:val="25520DA0"/>
    <w:rsid w:val="2558790C"/>
    <w:rsid w:val="255B34ED"/>
    <w:rsid w:val="25616167"/>
    <w:rsid w:val="256725CB"/>
    <w:rsid w:val="25694740"/>
    <w:rsid w:val="2569601B"/>
    <w:rsid w:val="256A3494"/>
    <w:rsid w:val="25755222"/>
    <w:rsid w:val="25787665"/>
    <w:rsid w:val="257E35A7"/>
    <w:rsid w:val="257F09F3"/>
    <w:rsid w:val="25896416"/>
    <w:rsid w:val="258E50DA"/>
    <w:rsid w:val="25902C01"/>
    <w:rsid w:val="25910989"/>
    <w:rsid w:val="259817B2"/>
    <w:rsid w:val="259E6D1F"/>
    <w:rsid w:val="25A032F9"/>
    <w:rsid w:val="25A44E12"/>
    <w:rsid w:val="25A93CC2"/>
    <w:rsid w:val="25AE000A"/>
    <w:rsid w:val="25B05051"/>
    <w:rsid w:val="25B33245"/>
    <w:rsid w:val="25B67EA5"/>
    <w:rsid w:val="25BE0BC1"/>
    <w:rsid w:val="25C72972"/>
    <w:rsid w:val="25D01432"/>
    <w:rsid w:val="25D54AB7"/>
    <w:rsid w:val="25D832AB"/>
    <w:rsid w:val="25D93EB1"/>
    <w:rsid w:val="25DB6330"/>
    <w:rsid w:val="25DD4C71"/>
    <w:rsid w:val="25E230A7"/>
    <w:rsid w:val="25EB2EC2"/>
    <w:rsid w:val="25EC05C3"/>
    <w:rsid w:val="25EE5D70"/>
    <w:rsid w:val="25EF7443"/>
    <w:rsid w:val="25F44154"/>
    <w:rsid w:val="25F61264"/>
    <w:rsid w:val="260065AF"/>
    <w:rsid w:val="26013AFE"/>
    <w:rsid w:val="26014F39"/>
    <w:rsid w:val="26081219"/>
    <w:rsid w:val="26105E23"/>
    <w:rsid w:val="26124379"/>
    <w:rsid w:val="262034F8"/>
    <w:rsid w:val="262670C1"/>
    <w:rsid w:val="26272E7E"/>
    <w:rsid w:val="26284BE7"/>
    <w:rsid w:val="262966EC"/>
    <w:rsid w:val="262F3189"/>
    <w:rsid w:val="263256E1"/>
    <w:rsid w:val="26357304"/>
    <w:rsid w:val="26396F20"/>
    <w:rsid w:val="263A0DBE"/>
    <w:rsid w:val="26467354"/>
    <w:rsid w:val="2648456E"/>
    <w:rsid w:val="265326A7"/>
    <w:rsid w:val="26574F60"/>
    <w:rsid w:val="265B2D30"/>
    <w:rsid w:val="265B4468"/>
    <w:rsid w:val="265F684E"/>
    <w:rsid w:val="26600825"/>
    <w:rsid w:val="2667232A"/>
    <w:rsid w:val="266D2F42"/>
    <w:rsid w:val="266F14BB"/>
    <w:rsid w:val="26775433"/>
    <w:rsid w:val="267A6BDE"/>
    <w:rsid w:val="267E3C8C"/>
    <w:rsid w:val="26861824"/>
    <w:rsid w:val="268B50CB"/>
    <w:rsid w:val="26942080"/>
    <w:rsid w:val="26A34BCD"/>
    <w:rsid w:val="26A4623B"/>
    <w:rsid w:val="26BD5D38"/>
    <w:rsid w:val="26BE7476"/>
    <w:rsid w:val="26BF6E3A"/>
    <w:rsid w:val="26C072DB"/>
    <w:rsid w:val="26C16281"/>
    <w:rsid w:val="26C22897"/>
    <w:rsid w:val="26C2328E"/>
    <w:rsid w:val="26C750F0"/>
    <w:rsid w:val="26C8461C"/>
    <w:rsid w:val="26CD1C32"/>
    <w:rsid w:val="26D75DA1"/>
    <w:rsid w:val="26DB06C7"/>
    <w:rsid w:val="26DE799C"/>
    <w:rsid w:val="26E03668"/>
    <w:rsid w:val="26E2748C"/>
    <w:rsid w:val="26E82EB3"/>
    <w:rsid w:val="26F1147D"/>
    <w:rsid w:val="26FA2CA8"/>
    <w:rsid w:val="26FC0039"/>
    <w:rsid w:val="26FC4ED7"/>
    <w:rsid w:val="2705211E"/>
    <w:rsid w:val="2706305F"/>
    <w:rsid w:val="270E17D6"/>
    <w:rsid w:val="270F2B3E"/>
    <w:rsid w:val="271B0BF0"/>
    <w:rsid w:val="271B79B4"/>
    <w:rsid w:val="271D04C4"/>
    <w:rsid w:val="271D418F"/>
    <w:rsid w:val="27253B95"/>
    <w:rsid w:val="272555A5"/>
    <w:rsid w:val="272555CB"/>
    <w:rsid w:val="272F01F7"/>
    <w:rsid w:val="2730616C"/>
    <w:rsid w:val="27327EA6"/>
    <w:rsid w:val="273549A4"/>
    <w:rsid w:val="273F57B0"/>
    <w:rsid w:val="274243AA"/>
    <w:rsid w:val="27442A3F"/>
    <w:rsid w:val="27454850"/>
    <w:rsid w:val="274C4037"/>
    <w:rsid w:val="274D0D9A"/>
    <w:rsid w:val="27566847"/>
    <w:rsid w:val="2757155C"/>
    <w:rsid w:val="27584F18"/>
    <w:rsid w:val="275B4141"/>
    <w:rsid w:val="275D302B"/>
    <w:rsid w:val="27603498"/>
    <w:rsid w:val="27687A60"/>
    <w:rsid w:val="276A347F"/>
    <w:rsid w:val="276B62B9"/>
    <w:rsid w:val="2770546B"/>
    <w:rsid w:val="277C2B72"/>
    <w:rsid w:val="27802A45"/>
    <w:rsid w:val="2781514E"/>
    <w:rsid w:val="27871D69"/>
    <w:rsid w:val="278E3170"/>
    <w:rsid w:val="27937CDD"/>
    <w:rsid w:val="27952750"/>
    <w:rsid w:val="27954452"/>
    <w:rsid w:val="27983687"/>
    <w:rsid w:val="27995A5A"/>
    <w:rsid w:val="279A1ABD"/>
    <w:rsid w:val="27AC7ABE"/>
    <w:rsid w:val="27B33227"/>
    <w:rsid w:val="27B566B2"/>
    <w:rsid w:val="27B64979"/>
    <w:rsid w:val="27BE7041"/>
    <w:rsid w:val="27C83B63"/>
    <w:rsid w:val="27CC1EEA"/>
    <w:rsid w:val="27CC2AAB"/>
    <w:rsid w:val="27DD59A7"/>
    <w:rsid w:val="27E35E82"/>
    <w:rsid w:val="27E77096"/>
    <w:rsid w:val="27E95592"/>
    <w:rsid w:val="27EA2B69"/>
    <w:rsid w:val="27EA40CA"/>
    <w:rsid w:val="27EB2370"/>
    <w:rsid w:val="27ED32E4"/>
    <w:rsid w:val="27ED3E5F"/>
    <w:rsid w:val="27ED599E"/>
    <w:rsid w:val="27EF1742"/>
    <w:rsid w:val="27F55A64"/>
    <w:rsid w:val="27FC632B"/>
    <w:rsid w:val="28010FC5"/>
    <w:rsid w:val="280178BC"/>
    <w:rsid w:val="28035229"/>
    <w:rsid w:val="28036E41"/>
    <w:rsid w:val="280973A4"/>
    <w:rsid w:val="280F0BCB"/>
    <w:rsid w:val="281409DE"/>
    <w:rsid w:val="28147929"/>
    <w:rsid w:val="2818512F"/>
    <w:rsid w:val="281C5E51"/>
    <w:rsid w:val="28237D5C"/>
    <w:rsid w:val="28241978"/>
    <w:rsid w:val="28253AFB"/>
    <w:rsid w:val="2827592C"/>
    <w:rsid w:val="28277120"/>
    <w:rsid w:val="28285372"/>
    <w:rsid w:val="282B6C11"/>
    <w:rsid w:val="283147E7"/>
    <w:rsid w:val="283452CF"/>
    <w:rsid w:val="283A1899"/>
    <w:rsid w:val="284312AF"/>
    <w:rsid w:val="284327A4"/>
    <w:rsid w:val="28461C9C"/>
    <w:rsid w:val="284A3E02"/>
    <w:rsid w:val="284E745D"/>
    <w:rsid w:val="28524CE5"/>
    <w:rsid w:val="2858358C"/>
    <w:rsid w:val="285E7192"/>
    <w:rsid w:val="286363AA"/>
    <w:rsid w:val="28646FF0"/>
    <w:rsid w:val="286561E3"/>
    <w:rsid w:val="286914E7"/>
    <w:rsid w:val="286B3DC2"/>
    <w:rsid w:val="287808B5"/>
    <w:rsid w:val="2879024A"/>
    <w:rsid w:val="287A38B9"/>
    <w:rsid w:val="287E2035"/>
    <w:rsid w:val="28836A4D"/>
    <w:rsid w:val="28850464"/>
    <w:rsid w:val="28885E11"/>
    <w:rsid w:val="28896799"/>
    <w:rsid w:val="28916686"/>
    <w:rsid w:val="289209BD"/>
    <w:rsid w:val="289321D7"/>
    <w:rsid w:val="28962FDC"/>
    <w:rsid w:val="28963A87"/>
    <w:rsid w:val="289B3D96"/>
    <w:rsid w:val="289D089B"/>
    <w:rsid w:val="289F60F9"/>
    <w:rsid w:val="28A15125"/>
    <w:rsid w:val="28A56337"/>
    <w:rsid w:val="28A644E9"/>
    <w:rsid w:val="28AC2355"/>
    <w:rsid w:val="28B26C6D"/>
    <w:rsid w:val="28B62AB1"/>
    <w:rsid w:val="28B75537"/>
    <w:rsid w:val="28BD05FF"/>
    <w:rsid w:val="28C25056"/>
    <w:rsid w:val="28C5568E"/>
    <w:rsid w:val="28CB5805"/>
    <w:rsid w:val="28CC0A9C"/>
    <w:rsid w:val="28CF2751"/>
    <w:rsid w:val="28D22163"/>
    <w:rsid w:val="28D720A3"/>
    <w:rsid w:val="28DB23E5"/>
    <w:rsid w:val="28E60D8A"/>
    <w:rsid w:val="28E76FDC"/>
    <w:rsid w:val="28EC2310"/>
    <w:rsid w:val="28F9286B"/>
    <w:rsid w:val="28FC5233"/>
    <w:rsid w:val="28FD67FF"/>
    <w:rsid w:val="29046D88"/>
    <w:rsid w:val="29146AB7"/>
    <w:rsid w:val="291A6D28"/>
    <w:rsid w:val="291B411F"/>
    <w:rsid w:val="291D49A5"/>
    <w:rsid w:val="29233D8C"/>
    <w:rsid w:val="292518B2"/>
    <w:rsid w:val="292B1648"/>
    <w:rsid w:val="292C2C40"/>
    <w:rsid w:val="292D0AF5"/>
    <w:rsid w:val="293F393F"/>
    <w:rsid w:val="293F5732"/>
    <w:rsid w:val="294213D2"/>
    <w:rsid w:val="29467A33"/>
    <w:rsid w:val="29497812"/>
    <w:rsid w:val="294A756A"/>
    <w:rsid w:val="2953404A"/>
    <w:rsid w:val="295435E3"/>
    <w:rsid w:val="29543E90"/>
    <w:rsid w:val="29554A31"/>
    <w:rsid w:val="295B3526"/>
    <w:rsid w:val="2960546D"/>
    <w:rsid w:val="29622B06"/>
    <w:rsid w:val="29644C7E"/>
    <w:rsid w:val="2964687E"/>
    <w:rsid w:val="29660065"/>
    <w:rsid w:val="29697C84"/>
    <w:rsid w:val="296A2EE4"/>
    <w:rsid w:val="296C4A3A"/>
    <w:rsid w:val="29714AF7"/>
    <w:rsid w:val="29734776"/>
    <w:rsid w:val="297549F3"/>
    <w:rsid w:val="298E0180"/>
    <w:rsid w:val="29990E78"/>
    <w:rsid w:val="299B7DC6"/>
    <w:rsid w:val="299D58EC"/>
    <w:rsid w:val="299F222B"/>
    <w:rsid w:val="29A259CC"/>
    <w:rsid w:val="29A64B57"/>
    <w:rsid w:val="29AA0CDA"/>
    <w:rsid w:val="29B76F83"/>
    <w:rsid w:val="29BF0168"/>
    <w:rsid w:val="29C741CE"/>
    <w:rsid w:val="29D01B10"/>
    <w:rsid w:val="29D05CC2"/>
    <w:rsid w:val="29D84B76"/>
    <w:rsid w:val="29D8739B"/>
    <w:rsid w:val="29DD14F6"/>
    <w:rsid w:val="29DF1EF7"/>
    <w:rsid w:val="29E5038B"/>
    <w:rsid w:val="29F7281C"/>
    <w:rsid w:val="29FB575E"/>
    <w:rsid w:val="29FF1ECF"/>
    <w:rsid w:val="2A00045A"/>
    <w:rsid w:val="2A060190"/>
    <w:rsid w:val="2A070A11"/>
    <w:rsid w:val="2A0A224A"/>
    <w:rsid w:val="2A1321A6"/>
    <w:rsid w:val="2A135BAE"/>
    <w:rsid w:val="2A156A53"/>
    <w:rsid w:val="2A16728E"/>
    <w:rsid w:val="2A172E45"/>
    <w:rsid w:val="2A1A0CEB"/>
    <w:rsid w:val="2A1A4F90"/>
    <w:rsid w:val="2A1B6D8B"/>
    <w:rsid w:val="2A1C40AE"/>
    <w:rsid w:val="2A1E6E6F"/>
    <w:rsid w:val="2A1F1011"/>
    <w:rsid w:val="2A1F1399"/>
    <w:rsid w:val="2A220F85"/>
    <w:rsid w:val="2A224043"/>
    <w:rsid w:val="2A242007"/>
    <w:rsid w:val="2A2A37A8"/>
    <w:rsid w:val="2A2E40AB"/>
    <w:rsid w:val="2A324C5C"/>
    <w:rsid w:val="2A32740E"/>
    <w:rsid w:val="2A352A94"/>
    <w:rsid w:val="2A41096D"/>
    <w:rsid w:val="2A4D0FC1"/>
    <w:rsid w:val="2A4E4E38"/>
    <w:rsid w:val="2A4F24CF"/>
    <w:rsid w:val="2A515F78"/>
    <w:rsid w:val="2A516E8A"/>
    <w:rsid w:val="2A5341FD"/>
    <w:rsid w:val="2A5A5246"/>
    <w:rsid w:val="2A681090"/>
    <w:rsid w:val="2A6B7D70"/>
    <w:rsid w:val="2A774D14"/>
    <w:rsid w:val="2A776E17"/>
    <w:rsid w:val="2A785A29"/>
    <w:rsid w:val="2A7E008E"/>
    <w:rsid w:val="2A7F0C99"/>
    <w:rsid w:val="2A834C25"/>
    <w:rsid w:val="2A843B84"/>
    <w:rsid w:val="2A8943C8"/>
    <w:rsid w:val="2A895E70"/>
    <w:rsid w:val="2A8B5646"/>
    <w:rsid w:val="2A9E5228"/>
    <w:rsid w:val="2A9E783A"/>
    <w:rsid w:val="2AA3387B"/>
    <w:rsid w:val="2AA65C13"/>
    <w:rsid w:val="2AA7743F"/>
    <w:rsid w:val="2AA819EE"/>
    <w:rsid w:val="2AA92CB1"/>
    <w:rsid w:val="2AA96BB5"/>
    <w:rsid w:val="2AAB7366"/>
    <w:rsid w:val="2AB0164F"/>
    <w:rsid w:val="2AB2713D"/>
    <w:rsid w:val="2ABC5749"/>
    <w:rsid w:val="2AC058AA"/>
    <w:rsid w:val="2ACA0D23"/>
    <w:rsid w:val="2ACD6E2E"/>
    <w:rsid w:val="2AD215C5"/>
    <w:rsid w:val="2AD84D74"/>
    <w:rsid w:val="2AD96DF8"/>
    <w:rsid w:val="2ADC0696"/>
    <w:rsid w:val="2ADD081C"/>
    <w:rsid w:val="2AE84591"/>
    <w:rsid w:val="2AEC4FED"/>
    <w:rsid w:val="2AEF2177"/>
    <w:rsid w:val="2AF13F10"/>
    <w:rsid w:val="2B013C59"/>
    <w:rsid w:val="2B065713"/>
    <w:rsid w:val="2B08148B"/>
    <w:rsid w:val="2B0A0381"/>
    <w:rsid w:val="2B0A2F8C"/>
    <w:rsid w:val="2B0B46C9"/>
    <w:rsid w:val="2B107477"/>
    <w:rsid w:val="2B1534BF"/>
    <w:rsid w:val="2B184666"/>
    <w:rsid w:val="2B1E480B"/>
    <w:rsid w:val="2B2006DB"/>
    <w:rsid w:val="2B273B7C"/>
    <w:rsid w:val="2B290395"/>
    <w:rsid w:val="2B2A1401"/>
    <w:rsid w:val="2B2C33CC"/>
    <w:rsid w:val="2B364ABF"/>
    <w:rsid w:val="2B3854AC"/>
    <w:rsid w:val="2B3916D9"/>
    <w:rsid w:val="2B4104F9"/>
    <w:rsid w:val="2B43382D"/>
    <w:rsid w:val="2B440203"/>
    <w:rsid w:val="2B457FE9"/>
    <w:rsid w:val="2B4C7B51"/>
    <w:rsid w:val="2B520958"/>
    <w:rsid w:val="2B554507"/>
    <w:rsid w:val="2B565A42"/>
    <w:rsid w:val="2B577D1D"/>
    <w:rsid w:val="2B591CE7"/>
    <w:rsid w:val="2B5B7B88"/>
    <w:rsid w:val="2B660722"/>
    <w:rsid w:val="2B730DEF"/>
    <w:rsid w:val="2B74267D"/>
    <w:rsid w:val="2B746B21"/>
    <w:rsid w:val="2B7540ED"/>
    <w:rsid w:val="2B786F2D"/>
    <w:rsid w:val="2B7C797E"/>
    <w:rsid w:val="2B7D569C"/>
    <w:rsid w:val="2B7E6B69"/>
    <w:rsid w:val="2B801F65"/>
    <w:rsid w:val="2B861526"/>
    <w:rsid w:val="2B875016"/>
    <w:rsid w:val="2B8C3E6A"/>
    <w:rsid w:val="2B923CDA"/>
    <w:rsid w:val="2B9268B1"/>
    <w:rsid w:val="2B947531"/>
    <w:rsid w:val="2BA7135C"/>
    <w:rsid w:val="2BAE5BF6"/>
    <w:rsid w:val="2BB64AD9"/>
    <w:rsid w:val="2BB71E67"/>
    <w:rsid w:val="2BB73BC8"/>
    <w:rsid w:val="2BBA70DE"/>
    <w:rsid w:val="2BBF0D2A"/>
    <w:rsid w:val="2BC058C2"/>
    <w:rsid w:val="2BC14CC0"/>
    <w:rsid w:val="2BC2629F"/>
    <w:rsid w:val="2BC37160"/>
    <w:rsid w:val="2BC535C0"/>
    <w:rsid w:val="2BC766CE"/>
    <w:rsid w:val="2BCD0F34"/>
    <w:rsid w:val="2BCF441B"/>
    <w:rsid w:val="2BD654D7"/>
    <w:rsid w:val="2BDE0C12"/>
    <w:rsid w:val="2BE0104C"/>
    <w:rsid w:val="2BE5440B"/>
    <w:rsid w:val="2BE55328"/>
    <w:rsid w:val="2BEA0BF3"/>
    <w:rsid w:val="2BEA4600"/>
    <w:rsid w:val="2BEB11EE"/>
    <w:rsid w:val="2BEE4C23"/>
    <w:rsid w:val="2BF56ACA"/>
    <w:rsid w:val="2BF57C61"/>
    <w:rsid w:val="2BF61281"/>
    <w:rsid w:val="2C00777A"/>
    <w:rsid w:val="2C060C7F"/>
    <w:rsid w:val="2C077702"/>
    <w:rsid w:val="2C085314"/>
    <w:rsid w:val="2C0862B1"/>
    <w:rsid w:val="2C0A0125"/>
    <w:rsid w:val="2C1005F7"/>
    <w:rsid w:val="2C1300E8"/>
    <w:rsid w:val="2C132FFD"/>
    <w:rsid w:val="2C1608C2"/>
    <w:rsid w:val="2C1F4F7C"/>
    <w:rsid w:val="2C227872"/>
    <w:rsid w:val="2C33215F"/>
    <w:rsid w:val="2C3546AD"/>
    <w:rsid w:val="2C4129A4"/>
    <w:rsid w:val="2C444745"/>
    <w:rsid w:val="2C4A744D"/>
    <w:rsid w:val="2C4B5E61"/>
    <w:rsid w:val="2C4E2ECE"/>
    <w:rsid w:val="2C524C4B"/>
    <w:rsid w:val="2C597F0A"/>
    <w:rsid w:val="2C620E25"/>
    <w:rsid w:val="2C6235A4"/>
    <w:rsid w:val="2C647269"/>
    <w:rsid w:val="2C6B0A93"/>
    <w:rsid w:val="2C6D0CC3"/>
    <w:rsid w:val="2C6F332B"/>
    <w:rsid w:val="2C7118E5"/>
    <w:rsid w:val="2C747DD1"/>
    <w:rsid w:val="2C7D1A05"/>
    <w:rsid w:val="2C7E0DEB"/>
    <w:rsid w:val="2C83258D"/>
    <w:rsid w:val="2C882884"/>
    <w:rsid w:val="2C8A7654"/>
    <w:rsid w:val="2C9725D2"/>
    <w:rsid w:val="2C97524A"/>
    <w:rsid w:val="2C9A470A"/>
    <w:rsid w:val="2C9D514C"/>
    <w:rsid w:val="2C9F4624"/>
    <w:rsid w:val="2CA17D00"/>
    <w:rsid w:val="2CA421F0"/>
    <w:rsid w:val="2CA70C1F"/>
    <w:rsid w:val="2CA84CD4"/>
    <w:rsid w:val="2CAA27C3"/>
    <w:rsid w:val="2CAB6A5E"/>
    <w:rsid w:val="2CAF6062"/>
    <w:rsid w:val="2CB70693"/>
    <w:rsid w:val="2CB84F61"/>
    <w:rsid w:val="2CB95D6D"/>
    <w:rsid w:val="2CBC42DB"/>
    <w:rsid w:val="2CBF64FE"/>
    <w:rsid w:val="2CD31C32"/>
    <w:rsid w:val="2CD57912"/>
    <w:rsid w:val="2CD87A17"/>
    <w:rsid w:val="2CDF2525"/>
    <w:rsid w:val="2CE21237"/>
    <w:rsid w:val="2CE55609"/>
    <w:rsid w:val="2CEE1D64"/>
    <w:rsid w:val="2CF00429"/>
    <w:rsid w:val="2CF32FAD"/>
    <w:rsid w:val="2CF51B12"/>
    <w:rsid w:val="2D0038A2"/>
    <w:rsid w:val="2D05289B"/>
    <w:rsid w:val="2D064031"/>
    <w:rsid w:val="2D0B4249"/>
    <w:rsid w:val="2D0E2F81"/>
    <w:rsid w:val="2D1056F8"/>
    <w:rsid w:val="2D144BCE"/>
    <w:rsid w:val="2D1A3091"/>
    <w:rsid w:val="2D1A7254"/>
    <w:rsid w:val="2D1D47A4"/>
    <w:rsid w:val="2D1D75A2"/>
    <w:rsid w:val="2D2143EC"/>
    <w:rsid w:val="2D2516D0"/>
    <w:rsid w:val="2D29356E"/>
    <w:rsid w:val="2D306E48"/>
    <w:rsid w:val="2D312F31"/>
    <w:rsid w:val="2D32459D"/>
    <w:rsid w:val="2D3773E6"/>
    <w:rsid w:val="2D38727B"/>
    <w:rsid w:val="2D391C5F"/>
    <w:rsid w:val="2D3A00AA"/>
    <w:rsid w:val="2D3B5857"/>
    <w:rsid w:val="2D3C721A"/>
    <w:rsid w:val="2D3E1F6C"/>
    <w:rsid w:val="2D43115E"/>
    <w:rsid w:val="2D477A86"/>
    <w:rsid w:val="2D4F17FB"/>
    <w:rsid w:val="2D5144F6"/>
    <w:rsid w:val="2D576458"/>
    <w:rsid w:val="2D5C33C0"/>
    <w:rsid w:val="2D621FAD"/>
    <w:rsid w:val="2D6A4365"/>
    <w:rsid w:val="2D6C6718"/>
    <w:rsid w:val="2D7343BA"/>
    <w:rsid w:val="2D74105A"/>
    <w:rsid w:val="2D755CFE"/>
    <w:rsid w:val="2D8017AD"/>
    <w:rsid w:val="2D815171"/>
    <w:rsid w:val="2D8658CA"/>
    <w:rsid w:val="2D944AAE"/>
    <w:rsid w:val="2D962227"/>
    <w:rsid w:val="2D966199"/>
    <w:rsid w:val="2D970D3C"/>
    <w:rsid w:val="2D9B383A"/>
    <w:rsid w:val="2D9F55FD"/>
    <w:rsid w:val="2DA71778"/>
    <w:rsid w:val="2DAC32C0"/>
    <w:rsid w:val="2DAD0890"/>
    <w:rsid w:val="2DB02ADC"/>
    <w:rsid w:val="2DB356F5"/>
    <w:rsid w:val="2DBB4250"/>
    <w:rsid w:val="2DC04C02"/>
    <w:rsid w:val="2DC0798D"/>
    <w:rsid w:val="2DC42860"/>
    <w:rsid w:val="2DC643BB"/>
    <w:rsid w:val="2DCE45DC"/>
    <w:rsid w:val="2DD065C8"/>
    <w:rsid w:val="2DD10650"/>
    <w:rsid w:val="2DDD6554"/>
    <w:rsid w:val="2DEE4968"/>
    <w:rsid w:val="2DF37CA9"/>
    <w:rsid w:val="2DFB52D7"/>
    <w:rsid w:val="2DFC58B3"/>
    <w:rsid w:val="2DFE0A9E"/>
    <w:rsid w:val="2DFE703E"/>
    <w:rsid w:val="2E057F04"/>
    <w:rsid w:val="2E091699"/>
    <w:rsid w:val="2E0A221A"/>
    <w:rsid w:val="2E0B376C"/>
    <w:rsid w:val="2E0B55D1"/>
    <w:rsid w:val="2E110657"/>
    <w:rsid w:val="2E115286"/>
    <w:rsid w:val="2E134530"/>
    <w:rsid w:val="2E165414"/>
    <w:rsid w:val="2E1C4C83"/>
    <w:rsid w:val="2E335C50"/>
    <w:rsid w:val="2E3D19F0"/>
    <w:rsid w:val="2E3F0202"/>
    <w:rsid w:val="2E4346F8"/>
    <w:rsid w:val="2E4448EF"/>
    <w:rsid w:val="2E482FDA"/>
    <w:rsid w:val="2E4E41DB"/>
    <w:rsid w:val="2E54064F"/>
    <w:rsid w:val="2E564B3C"/>
    <w:rsid w:val="2E5C5047"/>
    <w:rsid w:val="2E625474"/>
    <w:rsid w:val="2E6466DA"/>
    <w:rsid w:val="2E666B49"/>
    <w:rsid w:val="2E686B35"/>
    <w:rsid w:val="2E6901AE"/>
    <w:rsid w:val="2E690493"/>
    <w:rsid w:val="2E6957EA"/>
    <w:rsid w:val="2E6F5EB9"/>
    <w:rsid w:val="2E7129BA"/>
    <w:rsid w:val="2E7206BB"/>
    <w:rsid w:val="2E742318"/>
    <w:rsid w:val="2E76495E"/>
    <w:rsid w:val="2E78107B"/>
    <w:rsid w:val="2E7D20A1"/>
    <w:rsid w:val="2E8055DC"/>
    <w:rsid w:val="2E8250B1"/>
    <w:rsid w:val="2E864BA1"/>
    <w:rsid w:val="2E8C42B2"/>
    <w:rsid w:val="2E955047"/>
    <w:rsid w:val="2E961289"/>
    <w:rsid w:val="2E9E6A2C"/>
    <w:rsid w:val="2EA6688D"/>
    <w:rsid w:val="2EAA2F0F"/>
    <w:rsid w:val="2EAD6401"/>
    <w:rsid w:val="2EAE2349"/>
    <w:rsid w:val="2EB30D55"/>
    <w:rsid w:val="2EB423BC"/>
    <w:rsid w:val="2EB94449"/>
    <w:rsid w:val="2EBE57B6"/>
    <w:rsid w:val="2ECE243C"/>
    <w:rsid w:val="2EDA5B38"/>
    <w:rsid w:val="2EE80093"/>
    <w:rsid w:val="2EF65C63"/>
    <w:rsid w:val="2EF912D6"/>
    <w:rsid w:val="2EF945BA"/>
    <w:rsid w:val="2F0138CA"/>
    <w:rsid w:val="2F0548AA"/>
    <w:rsid w:val="2F0C61AB"/>
    <w:rsid w:val="2F0D52C2"/>
    <w:rsid w:val="2F1403FE"/>
    <w:rsid w:val="2F1422F0"/>
    <w:rsid w:val="2F1B1D2A"/>
    <w:rsid w:val="2F1B27A3"/>
    <w:rsid w:val="2F23457F"/>
    <w:rsid w:val="2F282429"/>
    <w:rsid w:val="2F28604F"/>
    <w:rsid w:val="2F297E77"/>
    <w:rsid w:val="2F2B399A"/>
    <w:rsid w:val="2F2C2C90"/>
    <w:rsid w:val="2F355E6B"/>
    <w:rsid w:val="2F364A94"/>
    <w:rsid w:val="2F396A9F"/>
    <w:rsid w:val="2F3B65EF"/>
    <w:rsid w:val="2F423A7B"/>
    <w:rsid w:val="2F4607D4"/>
    <w:rsid w:val="2F502B14"/>
    <w:rsid w:val="2F553C66"/>
    <w:rsid w:val="2F6205B3"/>
    <w:rsid w:val="2F636909"/>
    <w:rsid w:val="2F6D6CD9"/>
    <w:rsid w:val="2F6F1203"/>
    <w:rsid w:val="2F704052"/>
    <w:rsid w:val="2F7075FF"/>
    <w:rsid w:val="2F7452F7"/>
    <w:rsid w:val="2F7A7EC0"/>
    <w:rsid w:val="2F8931DF"/>
    <w:rsid w:val="2F9652B7"/>
    <w:rsid w:val="2F971437"/>
    <w:rsid w:val="2F991788"/>
    <w:rsid w:val="2F995012"/>
    <w:rsid w:val="2FA32DA7"/>
    <w:rsid w:val="2FA63021"/>
    <w:rsid w:val="2FA834EF"/>
    <w:rsid w:val="2FAC2F8A"/>
    <w:rsid w:val="2FB808B5"/>
    <w:rsid w:val="2FC10A51"/>
    <w:rsid w:val="2FC11657"/>
    <w:rsid w:val="2FC736C3"/>
    <w:rsid w:val="2FC811E9"/>
    <w:rsid w:val="2FCB50B0"/>
    <w:rsid w:val="2FCC15C7"/>
    <w:rsid w:val="2FCF3D02"/>
    <w:rsid w:val="2FD14541"/>
    <w:rsid w:val="2FD911B2"/>
    <w:rsid w:val="2FDA4A83"/>
    <w:rsid w:val="2FDA5D83"/>
    <w:rsid w:val="2FDB0F1C"/>
    <w:rsid w:val="2FDB4405"/>
    <w:rsid w:val="2FE4786C"/>
    <w:rsid w:val="2FE52340"/>
    <w:rsid w:val="2FF54833"/>
    <w:rsid w:val="300125B1"/>
    <w:rsid w:val="30021C14"/>
    <w:rsid w:val="30041ADD"/>
    <w:rsid w:val="3005126E"/>
    <w:rsid w:val="30107D1D"/>
    <w:rsid w:val="30136908"/>
    <w:rsid w:val="30183F1E"/>
    <w:rsid w:val="301A2FD6"/>
    <w:rsid w:val="301D1535"/>
    <w:rsid w:val="301D31E9"/>
    <w:rsid w:val="30277F52"/>
    <w:rsid w:val="30285226"/>
    <w:rsid w:val="30310A88"/>
    <w:rsid w:val="3033128B"/>
    <w:rsid w:val="3039733A"/>
    <w:rsid w:val="303F7091"/>
    <w:rsid w:val="30400B6E"/>
    <w:rsid w:val="30406FD1"/>
    <w:rsid w:val="30411ACE"/>
    <w:rsid w:val="30424F25"/>
    <w:rsid w:val="30431DA6"/>
    <w:rsid w:val="30472638"/>
    <w:rsid w:val="30496AA3"/>
    <w:rsid w:val="304D3833"/>
    <w:rsid w:val="304E7940"/>
    <w:rsid w:val="3050685F"/>
    <w:rsid w:val="30512ADD"/>
    <w:rsid w:val="305A39ED"/>
    <w:rsid w:val="305B6A72"/>
    <w:rsid w:val="3062519A"/>
    <w:rsid w:val="306702C1"/>
    <w:rsid w:val="30670912"/>
    <w:rsid w:val="30670A02"/>
    <w:rsid w:val="306F0888"/>
    <w:rsid w:val="30717426"/>
    <w:rsid w:val="30736841"/>
    <w:rsid w:val="307D3B01"/>
    <w:rsid w:val="307E1F72"/>
    <w:rsid w:val="307E2BB6"/>
    <w:rsid w:val="30804F81"/>
    <w:rsid w:val="30806709"/>
    <w:rsid w:val="30881454"/>
    <w:rsid w:val="30887909"/>
    <w:rsid w:val="308F2D36"/>
    <w:rsid w:val="30921D2F"/>
    <w:rsid w:val="309B268D"/>
    <w:rsid w:val="309D2676"/>
    <w:rsid w:val="30A249BC"/>
    <w:rsid w:val="30A36481"/>
    <w:rsid w:val="30A47560"/>
    <w:rsid w:val="30A54327"/>
    <w:rsid w:val="30A659D5"/>
    <w:rsid w:val="30B04CE4"/>
    <w:rsid w:val="30B7191C"/>
    <w:rsid w:val="30B74B3E"/>
    <w:rsid w:val="30B9179E"/>
    <w:rsid w:val="30C13E21"/>
    <w:rsid w:val="30CC794F"/>
    <w:rsid w:val="30CD2F5B"/>
    <w:rsid w:val="30D11F1E"/>
    <w:rsid w:val="30DD29AB"/>
    <w:rsid w:val="30DD7719"/>
    <w:rsid w:val="30DF0C5E"/>
    <w:rsid w:val="30E402A4"/>
    <w:rsid w:val="30E55695"/>
    <w:rsid w:val="30E93185"/>
    <w:rsid w:val="30F027A5"/>
    <w:rsid w:val="30F328AF"/>
    <w:rsid w:val="30F35574"/>
    <w:rsid w:val="30F420EA"/>
    <w:rsid w:val="30F43C03"/>
    <w:rsid w:val="30FA7AC8"/>
    <w:rsid w:val="30FB0E12"/>
    <w:rsid w:val="30FD2C11"/>
    <w:rsid w:val="31043767"/>
    <w:rsid w:val="31083F93"/>
    <w:rsid w:val="310B31A0"/>
    <w:rsid w:val="310D5B20"/>
    <w:rsid w:val="3111481E"/>
    <w:rsid w:val="31124E12"/>
    <w:rsid w:val="31197F4E"/>
    <w:rsid w:val="311C793A"/>
    <w:rsid w:val="311E702D"/>
    <w:rsid w:val="311F4CC7"/>
    <w:rsid w:val="3120615D"/>
    <w:rsid w:val="31210BB1"/>
    <w:rsid w:val="31212E33"/>
    <w:rsid w:val="31246AC9"/>
    <w:rsid w:val="312520E5"/>
    <w:rsid w:val="312822F1"/>
    <w:rsid w:val="312E0A50"/>
    <w:rsid w:val="312F3F4F"/>
    <w:rsid w:val="31374DBD"/>
    <w:rsid w:val="31430F5D"/>
    <w:rsid w:val="31464ABB"/>
    <w:rsid w:val="314E1DCB"/>
    <w:rsid w:val="31591ADD"/>
    <w:rsid w:val="31592F55"/>
    <w:rsid w:val="315A12EC"/>
    <w:rsid w:val="315B3B6B"/>
    <w:rsid w:val="31641E86"/>
    <w:rsid w:val="31657A3E"/>
    <w:rsid w:val="316E4266"/>
    <w:rsid w:val="317433D6"/>
    <w:rsid w:val="317A6EAF"/>
    <w:rsid w:val="317E209A"/>
    <w:rsid w:val="3181483E"/>
    <w:rsid w:val="318479BE"/>
    <w:rsid w:val="31870948"/>
    <w:rsid w:val="31913578"/>
    <w:rsid w:val="319A0651"/>
    <w:rsid w:val="319E4770"/>
    <w:rsid w:val="31A9479A"/>
    <w:rsid w:val="31AD05A2"/>
    <w:rsid w:val="31AF440F"/>
    <w:rsid w:val="31B15190"/>
    <w:rsid w:val="31B24BE7"/>
    <w:rsid w:val="31B25D80"/>
    <w:rsid w:val="31BB55DD"/>
    <w:rsid w:val="31C01B5C"/>
    <w:rsid w:val="31C03D5C"/>
    <w:rsid w:val="31C30C38"/>
    <w:rsid w:val="31C75BFC"/>
    <w:rsid w:val="31CA65E6"/>
    <w:rsid w:val="31CB27FA"/>
    <w:rsid w:val="31D35B8D"/>
    <w:rsid w:val="31D43E75"/>
    <w:rsid w:val="31D65E3F"/>
    <w:rsid w:val="31DA54C2"/>
    <w:rsid w:val="31E00A6C"/>
    <w:rsid w:val="31E0642E"/>
    <w:rsid w:val="31EA6808"/>
    <w:rsid w:val="31EB5B1A"/>
    <w:rsid w:val="31ED7789"/>
    <w:rsid w:val="31F167D5"/>
    <w:rsid w:val="31F8530B"/>
    <w:rsid w:val="31F907FA"/>
    <w:rsid w:val="32042981"/>
    <w:rsid w:val="32043131"/>
    <w:rsid w:val="32053196"/>
    <w:rsid w:val="3207424B"/>
    <w:rsid w:val="32085AE3"/>
    <w:rsid w:val="320936C7"/>
    <w:rsid w:val="320C7F96"/>
    <w:rsid w:val="32125487"/>
    <w:rsid w:val="32152069"/>
    <w:rsid w:val="32163A6E"/>
    <w:rsid w:val="321B77FB"/>
    <w:rsid w:val="323158C0"/>
    <w:rsid w:val="32320EA1"/>
    <w:rsid w:val="32361E28"/>
    <w:rsid w:val="32363E40"/>
    <w:rsid w:val="32365212"/>
    <w:rsid w:val="323668DE"/>
    <w:rsid w:val="323A05FA"/>
    <w:rsid w:val="323B2667"/>
    <w:rsid w:val="323C0D07"/>
    <w:rsid w:val="323D5EBE"/>
    <w:rsid w:val="324127DC"/>
    <w:rsid w:val="32417DFC"/>
    <w:rsid w:val="324324A7"/>
    <w:rsid w:val="32445227"/>
    <w:rsid w:val="32452FC5"/>
    <w:rsid w:val="324C0F07"/>
    <w:rsid w:val="32536F82"/>
    <w:rsid w:val="32574044"/>
    <w:rsid w:val="325E0E89"/>
    <w:rsid w:val="325E1769"/>
    <w:rsid w:val="3263561F"/>
    <w:rsid w:val="3266360A"/>
    <w:rsid w:val="326A091E"/>
    <w:rsid w:val="326A6D68"/>
    <w:rsid w:val="327A180B"/>
    <w:rsid w:val="327D62BB"/>
    <w:rsid w:val="328041EE"/>
    <w:rsid w:val="328762D4"/>
    <w:rsid w:val="32895D92"/>
    <w:rsid w:val="328C0BF4"/>
    <w:rsid w:val="328D327F"/>
    <w:rsid w:val="32981347"/>
    <w:rsid w:val="329B2BE5"/>
    <w:rsid w:val="32A001FB"/>
    <w:rsid w:val="32A413E2"/>
    <w:rsid w:val="32A41A99"/>
    <w:rsid w:val="32A55F1B"/>
    <w:rsid w:val="32AA6E56"/>
    <w:rsid w:val="32AB0DD9"/>
    <w:rsid w:val="32B25C26"/>
    <w:rsid w:val="32B5582B"/>
    <w:rsid w:val="32B76760"/>
    <w:rsid w:val="32B806EA"/>
    <w:rsid w:val="32BB196D"/>
    <w:rsid w:val="32C26210"/>
    <w:rsid w:val="32C4610B"/>
    <w:rsid w:val="32C91FDB"/>
    <w:rsid w:val="32CE3D4C"/>
    <w:rsid w:val="32D865DE"/>
    <w:rsid w:val="32ED4CD1"/>
    <w:rsid w:val="32EF3AD3"/>
    <w:rsid w:val="32F241CB"/>
    <w:rsid w:val="32F26D72"/>
    <w:rsid w:val="32F861BE"/>
    <w:rsid w:val="33040FAB"/>
    <w:rsid w:val="330415EC"/>
    <w:rsid w:val="3307410F"/>
    <w:rsid w:val="330B76EA"/>
    <w:rsid w:val="330C5891"/>
    <w:rsid w:val="331100EC"/>
    <w:rsid w:val="33113A54"/>
    <w:rsid w:val="331439EE"/>
    <w:rsid w:val="33154F7A"/>
    <w:rsid w:val="332011B5"/>
    <w:rsid w:val="3320623C"/>
    <w:rsid w:val="33220F03"/>
    <w:rsid w:val="33275002"/>
    <w:rsid w:val="33287086"/>
    <w:rsid w:val="332A5A88"/>
    <w:rsid w:val="332B18D8"/>
    <w:rsid w:val="332D5B8E"/>
    <w:rsid w:val="333224D3"/>
    <w:rsid w:val="333356EF"/>
    <w:rsid w:val="333D70E1"/>
    <w:rsid w:val="33435BF7"/>
    <w:rsid w:val="33444F16"/>
    <w:rsid w:val="33456E75"/>
    <w:rsid w:val="334870ED"/>
    <w:rsid w:val="33490893"/>
    <w:rsid w:val="334961F7"/>
    <w:rsid w:val="334F5E1D"/>
    <w:rsid w:val="3351017E"/>
    <w:rsid w:val="33547D2B"/>
    <w:rsid w:val="335824D3"/>
    <w:rsid w:val="335F599D"/>
    <w:rsid w:val="336E2DA6"/>
    <w:rsid w:val="33723D60"/>
    <w:rsid w:val="33750A4B"/>
    <w:rsid w:val="33751B89"/>
    <w:rsid w:val="337551E4"/>
    <w:rsid w:val="337676D3"/>
    <w:rsid w:val="337801A4"/>
    <w:rsid w:val="337B13C6"/>
    <w:rsid w:val="337F42B4"/>
    <w:rsid w:val="337F596B"/>
    <w:rsid w:val="33832C93"/>
    <w:rsid w:val="338D4C23"/>
    <w:rsid w:val="339332FB"/>
    <w:rsid w:val="33937DB1"/>
    <w:rsid w:val="339851A4"/>
    <w:rsid w:val="339977B6"/>
    <w:rsid w:val="339E6678"/>
    <w:rsid w:val="339F4F52"/>
    <w:rsid w:val="33A12EF9"/>
    <w:rsid w:val="33A23137"/>
    <w:rsid w:val="33A32F75"/>
    <w:rsid w:val="33A70526"/>
    <w:rsid w:val="33A85A0D"/>
    <w:rsid w:val="33AC2684"/>
    <w:rsid w:val="33AD6F69"/>
    <w:rsid w:val="33AE06F6"/>
    <w:rsid w:val="33AF0322"/>
    <w:rsid w:val="33B13F4E"/>
    <w:rsid w:val="33B54C19"/>
    <w:rsid w:val="33BB4727"/>
    <w:rsid w:val="33BF5392"/>
    <w:rsid w:val="33BF775B"/>
    <w:rsid w:val="33C22A30"/>
    <w:rsid w:val="33C74F0E"/>
    <w:rsid w:val="33CD283E"/>
    <w:rsid w:val="33D53ED4"/>
    <w:rsid w:val="33D76461"/>
    <w:rsid w:val="33DD7CB7"/>
    <w:rsid w:val="33E37E48"/>
    <w:rsid w:val="33E4582D"/>
    <w:rsid w:val="33E505BB"/>
    <w:rsid w:val="33E52369"/>
    <w:rsid w:val="33E546DC"/>
    <w:rsid w:val="33E60725"/>
    <w:rsid w:val="33E83C08"/>
    <w:rsid w:val="33EC6719"/>
    <w:rsid w:val="33F07B4A"/>
    <w:rsid w:val="33F13148"/>
    <w:rsid w:val="33FB393B"/>
    <w:rsid w:val="33FE2BDF"/>
    <w:rsid w:val="34030DC5"/>
    <w:rsid w:val="340338B9"/>
    <w:rsid w:val="340A6513"/>
    <w:rsid w:val="340B2001"/>
    <w:rsid w:val="340D18C0"/>
    <w:rsid w:val="340D290C"/>
    <w:rsid w:val="340E0AF2"/>
    <w:rsid w:val="340E5BFD"/>
    <w:rsid w:val="340F388A"/>
    <w:rsid w:val="340F73E6"/>
    <w:rsid w:val="34197CD9"/>
    <w:rsid w:val="341E6667"/>
    <w:rsid w:val="342310E1"/>
    <w:rsid w:val="34264AE2"/>
    <w:rsid w:val="3428494C"/>
    <w:rsid w:val="342E72DC"/>
    <w:rsid w:val="342F65D0"/>
    <w:rsid w:val="34341B69"/>
    <w:rsid w:val="343646B2"/>
    <w:rsid w:val="34444371"/>
    <w:rsid w:val="344F3AB6"/>
    <w:rsid w:val="344F3C87"/>
    <w:rsid w:val="34575690"/>
    <w:rsid w:val="345A0E96"/>
    <w:rsid w:val="345D465C"/>
    <w:rsid w:val="345F27C0"/>
    <w:rsid w:val="34601B4D"/>
    <w:rsid w:val="34692314"/>
    <w:rsid w:val="346E36BC"/>
    <w:rsid w:val="346F5B2A"/>
    <w:rsid w:val="3473151F"/>
    <w:rsid w:val="34752F1B"/>
    <w:rsid w:val="347656B7"/>
    <w:rsid w:val="34773EDD"/>
    <w:rsid w:val="347D07F4"/>
    <w:rsid w:val="347D188B"/>
    <w:rsid w:val="347E456C"/>
    <w:rsid w:val="3480708F"/>
    <w:rsid w:val="34824917"/>
    <w:rsid w:val="34847DD4"/>
    <w:rsid w:val="3489363D"/>
    <w:rsid w:val="348B6C7A"/>
    <w:rsid w:val="349124F1"/>
    <w:rsid w:val="34951FE2"/>
    <w:rsid w:val="34956F71"/>
    <w:rsid w:val="34A55F9D"/>
    <w:rsid w:val="34A83827"/>
    <w:rsid w:val="34AB67A3"/>
    <w:rsid w:val="34B46631"/>
    <w:rsid w:val="34B87A7E"/>
    <w:rsid w:val="34BE39A1"/>
    <w:rsid w:val="34C9510A"/>
    <w:rsid w:val="34D643A8"/>
    <w:rsid w:val="34D72677"/>
    <w:rsid w:val="34E24AFB"/>
    <w:rsid w:val="34E44805"/>
    <w:rsid w:val="34E83B0E"/>
    <w:rsid w:val="34ED5EAE"/>
    <w:rsid w:val="34F42369"/>
    <w:rsid w:val="34F702C7"/>
    <w:rsid w:val="35053F7C"/>
    <w:rsid w:val="35065433"/>
    <w:rsid w:val="35092088"/>
    <w:rsid w:val="352233B0"/>
    <w:rsid w:val="352266F3"/>
    <w:rsid w:val="35293D54"/>
    <w:rsid w:val="352B51B6"/>
    <w:rsid w:val="352E5A89"/>
    <w:rsid w:val="3530248F"/>
    <w:rsid w:val="35343141"/>
    <w:rsid w:val="353458DA"/>
    <w:rsid w:val="353E67CA"/>
    <w:rsid w:val="3542559A"/>
    <w:rsid w:val="354820E9"/>
    <w:rsid w:val="354D466A"/>
    <w:rsid w:val="35551771"/>
    <w:rsid w:val="35551F44"/>
    <w:rsid w:val="355E0625"/>
    <w:rsid w:val="35647C06"/>
    <w:rsid w:val="3565279B"/>
    <w:rsid w:val="356B7840"/>
    <w:rsid w:val="356C1E06"/>
    <w:rsid w:val="356C28E4"/>
    <w:rsid w:val="35725E7F"/>
    <w:rsid w:val="357A2F85"/>
    <w:rsid w:val="35805AFF"/>
    <w:rsid w:val="358160C2"/>
    <w:rsid w:val="35823CC0"/>
    <w:rsid w:val="35831C1F"/>
    <w:rsid w:val="35836A54"/>
    <w:rsid w:val="35897E81"/>
    <w:rsid w:val="35923B16"/>
    <w:rsid w:val="35935DF5"/>
    <w:rsid w:val="35942299"/>
    <w:rsid w:val="3594591C"/>
    <w:rsid w:val="359546DF"/>
    <w:rsid w:val="35972D02"/>
    <w:rsid w:val="359878CA"/>
    <w:rsid w:val="35995815"/>
    <w:rsid w:val="359D68E3"/>
    <w:rsid w:val="35A338DF"/>
    <w:rsid w:val="35A40300"/>
    <w:rsid w:val="35AB7FA2"/>
    <w:rsid w:val="35B0312C"/>
    <w:rsid w:val="35B04079"/>
    <w:rsid w:val="35B2271F"/>
    <w:rsid w:val="35B50461"/>
    <w:rsid w:val="35B51F79"/>
    <w:rsid w:val="35BC359E"/>
    <w:rsid w:val="35BD1419"/>
    <w:rsid w:val="35BD6FAD"/>
    <w:rsid w:val="35C3668B"/>
    <w:rsid w:val="35C47314"/>
    <w:rsid w:val="35CA2F19"/>
    <w:rsid w:val="35CA70A7"/>
    <w:rsid w:val="35CD433F"/>
    <w:rsid w:val="35CE2318"/>
    <w:rsid w:val="35D16621"/>
    <w:rsid w:val="35D32ADF"/>
    <w:rsid w:val="35D47E29"/>
    <w:rsid w:val="35DA7919"/>
    <w:rsid w:val="35E31D82"/>
    <w:rsid w:val="35E75CBF"/>
    <w:rsid w:val="35E959DC"/>
    <w:rsid w:val="35EF5040"/>
    <w:rsid w:val="35F9034E"/>
    <w:rsid w:val="36051961"/>
    <w:rsid w:val="360959DC"/>
    <w:rsid w:val="3619279E"/>
    <w:rsid w:val="362A0508"/>
    <w:rsid w:val="362A1821"/>
    <w:rsid w:val="362F5B1E"/>
    <w:rsid w:val="362F781E"/>
    <w:rsid w:val="36332098"/>
    <w:rsid w:val="363374E6"/>
    <w:rsid w:val="363650FE"/>
    <w:rsid w:val="36384235"/>
    <w:rsid w:val="363A6584"/>
    <w:rsid w:val="363B2B49"/>
    <w:rsid w:val="363E70ED"/>
    <w:rsid w:val="36402EEE"/>
    <w:rsid w:val="364076FC"/>
    <w:rsid w:val="364256D9"/>
    <w:rsid w:val="364B76B6"/>
    <w:rsid w:val="36523A43"/>
    <w:rsid w:val="36535079"/>
    <w:rsid w:val="3657128A"/>
    <w:rsid w:val="36596E3C"/>
    <w:rsid w:val="365B127A"/>
    <w:rsid w:val="365E3764"/>
    <w:rsid w:val="365F645A"/>
    <w:rsid w:val="36634950"/>
    <w:rsid w:val="36653975"/>
    <w:rsid w:val="366D044B"/>
    <w:rsid w:val="36704237"/>
    <w:rsid w:val="36711961"/>
    <w:rsid w:val="36743E79"/>
    <w:rsid w:val="367573BE"/>
    <w:rsid w:val="367B136E"/>
    <w:rsid w:val="367B31D2"/>
    <w:rsid w:val="367B73E4"/>
    <w:rsid w:val="367F140E"/>
    <w:rsid w:val="36814FF6"/>
    <w:rsid w:val="36853732"/>
    <w:rsid w:val="368C4D1E"/>
    <w:rsid w:val="369000AA"/>
    <w:rsid w:val="3699568D"/>
    <w:rsid w:val="369E54F7"/>
    <w:rsid w:val="369F420A"/>
    <w:rsid w:val="369F7DCC"/>
    <w:rsid w:val="36A34995"/>
    <w:rsid w:val="36A62318"/>
    <w:rsid w:val="36A67814"/>
    <w:rsid w:val="36A97B34"/>
    <w:rsid w:val="36AA789A"/>
    <w:rsid w:val="36B204FD"/>
    <w:rsid w:val="36B6189F"/>
    <w:rsid w:val="36B803CA"/>
    <w:rsid w:val="36BC7E43"/>
    <w:rsid w:val="36BD75CE"/>
    <w:rsid w:val="36BE6469"/>
    <w:rsid w:val="36C24A10"/>
    <w:rsid w:val="36C56253"/>
    <w:rsid w:val="36C56482"/>
    <w:rsid w:val="36CB62E7"/>
    <w:rsid w:val="36CC15BF"/>
    <w:rsid w:val="36D314AF"/>
    <w:rsid w:val="36DE2FC9"/>
    <w:rsid w:val="36DF5796"/>
    <w:rsid w:val="36E17132"/>
    <w:rsid w:val="36E238DF"/>
    <w:rsid w:val="36E624E2"/>
    <w:rsid w:val="36E92171"/>
    <w:rsid w:val="36EB4D54"/>
    <w:rsid w:val="36EC1C61"/>
    <w:rsid w:val="36ED55D2"/>
    <w:rsid w:val="36EF52AD"/>
    <w:rsid w:val="36F206C2"/>
    <w:rsid w:val="36F9735C"/>
    <w:rsid w:val="37060F75"/>
    <w:rsid w:val="3709730B"/>
    <w:rsid w:val="370A20E7"/>
    <w:rsid w:val="370B68A8"/>
    <w:rsid w:val="370D6B9B"/>
    <w:rsid w:val="370F675B"/>
    <w:rsid w:val="37121C21"/>
    <w:rsid w:val="37135440"/>
    <w:rsid w:val="371C6E27"/>
    <w:rsid w:val="372636C1"/>
    <w:rsid w:val="372820B9"/>
    <w:rsid w:val="372E130B"/>
    <w:rsid w:val="372F12D0"/>
    <w:rsid w:val="37375970"/>
    <w:rsid w:val="373A6D71"/>
    <w:rsid w:val="373C6DB3"/>
    <w:rsid w:val="373E31D0"/>
    <w:rsid w:val="373F6235"/>
    <w:rsid w:val="37420462"/>
    <w:rsid w:val="3743083D"/>
    <w:rsid w:val="37436B00"/>
    <w:rsid w:val="374725B9"/>
    <w:rsid w:val="3747310D"/>
    <w:rsid w:val="37552456"/>
    <w:rsid w:val="3755604E"/>
    <w:rsid w:val="37557806"/>
    <w:rsid w:val="37575F0F"/>
    <w:rsid w:val="375A306E"/>
    <w:rsid w:val="375B2943"/>
    <w:rsid w:val="375D2B5F"/>
    <w:rsid w:val="37661A13"/>
    <w:rsid w:val="3768176B"/>
    <w:rsid w:val="376B702A"/>
    <w:rsid w:val="3775551B"/>
    <w:rsid w:val="3776596D"/>
    <w:rsid w:val="37797533"/>
    <w:rsid w:val="37895880"/>
    <w:rsid w:val="378D2C84"/>
    <w:rsid w:val="37936580"/>
    <w:rsid w:val="37942C19"/>
    <w:rsid w:val="3799023C"/>
    <w:rsid w:val="379F10F6"/>
    <w:rsid w:val="37A8202C"/>
    <w:rsid w:val="37AA3C4D"/>
    <w:rsid w:val="37AC319E"/>
    <w:rsid w:val="37AD5307"/>
    <w:rsid w:val="37AD5779"/>
    <w:rsid w:val="37AE2715"/>
    <w:rsid w:val="37AE6DBB"/>
    <w:rsid w:val="37B06979"/>
    <w:rsid w:val="37B57762"/>
    <w:rsid w:val="37BC1633"/>
    <w:rsid w:val="37BF1123"/>
    <w:rsid w:val="37BF3477"/>
    <w:rsid w:val="37C33451"/>
    <w:rsid w:val="37C8622A"/>
    <w:rsid w:val="37C97457"/>
    <w:rsid w:val="37DA41AF"/>
    <w:rsid w:val="37E05CE9"/>
    <w:rsid w:val="37E16B7B"/>
    <w:rsid w:val="37E868CC"/>
    <w:rsid w:val="37E96C3E"/>
    <w:rsid w:val="37EA1E8F"/>
    <w:rsid w:val="37EC0659"/>
    <w:rsid w:val="37F4701F"/>
    <w:rsid w:val="37F81D83"/>
    <w:rsid w:val="37FC69A1"/>
    <w:rsid w:val="37FD0174"/>
    <w:rsid w:val="38060602"/>
    <w:rsid w:val="380A3961"/>
    <w:rsid w:val="38107967"/>
    <w:rsid w:val="38123949"/>
    <w:rsid w:val="38185CC1"/>
    <w:rsid w:val="381D3CC4"/>
    <w:rsid w:val="382076FD"/>
    <w:rsid w:val="38213B8C"/>
    <w:rsid w:val="38220448"/>
    <w:rsid w:val="38250D71"/>
    <w:rsid w:val="382B14A5"/>
    <w:rsid w:val="382D13ED"/>
    <w:rsid w:val="38342FF0"/>
    <w:rsid w:val="383960A3"/>
    <w:rsid w:val="383B2EA0"/>
    <w:rsid w:val="383E11D0"/>
    <w:rsid w:val="3840614B"/>
    <w:rsid w:val="38417D8A"/>
    <w:rsid w:val="38424167"/>
    <w:rsid w:val="3842578B"/>
    <w:rsid w:val="38444745"/>
    <w:rsid w:val="384B78F7"/>
    <w:rsid w:val="384E7C1E"/>
    <w:rsid w:val="384F4255"/>
    <w:rsid w:val="38523139"/>
    <w:rsid w:val="385962B8"/>
    <w:rsid w:val="385E6091"/>
    <w:rsid w:val="385E6470"/>
    <w:rsid w:val="3863298D"/>
    <w:rsid w:val="386B4E07"/>
    <w:rsid w:val="386F5806"/>
    <w:rsid w:val="387C21B1"/>
    <w:rsid w:val="388946B2"/>
    <w:rsid w:val="38894737"/>
    <w:rsid w:val="388D4C2A"/>
    <w:rsid w:val="388E29E9"/>
    <w:rsid w:val="388E3681"/>
    <w:rsid w:val="388F0214"/>
    <w:rsid w:val="38954886"/>
    <w:rsid w:val="38961C7A"/>
    <w:rsid w:val="38992A13"/>
    <w:rsid w:val="38997C01"/>
    <w:rsid w:val="389C5D61"/>
    <w:rsid w:val="38A01763"/>
    <w:rsid w:val="38A0207A"/>
    <w:rsid w:val="38A071A7"/>
    <w:rsid w:val="38A16D9F"/>
    <w:rsid w:val="38A2449C"/>
    <w:rsid w:val="38A47E95"/>
    <w:rsid w:val="38A66603"/>
    <w:rsid w:val="38A90875"/>
    <w:rsid w:val="38AC5ECC"/>
    <w:rsid w:val="38BB494B"/>
    <w:rsid w:val="38C06F01"/>
    <w:rsid w:val="38C143D2"/>
    <w:rsid w:val="38D07A09"/>
    <w:rsid w:val="38D22640"/>
    <w:rsid w:val="38D55B69"/>
    <w:rsid w:val="38D66725"/>
    <w:rsid w:val="38DA4AFA"/>
    <w:rsid w:val="38DB32D5"/>
    <w:rsid w:val="38E47094"/>
    <w:rsid w:val="38EC2575"/>
    <w:rsid w:val="38EC419A"/>
    <w:rsid w:val="38EF68F1"/>
    <w:rsid w:val="38F063AB"/>
    <w:rsid w:val="38F06FF4"/>
    <w:rsid w:val="38F60B6F"/>
    <w:rsid w:val="38F864B4"/>
    <w:rsid w:val="38FA55BC"/>
    <w:rsid w:val="3905211C"/>
    <w:rsid w:val="39074B30"/>
    <w:rsid w:val="390E51B8"/>
    <w:rsid w:val="391032D6"/>
    <w:rsid w:val="39112100"/>
    <w:rsid w:val="39144810"/>
    <w:rsid w:val="391E0CED"/>
    <w:rsid w:val="391E1E7A"/>
    <w:rsid w:val="39200988"/>
    <w:rsid w:val="39236E50"/>
    <w:rsid w:val="392D78CD"/>
    <w:rsid w:val="392E030F"/>
    <w:rsid w:val="392F6700"/>
    <w:rsid w:val="393578EF"/>
    <w:rsid w:val="393611D6"/>
    <w:rsid w:val="393734D4"/>
    <w:rsid w:val="39382D80"/>
    <w:rsid w:val="393E45E5"/>
    <w:rsid w:val="393F42CA"/>
    <w:rsid w:val="39430B2C"/>
    <w:rsid w:val="39522B0B"/>
    <w:rsid w:val="395630E2"/>
    <w:rsid w:val="395E34A1"/>
    <w:rsid w:val="395E4671"/>
    <w:rsid w:val="3962620A"/>
    <w:rsid w:val="396621B8"/>
    <w:rsid w:val="39693A3D"/>
    <w:rsid w:val="39700927"/>
    <w:rsid w:val="39726079"/>
    <w:rsid w:val="39757AD8"/>
    <w:rsid w:val="397B075C"/>
    <w:rsid w:val="397C51BF"/>
    <w:rsid w:val="39802DA5"/>
    <w:rsid w:val="398204CE"/>
    <w:rsid w:val="39846181"/>
    <w:rsid w:val="39857D6A"/>
    <w:rsid w:val="39866B0C"/>
    <w:rsid w:val="39873035"/>
    <w:rsid w:val="3995131A"/>
    <w:rsid w:val="399518AA"/>
    <w:rsid w:val="39952C0F"/>
    <w:rsid w:val="399E028A"/>
    <w:rsid w:val="399F5D61"/>
    <w:rsid w:val="39A114C8"/>
    <w:rsid w:val="39A14F85"/>
    <w:rsid w:val="39B03661"/>
    <w:rsid w:val="39B7103E"/>
    <w:rsid w:val="39BD1693"/>
    <w:rsid w:val="39BD5403"/>
    <w:rsid w:val="39BE2658"/>
    <w:rsid w:val="39C207F0"/>
    <w:rsid w:val="39C23D33"/>
    <w:rsid w:val="39CB45DC"/>
    <w:rsid w:val="39CC3AE0"/>
    <w:rsid w:val="39CE38BD"/>
    <w:rsid w:val="39DC7D6B"/>
    <w:rsid w:val="39E12B88"/>
    <w:rsid w:val="39E135D3"/>
    <w:rsid w:val="39E24380"/>
    <w:rsid w:val="39E45DAA"/>
    <w:rsid w:val="39E618CE"/>
    <w:rsid w:val="39E64AAF"/>
    <w:rsid w:val="39EF292E"/>
    <w:rsid w:val="39F023E5"/>
    <w:rsid w:val="39F72DF7"/>
    <w:rsid w:val="39F77D22"/>
    <w:rsid w:val="39F82DE7"/>
    <w:rsid w:val="39F87F2A"/>
    <w:rsid w:val="39FB10B1"/>
    <w:rsid w:val="3A052834"/>
    <w:rsid w:val="3A147BB5"/>
    <w:rsid w:val="3A1C05D1"/>
    <w:rsid w:val="3A1C260F"/>
    <w:rsid w:val="3A210552"/>
    <w:rsid w:val="3A222879"/>
    <w:rsid w:val="3A231E3E"/>
    <w:rsid w:val="3A23599A"/>
    <w:rsid w:val="3A2B002F"/>
    <w:rsid w:val="3A2E5BA4"/>
    <w:rsid w:val="3A335D1D"/>
    <w:rsid w:val="3A342FC4"/>
    <w:rsid w:val="3A3E36C5"/>
    <w:rsid w:val="3A3E4CBE"/>
    <w:rsid w:val="3A3E70B3"/>
    <w:rsid w:val="3A4506F8"/>
    <w:rsid w:val="3A4534B7"/>
    <w:rsid w:val="3A453AD0"/>
    <w:rsid w:val="3A485400"/>
    <w:rsid w:val="3A4A1178"/>
    <w:rsid w:val="3A4D5E5C"/>
    <w:rsid w:val="3A5302CE"/>
    <w:rsid w:val="3A575643"/>
    <w:rsid w:val="3A5B4D72"/>
    <w:rsid w:val="3A5D1C65"/>
    <w:rsid w:val="3A625388"/>
    <w:rsid w:val="3A6B10EF"/>
    <w:rsid w:val="3A6B1730"/>
    <w:rsid w:val="3A710AF6"/>
    <w:rsid w:val="3A7131B6"/>
    <w:rsid w:val="3A745361"/>
    <w:rsid w:val="3A7E7074"/>
    <w:rsid w:val="3A7F161E"/>
    <w:rsid w:val="3A8701F4"/>
    <w:rsid w:val="3A870BEA"/>
    <w:rsid w:val="3A8723CC"/>
    <w:rsid w:val="3A8A3C6B"/>
    <w:rsid w:val="3A8F3D42"/>
    <w:rsid w:val="3A9163C2"/>
    <w:rsid w:val="3A952406"/>
    <w:rsid w:val="3A95616C"/>
    <w:rsid w:val="3A983E61"/>
    <w:rsid w:val="3A9C399E"/>
    <w:rsid w:val="3AA031B2"/>
    <w:rsid w:val="3AA06A9C"/>
    <w:rsid w:val="3AA8311D"/>
    <w:rsid w:val="3AA95F26"/>
    <w:rsid w:val="3AAF5F4A"/>
    <w:rsid w:val="3AB00F56"/>
    <w:rsid w:val="3AB026C6"/>
    <w:rsid w:val="3AB42204"/>
    <w:rsid w:val="3ABA4986"/>
    <w:rsid w:val="3AC33A43"/>
    <w:rsid w:val="3AC4360F"/>
    <w:rsid w:val="3AC54CA3"/>
    <w:rsid w:val="3ACA0710"/>
    <w:rsid w:val="3ACB2405"/>
    <w:rsid w:val="3ACB5391"/>
    <w:rsid w:val="3AD31328"/>
    <w:rsid w:val="3AD76784"/>
    <w:rsid w:val="3AE3199A"/>
    <w:rsid w:val="3AE575BE"/>
    <w:rsid w:val="3AE71176"/>
    <w:rsid w:val="3AED5FA8"/>
    <w:rsid w:val="3AEE20A3"/>
    <w:rsid w:val="3AF17846"/>
    <w:rsid w:val="3AF31810"/>
    <w:rsid w:val="3AF55418"/>
    <w:rsid w:val="3AF66BA2"/>
    <w:rsid w:val="3AF94DFB"/>
    <w:rsid w:val="3AF95B70"/>
    <w:rsid w:val="3B0C6E05"/>
    <w:rsid w:val="3B161BCC"/>
    <w:rsid w:val="3B1731FA"/>
    <w:rsid w:val="3B1A1CD4"/>
    <w:rsid w:val="3B1C538E"/>
    <w:rsid w:val="3B1D063B"/>
    <w:rsid w:val="3B1E652B"/>
    <w:rsid w:val="3B1F7220"/>
    <w:rsid w:val="3B25778A"/>
    <w:rsid w:val="3B364439"/>
    <w:rsid w:val="3B366F45"/>
    <w:rsid w:val="3B397E79"/>
    <w:rsid w:val="3B3A32AE"/>
    <w:rsid w:val="3B3B56B7"/>
    <w:rsid w:val="3B3E1A26"/>
    <w:rsid w:val="3B456B5A"/>
    <w:rsid w:val="3B4A257D"/>
    <w:rsid w:val="3B4B490C"/>
    <w:rsid w:val="3B5322AF"/>
    <w:rsid w:val="3B5D3A7E"/>
    <w:rsid w:val="3B5F0C53"/>
    <w:rsid w:val="3B64097A"/>
    <w:rsid w:val="3B6C3376"/>
    <w:rsid w:val="3B7010B2"/>
    <w:rsid w:val="3B7364AD"/>
    <w:rsid w:val="3B742225"/>
    <w:rsid w:val="3B776038"/>
    <w:rsid w:val="3B7E16A5"/>
    <w:rsid w:val="3B7E227B"/>
    <w:rsid w:val="3B7F27F6"/>
    <w:rsid w:val="3B837EC0"/>
    <w:rsid w:val="3B857898"/>
    <w:rsid w:val="3B8E09CE"/>
    <w:rsid w:val="3B91348A"/>
    <w:rsid w:val="3B9321F1"/>
    <w:rsid w:val="3BA87280"/>
    <w:rsid w:val="3BA9392E"/>
    <w:rsid w:val="3BAA2050"/>
    <w:rsid w:val="3BB817B1"/>
    <w:rsid w:val="3BB85D78"/>
    <w:rsid w:val="3BC15A65"/>
    <w:rsid w:val="3BC27434"/>
    <w:rsid w:val="3BC60CD2"/>
    <w:rsid w:val="3BC918A6"/>
    <w:rsid w:val="3BC91A18"/>
    <w:rsid w:val="3BCB796F"/>
    <w:rsid w:val="3BCC5837"/>
    <w:rsid w:val="3BCC6A43"/>
    <w:rsid w:val="3BD61DE6"/>
    <w:rsid w:val="3BE21A36"/>
    <w:rsid w:val="3BE27B37"/>
    <w:rsid w:val="3BE455FD"/>
    <w:rsid w:val="3BED2703"/>
    <w:rsid w:val="3BF375EE"/>
    <w:rsid w:val="3BFF0493"/>
    <w:rsid w:val="3C037299"/>
    <w:rsid w:val="3C0812EB"/>
    <w:rsid w:val="3C0A27BD"/>
    <w:rsid w:val="3C0B0DDB"/>
    <w:rsid w:val="3C0E5C0B"/>
    <w:rsid w:val="3C0E747B"/>
    <w:rsid w:val="3C111620"/>
    <w:rsid w:val="3C125CC6"/>
    <w:rsid w:val="3C171240"/>
    <w:rsid w:val="3C190404"/>
    <w:rsid w:val="3C1E719D"/>
    <w:rsid w:val="3C28089E"/>
    <w:rsid w:val="3C293242"/>
    <w:rsid w:val="3C2B0465"/>
    <w:rsid w:val="3C3319DC"/>
    <w:rsid w:val="3C365127"/>
    <w:rsid w:val="3C3757AA"/>
    <w:rsid w:val="3C3D64E7"/>
    <w:rsid w:val="3C41643A"/>
    <w:rsid w:val="3C430575"/>
    <w:rsid w:val="3C431252"/>
    <w:rsid w:val="3C443923"/>
    <w:rsid w:val="3C44609B"/>
    <w:rsid w:val="3C450640"/>
    <w:rsid w:val="3C487939"/>
    <w:rsid w:val="3C4C037D"/>
    <w:rsid w:val="3C4D11DD"/>
    <w:rsid w:val="3C5462DE"/>
    <w:rsid w:val="3C5978DA"/>
    <w:rsid w:val="3C5F08EC"/>
    <w:rsid w:val="3C5F4C83"/>
    <w:rsid w:val="3C6978B0"/>
    <w:rsid w:val="3C6A5B02"/>
    <w:rsid w:val="3C6D7E55"/>
    <w:rsid w:val="3C6E4EC6"/>
    <w:rsid w:val="3C70144A"/>
    <w:rsid w:val="3C7671E0"/>
    <w:rsid w:val="3C7C1170"/>
    <w:rsid w:val="3C814BF9"/>
    <w:rsid w:val="3C846B26"/>
    <w:rsid w:val="3C84780A"/>
    <w:rsid w:val="3C8C0EB1"/>
    <w:rsid w:val="3C8C52F1"/>
    <w:rsid w:val="3C903A1B"/>
    <w:rsid w:val="3C911E58"/>
    <w:rsid w:val="3C9506A9"/>
    <w:rsid w:val="3C9A4CC2"/>
    <w:rsid w:val="3CA159BF"/>
    <w:rsid w:val="3CA47F0B"/>
    <w:rsid w:val="3CA84C4E"/>
    <w:rsid w:val="3CAD1CF7"/>
    <w:rsid w:val="3CB274A9"/>
    <w:rsid w:val="3CB41722"/>
    <w:rsid w:val="3CBA7E11"/>
    <w:rsid w:val="3CBF5242"/>
    <w:rsid w:val="3CC1568A"/>
    <w:rsid w:val="3CC245B9"/>
    <w:rsid w:val="3CC463D9"/>
    <w:rsid w:val="3CC61455"/>
    <w:rsid w:val="3CD45328"/>
    <w:rsid w:val="3CD864B4"/>
    <w:rsid w:val="3CE00C6E"/>
    <w:rsid w:val="3CE11976"/>
    <w:rsid w:val="3CE4691F"/>
    <w:rsid w:val="3CE71AF6"/>
    <w:rsid w:val="3CEA084D"/>
    <w:rsid w:val="3CEB387F"/>
    <w:rsid w:val="3CEF4259"/>
    <w:rsid w:val="3CF25975"/>
    <w:rsid w:val="3CF517BE"/>
    <w:rsid w:val="3CF9307F"/>
    <w:rsid w:val="3CF950D8"/>
    <w:rsid w:val="3CFB0207"/>
    <w:rsid w:val="3D041FCC"/>
    <w:rsid w:val="3D205860"/>
    <w:rsid w:val="3D2263DC"/>
    <w:rsid w:val="3D2D4B8F"/>
    <w:rsid w:val="3D2E04CF"/>
    <w:rsid w:val="3D3C7861"/>
    <w:rsid w:val="3D437550"/>
    <w:rsid w:val="3D525995"/>
    <w:rsid w:val="3D592531"/>
    <w:rsid w:val="3D595E29"/>
    <w:rsid w:val="3D5C3DDD"/>
    <w:rsid w:val="3D5E177F"/>
    <w:rsid w:val="3D5F2343"/>
    <w:rsid w:val="3D6267D9"/>
    <w:rsid w:val="3D641E44"/>
    <w:rsid w:val="3D654F08"/>
    <w:rsid w:val="3D662AE0"/>
    <w:rsid w:val="3D670D31"/>
    <w:rsid w:val="3D6921C7"/>
    <w:rsid w:val="3D6A1F29"/>
    <w:rsid w:val="3D6A3122"/>
    <w:rsid w:val="3D6E1622"/>
    <w:rsid w:val="3D6E4C09"/>
    <w:rsid w:val="3D6F0C85"/>
    <w:rsid w:val="3D710FF3"/>
    <w:rsid w:val="3D713B54"/>
    <w:rsid w:val="3D716D97"/>
    <w:rsid w:val="3D730137"/>
    <w:rsid w:val="3D732173"/>
    <w:rsid w:val="3D753E6D"/>
    <w:rsid w:val="3D783239"/>
    <w:rsid w:val="3D786894"/>
    <w:rsid w:val="3D791C30"/>
    <w:rsid w:val="3D7D7905"/>
    <w:rsid w:val="3D7E2811"/>
    <w:rsid w:val="3D7E7489"/>
    <w:rsid w:val="3D853B4C"/>
    <w:rsid w:val="3D883E24"/>
    <w:rsid w:val="3D8A5D30"/>
    <w:rsid w:val="3D8E7452"/>
    <w:rsid w:val="3D950BE4"/>
    <w:rsid w:val="3DA81802"/>
    <w:rsid w:val="3DAA6C1F"/>
    <w:rsid w:val="3DAE38D6"/>
    <w:rsid w:val="3DB4194E"/>
    <w:rsid w:val="3DBC0567"/>
    <w:rsid w:val="3DBD6105"/>
    <w:rsid w:val="3DBF4F63"/>
    <w:rsid w:val="3DC30500"/>
    <w:rsid w:val="3DC312F7"/>
    <w:rsid w:val="3DC41242"/>
    <w:rsid w:val="3DC456E6"/>
    <w:rsid w:val="3DC55EA9"/>
    <w:rsid w:val="3DC87F67"/>
    <w:rsid w:val="3DCB25D0"/>
    <w:rsid w:val="3DD1395F"/>
    <w:rsid w:val="3DD166A9"/>
    <w:rsid w:val="3DDB0700"/>
    <w:rsid w:val="3DDE074B"/>
    <w:rsid w:val="3DE01663"/>
    <w:rsid w:val="3DE37EFF"/>
    <w:rsid w:val="3DE5647A"/>
    <w:rsid w:val="3DE60537"/>
    <w:rsid w:val="3DF03625"/>
    <w:rsid w:val="3DF81ED5"/>
    <w:rsid w:val="3DFA7DDA"/>
    <w:rsid w:val="3DFD6502"/>
    <w:rsid w:val="3E027A47"/>
    <w:rsid w:val="3E08792E"/>
    <w:rsid w:val="3E0D29CF"/>
    <w:rsid w:val="3E0E4BB3"/>
    <w:rsid w:val="3E147A14"/>
    <w:rsid w:val="3E1575FB"/>
    <w:rsid w:val="3E1B647A"/>
    <w:rsid w:val="3E1C2E22"/>
    <w:rsid w:val="3E23208F"/>
    <w:rsid w:val="3E247F32"/>
    <w:rsid w:val="3E25751D"/>
    <w:rsid w:val="3E2841A0"/>
    <w:rsid w:val="3E2919ED"/>
    <w:rsid w:val="3E29379B"/>
    <w:rsid w:val="3E326FA0"/>
    <w:rsid w:val="3E371177"/>
    <w:rsid w:val="3E371313"/>
    <w:rsid w:val="3E4131DE"/>
    <w:rsid w:val="3E430AEC"/>
    <w:rsid w:val="3E43485C"/>
    <w:rsid w:val="3E460358"/>
    <w:rsid w:val="3E481E73"/>
    <w:rsid w:val="3E517755"/>
    <w:rsid w:val="3E566547"/>
    <w:rsid w:val="3E587B3E"/>
    <w:rsid w:val="3E5A3954"/>
    <w:rsid w:val="3E674D7E"/>
    <w:rsid w:val="3E687EBB"/>
    <w:rsid w:val="3E6A4D97"/>
    <w:rsid w:val="3E6B3DB3"/>
    <w:rsid w:val="3E6E73FF"/>
    <w:rsid w:val="3E7554CF"/>
    <w:rsid w:val="3E844CB9"/>
    <w:rsid w:val="3E8D3446"/>
    <w:rsid w:val="3E906CA4"/>
    <w:rsid w:val="3E915E8F"/>
    <w:rsid w:val="3E930C5D"/>
    <w:rsid w:val="3E9439E9"/>
    <w:rsid w:val="3E9566DA"/>
    <w:rsid w:val="3E9C21BE"/>
    <w:rsid w:val="3E9C5F94"/>
    <w:rsid w:val="3EA0513C"/>
    <w:rsid w:val="3EA237E9"/>
    <w:rsid w:val="3EA241C0"/>
    <w:rsid w:val="3EBA4D20"/>
    <w:rsid w:val="3EC07206"/>
    <w:rsid w:val="3EC3599D"/>
    <w:rsid w:val="3EC458C6"/>
    <w:rsid w:val="3EC5477D"/>
    <w:rsid w:val="3EC847CD"/>
    <w:rsid w:val="3ECA0E14"/>
    <w:rsid w:val="3ECF7019"/>
    <w:rsid w:val="3ED03312"/>
    <w:rsid w:val="3ED07E8A"/>
    <w:rsid w:val="3ED163CD"/>
    <w:rsid w:val="3ED23569"/>
    <w:rsid w:val="3ED2642C"/>
    <w:rsid w:val="3ED32681"/>
    <w:rsid w:val="3ED34582"/>
    <w:rsid w:val="3ED354DF"/>
    <w:rsid w:val="3EDA1A7B"/>
    <w:rsid w:val="3EDA2388"/>
    <w:rsid w:val="3EE41640"/>
    <w:rsid w:val="3EE5457D"/>
    <w:rsid w:val="3EE651E8"/>
    <w:rsid w:val="3EE95DAB"/>
    <w:rsid w:val="3EEF6792"/>
    <w:rsid w:val="3EF34048"/>
    <w:rsid w:val="3EF44CB8"/>
    <w:rsid w:val="3EF51F47"/>
    <w:rsid w:val="3EF635A8"/>
    <w:rsid w:val="3EFB5137"/>
    <w:rsid w:val="3EFB6CAD"/>
    <w:rsid w:val="3EFE0783"/>
    <w:rsid w:val="3F0F25BE"/>
    <w:rsid w:val="3F1072D0"/>
    <w:rsid w:val="3F165BAB"/>
    <w:rsid w:val="3F1A6CD1"/>
    <w:rsid w:val="3F1E7077"/>
    <w:rsid w:val="3F2006FA"/>
    <w:rsid w:val="3F2264CB"/>
    <w:rsid w:val="3F2E3B22"/>
    <w:rsid w:val="3F2F1BAB"/>
    <w:rsid w:val="3F300E12"/>
    <w:rsid w:val="3F312907"/>
    <w:rsid w:val="3F3D5750"/>
    <w:rsid w:val="3F3F6446"/>
    <w:rsid w:val="3F404020"/>
    <w:rsid w:val="3F446E92"/>
    <w:rsid w:val="3F4563B2"/>
    <w:rsid w:val="3F4A4B74"/>
    <w:rsid w:val="3F5100CE"/>
    <w:rsid w:val="3F5709A1"/>
    <w:rsid w:val="3F573360"/>
    <w:rsid w:val="3F58492D"/>
    <w:rsid w:val="3F5C32C1"/>
    <w:rsid w:val="3F626023"/>
    <w:rsid w:val="3F656A54"/>
    <w:rsid w:val="3F69163B"/>
    <w:rsid w:val="3F692CE9"/>
    <w:rsid w:val="3F694031"/>
    <w:rsid w:val="3F6D2DEA"/>
    <w:rsid w:val="3F7D643F"/>
    <w:rsid w:val="3F9115F7"/>
    <w:rsid w:val="3F953C56"/>
    <w:rsid w:val="3F982620"/>
    <w:rsid w:val="3F991625"/>
    <w:rsid w:val="3F9B4BED"/>
    <w:rsid w:val="3F9C6E2A"/>
    <w:rsid w:val="3FA00E29"/>
    <w:rsid w:val="3FA30AD1"/>
    <w:rsid w:val="3FA330D9"/>
    <w:rsid w:val="3FA35078"/>
    <w:rsid w:val="3FA9346C"/>
    <w:rsid w:val="3FA94B9F"/>
    <w:rsid w:val="3FAE44DA"/>
    <w:rsid w:val="3FB745A0"/>
    <w:rsid w:val="3FD140EA"/>
    <w:rsid w:val="3FD414E4"/>
    <w:rsid w:val="3FDB39FE"/>
    <w:rsid w:val="3FE00493"/>
    <w:rsid w:val="3FE0574A"/>
    <w:rsid w:val="3FE200A5"/>
    <w:rsid w:val="3FE43B05"/>
    <w:rsid w:val="3FE70830"/>
    <w:rsid w:val="3FEB6F5A"/>
    <w:rsid w:val="3FEB74E4"/>
    <w:rsid w:val="3FEF1529"/>
    <w:rsid w:val="3FF34060"/>
    <w:rsid w:val="3FF73CD8"/>
    <w:rsid w:val="3FFB7AAB"/>
    <w:rsid w:val="3FFD4BC9"/>
    <w:rsid w:val="3FFF3410"/>
    <w:rsid w:val="40053199"/>
    <w:rsid w:val="400531F2"/>
    <w:rsid w:val="4008380F"/>
    <w:rsid w:val="4010141F"/>
    <w:rsid w:val="401364B0"/>
    <w:rsid w:val="40152553"/>
    <w:rsid w:val="401C0CF7"/>
    <w:rsid w:val="401D4131"/>
    <w:rsid w:val="4021614F"/>
    <w:rsid w:val="40251D40"/>
    <w:rsid w:val="403103F1"/>
    <w:rsid w:val="404228F2"/>
    <w:rsid w:val="40435D85"/>
    <w:rsid w:val="4043738B"/>
    <w:rsid w:val="40437D37"/>
    <w:rsid w:val="40477F08"/>
    <w:rsid w:val="4051304D"/>
    <w:rsid w:val="4051335F"/>
    <w:rsid w:val="40635F43"/>
    <w:rsid w:val="40640ABA"/>
    <w:rsid w:val="40646D0C"/>
    <w:rsid w:val="406805AA"/>
    <w:rsid w:val="406B7D63"/>
    <w:rsid w:val="40747661"/>
    <w:rsid w:val="407B4E81"/>
    <w:rsid w:val="407F58F4"/>
    <w:rsid w:val="408B6047"/>
    <w:rsid w:val="408D0011"/>
    <w:rsid w:val="409A4D0B"/>
    <w:rsid w:val="409D081C"/>
    <w:rsid w:val="409F0090"/>
    <w:rsid w:val="409F34F9"/>
    <w:rsid w:val="40A05E64"/>
    <w:rsid w:val="40A838AB"/>
    <w:rsid w:val="40A86BF9"/>
    <w:rsid w:val="40BB5DBF"/>
    <w:rsid w:val="40BB6FF3"/>
    <w:rsid w:val="40BD7622"/>
    <w:rsid w:val="40BF3393"/>
    <w:rsid w:val="40C00057"/>
    <w:rsid w:val="40C15F0C"/>
    <w:rsid w:val="40C957EE"/>
    <w:rsid w:val="40C96700"/>
    <w:rsid w:val="40CA3500"/>
    <w:rsid w:val="40CC0510"/>
    <w:rsid w:val="40D0557D"/>
    <w:rsid w:val="40D07EFD"/>
    <w:rsid w:val="40D12CCD"/>
    <w:rsid w:val="40D2100A"/>
    <w:rsid w:val="40D23351"/>
    <w:rsid w:val="40D36F3A"/>
    <w:rsid w:val="40D42F53"/>
    <w:rsid w:val="40D774DE"/>
    <w:rsid w:val="40D95D3C"/>
    <w:rsid w:val="40E769FC"/>
    <w:rsid w:val="40EF00ED"/>
    <w:rsid w:val="40EF2A79"/>
    <w:rsid w:val="40F24318"/>
    <w:rsid w:val="40F260C6"/>
    <w:rsid w:val="40F97454"/>
    <w:rsid w:val="40FC5196"/>
    <w:rsid w:val="40FE0F0E"/>
    <w:rsid w:val="41011DF4"/>
    <w:rsid w:val="41055DF9"/>
    <w:rsid w:val="410A340F"/>
    <w:rsid w:val="410F0A26"/>
    <w:rsid w:val="4113195C"/>
    <w:rsid w:val="41151DB4"/>
    <w:rsid w:val="41197463"/>
    <w:rsid w:val="411C30E7"/>
    <w:rsid w:val="411D4C6B"/>
    <w:rsid w:val="41262E42"/>
    <w:rsid w:val="412A3AB2"/>
    <w:rsid w:val="412C5A7C"/>
    <w:rsid w:val="412D3B7D"/>
    <w:rsid w:val="4134117C"/>
    <w:rsid w:val="41360501"/>
    <w:rsid w:val="413A0CE1"/>
    <w:rsid w:val="41450C25"/>
    <w:rsid w:val="41474C40"/>
    <w:rsid w:val="414F16DD"/>
    <w:rsid w:val="415D3E87"/>
    <w:rsid w:val="415F3BED"/>
    <w:rsid w:val="416404CC"/>
    <w:rsid w:val="416B3546"/>
    <w:rsid w:val="416E055B"/>
    <w:rsid w:val="41790595"/>
    <w:rsid w:val="417967D5"/>
    <w:rsid w:val="417F669D"/>
    <w:rsid w:val="418140AB"/>
    <w:rsid w:val="418179A9"/>
    <w:rsid w:val="41855117"/>
    <w:rsid w:val="418A27A2"/>
    <w:rsid w:val="41900C79"/>
    <w:rsid w:val="4194531D"/>
    <w:rsid w:val="4199062E"/>
    <w:rsid w:val="419B49AF"/>
    <w:rsid w:val="419E1DAA"/>
    <w:rsid w:val="41A358CD"/>
    <w:rsid w:val="41A52E5E"/>
    <w:rsid w:val="41A56784"/>
    <w:rsid w:val="41A60499"/>
    <w:rsid w:val="41A839D1"/>
    <w:rsid w:val="41AA1B2D"/>
    <w:rsid w:val="41AA4A75"/>
    <w:rsid w:val="41AA4BF2"/>
    <w:rsid w:val="41AC5A9A"/>
    <w:rsid w:val="41B105F0"/>
    <w:rsid w:val="41B31CF9"/>
    <w:rsid w:val="41B617E9"/>
    <w:rsid w:val="41BD2B78"/>
    <w:rsid w:val="41C3287E"/>
    <w:rsid w:val="41C658AA"/>
    <w:rsid w:val="41CA0DF1"/>
    <w:rsid w:val="41CB4941"/>
    <w:rsid w:val="41CC4252"/>
    <w:rsid w:val="41CE08E1"/>
    <w:rsid w:val="41DF489C"/>
    <w:rsid w:val="41E04835"/>
    <w:rsid w:val="41E562F1"/>
    <w:rsid w:val="41E81620"/>
    <w:rsid w:val="41ED33D8"/>
    <w:rsid w:val="41F6341B"/>
    <w:rsid w:val="41FD4BF3"/>
    <w:rsid w:val="41FE5775"/>
    <w:rsid w:val="41FF5015"/>
    <w:rsid w:val="42040841"/>
    <w:rsid w:val="420936C7"/>
    <w:rsid w:val="42121F6E"/>
    <w:rsid w:val="42181B5C"/>
    <w:rsid w:val="421A6380"/>
    <w:rsid w:val="421E6A4F"/>
    <w:rsid w:val="42297FF0"/>
    <w:rsid w:val="42312088"/>
    <w:rsid w:val="42421E8D"/>
    <w:rsid w:val="42475346"/>
    <w:rsid w:val="424E6335"/>
    <w:rsid w:val="425041DC"/>
    <w:rsid w:val="42507F99"/>
    <w:rsid w:val="42545668"/>
    <w:rsid w:val="42591056"/>
    <w:rsid w:val="425B14FF"/>
    <w:rsid w:val="425D1C65"/>
    <w:rsid w:val="425D6F3F"/>
    <w:rsid w:val="4261075F"/>
    <w:rsid w:val="42625CDA"/>
    <w:rsid w:val="426843DE"/>
    <w:rsid w:val="426B6F77"/>
    <w:rsid w:val="426D6196"/>
    <w:rsid w:val="42722FF6"/>
    <w:rsid w:val="42723012"/>
    <w:rsid w:val="42762604"/>
    <w:rsid w:val="427C0D8A"/>
    <w:rsid w:val="42850463"/>
    <w:rsid w:val="428B6B3A"/>
    <w:rsid w:val="428F64AB"/>
    <w:rsid w:val="42910221"/>
    <w:rsid w:val="42926ABB"/>
    <w:rsid w:val="42934794"/>
    <w:rsid w:val="42952560"/>
    <w:rsid w:val="42985D32"/>
    <w:rsid w:val="429A07C3"/>
    <w:rsid w:val="429B7829"/>
    <w:rsid w:val="429C1A0A"/>
    <w:rsid w:val="429D6505"/>
    <w:rsid w:val="42A6360C"/>
    <w:rsid w:val="42AA54E6"/>
    <w:rsid w:val="42AA62FF"/>
    <w:rsid w:val="42AB3D2F"/>
    <w:rsid w:val="42AE0712"/>
    <w:rsid w:val="42AF0CC3"/>
    <w:rsid w:val="42B42605"/>
    <w:rsid w:val="42B67A1C"/>
    <w:rsid w:val="42B95ACD"/>
    <w:rsid w:val="42BC12FA"/>
    <w:rsid w:val="42BC690A"/>
    <w:rsid w:val="42C676E0"/>
    <w:rsid w:val="42C844A5"/>
    <w:rsid w:val="42CC431B"/>
    <w:rsid w:val="42CE7577"/>
    <w:rsid w:val="42D27F5D"/>
    <w:rsid w:val="42D43027"/>
    <w:rsid w:val="42D676EF"/>
    <w:rsid w:val="42DC6EC5"/>
    <w:rsid w:val="42E03E00"/>
    <w:rsid w:val="42E06BDE"/>
    <w:rsid w:val="42EA48FB"/>
    <w:rsid w:val="42EE63E0"/>
    <w:rsid w:val="42F07EAF"/>
    <w:rsid w:val="42F23D56"/>
    <w:rsid w:val="42F9198D"/>
    <w:rsid w:val="42FD4F11"/>
    <w:rsid w:val="42FE6AA7"/>
    <w:rsid w:val="42FF6605"/>
    <w:rsid w:val="42FF68F9"/>
    <w:rsid w:val="43001C83"/>
    <w:rsid w:val="43005B91"/>
    <w:rsid w:val="43026263"/>
    <w:rsid w:val="43044B8B"/>
    <w:rsid w:val="43046157"/>
    <w:rsid w:val="43144A19"/>
    <w:rsid w:val="4319687C"/>
    <w:rsid w:val="4320630E"/>
    <w:rsid w:val="43234C5C"/>
    <w:rsid w:val="43270413"/>
    <w:rsid w:val="43274B4D"/>
    <w:rsid w:val="432B1D63"/>
    <w:rsid w:val="432D68D9"/>
    <w:rsid w:val="43357986"/>
    <w:rsid w:val="4338586F"/>
    <w:rsid w:val="433B6215"/>
    <w:rsid w:val="433D68E3"/>
    <w:rsid w:val="434075BC"/>
    <w:rsid w:val="43430E5B"/>
    <w:rsid w:val="43443D51"/>
    <w:rsid w:val="4345106C"/>
    <w:rsid w:val="43571C3A"/>
    <w:rsid w:val="435A7F52"/>
    <w:rsid w:val="435E444C"/>
    <w:rsid w:val="436E6A43"/>
    <w:rsid w:val="436F5D20"/>
    <w:rsid w:val="43713763"/>
    <w:rsid w:val="43731A6D"/>
    <w:rsid w:val="43777370"/>
    <w:rsid w:val="4379143D"/>
    <w:rsid w:val="437977DA"/>
    <w:rsid w:val="437A4C2F"/>
    <w:rsid w:val="438C4E2D"/>
    <w:rsid w:val="439009DF"/>
    <w:rsid w:val="43923040"/>
    <w:rsid w:val="43987B3D"/>
    <w:rsid w:val="439C3DCD"/>
    <w:rsid w:val="439D363B"/>
    <w:rsid w:val="439E655F"/>
    <w:rsid w:val="43A6683B"/>
    <w:rsid w:val="43A6722D"/>
    <w:rsid w:val="43AB50FB"/>
    <w:rsid w:val="43AD53BC"/>
    <w:rsid w:val="43AE7F3F"/>
    <w:rsid w:val="43B15120"/>
    <w:rsid w:val="43B16269"/>
    <w:rsid w:val="43B26DE8"/>
    <w:rsid w:val="43B42171"/>
    <w:rsid w:val="43B44771"/>
    <w:rsid w:val="43B6787E"/>
    <w:rsid w:val="43BA69AE"/>
    <w:rsid w:val="43BC29BB"/>
    <w:rsid w:val="43BD0AD9"/>
    <w:rsid w:val="43C30CB4"/>
    <w:rsid w:val="43C466F0"/>
    <w:rsid w:val="43C6345F"/>
    <w:rsid w:val="43C82214"/>
    <w:rsid w:val="43CA77CD"/>
    <w:rsid w:val="43CD4BC8"/>
    <w:rsid w:val="43CF0940"/>
    <w:rsid w:val="43D9356D"/>
    <w:rsid w:val="43DD305D"/>
    <w:rsid w:val="43E31C97"/>
    <w:rsid w:val="43E82013"/>
    <w:rsid w:val="43EB7969"/>
    <w:rsid w:val="43EF2D90"/>
    <w:rsid w:val="43F263DD"/>
    <w:rsid w:val="43F428AA"/>
    <w:rsid w:val="43F53E16"/>
    <w:rsid w:val="43F823FB"/>
    <w:rsid w:val="43FF1225"/>
    <w:rsid w:val="440049C3"/>
    <w:rsid w:val="44015C03"/>
    <w:rsid w:val="440461CC"/>
    <w:rsid w:val="44054362"/>
    <w:rsid w:val="4409281B"/>
    <w:rsid w:val="4410628F"/>
    <w:rsid w:val="44134B76"/>
    <w:rsid w:val="44183B42"/>
    <w:rsid w:val="44183F31"/>
    <w:rsid w:val="441B5933"/>
    <w:rsid w:val="441D6892"/>
    <w:rsid w:val="44233AEF"/>
    <w:rsid w:val="442340C0"/>
    <w:rsid w:val="44252004"/>
    <w:rsid w:val="4425633C"/>
    <w:rsid w:val="4426201C"/>
    <w:rsid w:val="442F55C7"/>
    <w:rsid w:val="44355FCD"/>
    <w:rsid w:val="44366338"/>
    <w:rsid w:val="44385A11"/>
    <w:rsid w:val="443D47A3"/>
    <w:rsid w:val="4441183E"/>
    <w:rsid w:val="44417AC8"/>
    <w:rsid w:val="4445099E"/>
    <w:rsid w:val="444A6219"/>
    <w:rsid w:val="444B2FAD"/>
    <w:rsid w:val="444C7016"/>
    <w:rsid w:val="444F0575"/>
    <w:rsid w:val="44595C6C"/>
    <w:rsid w:val="4459740F"/>
    <w:rsid w:val="446D46B2"/>
    <w:rsid w:val="446E66F5"/>
    <w:rsid w:val="447137A5"/>
    <w:rsid w:val="4474280A"/>
    <w:rsid w:val="44765F58"/>
    <w:rsid w:val="44783D31"/>
    <w:rsid w:val="447D214A"/>
    <w:rsid w:val="4480211C"/>
    <w:rsid w:val="44881BD2"/>
    <w:rsid w:val="448F74D3"/>
    <w:rsid w:val="44993F2B"/>
    <w:rsid w:val="449E71EA"/>
    <w:rsid w:val="449F69F7"/>
    <w:rsid w:val="44A44C8B"/>
    <w:rsid w:val="44A644FE"/>
    <w:rsid w:val="44AF71F4"/>
    <w:rsid w:val="44B039A4"/>
    <w:rsid w:val="44B24409"/>
    <w:rsid w:val="44B67D42"/>
    <w:rsid w:val="44BA152F"/>
    <w:rsid w:val="44BA15F0"/>
    <w:rsid w:val="44BF1AF6"/>
    <w:rsid w:val="44D22AD4"/>
    <w:rsid w:val="44D426B2"/>
    <w:rsid w:val="44D43B86"/>
    <w:rsid w:val="44D75CFE"/>
    <w:rsid w:val="44D81449"/>
    <w:rsid w:val="44DF060B"/>
    <w:rsid w:val="44E134E9"/>
    <w:rsid w:val="44E1453E"/>
    <w:rsid w:val="44E37D53"/>
    <w:rsid w:val="44E64193"/>
    <w:rsid w:val="44EC7621"/>
    <w:rsid w:val="44ED646A"/>
    <w:rsid w:val="44F02064"/>
    <w:rsid w:val="44F87FFB"/>
    <w:rsid w:val="44F93EC7"/>
    <w:rsid w:val="44FD328B"/>
    <w:rsid w:val="450034F6"/>
    <w:rsid w:val="45033D44"/>
    <w:rsid w:val="45080B76"/>
    <w:rsid w:val="450924AF"/>
    <w:rsid w:val="450A2937"/>
    <w:rsid w:val="450B46E9"/>
    <w:rsid w:val="45107462"/>
    <w:rsid w:val="45174AB2"/>
    <w:rsid w:val="451F15BF"/>
    <w:rsid w:val="45225004"/>
    <w:rsid w:val="45242BC3"/>
    <w:rsid w:val="4525577D"/>
    <w:rsid w:val="452A7BD1"/>
    <w:rsid w:val="45372C41"/>
    <w:rsid w:val="453E3293"/>
    <w:rsid w:val="453E6F73"/>
    <w:rsid w:val="453F7621"/>
    <w:rsid w:val="454557D8"/>
    <w:rsid w:val="4547777A"/>
    <w:rsid w:val="45517E36"/>
    <w:rsid w:val="45520BC7"/>
    <w:rsid w:val="45527F95"/>
    <w:rsid w:val="4555312D"/>
    <w:rsid w:val="45576C71"/>
    <w:rsid w:val="45596713"/>
    <w:rsid w:val="455E6922"/>
    <w:rsid w:val="45611A6C"/>
    <w:rsid w:val="456652D4"/>
    <w:rsid w:val="456A7F8F"/>
    <w:rsid w:val="456F2DB0"/>
    <w:rsid w:val="456F2DC6"/>
    <w:rsid w:val="45700674"/>
    <w:rsid w:val="457277D5"/>
    <w:rsid w:val="4575489B"/>
    <w:rsid w:val="457C4271"/>
    <w:rsid w:val="45802893"/>
    <w:rsid w:val="45876CE3"/>
    <w:rsid w:val="458E5116"/>
    <w:rsid w:val="45922FB7"/>
    <w:rsid w:val="45930EB0"/>
    <w:rsid w:val="45992FB4"/>
    <w:rsid w:val="459D7AF4"/>
    <w:rsid w:val="45A273E0"/>
    <w:rsid w:val="45AB13E1"/>
    <w:rsid w:val="45AD3C5D"/>
    <w:rsid w:val="45AF5AE5"/>
    <w:rsid w:val="45B25FA9"/>
    <w:rsid w:val="45BB2148"/>
    <w:rsid w:val="45BF0EFF"/>
    <w:rsid w:val="45C06D7C"/>
    <w:rsid w:val="45C150CE"/>
    <w:rsid w:val="45C24868"/>
    <w:rsid w:val="45C4613A"/>
    <w:rsid w:val="45C80693"/>
    <w:rsid w:val="45C92A0A"/>
    <w:rsid w:val="45CA5580"/>
    <w:rsid w:val="45CA6346"/>
    <w:rsid w:val="45CA78AF"/>
    <w:rsid w:val="45D56FFB"/>
    <w:rsid w:val="45D6610F"/>
    <w:rsid w:val="45D771F8"/>
    <w:rsid w:val="45D900F5"/>
    <w:rsid w:val="45E01310"/>
    <w:rsid w:val="45E047DF"/>
    <w:rsid w:val="45E04E7B"/>
    <w:rsid w:val="45E735F3"/>
    <w:rsid w:val="45E927CE"/>
    <w:rsid w:val="45EC4B7D"/>
    <w:rsid w:val="45EF1914"/>
    <w:rsid w:val="45F31FE4"/>
    <w:rsid w:val="45FC1244"/>
    <w:rsid w:val="45FE72BB"/>
    <w:rsid w:val="45FF0242"/>
    <w:rsid w:val="46004DE1"/>
    <w:rsid w:val="46035527"/>
    <w:rsid w:val="460C723A"/>
    <w:rsid w:val="46193D22"/>
    <w:rsid w:val="461B7848"/>
    <w:rsid w:val="46200FA8"/>
    <w:rsid w:val="46213F65"/>
    <w:rsid w:val="462705C0"/>
    <w:rsid w:val="46305ECA"/>
    <w:rsid w:val="46332273"/>
    <w:rsid w:val="4635722C"/>
    <w:rsid w:val="46377F79"/>
    <w:rsid w:val="463827CD"/>
    <w:rsid w:val="46394AB7"/>
    <w:rsid w:val="463E4AE2"/>
    <w:rsid w:val="46406506"/>
    <w:rsid w:val="464C6CFE"/>
    <w:rsid w:val="465C2E5A"/>
    <w:rsid w:val="46603F15"/>
    <w:rsid w:val="466054DD"/>
    <w:rsid w:val="4660646C"/>
    <w:rsid w:val="46607F75"/>
    <w:rsid w:val="466B00CE"/>
    <w:rsid w:val="466C10C3"/>
    <w:rsid w:val="4673016E"/>
    <w:rsid w:val="46833C8F"/>
    <w:rsid w:val="46911760"/>
    <w:rsid w:val="46911EDD"/>
    <w:rsid w:val="4694752A"/>
    <w:rsid w:val="469E269C"/>
    <w:rsid w:val="469F0BD8"/>
    <w:rsid w:val="46A12B85"/>
    <w:rsid w:val="46A23E90"/>
    <w:rsid w:val="46AE424E"/>
    <w:rsid w:val="46AF638A"/>
    <w:rsid w:val="46B207D1"/>
    <w:rsid w:val="46B27AF2"/>
    <w:rsid w:val="46B547C6"/>
    <w:rsid w:val="46B643DC"/>
    <w:rsid w:val="46B64443"/>
    <w:rsid w:val="46BA58D8"/>
    <w:rsid w:val="46BB5BC3"/>
    <w:rsid w:val="46BE5130"/>
    <w:rsid w:val="46BF1F17"/>
    <w:rsid w:val="46C16C66"/>
    <w:rsid w:val="46C25F8E"/>
    <w:rsid w:val="46CC3654"/>
    <w:rsid w:val="46D03B69"/>
    <w:rsid w:val="46D34F3B"/>
    <w:rsid w:val="46D35379"/>
    <w:rsid w:val="46D7011D"/>
    <w:rsid w:val="46D745CE"/>
    <w:rsid w:val="46DA18E1"/>
    <w:rsid w:val="46F6061B"/>
    <w:rsid w:val="46FE12D6"/>
    <w:rsid w:val="46FF2F46"/>
    <w:rsid w:val="47040901"/>
    <w:rsid w:val="47092801"/>
    <w:rsid w:val="470F2D84"/>
    <w:rsid w:val="47124BC1"/>
    <w:rsid w:val="47146F05"/>
    <w:rsid w:val="4719369D"/>
    <w:rsid w:val="471A7CDA"/>
    <w:rsid w:val="471D5D1B"/>
    <w:rsid w:val="471E40B5"/>
    <w:rsid w:val="47231B50"/>
    <w:rsid w:val="472644D6"/>
    <w:rsid w:val="472E66B9"/>
    <w:rsid w:val="47372A84"/>
    <w:rsid w:val="473E4CB4"/>
    <w:rsid w:val="473F49D8"/>
    <w:rsid w:val="47432D8A"/>
    <w:rsid w:val="4745449A"/>
    <w:rsid w:val="47461A93"/>
    <w:rsid w:val="474C4B83"/>
    <w:rsid w:val="474C6CDD"/>
    <w:rsid w:val="47533AFC"/>
    <w:rsid w:val="47590C4D"/>
    <w:rsid w:val="475A1801"/>
    <w:rsid w:val="475A2816"/>
    <w:rsid w:val="475D36BD"/>
    <w:rsid w:val="475F596F"/>
    <w:rsid w:val="47652852"/>
    <w:rsid w:val="47655843"/>
    <w:rsid w:val="47681E7A"/>
    <w:rsid w:val="47691F8D"/>
    <w:rsid w:val="476F0470"/>
    <w:rsid w:val="47743CD8"/>
    <w:rsid w:val="477736B4"/>
    <w:rsid w:val="477B356A"/>
    <w:rsid w:val="477B415B"/>
    <w:rsid w:val="477E6905"/>
    <w:rsid w:val="47883503"/>
    <w:rsid w:val="478B23E2"/>
    <w:rsid w:val="478E4136"/>
    <w:rsid w:val="4790049C"/>
    <w:rsid w:val="4792766C"/>
    <w:rsid w:val="47977F99"/>
    <w:rsid w:val="479954ED"/>
    <w:rsid w:val="479E235C"/>
    <w:rsid w:val="479F62AB"/>
    <w:rsid w:val="47A22377"/>
    <w:rsid w:val="47AC3472"/>
    <w:rsid w:val="47AE3FC2"/>
    <w:rsid w:val="47B10A89"/>
    <w:rsid w:val="47BC1217"/>
    <w:rsid w:val="47BD7C95"/>
    <w:rsid w:val="47BE5E59"/>
    <w:rsid w:val="47C272FA"/>
    <w:rsid w:val="47C273BE"/>
    <w:rsid w:val="47C3081A"/>
    <w:rsid w:val="47C418C1"/>
    <w:rsid w:val="47C562E2"/>
    <w:rsid w:val="47CC3A56"/>
    <w:rsid w:val="47CF0A9F"/>
    <w:rsid w:val="47D15157"/>
    <w:rsid w:val="47D26C51"/>
    <w:rsid w:val="47DA7578"/>
    <w:rsid w:val="47DC362C"/>
    <w:rsid w:val="47DC529C"/>
    <w:rsid w:val="47DD7AD0"/>
    <w:rsid w:val="47DE59EF"/>
    <w:rsid w:val="47EF2AE9"/>
    <w:rsid w:val="47F15329"/>
    <w:rsid w:val="47F25656"/>
    <w:rsid w:val="47F571C4"/>
    <w:rsid w:val="47F57907"/>
    <w:rsid w:val="47FC08F8"/>
    <w:rsid w:val="47FC5044"/>
    <w:rsid w:val="47FE7A46"/>
    <w:rsid w:val="48027EA1"/>
    <w:rsid w:val="48054691"/>
    <w:rsid w:val="48054931"/>
    <w:rsid w:val="480562E5"/>
    <w:rsid w:val="48074B01"/>
    <w:rsid w:val="480B24DA"/>
    <w:rsid w:val="480F1730"/>
    <w:rsid w:val="480F2C15"/>
    <w:rsid w:val="48107A9F"/>
    <w:rsid w:val="48126116"/>
    <w:rsid w:val="481440FA"/>
    <w:rsid w:val="48150F2A"/>
    <w:rsid w:val="481D7ECC"/>
    <w:rsid w:val="48227FD0"/>
    <w:rsid w:val="48272BEB"/>
    <w:rsid w:val="482817BB"/>
    <w:rsid w:val="482A37E4"/>
    <w:rsid w:val="483101A3"/>
    <w:rsid w:val="484063A9"/>
    <w:rsid w:val="48442540"/>
    <w:rsid w:val="484F5E2E"/>
    <w:rsid w:val="485152CC"/>
    <w:rsid w:val="48575709"/>
    <w:rsid w:val="485F4FF3"/>
    <w:rsid w:val="486C2A2E"/>
    <w:rsid w:val="486D0C0D"/>
    <w:rsid w:val="48706491"/>
    <w:rsid w:val="48762962"/>
    <w:rsid w:val="487C260A"/>
    <w:rsid w:val="4885131A"/>
    <w:rsid w:val="488707C1"/>
    <w:rsid w:val="488D67DA"/>
    <w:rsid w:val="489313D8"/>
    <w:rsid w:val="48944838"/>
    <w:rsid w:val="48945014"/>
    <w:rsid w:val="48973D15"/>
    <w:rsid w:val="48A46222"/>
    <w:rsid w:val="48A478F7"/>
    <w:rsid w:val="48AF6929"/>
    <w:rsid w:val="48B44963"/>
    <w:rsid w:val="48B54949"/>
    <w:rsid w:val="48B5574C"/>
    <w:rsid w:val="48B71D99"/>
    <w:rsid w:val="48B819A3"/>
    <w:rsid w:val="48BA01C0"/>
    <w:rsid w:val="48BD71A7"/>
    <w:rsid w:val="48BF2C87"/>
    <w:rsid w:val="48BF418A"/>
    <w:rsid w:val="48C12F4D"/>
    <w:rsid w:val="48C60ACD"/>
    <w:rsid w:val="48C66E9A"/>
    <w:rsid w:val="48C672C8"/>
    <w:rsid w:val="48D14C7C"/>
    <w:rsid w:val="48D259B5"/>
    <w:rsid w:val="48D62CE8"/>
    <w:rsid w:val="48D82045"/>
    <w:rsid w:val="48E174CD"/>
    <w:rsid w:val="48F13107"/>
    <w:rsid w:val="48F21359"/>
    <w:rsid w:val="48F30C2D"/>
    <w:rsid w:val="48F74BC1"/>
    <w:rsid w:val="48FF75D2"/>
    <w:rsid w:val="49016168"/>
    <w:rsid w:val="491237A9"/>
    <w:rsid w:val="491247EE"/>
    <w:rsid w:val="491531E7"/>
    <w:rsid w:val="49156DF5"/>
    <w:rsid w:val="49185458"/>
    <w:rsid w:val="49202177"/>
    <w:rsid w:val="49202E70"/>
    <w:rsid w:val="492139EC"/>
    <w:rsid w:val="49214A0E"/>
    <w:rsid w:val="49277FD4"/>
    <w:rsid w:val="4931633E"/>
    <w:rsid w:val="49317CDB"/>
    <w:rsid w:val="49351245"/>
    <w:rsid w:val="493B1702"/>
    <w:rsid w:val="493B56C8"/>
    <w:rsid w:val="49471E66"/>
    <w:rsid w:val="49496732"/>
    <w:rsid w:val="494A30A7"/>
    <w:rsid w:val="494F56E1"/>
    <w:rsid w:val="4950607F"/>
    <w:rsid w:val="49552803"/>
    <w:rsid w:val="495F2766"/>
    <w:rsid w:val="495F37D0"/>
    <w:rsid w:val="496247BC"/>
    <w:rsid w:val="49627B61"/>
    <w:rsid w:val="49636796"/>
    <w:rsid w:val="49685FCA"/>
    <w:rsid w:val="496B5461"/>
    <w:rsid w:val="496D45F2"/>
    <w:rsid w:val="496F6D8D"/>
    <w:rsid w:val="49707B1E"/>
    <w:rsid w:val="497374D2"/>
    <w:rsid w:val="49777261"/>
    <w:rsid w:val="497E2BEC"/>
    <w:rsid w:val="49843E78"/>
    <w:rsid w:val="49861AA1"/>
    <w:rsid w:val="49864747"/>
    <w:rsid w:val="498875C7"/>
    <w:rsid w:val="498D5FFC"/>
    <w:rsid w:val="49901430"/>
    <w:rsid w:val="499435E9"/>
    <w:rsid w:val="499D4E4D"/>
    <w:rsid w:val="499D5AB0"/>
    <w:rsid w:val="49A51AC2"/>
    <w:rsid w:val="49AC30A7"/>
    <w:rsid w:val="49AF0DAA"/>
    <w:rsid w:val="49B64FA0"/>
    <w:rsid w:val="49BE546D"/>
    <w:rsid w:val="49C12AD9"/>
    <w:rsid w:val="49C64593"/>
    <w:rsid w:val="49CE362D"/>
    <w:rsid w:val="49D415C4"/>
    <w:rsid w:val="49DA6AA5"/>
    <w:rsid w:val="49DE1E4F"/>
    <w:rsid w:val="49DE5EDE"/>
    <w:rsid w:val="49E22C6F"/>
    <w:rsid w:val="49E41E68"/>
    <w:rsid w:val="49FB248F"/>
    <w:rsid w:val="49FC0F84"/>
    <w:rsid w:val="4A027CE5"/>
    <w:rsid w:val="4A0330F2"/>
    <w:rsid w:val="4A05001A"/>
    <w:rsid w:val="4A070312"/>
    <w:rsid w:val="4A086E5C"/>
    <w:rsid w:val="4A0B55E3"/>
    <w:rsid w:val="4A101BBC"/>
    <w:rsid w:val="4A131CC2"/>
    <w:rsid w:val="4A1565C7"/>
    <w:rsid w:val="4A15773F"/>
    <w:rsid w:val="4A1D4398"/>
    <w:rsid w:val="4A1E617D"/>
    <w:rsid w:val="4A266C42"/>
    <w:rsid w:val="4A2D016F"/>
    <w:rsid w:val="4A2D4A69"/>
    <w:rsid w:val="4A2F3FE2"/>
    <w:rsid w:val="4A314103"/>
    <w:rsid w:val="4A355656"/>
    <w:rsid w:val="4A372010"/>
    <w:rsid w:val="4A3E39E9"/>
    <w:rsid w:val="4A441F80"/>
    <w:rsid w:val="4A4F27A5"/>
    <w:rsid w:val="4A4F27DB"/>
    <w:rsid w:val="4A535F23"/>
    <w:rsid w:val="4A537D07"/>
    <w:rsid w:val="4A6A3171"/>
    <w:rsid w:val="4A6C7EAE"/>
    <w:rsid w:val="4A6E596F"/>
    <w:rsid w:val="4A72284C"/>
    <w:rsid w:val="4A731110"/>
    <w:rsid w:val="4A7F4E6E"/>
    <w:rsid w:val="4A7F56A8"/>
    <w:rsid w:val="4A800DE0"/>
    <w:rsid w:val="4A872816"/>
    <w:rsid w:val="4A89064D"/>
    <w:rsid w:val="4A8B048A"/>
    <w:rsid w:val="4A982BDA"/>
    <w:rsid w:val="4AA21C82"/>
    <w:rsid w:val="4AA37B9F"/>
    <w:rsid w:val="4AA6439D"/>
    <w:rsid w:val="4AA76173"/>
    <w:rsid w:val="4AB30DCD"/>
    <w:rsid w:val="4AB51CD1"/>
    <w:rsid w:val="4AB856A3"/>
    <w:rsid w:val="4ABB6570"/>
    <w:rsid w:val="4ABE14CD"/>
    <w:rsid w:val="4ABE2FFA"/>
    <w:rsid w:val="4AC00FE3"/>
    <w:rsid w:val="4AC73EEE"/>
    <w:rsid w:val="4ACB711A"/>
    <w:rsid w:val="4AD545BE"/>
    <w:rsid w:val="4AD55B40"/>
    <w:rsid w:val="4ADC1C0A"/>
    <w:rsid w:val="4ADD1B95"/>
    <w:rsid w:val="4ADE1878"/>
    <w:rsid w:val="4AE56C80"/>
    <w:rsid w:val="4AE57FDB"/>
    <w:rsid w:val="4AE706F1"/>
    <w:rsid w:val="4AE85A27"/>
    <w:rsid w:val="4AE91DDD"/>
    <w:rsid w:val="4AEA0F1E"/>
    <w:rsid w:val="4AEA5309"/>
    <w:rsid w:val="4AF018C8"/>
    <w:rsid w:val="4AF4643F"/>
    <w:rsid w:val="4AF931F9"/>
    <w:rsid w:val="4B0215FB"/>
    <w:rsid w:val="4B03073E"/>
    <w:rsid w:val="4B06022D"/>
    <w:rsid w:val="4B06138E"/>
    <w:rsid w:val="4B072B7E"/>
    <w:rsid w:val="4B075923"/>
    <w:rsid w:val="4B0C48F3"/>
    <w:rsid w:val="4B0D27AD"/>
    <w:rsid w:val="4B0F37D9"/>
    <w:rsid w:val="4B1035C8"/>
    <w:rsid w:val="4B182119"/>
    <w:rsid w:val="4B1A1856"/>
    <w:rsid w:val="4B1A4B97"/>
    <w:rsid w:val="4B1A773F"/>
    <w:rsid w:val="4B1F03FF"/>
    <w:rsid w:val="4B27466A"/>
    <w:rsid w:val="4B284133"/>
    <w:rsid w:val="4B3011F5"/>
    <w:rsid w:val="4B315A3D"/>
    <w:rsid w:val="4B3612A5"/>
    <w:rsid w:val="4B386E85"/>
    <w:rsid w:val="4B3C128B"/>
    <w:rsid w:val="4B4D48CE"/>
    <w:rsid w:val="4B4D75E8"/>
    <w:rsid w:val="4B531CDA"/>
    <w:rsid w:val="4B5812D2"/>
    <w:rsid w:val="4B5B35EE"/>
    <w:rsid w:val="4B5F0E49"/>
    <w:rsid w:val="4B693602"/>
    <w:rsid w:val="4B7267EB"/>
    <w:rsid w:val="4B820BB5"/>
    <w:rsid w:val="4B9F319B"/>
    <w:rsid w:val="4B9F6E4A"/>
    <w:rsid w:val="4BA40904"/>
    <w:rsid w:val="4BA44681"/>
    <w:rsid w:val="4BA75615"/>
    <w:rsid w:val="4BAD12FB"/>
    <w:rsid w:val="4BB66FED"/>
    <w:rsid w:val="4BB73228"/>
    <w:rsid w:val="4BC0573E"/>
    <w:rsid w:val="4BC200A0"/>
    <w:rsid w:val="4BC745DA"/>
    <w:rsid w:val="4BCA1199"/>
    <w:rsid w:val="4BD13ACD"/>
    <w:rsid w:val="4BDA5B5C"/>
    <w:rsid w:val="4BDC1E4C"/>
    <w:rsid w:val="4BF02EDD"/>
    <w:rsid w:val="4BF076A6"/>
    <w:rsid w:val="4BF07973"/>
    <w:rsid w:val="4BF21670"/>
    <w:rsid w:val="4BF31443"/>
    <w:rsid w:val="4BF42BE4"/>
    <w:rsid w:val="4BF4657B"/>
    <w:rsid w:val="4BF74A38"/>
    <w:rsid w:val="4BF814EA"/>
    <w:rsid w:val="4BF838F0"/>
    <w:rsid w:val="4BFF0523"/>
    <w:rsid w:val="4C017174"/>
    <w:rsid w:val="4C0246A7"/>
    <w:rsid w:val="4C073CB7"/>
    <w:rsid w:val="4C0D0009"/>
    <w:rsid w:val="4C1C2A1D"/>
    <w:rsid w:val="4C1E06B7"/>
    <w:rsid w:val="4C2459C3"/>
    <w:rsid w:val="4C2537F3"/>
    <w:rsid w:val="4C2745D5"/>
    <w:rsid w:val="4C2C4C47"/>
    <w:rsid w:val="4C2F4672"/>
    <w:rsid w:val="4C2F6420"/>
    <w:rsid w:val="4C304446"/>
    <w:rsid w:val="4C396F0F"/>
    <w:rsid w:val="4C3C7BC8"/>
    <w:rsid w:val="4C452D66"/>
    <w:rsid w:val="4C455C43"/>
    <w:rsid w:val="4C4611B0"/>
    <w:rsid w:val="4C485D53"/>
    <w:rsid w:val="4C4F2947"/>
    <w:rsid w:val="4C520360"/>
    <w:rsid w:val="4C5A6798"/>
    <w:rsid w:val="4C5F1544"/>
    <w:rsid w:val="4C5F1600"/>
    <w:rsid w:val="4C5F42D8"/>
    <w:rsid w:val="4C6159CF"/>
    <w:rsid w:val="4C6647A9"/>
    <w:rsid w:val="4C6E5A76"/>
    <w:rsid w:val="4C6F4D58"/>
    <w:rsid w:val="4C713C91"/>
    <w:rsid w:val="4C7206C7"/>
    <w:rsid w:val="4C72630D"/>
    <w:rsid w:val="4C756CE8"/>
    <w:rsid w:val="4C782327"/>
    <w:rsid w:val="4C7825CD"/>
    <w:rsid w:val="4C795477"/>
    <w:rsid w:val="4C7B78B7"/>
    <w:rsid w:val="4C7E1155"/>
    <w:rsid w:val="4C823463"/>
    <w:rsid w:val="4C892164"/>
    <w:rsid w:val="4C966EA1"/>
    <w:rsid w:val="4C977B2B"/>
    <w:rsid w:val="4C9E2A3E"/>
    <w:rsid w:val="4C9F5986"/>
    <w:rsid w:val="4CA0619E"/>
    <w:rsid w:val="4CA1431E"/>
    <w:rsid w:val="4CA24E44"/>
    <w:rsid w:val="4CA4681C"/>
    <w:rsid w:val="4CA55AF1"/>
    <w:rsid w:val="4CAA019C"/>
    <w:rsid w:val="4CAF241A"/>
    <w:rsid w:val="4CC422EE"/>
    <w:rsid w:val="4CC8079A"/>
    <w:rsid w:val="4CC82C76"/>
    <w:rsid w:val="4CCC1755"/>
    <w:rsid w:val="4CD04BAD"/>
    <w:rsid w:val="4CD710E1"/>
    <w:rsid w:val="4CE27CEC"/>
    <w:rsid w:val="4CFD5D56"/>
    <w:rsid w:val="4CFF184D"/>
    <w:rsid w:val="4CFF508A"/>
    <w:rsid w:val="4D06407B"/>
    <w:rsid w:val="4D135D03"/>
    <w:rsid w:val="4D1C085B"/>
    <w:rsid w:val="4D20314A"/>
    <w:rsid w:val="4D2064A2"/>
    <w:rsid w:val="4D2A7589"/>
    <w:rsid w:val="4D2C0C63"/>
    <w:rsid w:val="4D305940"/>
    <w:rsid w:val="4D341814"/>
    <w:rsid w:val="4D3617A1"/>
    <w:rsid w:val="4D387665"/>
    <w:rsid w:val="4D392D3F"/>
    <w:rsid w:val="4D41465D"/>
    <w:rsid w:val="4D4E6D7A"/>
    <w:rsid w:val="4D550108"/>
    <w:rsid w:val="4D5721EC"/>
    <w:rsid w:val="4D574A09"/>
    <w:rsid w:val="4D5A4AB7"/>
    <w:rsid w:val="4D5C1497"/>
    <w:rsid w:val="4D5E266B"/>
    <w:rsid w:val="4D62471D"/>
    <w:rsid w:val="4D6C2382"/>
    <w:rsid w:val="4D6D25AC"/>
    <w:rsid w:val="4D6D5452"/>
    <w:rsid w:val="4D6E0070"/>
    <w:rsid w:val="4D70351A"/>
    <w:rsid w:val="4D711D3E"/>
    <w:rsid w:val="4D807C7F"/>
    <w:rsid w:val="4D970721"/>
    <w:rsid w:val="4D9C1893"/>
    <w:rsid w:val="4DA34456"/>
    <w:rsid w:val="4DA6100D"/>
    <w:rsid w:val="4DA644C0"/>
    <w:rsid w:val="4DAC584E"/>
    <w:rsid w:val="4DB10E68"/>
    <w:rsid w:val="4DB23A6C"/>
    <w:rsid w:val="4DBD6A58"/>
    <w:rsid w:val="4DC72A30"/>
    <w:rsid w:val="4DC7376B"/>
    <w:rsid w:val="4DC9248B"/>
    <w:rsid w:val="4DCD7BE6"/>
    <w:rsid w:val="4DD12EE8"/>
    <w:rsid w:val="4DD3712E"/>
    <w:rsid w:val="4DD43FA8"/>
    <w:rsid w:val="4DD46249"/>
    <w:rsid w:val="4DD94895"/>
    <w:rsid w:val="4DDA075E"/>
    <w:rsid w:val="4DE44FE8"/>
    <w:rsid w:val="4DE5747C"/>
    <w:rsid w:val="4DED7759"/>
    <w:rsid w:val="4DF06821"/>
    <w:rsid w:val="4DF416CF"/>
    <w:rsid w:val="4DF64B12"/>
    <w:rsid w:val="4DFC04B6"/>
    <w:rsid w:val="4DFD2812"/>
    <w:rsid w:val="4DFF1E22"/>
    <w:rsid w:val="4DFF35BC"/>
    <w:rsid w:val="4E031912"/>
    <w:rsid w:val="4E0A5EDB"/>
    <w:rsid w:val="4E0C6C87"/>
    <w:rsid w:val="4E103333"/>
    <w:rsid w:val="4E1119E1"/>
    <w:rsid w:val="4E1671F6"/>
    <w:rsid w:val="4E1A72C6"/>
    <w:rsid w:val="4E1E04FA"/>
    <w:rsid w:val="4E1F5663"/>
    <w:rsid w:val="4E201C7C"/>
    <w:rsid w:val="4E255D2C"/>
    <w:rsid w:val="4E302A55"/>
    <w:rsid w:val="4E306301"/>
    <w:rsid w:val="4E3221F7"/>
    <w:rsid w:val="4E3D75AB"/>
    <w:rsid w:val="4E3E57B7"/>
    <w:rsid w:val="4E3E7686"/>
    <w:rsid w:val="4E4F028A"/>
    <w:rsid w:val="4E5009C0"/>
    <w:rsid w:val="4E571C5E"/>
    <w:rsid w:val="4E59717D"/>
    <w:rsid w:val="4E5D1F6F"/>
    <w:rsid w:val="4E5D2C4C"/>
    <w:rsid w:val="4E5E2FEC"/>
    <w:rsid w:val="4E6121BB"/>
    <w:rsid w:val="4E61488B"/>
    <w:rsid w:val="4E674646"/>
    <w:rsid w:val="4E733A49"/>
    <w:rsid w:val="4E742810"/>
    <w:rsid w:val="4E772D55"/>
    <w:rsid w:val="4E816CDB"/>
    <w:rsid w:val="4E85492C"/>
    <w:rsid w:val="4E867B10"/>
    <w:rsid w:val="4E873A1B"/>
    <w:rsid w:val="4E930C3B"/>
    <w:rsid w:val="4E9A11AE"/>
    <w:rsid w:val="4E9B40DC"/>
    <w:rsid w:val="4E9C43C2"/>
    <w:rsid w:val="4EA1002C"/>
    <w:rsid w:val="4EA12ED9"/>
    <w:rsid w:val="4EA61B34"/>
    <w:rsid w:val="4EA6332A"/>
    <w:rsid w:val="4EA84268"/>
    <w:rsid w:val="4EAA6213"/>
    <w:rsid w:val="4EAA78E1"/>
    <w:rsid w:val="4EAB6306"/>
    <w:rsid w:val="4EAD7778"/>
    <w:rsid w:val="4EAF5601"/>
    <w:rsid w:val="4EB114DF"/>
    <w:rsid w:val="4EBE2D99"/>
    <w:rsid w:val="4EC11127"/>
    <w:rsid w:val="4EC372F3"/>
    <w:rsid w:val="4ECD3D40"/>
    <w:rsid w:val="4ECE4A16"/>
    <w:rsid w:val="4ECF0E4F"/>
    <w:rsid w:val="4ED31316"/>
    <w:rsid w:val="4ED422AA"/>
    <w:rsid w:val="4ED86B2B"/>
    <w:rsid w:val="4ED908C5"/>
    <w:rsid w:val="4EDC08E2"/>
    <w:rsid w:val="4EDF2530"/>
    <w:rsid w:val="4EE1354F"/>
    <w:rsid w:val="4EE31744"/>
    <w:rsid w:val="4EE44BDE"/>
    <w:rsid w:val="4EE60D65"/>
    <w:rsid w:val="4EF02D81"/>
    <w:rsid w:val="4EF07AB2"/>
    <w:rsid w:val="4EF4484D"/>
    <w:rsid w:val="4EFB0DB3"/>
    <w:rsid w:val="4F02500A"/>
    <w:rsid w:val="4F086FAC"/>
    <w:rsid w:val="4F091381"/>
    <w:rsid w:val="4F0C47F7"/>
    <w:rsid w:val="4F0D57CA"/>
    <w:rsid w:val="4F0F704C"/>
    <w:rsid w:val="4F1301A7"/>
    <w:rsid w:val="4F196F13"/>
    <w:rsid w:val="4F216BED"/>
    <w:rsid w:val="4F2C35E0"/>
    <w:rsid w:val="4F3505B6"/>
    <w:rsid w:val="4F3B50DC"/>
    <w:rsid w:val="4F3D2B54"/>
    <w:rsid w:val="4F3F2B30"/>
    <w:rsid w:val="4F4421E2"/>
    <w:rsid w:val="4F451D45"/>
    <w:rsid w:val="4F473CDE"/>
    <w:rsid w:val="4F483C48"/>
    <w:rsid w:val="4F4D5D6F"/>
    <w:rsid w:val="4F50355E"/>
    <w:rsid w:val="4F536C08"/>
    <w:rsid w:val="4F546152"/>
    <w:rsid w:val="4F5759BA"/>
    <w:rsid w:val="4F5A37B4"/>
    <w:rsid w:val="4F5E1874"/>
    <w:rsid w:val="4F603EEE"/>
    <w:rsid w:val="4F616E4F"/>
    <w:rsid w:val="4F6722E4"/>
    <w:rsid w:val="4F754A92"/>
    <w:rsid w:val="4F762F0F"/>
    <w:rsid w:val="4F811079"/>
    <w:rsid w:val="4F811CBD"/>
    <w:rsid w:val="4F820F5D"/>
    <w:rsid w:val="4F841511"/>
    <w:rsid w:val="4F8A127F"/>
    <w:rsid w:val="4F951822"/>
    <w:rsid w:val="4F952A3E"/>
    <w:rsid w:val="4F960564"/>
    <w:rsid w:val="4F9B5A01"/>
    <w:rsid w:val="4F9B5B7A"/>
    <w:rsid w:val="4F9C3DCC"/>
    <w:rsid w:val="4FA26F09"/>
    <w:rsid w:val="4FA455C1"/>
    <w:rsid w:val="4FA669F9"/>
    <w:rsid w:val="4FA73CC9"/>
    <w:rsid w:val="4FA765F9"/>
    <w:rsid w:val="4FA83C65"/>
    <w:rsid w:val="4FA85445"/>
    <w:rsid w:val="4FAC4055"/>
    <w:rsid w:val="4FB250F3"/>
    <w:rsid w:val="4FB45D12"/>
    <w:rsid w:val="4FBD1F95"/>
    <w:rsid w:val="4FBD2819"/>
    <w:rsid w:val="4FC30160"/>
    <w:rsid w:val="4FC55421"/>
    <w:rsid w:val="4FC57B0B"/>
    <w:rsid w:val="4FC64CCE"/>
    <w:rsid w:val="4FCA5BDF"/>
    <w:rsid w:val="4FCB3036"/>
    <w:rsid w:val="4FCC004F"/>
    <w:rsid w:val="4FD36A34"/>
    <w:rsid w:val="4FD73056"/>
    <w:rsid w:val="4FDF61F3"/>
    <w:rsid w:val="4FE47C8E"/>
    <w:rsid w:val="4FEA5433"/>
    <w:rsid w:val="4FF66706"/>
    <w:rsid w:val="4FFD18F3"/>
    <w:rsid w:val="4FFF4C90"/>
    <w:rsid w:val="50011E81"/>
    <w:rsid w:val="50071C36"/>
    <w:rsid w:val="500749C1"/>
    <w:rsid w:val="500D7577"/>
    <w:rsid w:val="501626BC"/>
    <w:rsid w:val="501779F1"/>
    <w:rsid w:val="501C0AC5"/>
    <w:rsid w:val="50221763"/>
    <w:rsid w:val="50221FB2"/>
    <w:rsid w:val="502838B2"/>
    <w:rsid w:val="502C39F6"/>
    <w:rsid w:val="502F41A2"/>
    <w:rsid w:val="503B5EA5"/>
    <w:rsid w:val="503C2135"/>
    <w:rsid w:val="504132EC"/>
    <w:rsid w:val="504475B6"/>
    <w:rsid w:val="50447FC0"/>
    <w:rsid w:val="504E4D64"/>
    <w:rsid w:val="505521CD"/>
    <w:rsid w:val="50581354"/>
    <w:rsid w:val="505E5526"/>
    <w:rsid w:val="505F73E5"/>
    <w:rsid w:val="506A2106"/>
    <w:rsid w:val="506B7C46"/>
    <w:rsid w:val="50712BE8"/>
    <w:rsid w:val="50844181"/>
    <w:rsid w:val="50854860"/>
    <w:rsid w:val="5091160E"/>
    <w:rsid w:val="50947199"/>
    <w:rsid w:val="50954C7B"/>
    <w:rsid w:val="50962F12"/>
    <w:rsid w:val="509A2201"/>
    <w:rsid w:val="509E57C0"/>
    <w:rsid w:val="50A06F2D"/>
    <w:rsid w:val="50A1187D"/>
    <w:rsid w:val="50A719B9"/>
    <w:rsid w:val="50A82C45"/>
    <w:rsid w:val="50A849F3"/>
    <w:rsid w:val="50AA297B"/>
    <w:rsid w:val="50AA42C7"/>
    <w:rsid w:val="50B47441"/>
    <w:rsid w:val="50BB132D"/>
    <w:rsid w:val="50BE7125"/>
    <w:rsid w:val="50C12F2C"/>
    <w:rsid w:val="50C147E8"/>
    <w:rsid w:val="50C67FAD"/>
    <w:rsid w:val="50CA7C23"/>
    <w:rsid w:val="50CC33E5"/>
    <w:rsid w:val="50CD2245"/>
    <w:rsid w:val="50CF408E"/>
    <w:rsid w:val="50D46699"/>
    <w:rsid w:val="50D70E34"/>
    <w:rsid w:val="50DB140A"/>
    <w:rsid w:val="50E80208"/>
    <w:rsid w:val="50E83C31"/>
    <w:rsid w:val="50EA56B1"/>
    <w:rsid w:val="50ED0658"/>
    <w:rsid w:val="50EE244D"/>
    <w:rsid w:val="50EE6E3B"/>
    <w:rsid w:val="50EF43D0"/>
    <w:rsid w:val="50F369AE"/>
    <w:rsid w:val="50F47D24"/>
    <w:rsid w:val="50F608C6"/>
    <w:rsid w:val="50F9480A"/>
    <w:rsid w:val="50F96AFD"/>
    <w:rsid w:val="51032392"/>
    <w:rsid w:val="510A67A9"/>
    <w:rsid w:val="510C5C2A"/>
    <w:rsid w:val="51137524"/>
    <w:rsid w:val="511563E6"/>
    <w:rsid w:val="511A58F1"/>
    <w:rsid w:val="51223A3A"/>
    <w:rsid w:val="513751ED"/>
    <w:rsid w:val="51391382"/>
    <w:rsid w:val="51397D6F"/>
    <w:rsid w:val="513C65FA"/>
    <w:rsid w:val="51453FF0"/>
    <w:rsid w:val="514A5AAA"/>
    <w:rsid w:val="514C7E4E"/>
    <w:rsid w:val="5168279C"/>
    <w:rsid w:val="51697E14"/>
    <w:rsid w:val="516D36A8"/>
    <w:rsid w:val="516E79EA"/>
    <w:rsid w:val="516F6904"/>
    <w:rsid w:val="51714DE5"/>
    <w:rsid w:val="517338F9"/>
    <w:rsid w:val="51771FC2"/>
    <w:rsid w:val="51795512"/>
    <w:rsid w:val="51823961"/>
    <w:rsid w:val="518334E1"/>
    <w:rsid w:val="518E1005"/>
    <w:rsid w:val="51913937"/>
    <w:rsid w:val="51960CEF"/>
    <w:rsid w:val="519E6F54"/>
    <w:rsid w:val="519F6624"/>
    <w:rsid w:val="51A00C9E"/>
    <w:rsid w:val="51A451BA"/>
    <w:rsid w:val="51A4780E"/>
    <w:rsid w:val="51A73E41"/>
    <w:rsid w:val="51A74CAA"/>
    <w:rsid w:val="51AB136F"/>
    <w:rsid w:val="51B30F66"/>
    <w:rsid w:val="51B63726"/>
    <w:rsid w:val="51B6770D"/>
    <w:rsid w:val="51B97FD2"/>
    <w:rsid w:val="51BB160E"/>
    <w:rsid w:val="51C07814"/>
    <w:rsid w:val="51C15D6C"/>
    <w:rsid w:val="51C40B36"/>
    <w:rsid w:val="51C4760A"/>
    <w:rsid w:val="51CA59B7"/>
    <w:rsid w:val="51CC44D4"/>
    <w:rsid w:val="51CD5E0D"/>
    <w:rsid w:val="51D14FC8"/>
    <w:rsid w:val="51D6473D"/>
    <w:rsid w:val="51D947B4"/>
    <w:rsid w:val="51DA3934"/>
    <w:rsid w:val="51DD259B"/>
    <w:rsid w:val="51E74320"/>
    <w:rsid w:val="51E90E1F"/>
    <w:rsid w:val="51EA7895"/>
    <w:rsid w:val="51EC040F"/>
    <w:rsid w:val="51EC3BD6"/>
    <w:rsid w:val="51F3378B"/>
    <w:rsid w:val="51FB0C7D"/>
    <w:rsid w:val="51FE2BBB"/>
    <w:rsid w:val="520314EB"/>
    <w:rsid w:val="520329A1"/>
    <w:rsid w:val="520522EE"/>
    <w:rsid w:val="520A79AE"/>
    <w:rsid w:val="52134B29"/>
    <w:rsid w:val="52157A8A"/>
    <w:rsid w:val="5216379E"/>
    <w:rsid w:val="521A1920"/>
    <w:rsid w:val="52206E96"/>
    <w:rsid w:val="522738CD"/>
    <w:rsid w:val="52293732"/>
    <w:rsid w:val="522F5CBC"/>
    <w:rsid w:val="52302EF2"/>
    <w:rsid w:val="523044E9"/>
    <w:rsid w:val="52335CB5"/>
    <w:rsid w:val="52345923"/>
    <w:rsid w:val="523875D7"/>
    <w:rsid w:val="52410C5B"/>
    <w:rsid w:val="52417E8C"/>
    <w:rsid w:val="52441A33"/>
    <w:rsid w:val="52462546"/>
    <w:rsid w:val="524635F1"/>
    <w:rsid w:val="524C0DC0"/>
    <w:rsid w:val="524D2986"/>
    <w:rsid w:val="524D586F"/>
    <w:rsid w:val="5254640B"/>
    <w:rsid w:val="52552520"/>
    <w:rsid w:val="52563A3A"/>
    <w:rsid w:val="525965E5"/>
    <w:rsid w:val="526A01B2"/>
    <w:rsid w:val="526C4F83"/>
    <w:rsid w:val="526F16FC"/>
    <w:rsid w:val="526F55AB"/>
    <w:rsid w:val="527032EE"/>
    <w:rsid w:val="5276758E"/>
    <w:rsid w:val="527728CF"/>
    <w:rsid w:val="527760B0"/>
    <w:rsid w:val="5281797C"/>
    <w:rsid w:val="52885596"/>
    <w:rsid w:val="52886E27"/>
    <w:rsid w:val="528C7B84"/>
    <w:rsid w:val="528D3EA0"/>
    <w:rsid w:val="528D5C4E"/>
    <w:rsid w:val="528F6FC0"/>
    <w:rsid w:val="529131B0"/>
    <w:rsid w:val="5294522F"/>
    <w:rsid w:val="52995423"/>
    <w:rsid w:val="529B5625"/>
    <w:rsid w:val="529D2CBF"/>
    <w:rsid w:val="52A477F7"/>
    <w:rsid w:val="52A66D10"/>
    <w:rsid w:val="52A66F35"/>
    <w:rsid w:val="52AD38A6"/>
    <w:rsid w:val="52B12375"/>
    <w:rsid w:val="52B20B32"/>
    <w:rsid w:val="52B44DD9"/>
    <w:rsid w:val="52B96A43"/>
    <w:rsid w:val="52BE04FE"/>
    <w:rsid w:val="52C62F83"/>
    <w:rsid w:val="52D0051E"/>
    <w:rsid w:val="52D45B38"/>
    <w:rsid w:val="52DA553B"/>
    <w:rsid w:val="52DA61D0"/>
    <w:rsid w:val="52DB2FC6"/>
    <w:rsid w:val="52DD39F2"/>
    <w:rsid w:val="52DE64AA"/>
    <w:rsid w:val="52E035D7"/>
    <w:rsid w:val="52EA61B7"/>
    <w:rsid w:val="52FB047D"/>
    <w:rsid w:val="52FF317D"/>
    <w:rsid w:val="53012E87"/>
    <w:rsid w:val="530D7852"/>
    <w:rsid w:val="53131611"/>
    <w:rsid w:val="5316746E"/>
    <w:rsid w:val="53171E9C"/>
    <w:rsid w:val="53182B1D"/>
    <w:rsid w:val="531865BA"/>
    <w:rsid w:val="531D5224"/>
    <w:rsid w:val="53225924"/>
    <w:rsid w:val="53285977"/>
    <w:rsid w:val="532C5467"/>
    <w:rsid w:val="532E26FD"/>
    <w:rsid w:val="532F4F57"/>
    <w:rsid w:val="532F7891"/>
    <w:rsid w:val="533401E5"/>
    <w:rsid w:val="534057B1"/>
    <w:rsid w:val="53410647"/>
    <w:rsid w:val="53421BD3"/>
    <w:rsid w:val="53464A50"/>
    <w:rsid w:val="534824A6"/>
    <w:rsid w:val="534A27CB"/>
    <w:rsid w:val="53566988"/>
    <w:rsid w:val="53581BD4"/>
    <w:rsid w:val="53591FD4"/>
    <w:rsid w:val="536A6714"/>
    <w:rsid w:val="53751D78"/>
    <w:rsid w:val="53772164"/>
    <w:rsid w:val="53790C53"/>
    <w:rsid w:val="537C11CA"/>
    <w:rsid w:val="5385101B"/>
    <w:rsid w:val="538559F7"/>
    <w:rsid w:val="53857A04"/>
    <w:rsid w:val="538B3B16"/>
    <w:rsid w:val="538B6D3B"/>
    <w:rsid w:val="538E22B9"/>
    <w:rsid w:val="539A03A5"/>
    <w:rsid w:val="539D3847"/>
    <w:rsid w:val="539D45B7"/>
    <w:rsid w:val="539F3E8B"/>
    <w:rsid w:val="53A10690"/>
    <w:rsid w:val="53A30595"/>
    <w:rsid w:val="53A629A3"/>
    <w:rsid w:val="53AC4991"/>
    <w:rsid w:val="53AE40CE"/>
    <w:rsid w:val="53BC6010"/>
    <w:rsid w:val="53BD07B5"/>
    <w:rsid w:val="53BE1A5A"/>
    <w:rsid w:val="53BE477E"/>
    <w:rsid w:val="53CE1189"/>
    <w:rsid w:val="53CF5A31"/>
    <w:rsid w:val="53D15A00"/>
    <w:rsid w:val="53D239AE"/>
    <w:rsid w:val="53D578AD"/>
    <w:rsid w:val="53D57AE6"/>
    <w:rsid w:val="53DB36A4"/>
    <w:rsid w:val="53DD20D5"/>
    <w:rsid w:val="53E53868"/>
    <w:rsid w:val="53EC1822"/>
    <w:rsid w:val="53EC3FC7"/>
    <w:rsid w:val="53F9436F"/>
    <w:rsid w:val="540168F4"/>
    <w:rsid w:val="54090031"/>
    <w:rsid w:val="540A3EBA"/>
    <w:rsid w:val="540A4E2E"/>
    <w:rsid w:val="540A7831"/>
    <w:rsid w:val="54106B37"/>
    <w:rsid w:val="54147D63"/>
    <w:rsid w:val="54156FE8"/>
    <w:rsid w:val="541859EC"/>
    <w:rsid w:val="541900E6"/>
    <w:rsid w:val="54196D5B"/>
    <w:rsid w:val="541D62E6"/>
    <w:rsid w:val="54210D44"/>
    <w:rsid w:val="542165BA"/>
    <w:rsid w:val="542652AF"/>
    <w:rsid w:val="54292BE3"/>
    <w:rsid w:val="542B3CED"/>
    <w:rsid w:val="543915F3"/>
    <w:rsid w:val="543E6825"/>
    <w:rsid w:val="544255D5"/>
    <w:rsid w:val="544270D3"/>
    <w:rsid w:val="544467E1"/>
    <w:rsid w:val="544579BC"/>
    <w:rsid w:val="54484523"/>
    <w:rsid w:val="54492F51"/>
    <w:rsid w:val="544C62C0"/>
    <w:rsid w:val="545309CF"/>
    <w:rsid w:val="545929B7"/>
    <w:rsid w:val="54605AF5"/>
    <w:rsid w:val="546242BD"/>
    <w:rsid w:val="5466358D"/>
    <w:rsid w:val="54665573"/>
    <w:rsid w:val="54706C57"/>
    <w:rsid w:val="54754BEC"/>
    <w:rsid w:val="54754E27"/>
    <w:rsid w:val="5476177A"/>
    <w:rsid w:val="54776AA0"/>
    <w:rsid w:val="54786D55"/>
    <w:rsid w:val="547A66A6"/>
    <w:rsid w:val="547D437E"/>
    <w:rsid w:val="547F5CD4"/>
    <w:rsid w:val="5488399E"/>
    <w:rsid w:val="548A00C9"/>
    <w:rsid w:val="548D462B"/>
    <w:rsid w:val="54936829"/>
    <w:rsid w:val="54972F89"/>
    <w:rsid w:val="54985D33"/>
    <w:rsid w:val="54A4790C"/>
    <w:rsid w:val="54A6749B"/>
    <w:rsid w:val="54A7447E"/>
    <w:rsid w:val="54AA0D3A"/>
    <w:rsid w:val="54AD082A"/>
    <w:rsid w:val="54B57071"/>
    <w:rsid w:val="54B63B64"/>
    <w:rsid w:val="54B65D90"/>
    <w:rsid w:val="54B6717E"/>
    <w:rsid w:val="54BD3FC4"/>
    <w:rsid w:val="54BE08AC"/>
    <w:rsid w:val="54C324DA"/>
    <w:rsid w:val="54C40D53"/>
    <w:rsid w:val="54C8680B"/>
    <w:rsid w:val="54CB3552"/>
    <w:rsid w:val="54D0477B"/>
    <w:rsid w:val="54DE4E87"/>
    <w:rsid w:val="54DF5AA5"/>
    <w:rsid w:val="54EA55DA"/>
    <w:rsid w:val="54EB1352"/>
    <w:rsid w:val="54EC0461"/>
    <w:rsid w:val="54F4122A"/>
    <w:rsid w:val="54F41FB5"/>
    <w:rsid w:val="54F46459"/>
    <w:rsid w:val="54F63F7F"/>
    <w:rsid w:val="54F83207"/>
    <w:rsid w:val="55166D19"/>
    <w:rsid w:val="551E5284"/>
    <w:rsid w:val="55206A02"/>
    <w:rsid w:val="55211209"/>
    <w:rsid w:val="55222FC6"/>
    <w:rsid w:val="55235E1C"/>
    <w:rsid w:val="55267A84"/>
    <w:rsid w:val="55271BAF"/>
    <w:rsid w:val="55345742"/>
    <w:rsid w:val="554A176E"/>
    <w:rsid w:val="554E2864"/>
    <w:rsid w:val="554E3DBB"/>
    <w:rsid w:val="55511376"/>
    <w:rsid w:val="55564F12"/>
    <w:rsid w:val="555C6078"/>
    <w:rsid w:val="555E1B24"/>
    <w:rsid w:val="555F6359"/>
    <w:rsid w:val="55640F2B"/>
    <w:rsid w:val="55667958"/>
    <w:rsid w:val="556B3403"/>
    <w:rsid w:val="556B394F"/>
    <w:rsid w:val="55821CB6"/>
    <w:rsid w:val="5588487F"/>
    <w:rsid w:val="55945546"/>
    <w:rsid w:val="55992B5C"/>
    <w:rsid w:val="559D5C99"/>
    <w:rsid w:val="559D79D9"/>
    <w:rsid w:val="55A16D46"/>
    <w:rsid w:val="55AB69D3"/>
    <w:rsid w:val="55AF21D2"/>
    <w:rsid w:val="55B149EB"/>
    <w:rsid w:val="55B97529"/>
    <w:rsid w:val="55BC1971"/>
    <w:rsid w:val="55BC67ED"/>
    <w:rsid w:val="55BE7FFE"/>
    <w:rsid w:val="55C457D3"/>
    <w:rsid w:val="55C45A59"/>
    <w:rsid w:val="55C70529"/>
    <w:rsid w:val="55C947DD"/>
    <w:rsid w:val="55CC199F"/>
    <w:rsid w:val="55CE2806"/>
    <w:rsid w:val="55CF165A"/>
    <w:rsid w:val="55DA68D8"/>
    <w:rsid w:val="55DB0FA0"/>
    <w:rsid w:val="55DD66F5"/>
    <w:rsid w:val="55EF75A0"/>
    <w:rsid w:val="55F36F75"/>
    <w:rsid w:val="55FD7F61"/>
    <w:rsid w:val="55FF3307"/>
    <w:rsid w:val="55FF59D5"/>
    <w:rsid w:val="56060354"/>
    <w:rsid w:val="560E0145"/>
    <w:rsid w:val="56130B60"/>
    <w:rsid w:val="561362DF"/>
    <w:rsid w:val="561F1F64"/>
    <w:rsid w:val="561F31B0"/>
    <w:rsid w:val="56214797"/>
    <w:rsid w:val="56251977"/>
    <w:rsid w:val="56295907"/>
    <w:rsid w:val="563805C7"/>
    <w:rsid w:val="56430ACA"/>
    <w:rsid w:val="56435D25"/>
    <w:rsid w:val="5644657B"/>
    <w:rsid w:val="564861A3"/>
    <w:rsid w:val="564A6A3E"/>
    <w:rsid w:val="564E22B1"/>
    <w:rsid w:val="56505911"/>
    <w:rsid w:val="56556B1F"/>
    <w:rsid w:val="56570A4D"/>
    <w:rsid w:val="5664305B"/>
    <w:rsid w:val="566623B2"/>
    <w:rsid w:val="566D4F7B"/>
    <w:rsid w:val="56706BA8"/>
    <w:rsid w:val="56722D52"/>
    <w:rsid w:val="56732ADF"/>
    <w:rsid w:val="56791A0B"/>
    <w:rsid w:val="567B2CB6"/>
    <w:rsid w:val="567B7AA2"/>
    <w:rsid w:val="567C6706"/>
    <w:rsid w:val="56812679"/>
    <w:rsid w:val="5683456A"/>
    <w:rsid w:val="5684380C"/>
    <w:rsid w:val="56846953"/>
    <w:rsid w:val="56966D6B"/>
    <w:rsid w:val="5698212A"/>
    <w:rsid w:val="56982E14"/>
    <w:rsid w:val="569A0877"/>
    <w:rsid w:val="569A2A86"/>
    <w:rsid w:val="569B20BE"/>
    <w:rsid w:val="569E48CE"/>
    <w:rsid w:val="569E667C"/>
    <w:rsid w:val="56A37413"/>
    <w:rsid w:val="56A90954"/>
    <w:rsid w:val="56B14729"/>
    <w:rsid w:val="56C236FA"/>
    <w:rsid w:val="56C65BD3"/>
    <w:rsid w:val="56C93819"/>
    <w:rsid w:val="56CD6F61"/>
    <w:rsid w:val="56CE05A0"/>
    <w:rsid w:val="56CE6835"/>
    <w:rsid w:val="56CF23D1"/>
    <w:rsid w:val="56CF3208"/>
    <w:rsid w:val="56CF614D"/>
    <w:rsid w:val="56D460E4"/>
    <w:rsid w:val="56D55F56"/>
    <w:rsid w:val="56DC6D50"/>
    <w:rsid w:val="56DD137C"/>
    <w:rsid w:val="56E104E9"/>
    <w:rsid w:val="56E547D5"/>
    <w:rsid w:val="56EF2533"/>
    <w:rsid w:val="56F8063E"/>
    <w:rsid w:val="57024C32"/>
    <w:rsid w:val="57050875"/>
    <w:rsid w:val="57071B1F"/>
    <w:rsid w:val="5707702B"/>
    <w:rsid w:val="57080D4B"/>
    <w:rsid w:val="57107D78"/>
    <w:rsid w:val="571A7CE2"/>
    <w:rsid w:val="571C57F3"/>
    <w:rsid w:val="571F7091"/>
    <w:rsid w:val="57202FC4"/>
    <w:rsid w:val="57276AE5"/>
    <w:rsid w:val="573A635A"/>
    <w:rsid w:val="57423A1E"/>
    <w:rsid w:val="57436A76"/>
    <w:rsid w:val="57464B60"/>
    <w:rsid w:val="57511940"/>
    <w:rsid w:val="575810C4"/>
    <w:rsid w:val="57593993"/>
    <w:rsid w:val="575D4919"/>
    <w:rsid w:val="575E5E0B"/>
    <w:rsid w:val="57600F41"/>
    <w:rsid w:val="576158FB"/>
    <w:rsid w:val="576B3F84"/>
    <w:rsid w:val="576C677A"/>
    <w:rsid w:val="576D24F2"/>
    <w:rsid w:val="5774562F"/>
    <w:rsid w:val="577559C9"/>
    <w:rsid w:val="578A6C00"/>
    <w:rsid w:val="578C2686"/>
    <w:rsid w:val="579130A5"/>
    <w:rsid w:val="57996E43"/>
    <w:rsid w:val="579B3152"/>
    <w:rsid w:val="579D10E7"/>
    <w:rsid w:val="57A3399E"/>
    <w:rsid w:val="57A60FE2"/>
    <w:rsid w:val="57A71560"/>
    <w:rsid w:val="57AF6667"/>
    <w:rsid w:val="57B343A9"/>
    <w:rsid w:val="57B974E6"/>
    <w:rsid w:val="57BF42E7"/>
    <w:rsid w:val="57C54B1D"/>
    <w:rsid w:val="57C64685"/>
    <w:rsid w:val="57C9597B"/>
    <w:rsid w:val="57CC4796"/>
    <w:rsid w:val="57CF7BC6"/>
    <w:rsid w:val="57D00F64"/>
    <w:rsid w:val="57D1482F"/>
    <w:rsid w:val="57D47537"/>
    <w:rsid w:val="57D661B2"/>
    <w:rsid w:val="57D82C38"/>
    <w:rsid w:val="57E15773"/>
    <w:rsid w:val="57E26A3C"/>
    <w:rsid w:val="57E7340E"/>
    <w:rsid w:val="57E75B91"/>
    <w:rsid w:val="57EC1BB8"/>
    <w:rsid w:val="57F023D7"/>
    <w:rsid w:val="57F239F2"/>
    <w:rsid w:val="57F40A38"/>
    <w:rsid w:val="57F5096D"/>
    <w:rsid w:val="57F66044"/>
    <w:rsid w:val="57F81DBC"/>
    <w:rsid w:val="57FB06BD"/>
    <w:rsid w:val="57FB78AF"/>
    <w:rsid w:val="58054ADD"/>
    <w:rsid w:val="58070251"/>
    <w:rsid w:val="580B68CD"/>
    <w:rsid w:val="580E413C"/>
    <w:rsid w:val="58133C8A"/>
    <w:rsid w:val="581513E8"/>
    <w:rsid w:val="58183D5E"/>
    <w:rsid w:val="581B0DAD"/>
    <w:rsid w:val="5821191A"/>
    <w:rsid w:val="582246DD"/>
    <w:rsid w:val="58240916"/>
    <w:rsid w:val="58242BB1"/>
    <w:rsid w:val="582513EA"/>
    <w:rsid w:val="58254B7B"/>
    <w:rsid w:val="58293636"/>
    <w:rsid w:val="582B7FE5"/>
    <w:rsid w:val="582F1556"/>
    <w:rsid w:val="582F68F0"/>
    <w:rsid w:val="58307951"/>
    <w:rsid w:val="583231E7"/>
    <w:rsid w:val="58327720"/>
    <w:rsid w:val="5833298C"/>
    <w:rsid w:val="583404DF"/>
    <w:rsid w:val="583612D9"/>
    <w:rsid w:val="583D4988"/>
    <w:rsid w:val="583D6FF9"/>
    <w:rsid w:val="58445001"/>
    <w:rsid w:val="584A116B"/>
    <w:rsid w:val="584A31A6"/>
    <w:rsid w:val="584C1C19"/>
    <w:rsid w:val="584C5397"/>
    <w:rsid w:val="584E5018"/>
    <w:rsid w:val="584F078B"/>
    <w:rsid w:val="5855441F"/>
    <w:rsid w:val="58583C9A"/>
    <w:rsid w:val="585B3C40"/>
    <w:rsid w:val="585C5AB2"/>
    <w:rsid w:val="586509E5"/>
    <w:rsid w:val="586E6522"/>
    <w:rsid w:val="5873341F"/>
    <w:rsid w:val="587402BB"/>
    <w:rsid w:val="587500F0"/>
    <w:rsid w:val="587727B6"/>
    <w:rsid w:val="58777B6D"/>
    <w:rsid w:val="58780E61"/>
    <w:rsid w:val="587B479B"/>
    <w:rsid w:val="5880216F"/>
    <w:rsid w:val="58894D09"/>
    <w:rsid w:val="588C4234"/>
    <w:rsid w:val="588D3329"/>
    <w:rsid w:val="589046EA"/>
    <w:rsid w:val="589705AC"/>
    <w:rsid w:val="589917F1"/>
    <w:rsid w:val="589D0BB5"/>
    <w:rsid w:val="58B113C9"/>
    <w:rsid w:val="58B14301"/>
    <w:rsid w:val="58B8154B"/>
    <w:rsid w:val="58BC7C79"/>
    <w:rsid w:val="58CA1735"/>
    <w:rsid w:val="58D02D39"/>
    <w:rsid w:val="58D17AC3"/>
    <w:rsid w:val="58D740C7"/>
    <w:rsid w:val="58D92783"/>
    <w:rsid w:val="58E22D04"/>
    <w:rsid w:val="58E34530"/>
    <w:rsid w:val="58E55BDE"/>
    <w:rsid w:val="58EA12CF"/>
    <w:rsid w:val="58EA23DD"/>
    <w:rsid w:val="58F24F2F"/>
    <w:rsid w:val="58F5279F"/>
    <w:rsid w:val="58F70632"/>
    <w:rsid w:val="59030A18"/>
    <w:rsid w:val="590C37F2"/>
    <w:rsid w:val="59104631"/>
    <w:rsid w:val="5914028A"/>
    <w:rsid w:val="59163AAB"/>
    <w:rsid w:val="591A2206"/>
    <w:rsid w:val="59253085"/>
    <w:rsid w:val="59266DFD"/>
    <w:rsid w:val="592A2E64"/>
    <w:rsid w:val="592E109E"/>
    <w:rsid w:val="592F5CB1"/>
    <w:rsid w:val="59393946"/>
    <w:rsid w:val="593E5EF4"/>
    <w:rsid w:val="594D6137"/>
    <w:rsid w:val="594D793E"/>
    <w:rsid w:val="594F56D0"/>
    <w:rsid w:val="594F6964"/>
    <w:rsid w:val="59541B85"/>
    <w:rsid w:val="5954396A"/>
    <w:rsid w:val="596244EC"/>
    <w:rsid w:val="59641B83"/>
    <w:rsid w:val="5968049B"/>
    <w:rsid w:val="597A4A53"/>
    <w:rsid w:val="597E4579"/>
    <w:rsid w:val="597F30E6"/>
    <w:rsid w:val="5980475F"/>
    <w:rsid w:val="59834DB8"/>
    <w:rsid w:val="59851684"/>
    <w:rsid w:val="598955F1"/>
    <w:rsid w:val="598A738C"/>
    <w:rsid w:val="598B6938"/>
    <w:rsid w:val="598D03DE"/>
    <w:rsid w:val="598D2673"/>
    <w:rsid w:val="598D5E93"/>
    <w:rsid w:val="599450C5"/>
    <w:rsid w:val="599B65F0"/>
    <w:rsid w:val="599E5C85"/>
    <w:rsid w:val="599F6A5C"/>
    <w:rsid w:val="59A477DF"/>
    <w:rsid w:val="59A85A64"/>
    <w:rsid w:val="59AA1EBE"/>
    <w:rsid w:val="59B16DE3"/>
    <w:rsid w:val="59B3356D"/>
    <w:rsid w:val="59BA403E"/>
    <w:rsid w:val="59BB4D65"/>
    <w:rsid w:val="59C24EB3"/>
    <w:rsid w:val="59C42F2C"/>
    <w:rsid w:val="59CB0A00"/>
    <w:rsid w:val="59CF4D9E"/>
    <w:rsid w:val="59D21EB0"/>
    <w:rsid w:val="59D3257E"/>
    <w:rsid w:val="59DB6176"/>
    <w:rsid w:val="59DF04E2"/>
    <w:rsid w:val="59E24052"/>
    <w:rsid w:val="59F054CD"/>
    <w:rsid w:val="59F21898"/>
    <w:rsid w:val="59F92B1D"/>
    <w:rsid w:val="59F96435"/>
    <w:rsid w:val="59FC5BE5"/>
    <w:rsid w:val="5A04713E"/>
    <w:rsid w:val="5A064EAD"/>
    <w:rsid w:val="5A103E02"/>
    <w:rsid w:val="5A155D38"/>
    <w:rsid w:val="5A160C1F"/>
    <w:rsid w:val="5A175A19"/>
    <w:rsid w:val="5A183564"/>
    <w:rsid w:val="5A19426B"/>
    <w:rsid w:val="5A1C39E4"/>
    <w:rsid w:val="5A200C8B"/>
    <w:rsid w:val="5A281E09"/>
    <w:rsid w:val="5A28322A"/>
    <w:rsid w:val="5A295ECB"/>
    <w:rsid w:val="5A2C12EB"/>
    <w:rsid w:val="5A317807"/>
    <w:rsid w:val="5A320200"/>
    <w:rsid w:val="5A332F58"/>
    <w:rsid w:val="5A34044F"/>
    <w:rsid w:val="5A3C0842"/>
    <w:rsid w:val="5A3D1453"/>
    <w:rsid w:val="5A3F04B5"/>
    <w:rsid w:val="5A430D1B"/>
    <w:rsid w:val="5A4610BC"/>
    <w:rsid w:val="5A477A33"/>
    <w:rsid w:val="5A4E0DCB"/>
    <w:rsid w:val="5A4F5EDF"/>
    <w:rsid w:val="5A515FAD"/>
    <w:rsid w:val="5A550A42"/>
    <w:rsid w:val="5A597BCD"/>
    <w:rsid w:val="5A5A0B0C"/>
    <w:rsid w:val="5A5B2AD6"/>
    <w:rsid w:val="5A5B6C1A"/>
    <w:rsid w:val="5A5D4E9F"/>
    <w:rsid w:val="5A5E2E11"/>
    <w:rsid w:val="5A60293C"/>
    <w:rsid w:val="5A6421C3"/>
    <w:rsid w:val="5A644234"/>
    <w:rsid w:val="5A6574B1"/>
    <w:rsid w:val="5A676F9B"/>
    <w:rsid w:val="5A693D8B"/>
    <w:rsid w:val="5A694C5E"/>
    <w:rsid w:val="5A6B4153"/>
    <w:rsid w:val="5A6E7561"/>
    <w:rsid w:val="5A79166B"/>
    <w:rsid w:val="5A7F6C6D"/>
    <w:rsid w:val="5A8021A7"/>
    <w:rsid w:val="5A806DD1"/>
    <w:rsid w:val="5A81261A"/>
    <w:rsid w:val="5A851C0C"/>
    <w:rsid w:val="5A851C48"/>
    <w:rsid w:val="5A89373E"/>
    <w:rsid w:val="5A951AFB"/>
    <w:rsid w:val="5A981976"/>
    <w:rsid w:val="5A9A66F6"/>
    <w:rsid w:val="5A9F721E"/>
    <w:rsid w:val="5AA07393"/>
    <w:rsid w:val="5AA9643F"/>
    <w:rsid w:val="5AAC0D50"/>
    <w:rsid w:val="5AAE0676"/>
    <w:rsid w:val="5AAF2166"/>
    <w:rsid w:val="5AC10677"/>
    <w:rsid w:val="5AC43604"/>
    <w:rsid w:val="5AC96AC9"/>
    <w:rsid w:val="5ACA353C"/>
    <w:rsid w:val="5AD5239A"/>
    <w:rsid w:val="5ADB7080"/>
    <w:rsid w:val="5ADD173D"/>
    <w:rsid w:val="5AEE394A"/>
    <w:rsid w:val="5AF02C61"/>
    <w:rsid w:val="5AF251E8"/>
    <w:rsid w:val="5AF72497"/>
    <w:rsid w:val="5AF72DDD"/>
    <w:rsid w:val="5AF80170"/>
    <w:rsid w:val="5AFB7C4A"/>
    <w:rsid w:val="5B016AA2"/>
    <w:rsid w:val="5B081EED"/>
    <w:rsid w:val="5B0B44FC"/>
    <w:rsid w:val="5B1546D7"/>
    <w:rsid w:val="5B1671E5"/>
    <w:rsid w:val="5B1F4CBE"/>
    <w:rsid w:val="5B227C52"/>
    <w:rsid w:val="5B24629E"/>
    <w:rsid w:val="5B263A71"/>
    <w:rsid w:val="5B307FE1"/>
    <w:rsid w:val="5B323837"/>
    <w:rsid w:val="5B377276"/>
    <w:rsid w:val="5B3E4B19"/>
    <w:rsid w:val="5B3E56F1"/>
    <w:rsid w:val="5B4040B3"/>
    <w:rsid w:val="5B467526"/>
    <w:rsid w:val="5B4812AC"/>
    <w:rsid w:val="5B547C51"/>
    <w:rsid w:val="5B552AEF"/>
    <w:rsid w:val="5B5910C2"/>
    <w:rsid w:val="5B6634E0"/>
    <w:rsid w:val="5B683565"/>
    <w:rsid w:val="5B6A228C"/>
    <w:rsid w:val="5B6F2DAA"/>
    <w:rsid w:val="5B787E44"/>
    <w:rsid w:val="5B7946B3"/>
    <w:rsid w:val="5B8019F4"/>
    <w:rsid w:val="5B8075E3"/>
    <w:rsid w:val="5B835E40"/>
    <w:rsid w:val="5B8761A5"/>
    <w:rsid w:val="5B8A06E1"/>
    <w:rsid w:val="5B8A2267"/>
    <w:rsid w:val="5B8D01AB"/>
    <w:rsid w:val="5B950A9F"/>
    <w:rsid w:val="5B9757DD"/>
    <w:rsid w:val="5B991B08"/>
    <w:rsid w:val="5B9C50FA"/>
    <w:rsid w:val="5BA82F01"/>
    <w:rsid w:val="5BAB3D22"/>
    <w:rsid w:val="5BB27143"/>
    <w:rsid w:val="5BB403CA"/>
    <w:rsid w:val="5BB601D8"/>
    <w:rsid w:val="5BBA55DA"/>
    <w:rsid w:val="5BC12C30"/>
    <w:rsid w:val="5BC14BBB"/>
    <w:rsid w:val="5BC5104F"/>
    <w:rsid w:val="5BC710D5"/>
    <w:rsid w:val="5BCB4EE9"/>
    <w:rsid w:val="5BCD17B1"/>
    <w:rsid w:val="5BD90295"/>
    <w:rsid w:val="5BDC4485"/>
    <w:rsid w:val="5BDE05AB"/>
    <w:rsid w:val="5BEA5EBF"/>
    <w:rsid w:val="5BF40170"/>
    <w:rsid w:val="5BF81431"/>
    <w:rsid w:val="5BFB1A06"/>
    <w:rsid w:val="5BFD3014"/>
    <w:rsid w:val="5C011030"/>
    <w:rsid w:val="5C016FFD"/>
    <w:rsid w:val="5C0276AD"/>
    <w:rsid w:val="5C036F81"/>
    <w:rsid w:val="5C042206"/>
    <w:rsid w:val="5C050F4B"/>
    <w:rsid w:val="5C07081F"/>
    <w:rsid w:val="5C0D57DF"/>
    <w:rsid w:val="5C0F7BB7"/>
    <w:rsid w:val="5C1023D9"/>
    <w:rsid w:val="5C1318BA"/>
    <w:rsid w:val="5C134CEA"/>
    <w:rsid w:val="5C177D1D"/>
    <w:rsid w:val="5C190633"/>
    <w:rsid w:val="5C1949F7"/>
    <w:rsid w:val="5C1B076F"/>
    <w:rsid w:val="5C1C2364"/>
    <w:rsid w:val="5C2337C8"/>
    <w:rsid w:val="5C253F9F"/>
    <w:rsid w:val="5C325071"/>
    <w:rsid w:val="5C3F3EF3"/>
    <w:rsid w:val="5C406A75"/>
    <w:rsid w:val="5C425CFC"/>
    <w:rsid w:val="5C444B87"/>
    <w:rsid w:val="5C473312"/>
    <w:rsid w:val="5C4D6D66"/>
    <w:rsid w:val="5C4E1139"/>
    <w:rsid w:val="5C563B73"/>
    <w:rsid w:val="5C577F62"/>
    <w:rsid w:val="5C5B304E"/>
    <w:rsid w:val="5C670A70"/>
    <w:rsid w:val="5C673F52"/>
    <w:rsid w:val="5C69099D"/>
    <w:rsid w:val="5C743D71"/>
    <w:rsid w:val="5C745F54"/>
    <w:rsid w:val="5C7A78B5"/>
    <w:rsid w:val="5C7B5CCB"/>
    <w:rsid w:val="5C7C1F81"/>
    <w:rsid w:val="5C7F0582"/>
    <w:rsid w:val="5C7F61EE"/>
    <w:rsid w:val="5C8046E5"/>
    <w:rsid w:val="5C815C9C"/>
    <w:rsid w:val="5C82434A"/>
    <w:rsid w:val="5C83097C"/>
    <w:rsid w:val="5C89032A"/>
    <w:rsid w:val="5C8A6DA1"/>
    <w:rsid w:val="5C95057F"/>
    <w:rsid w:val="5C964185"/>
    <w:rsid w:val="5C9B365E"/>
    <w:rsid w:val="5C9D5164"/>
    <w:rsid w:val="5C9F584D"/>
    <w:rsid w:val="5CA36896"/>
    <w:rsid w:val="5CA661DC"/>
    <w:rsid w:val="5CA70254"/>
    <w:rsid w:val="5CAD4779"/>
    <w:rsid w:val="5CB45E5D"/>
    <w:rsid w:val="5CB75D37"/>
    <w:rsid w:val="5CBA4CFF"/>
    <w:rsid w:val="5CBC497B"/>
    <w:rsid w:val="5CBF3F12"/>
    <w:rsid w:val="5CC22998"/>
    <w:rsid w:val="5CC46711"/>
    <w:rsid w:val="5CC50D48"/>
    <w:rsid w:val="5CC71B7A"/>
    <w:rsid w:val="5CCE6D28"/>
    <w:rsid w:val="5CCF761B"/>
    <w:rsid w:val="5CD17B63"/>
    <w:rsid w:val="5CD70F2E"/>
    <w:rsid w:val="5CDB48E4"/>
    <w:rsid w:val="5CDC217C"/>
    <w:rsid w:val="5CDC7EFE"/>
    <w:rsid w:val="5CDD56AF"/>
    <w:rsid w:val="5CE74E86"/>
    <w:rsid w:val="5CE80F0E"/>
    <w:rsid w:val="5CEC5C67"/>
    <w:rsid w:val="5CF50973"/>
    <w:rsid w:val="5CFA0384"/>
    <w:rsid w:val="5CFA65D6"/>
    <w:rsid w:val="5CFB212B"/>
    <w:rsid w:val="5CFD1C22"/>
    <w:rsid w:val="5CFF6109"/>
    <w:rsid w:val="5D04588F"/>
    <w:rsid w:val="5D067D00"/>
    <w:rsid w:val="5D072AA1"/>
    <w:rsid w:val="5D0A7F49"/>
    <w:rsid w:val="5D0D6309"/>
    <w:rsid w:val="5D0E0479"/>
    <w:rsid w:val="5D0E76BF"/>
    <w:rsid w:val="5D133EF3"/>
    <w:rsid w:val="5D172CE4"/>
    <w:rsid w:val="5D25533A"/>
    <w:rsid w:val="5D266ECA"/>
    <w:rsid w:val="5D2D04B3"/>
    <w:rsid w:val="5D310BE5"/>
    <w:rsid w:val="5D3229A9"/>
    <w:rsid w:val="5D367600"/>
    <w:rsid w:val="5D387C05"/>
    <w:rsid w:val="5D3970FE"/>
    <w:rsid w:val="5D3A10F2"/>
    <w:rsid w:val="5D3A7470"/>
    <w:rsid w:val="5D3F4864"/>
    <w:rsid w:val="5D3F79F2"/>
    <w:rsid w:val="5D483C1B"/>
    <w:rsid w:val="5D4B04F7"/>
    <w:rsid w:val="5D4D6355"/>
    <w:rsid w:val="5D50269A"/>
    <w:rsid w:val="5D527DAE"/>
    <w:rsid w:val="5D566EB6"/>
    <w:rsid w:val="5D5932FD"/>
    <w:rsid w:val="5D6172F6"/>
    <w:rsid w:val="5D641CA2"/>
    <w:rsid w:val="5D662362"/>
    <w:rsid w:val="5D6638C9"/>
    <w:rsid w:val="5D6D4FFA"/>
    <w:rsid w:val="5D6F11DC"/>
    <w:rsid w:val="5D70709C"/>
    <w:rsid w:val="5D744CCD"/>
    <w:rsid w:val="5D7810FD"/>
    <w:rsid w:val="5D783106"/>
    <w:rsid w:val="5D786DD0"/>
    <w:rsid w:val="5D7C5B73"/>
    <w:rsid w:val="5D7D2568"/>
    <w:rsid w:val="5D7E4233"/>
    <w:rsid w:val="5D8440F2"/>
    <w:rsid w:val="5D8539AB"/>
    <w:rsid w:val="5D8547C1"/>
    <w:rsid w:val="5D867E6A"/>
    <w:rsid w:val="5D8B36D2"/>
    <w:rsid w:val="5D8D2FA6"/>
    <w:rsid w:val="5D916F3A"/>
    <w:rsid w:val="5D95526A"/>
    <w:rsid w:val="5D9F28C2"/>
    <w:rsid w:val="5DA552E2"/>
    <w:rsid w:val="5DAA1DAA"/>
    <w:rsid w:val="5DB17A78"/>
    <w:rsid w:val="5DB91CE8"/>
    <w:rsid w:val="5DBC4685"/>
    <w:rsid w:val="5DBE13B2"/>
    <w:rsid w:val="5DC218F4"/>
    <w:rsid w:val="5DC752CB"/>
    <w:rsid w:val="5DC81AF1"/>
    <w:rsid w:val="5DD06906"/>
    <w:rsid w:val="5DDA4474"/>
    <w:rsid w:val="5DDA7FB0"/>
    <w:rsid w:val="5DE177E1"/>
    <w:rsid w:val="5DE3706A"/>
    <w:rsid w:val="5DE72864"/>
    <w:rsid w:val="5DE96EA9"/>
    <w:rsid w:val="5DEE0FF2"/>
    <w:rsid w:val="5DF03CF4"/>
    <w:rsid w:val="5DF610B5"/>
    <w:rsid w:val="5E086CA2"/>
    <w:rsid w:val="5E0A3DC1"/>
    <w:rsid w:val="5E0B24C6"/>
    <w:rsid w:val="5E10526A"/>
    <w:rsid w:val="5E10715E"/>
    <w:rsid w:val="5E120341"/>
    <w:rsid w:val="5E12581E"/>
    <w:rsid w:val="5E14352C"/>
    <w:rsid w:val="5E191A71"/>
    <w:rsid w:val="5E1B1893"/>
    <w:rsid w:val="5E1B7ADF"/>
    <w:rsid w:val="5E214D48"/>
    <w:rsid w:val="5E2264A9"/>
    <w:rsid w:val="5E25076E"/>
    <w:rsid w:val="5E2F22B0"/>
    <w:rsid w:val="5E346BD9"/>
    <w:rsid w:val="5E3B4578"/>
    <w:rsid w:val="5E3B6EA6"/>
    <w:rsid w:val="5E3D3CBE"/>
    <w:rsid w:val="5E3E24F3"/>
    <w:rsid w:val="5E416FF0"/>
    <w:rsid w:val="5E492CAA"/>
    <w:rsid w:val="5E4E66E7"/>
    <w:rsid w:val="5E4E6D51"/>
    <w:rsid w:val="5E503013"/>
    <w:rsid w:val="5E51289B"/>
    <w:rsid w:val="5E517CA7"/>
    <w:rsid w:val="5E5717EB"/>
    <w:rsid w:val="5E5B12F6"/>
    <w:rsid w:val="5E5C6132"/>
    <w:rsid w:val="5E601419"/>
    <w:rsid w:val="5E60519B"/>
    <w:rsid w:val="5E615A44"/>
    <w:rsid w:val="5E740548"/>
    <w:rsid w:val="5E785FF0"/>
    <w:rsid w:val="5E7E5FE3"/>
    <w:rsid w:val="5E800D5D"/>
    <w:rsid w:val="5E8778A7"/>
    <w:rsid w:val="5E89245F"/>
    <w:rsid w:val="5E8A0352"/>
    <w:rsid w:val="5E8C6B7C"/>
    <w:rsid w:val="5E9744BC"/>
    <w:rsid w:val="5E9800C7"/>
    <w:rsid w:val="5E9F625A"/>
    <w:rsid w:val="5EA031AD"/>
    <w:rsid w:val="5EA44A4C"/>
    <w:rsid w:val="5EA6741E"/>
    <w:rsid w:val="5EA70098"/>
    <w:rsid w:val="5EAF4FAB"/>
    <w:rsid w:val="5EAF5579"/>
    <w:rsid w:val="5EB26978"/>
    <w:rsid w:val="5EB6477F"/>
    <w:rsid w:val="5EB80365"/>
    <w:rsid w:val="5EB837E2"/>
    <w:rsid w:val="5EC15A4C"/>
    <w:rsid w:val="5EC22369"/>
    <w:rsid w:val="5ECB647C"/>
    <w:rsid w:val="5ECE3876"/>
    <w:rsid w:val="5EDF5A84"/>
    <w:rsid w:val="5EE35594"/>
    <w:rsid w:val="5EE46B28"/>
    <w:rsid w:val="5EEB4428"/>
    <w:rsid w:val="5EF01A3F"/>
    <w:rsid w:val="5EFA61AE"/>
    <w:rsid w:val="5EFB43CA"/>
    <w:rsid w:val="5EFD2359"/>
    <w:rsid w:val="5EFD248B"/>
    <w:rsid w:val="5F007E85"/>
    <w:rsid w:val="5F0244D5"/>
    <w:rsid w:val="5F040956"/>
    <w:rsid w:val="5F0F4F8D"/>
    <w:rsid w:val="5F1B0AD1"/>
    <w:rsid w:val="5F2F2179"/>
    <w:rsid w:val="5F325AB8"/>
    <w:rsid w:val="5F366F71"/>
    <w:rsid w:val="5F3A0A82"/>
    <w:rsid w:val="5F44779B"/>
    <w:rsid w:val="5F4B1D08"/>
    <w:rsid w:val="5F4D0CC0"/>
    <w:rsid w:val="5F4D3BE9"/>
    <w:rsid w:val="5F4D7FD8"/>
    <w:rsid w:val="5F4E6FA2"/>
    <w:rsid w:val="5F5226F9"/>
    <w:rsid w:val="5F53778F"/>
    <w:rsid w:val="5F542D4A"/>
    <w:rsid w:val="5F5A602D"/>
    <w:rsid w:val="5F5D677A"/>
    <w:rsid w:val="5F642183"/>
    <w:rsid w:val="5F654A09"/>
    <w:rsid w:val="5F670832"/>
    <w:rsid w:val="5F675C28"/>
    <w:rsid w:val="5F685375"/>
    <w:rsid w:val="5F726FEA"/>
    <w:rsid w:val="5F7353F7"/>
    <w:rsid w:val="5F757B6E"/>
    <w:rsid w:val="5F7640ED"/>
    <w:rsid w:val="5F785BB0"/>
    <w:rsid w:val="5F79403F"/>
    <w:rsid w:val="5F7A4652"/>
    <w:rsid w:val="5F7A78A4"/>
    <w:rsid w:val="5F812FDF"/>
    <w:rsid w:val="5F816AF5"/>
    <w:rsid w:val="5F832C1C"/>
    <w:rsid w:val="5F871D42"/>
    <w:rsid w:val="5F8A1A80"/>
    <w:rsid w:val="5F922FC3"/>
    <w:rsid w:val="5F935626"/>
    <w:rsid w:val="5F946088"/>
    <w:rsid w:val="5F98088F"/>
    <w:rsid w:val="5F9A19AB"/>
    <w:rsid w:val="5F9A7BFD"/>
    <w:rsid w:val="5FA30394"/>
    <w:rsid w:val="5FA465BB"/>
    <w:rsid w:val="5FB07420"/>
    <w:rsid w:val="5FB3790E"/>
    <w:rsid w:val="5FB46F10"/>
    <w:rsid w:val="5FC57B4C"/>
    <w:rsid w:val="5FC63271"/>
    <w:rsid w:val="5FC63C3C"/>
    <w:rsid w:val="5FC76B90"/>
    <w:rsid w:val="5FD34027"/>
    <w:rsid w:val="5FE32F82"/>
    <w:rsid w:val="5FE5356E"/>
    <w:rsid w:val="5FE64BF0"/>
    <w:rsid w:val="5FE84E0C"/>
    <w:rsid w:val="5FF13C30"/>
    <w:rsid w:val="5FFA21FB"/>
    <w:rsid w:val="60001269"/>
    <w:rsid w:val="60010EF6"/>
    <w:rsid w:val="60014D3E"/>
    <w:rsid w:val="600373C0"/>
    <w:rsid w:val="6013189A"/>
    <w:rsid w:val="601B0DF1"/>
    <w:rsid w:val="601B5878"/>
    <w:rsid w:val="601D6342"/>
    <w:rsid w:val="601E438A"/>
    <w:rsid w:val="60223C62"/>
    <w:rsid w:val="602433AE"/>
    <w:rsid w:val="60261D92"/>
    <w:rsid w:val="602E60C5"/>
    <w:rsid w:val="602E72BC"/>
    <w:rsid w:val="60305C2E"/>
    <w:rsid w:val="60326087"/>
    <w:rsid w:val="603367C5"/>
    <w:rsid w:val="603C7B1B"/>
    <w:rsid w:val="60403323"/>
    <w:rsid w:val="60421BAE"/>
    <w:rsid w:val="6043192B"/>
    <w:rsid w:val="60436EE8"/>
    <w:rsid w:val="6045400C"/>
    <w:rsid w:val="6048503D"/>
    <w:rsid w:val="604C459F"/>
    <w:rsid w:val="60503F71"/>
    <w:rsid w:val="60574467"/>
    <w:rsid w:val="6057789C"/>
    <w:rsid w:val="605C1814"/>
    <w:rsid w:val="605E3219"/>
    <w:rsid w:val="60716AFD"/>
    <w:rsid w:val="6074471D"/>
    <w:rsid w:val="607D5554"/>
    <w:rsid w:val="607D6E3C"/>
    <w:rsid w:val="607F3CB4"/>
    <w:rsid w:val="60822B6A"/>
    <w:rsid w:val="608A7880"/>
    <w:rsid w:val="608B45C9"/>
    <w:rsid w:val="60913F95"/>
    <w:rsid w:val="6092775F"/>
    <w:rsid w:val="6098413C"/>
    <w:rsid w:val="60984679"/>
    <w:rsid w:val="60A12752"/>
    <w:rsid w:val="60A24FBB"/>
    <w:rsid w:val="60B01F0B"/>
    <w:rsid w:val="60B116A2"/>
    <w:rsid w:val="60B32EE5"/>
    <w:rsid w:val="60B3378C"/>
    <w:rsid w:val="60B66A2D"/>
    <w:rsid w:val="60BB6130"/>
    <w:rsid w:val="60BF42A0"/>
    <w:rsid w:val="60D35B69"/>
    <w:rsid w:val="60DF4E6E"/>
    <w:rsid w:val="60E12AFC"/>
    <w:rsid w:val="60E43825"/>
    <w:rsid w:val="60EC2CF2"/>
    <w:rsid w:val="60F21F2A"/>
    <w:rsid w:val="60F475F4"/>
    <w:rsid w:val="60F51219"/>
    <w:rsid w:val="60F877AC"/>
    <w:rsid w:val="60FA284C"/>
    <w:rsid w:val="60FA53D0"/>
    <w:rsid w:val="610B0DB2"/>
    <w:rsid w:val="61102B6E"/>
    <w:rsid w:val="61123338"/>
    <w:rsid w:val="61173D9D"/>
    <w:rsid w:val="6119086A"/>
    <w:rsid w:val="611A677D"/>
    <w:rsid w:val="6120649A"/>
    <w:rsid w:val="6126485C"/>
    <w:rsid w:val="6126799A"/>
    <w:rsid w:val="612A53FA"/>
    <w:rsid w:val="612B02BD"/>
    <w:rsid w:val="61372D80"/>
    <w:rsid w:val="613A3445"/>
    <w:rsid w:val="614E7FAE"/>
    <w:rsid w:val="614F4F60"/>
    <w:rsid w:val="6158617B"/>
    <w:rsid w:val="615B4B4A"/>
    <w:rsid w:val="61607687"/>
    <w:rsid w:val="61610E1A"/>
    <w:rsid w:val="616728DF"/>
    <w:rsid w:val="616B6792"/>
    <w:rsid w:val="61722BDF"/>
    <w:rsid w:val="61774F6F"/>
    <w:rsid w:val="61804E40"/>
    <w:rsid w:val="61806CA1"/>
    <w:rsid w:val="6183396F"/>
    <w:rsid w:val="6189573B"/>
    <w:rsid w:val="618F19E3"/>
    <w:rsid w:val="618F5658"/>
    <w:rsid w:val="61911898"/>
    <w:rsid w:val="61923281"/>
    <w:rsid w:val="61963D8D"/>
    <w:rsid w:val="619F772F"/>
    <w:rsid w:val="61A002FD"/>
    <w:rsid w:val="61A131E0"/>
    <w:rsid w:val="61A92379"/>
    <w:rsid w:val="61B17415"/>
    <w:rsid w:val="61BC20AC"/>
    <w:rsid w:val="61BE771C"/>
    <w:rsid w:val="61C431B6"/>
    <w:rsid w:val="61CA568F"/>
    <w:rsid w:val="61CE17A6"/>
    <w:rsid w:val="61DA1C21"/>
    <w:rsid w:val="61DF3D4F"/>
    <w:rsid w:val="61E0223F"/>
    <w:rsid w:val="61E810F3"/>
    <w:rsid w:val="61E86D20"/>
    <w:rsid w:val="61EC17B0"/>
    <w:rsid w:val="61EF5CFC"/>
    <w:rsid w:val="61F061FA"/>
    <w:rsid w:val="61F672FC"/>
    <w:rsid w:val="61FA42BB"/>
    <w:rsid w:val="61FF593F"/>
    <w:rsid w:val="620067C6"/>
    <w:rsid w:val="62013F63"/>
    <w:rsid w:val="62092BF2"/>
    <w:rsid w:val="62095317"/>
    <w:rsid w:val="620B002B"/>
    <w:rsid w:val="620D0B5A"/>
    <w:rsid w:val="62117FB9"/>
    <w:rsid w:val="621243C2"/>
    <w:rsid w:val="62132EE0"/>
    <w:rsid w:val="62135A24"/>
    <w:rsid w:val="621C1FCA"/>
    <w:rsid w:val="6220088D"/>
    <w:rsid w:val="62210161"/>
    <w:rsid w:val="62266F52"/>
    <w:rsid w:val="623E6398"/>
    <w:rsid w:val="62454929"/>
    <w:rsid w:val="624D0F56"/>
    <w:rsid w:val="624D413B"/>
    <w:rsid w:val="624D519C"/>
    <w:rsid w:val="624F5771"/>
    <w:rsid w:val="62570027"/>
    <w:rsid w:val="62595B4D"/>
    <w:rsid w:val="62615771"/>
    <w:rsid w:val="626459FF"/>
    <w:rsid w:val="6269165A"/>
    <w:rsid w:val="626A1B08"/>
    <w:rsid w:val="627604AD"/>
    <w:rsid w:val="62773FBC"/>
    <w:rsid w:val="627E60D3"/>
    <w:rsid w:val="628030DA"/>
    <w:rsid w:val="62807C40"/>
    <w:rsid w:val="62861BAC"/>
    <w:rsid w:val="62893A37"/>
    <w:rsid w:val="628C450E"/>
    <w:rsid w:val="628F1AA2"/>
    <w:rsid w:val="62911C71"/>
    <w:rsid w:val="62976E8B"/>
    <w:rsid w:val="629E17B2"/>
    <w:rsid w:val="62A06908"/>
    <w:rsid w:val="62A274F4"/>
    <w:rsid w:val="62A51216"/>
    <w:rsid w:val="62B41313"/>
    <w:rsid w:val="62B511E9"/>
    <w:rsid w:val="62B65115"/>
    <w:rsid w:val="62B7146E"/>
    <w:rsid w:val="62BE1B6C"/>
    <w:rsid w:val="62C4234D"/>
    <w:rsid w:val="62C9740A"/>
    <w:rsid w:val="62CA412F"/>
    <w:rsid w:val="62CE47FD"/>
    <w:rsid w:val="62D17DD9"/>
    <w:rsid w:val="62D4425D"/>
    <w:rsid w:val="62D62C6C"/>
    <w:rsid w:val="62E01A47"/>
    <w:rsid w:val="62E55633"/>
    <w:rsid w:val="62E70B18"/>
    <w:rsid w:val="62EB5315"/>
    <w:rsid w:val="62F216E3"/>
    <w:rsid w:val="62F34F30"/>
    <w:rsid w:val="62F41D77"/>
    <w:rsid w:val="62F45876"/>
    <w:rsid w:val="62F567CA"/>
    <w:rsid w:val="62F60A05"/>
    <w:rsid w:val="62F66865"/>
    <w:rsid w:val="63051557"/>
    <w:rsid w:val="63061328"/>
    <w:rsid w:val="63062E09"/>
    <w:rsid w:val="630A1EAC"/>
    <w:rsid w:val="630B44EB"/>
    <w:rsid w:val="630E06E5"/>
    <w:rsid w:val="630E2DDB"/>
    <w:rsid w:val="63172DD0"/>
    <w:rsid w:val="631736D6"/>
    <w:rsid w:val="63174697"/>
    <w:rsid w:val="631C5807"/>
    <w:rsid w:val="631D32AD"/>
    <w:rsid w:val="6320666B"/>
    <w:rsid w:val="63231381"/>
    <w:rsid w:val="6325603F"/>
    <w:rsid w:val="632C4A14"/>
    <w:rsid w:val="63335D58"/>
    <w:rsid w:val="633C0427"/>
    <w:rsid w:val="633F2619"/>
    <w:rsid w:val="633F3E25"/>
    <w:rsid w:val="6341621F"/>
    <w:rsid w:val="63425C55"/>
    <w:rsid w:val="634824F4"/>
    <w:rsid w:val="6353259C"/>
    <w:rsid w:val="63557B22"/>
    <w:rsid w:val="63560B97"/>
    <w:rsid w:val="63576F08"/>
    <w:rsid w:val="635A36A3"/>
    <w:rsid w:val="635C2D4D"/>
    <w:rsid w:val="635C4DE8"/>
    <w:rsid w:val="635F54A2"/>
    <w:rsid w:val="63640C4D"/>
    <w:rsid w:val="63663931"/>
    <w:rsid w:val="636E1BC8"/>
    <w:rsid w:val="63727871"/>
    <w:rsid w:val="6376028C"/>
    <w:rsid w:val="6376591A"/>
    <w:rsid w:val="637718B8"/>
    <w:rsid w:val="63771AD6"/>
    <w:rsid w:val="637D564F"/>
    <w:rsid w:val="63812F2B"/>
    <w:rsid w:val="638144F2"/>
    <w:rsid w:val="638241A2"/>
    <w:rsid w:val="63877F79"/>
    <w:rsid w:val="638C2C54"/>
    <w:rsid w:val="6395667D"/>
    <w:rsid w:val="639776A1"/>
    <w:rsid w:val="639808F7"/>
    <w:rsid w:val="63A062FD"/>
    <w:rsid w:val="63AE7F72"/>
    <w:rsid w:val="63B05082"/>
    <w:rsid w:val="63B13B60"/>
    <w:rsid w:val="63B870B6"/>
    <w:rsid w:val="63BC45E5"/>
    <w:rsid w:val="63BE0E7C"/>
    <w:rsid w:val="63C17E4E"/>
    <w:rsid w:val="63C641AF"/>
    <w:rsid w:val="63C83B19"/>
    <w:rsid w:val="63CB2A7A"/>
    <w:rsid w:val="63D04823"/>
    <w:rsid w:val="63DC5F26"/>
    <w:rsid w:val="63DD4EB5"/>
    <w:rsid w:val="63E47698"/>
    <w:rsid w:val="63E6746C"/>
    <w:rsid w:val="63EB7133"/>
    <w:rsid w:val="63ED7D34"/>
    <w:rsid w:val="63EE74FB"/>
    <w:rsid w:val="63F17315"/>
    <w:rsid w:val="63F61977"/>
    <w:rsid w:val="63FB0961"/>
    <w:rsid w:val="63FB1DA5"/>
    <w:rsid w:val="63FE3079"/>
    <w:rsid w:val="63FE4552"/>
    <w:rsid w:val="640001E2"/>
    <w:rsid w:val="64066D7D"/>
    <w:rsid w:val="640C2620"/>
    <w:rsid w:val="641074F1"/>
    <w:rsid w:val="641578CB"/>
    <w:rsid w:val="64174441"/>
    <w:rsid w:val="64176BAC"/>
    <w:rsid w:val="64260E65"/>
    <w:rsid w:val="64266C80"/>
    <w:rsid w:val="642B1FD4"/>
    <w:rsid w:val="642F7670"/>
    <w:rsid w:val="643047DE"/>
    <w:rsid w:val="64310B7B"/>
    <w:rsid w:val="643336A3"/>
    <w:rsid w:val="64353E26"/>
    <w:rsid w:val="643662F2"/>
    <w:rsid w:val="643A6E15"/>
    <w:rsid w:val="643E324C"/>
    <w:rsid w:val="64423404"/>
    <w:rsid w:val="64436AB5"/>
    <w:rsid w:val="64452E8C"/>
    <w:rsid w:val="644722BC"/>
    <w:rsid w:val="64473230"/>
    <w:rsid w:val="644A7E43"/>
    <w:rsid w:val="644B308D"/>
    <w:rsid w:val="644C0A28"/>
    <w:rsid w:val="644D16E1"/>
    <w:rsid w:val="6452587C"/>
    <w:rsid w:val="645647A8"/>
    <w:rsid w:val="645706A8"/>
    <w:rsid w:val="64577462"/>
    <w:rsid w:val="64590855"/>
    <w:rsid w:val="645A3E6C"/>
    <w:rsid w:val="645B2050"/>
    <w:rsid w:val="6469587E"/>
    <w:rsid w:val="646A7A78"/>
    <w:rsid w:val="646F7C30"/>
    <w:rsid w:val="64713436"/>
    <w:rsid w:val="64723DA0"/>
    <w:rsid w:val="647F2892"/>
    <w:rsid w:val="64833355"/>
    <w:rsid w:val="64850E7B"/>
    <w:rsid w:val="648F06B6"/>
    <w:rsid w:val="64991651"/>
    <w:rsid w:val="649B5C48"/>
    <w:rsid w:val="649C0C72"/>
    <w:rsid w:val="649D56BB"/>
    <w:rsid w:val="64A92A23"/>
    <w:rsid w:val="64AA2690"/>
    <w:rsid w:val="64AB1DE4"/>
    <w:rsid w:val="64B41760"/>
    <w:rsid w:val="64BA59D6"/>
    <w:rsid w:val="64BE25DF"/>
    <w:rsid w:val="64C572AD"/>
    <w:rsid w:val="64C71494"/>
    <w:rsid w:val="64CE3F1B"/>
    <w:rsid w:val="64D36AE2"/>
    <w:rsid w:val="64D43BB1"/>
    <w:rsid w:val="64DF38D6"/>
    <w:rsid w:val="64DF3AB8"/>
    <w:rsid w:val="64E536C8"/>
    <w:rsid w:val="64E8140A"/>
    <w:rsid w:val="64E93D2E"/>
    <w:rsid w:val="64ED40ED"/>
    <w:rsid w:val="64F5181E"/>
    <w:rsid w:val="64F84906"/>
    <w:rsid w:val="64FB545D"/>
    <w:rsid w:val="64FE0274"/>
    <w:rsid w:val="65000502"/>
    <w:rsid w:val="65023BA2"/>
    <w:rsid w:val="65055B18"/>
    <w:rsid w:val="65122FF4"/>
    <w:rsid w:val="651D72B5"/>
    <w:rsid w:val="652C579B"/>
    <w:rsid w:val="6531690D"/>
    <w:rsid w:val="65323396"/>
    <w:rsid w:val="65327E98"/>
    <w:rsid w:val="65330D43"/>
    <w:rsid w:val="65395C2F"/>
    <w:rsid w:val="6542630B"/>
    <w:rsid w:val="65461CE0"/>
    <w:rsid w:val="65491EA9"/>
    <w:rsid w:val="6550697C"/>
    <w:rsid w:val="65643BBE"/>
    <w:rsid w:val="656456C9"/>
    <w:rsid w:val="656548CD"/>
    <w:rsid w:val="656568D0"/>
    <w:rsid w:val="656F182D"/>
    <w:rsid w:val="65736F26"/>
    <w:rsid w:val="6574617F"/>
    <w:rsid w:val="65746D42"/>
    <w:rsid w:val="657A5A36"/>
    <w:rsid w:val="657E6A33"/>
    <w:rsid w:val="65802093"/>
    <w:rsid w:val="6582654A"/>
    <w:rsid w:val="65842EE1"/>
    <w:rsid w:val="65845A5D"/>
    <w:rsid w:val="65851D25"/>
    <w:rsid w:val="65877C94"/>
    <w:rsid w:val="658A37FC"/>
    <w:rsid w:val="65967F1A"/>
    <w:rsid w:val="65993067"/>
    <w:rsid w:val="659F7D1B"/>
    <w:rsid w:val="65A17F37"/>
    <w:rsid w:val="65A72ED1"/>
    <w:rsid w:val="65A96DEB"/>
    <w:rsid w:val="65B15A43"/>
    <w:rsid w:val="65B271E2"/>
    <w:rsid w:val="65B75724"/>
    <w:rsid w:val="65BA47E7"/>
    <w:rsid w:val="65BC73BB"/>
    <w:rsid w:val="65BE11D3"/>
    <w:rsid w:val="65BF6C98"/>
    <w:rsid w:val="65C21C5B"/>
    <w:rsid w:val="65C631B0"/>
    <w:rsid w:val="65C72B5E"/>
    <w:rsid w:val="65CA044B"/>
    <w:rsid w:val="65CA41BF"/>
    <w:rsid w:val="65D8322D"/>
    <w:rsid w:val="65DC5613"/>
    <w:rsid w:val="65E21EFF"/>
    <w:rsid w:val="65ED2D60"/>
    <w:rsid w:val="65F52031"/>
    <w:rsid w:val="65F71BB8"/>
    <w:rsid w:val="65F96B75"/>
    <w:rsid w:val="65FF5AF3"/>
    <w:rsid w:val="6600281A"/>
    <w:rsid w:val="66003FBF"/>
    <w:rsid w:val="66062985"/>
    <w:rsid w:val="660D7026"/>
    <w:rsid w:val="660E4EA0"/>
    <w:rsid w:val="66181AE9"/>
    <w:rsid w:val="661F0E5C"/>
    <w:rsid w:val="662412CC"/>
    <w:rsid w:val="662935AE"/>
    <w:rsid w:val="662A089D"/>
    <w:rsid w:val="66385CBD"/>
    <w:rsid w:val="66401A10"/>
    <w:rsid w:val="664577D7"/>
    <w:rsid w:val="6646463A"/>
    <w:rsid w:val="66472972"/>
    <w:rsid w:val="66481CCB"/>
    <w:rsid w:val="664A4B6B"/>
    <w:rsid w:val="664B39FF"/>
    <w:rsid w:val="66524D8D"/>
    <w:rsid w:val="66552ACF"/>
    <w:rsid w:val="666542CD"/>
    <w:rsid w:val="66661432"/>
    <w:rsid w:val="666A0B90"/>
    <w:rsid w:val="666A657B"/>
    <w:rsid w:val="666F6A97"/>
    <w:rsid w:val="6675023C"/>
    <w:rsid w:val="66776DBA"/>
    <w:rsid w:val="667A0C35"/>
    <w:rsid w:val="667C4992"/>
    <w:rsid w:val="668515EC"/>
    <w:rsid w:val="66855B24"/>
    <w:rsid w:val="66925D08"/>
    <w:rsid w:val="66940A0D"/>
    <w:rsid w:val="669560FF"/>
    <w:rsid w:val="66990C0E"/>
    <w:rsid w:val="669A47A8"/>
    <w:rsid w:val="669D7E69"/>
    <w:rsid w:val="669E188D"/>
    <w:rsid w:val="66A33621"/>
    <w:rsid w:val="66A470EE"/>
    <w:rsid w:val="66B23D5E"/>
    <w:rsid w:val="66B2643E"/>
    <w:rsid w:val="66B77DA8"/>
    <w:rsid w:val="66BA4A17"/>
    <w:rsid w:val="66BB5028"/>
    <w:rsid w:val="66C003AF"/>
    <w:rsid w:val="66C108AC"/>
    <w:rsid w:val="66C25A3F"/>
    <w:rsid w:val="66C403C0"/>
    <w:rsid w:val="66CA5FBD"/>
    <w:rsid w:val="66D165FA"/>
    <w:rsid w:val="66D204A8"/>
    <w:rsid w:val="66D24120"/>
    <w:rsid w:val="66D25ECE"/>
    <w:rsid w:val="66D75E07"/>
    <w:rsid w:val="66E005EB"/>
    <w:rsid w:val="66E37286"/>
    <w:rsid w:val="66E56139"/>
    <w:rsid w:val="66E65041"/>
    <w:rsid w:val="66EC5DF2"/>
    <w:rsid w:val="66EF4B73"/>
    <w:rsid w:val="66F571A9"/>
    <w:rsid w:val="66F72DF8"/>
    <w:rsid w:val="66F80A41"/>
    <w:rsid w:val="66FE59EE"/>
    <w:rsid w:val="67020DF0"/>
    <w:rsid w:val="67083193"/>
    <w:rsid w:val="670A1F91"/>
    <w:rsid w:val="670A65B6"/>
    <w:rsid w:val="670C7632"/>
    <w:rsid w:val="670D6F06"/>
    <w:rsid w:val="670E33AA"/>
    <w:rsid w:val="670F0ED0"/>
    <w:rsid w:val="671B5AC7"/>
    <w:rsid w:val="671C20B0"/>
    <w:rsid w:val="67216394"/>
    <w:rsid w:val="672913BA"/>
    <w:rsid w:val="672A4B3C"/>
    <w:rsid w:val="672B10B0"/>
    <w:rsid w:val="672C5D51"/>
    <w:rsid w:val="672F22A6"/>
    <w:rsid w:val="67307E59"/>
    <w:rsid w:val="67365E4E"/>
    <w:rsid w:val="673966CB"/>
    <w:rsid w:val="673C4EF8"/>
    <w:rsid w:val="673E61BD"/>
    <w:rsid w:val="6743437F"/>
    <w:rsid w:val="674500FF"/>
    <w:rsid w:val="674731D1"/>
    <w:rsid w:val="674A1F08"/>
    <w:rsid w:val="675936E0"/>
    <w:rsid w:val="675A5834"/>
    <w:rsid w:val="675B2367"/>
    <w:rsid w:val="675E05E0"/>
    <w:rsid w:val="676054AA"/>
    <w:rsid w:val="67631F20"/>
    <w:rsid w:val="67652B95"/>
    <w:rsid w:val="676559C0"/>
    <w:rsid w:val="67663B1E"/>
    <w:rsid w:val="676A223F"/>
    <w:rsid w:val="676A37ED"/>
    <w:rsid w:val="676F5979"/>
    <w:rsid w:val="676F7BC1"/>
    <w:rsid w:val="677122D5"/>
    <w:rsid w:val="6775273D"/>
    <w:rsid w:val="677D408C"/>
    <w:rsid w:val="679409C1"/>
    <w:rsid w:val="67960986"/>
    <w:rsid w:val="679A2D09"/>
    <w:rsid w:val="679B423A"/>
    <w:rsid w:val="679D18C6"/>
    <w:rsid w:val="679E15F5"/>
    <w:rsid w:val="67A356EB"/>
    <w:rsid w:val="67A528E8"/>
    <w:rsid w:val="67A867DB"/>
    <w:rsid w:val="67A90DAC"/>
    <w:rsid w:val="67AA4DE6"/>
    <w:rsid w:val="67AB35E3"/>
    <w:rsid w:val="67AD379C"/>
    <w:rsid w:val="67B23E41"/>
    <w:rsid w:val="67B50A00"/>
    <w:rsid w:val="67B91318"/>
    <w:rsid w:val="67C30A5A"/>
    <w:rsid w:val="67C35A1D"/>
    <w:rsid w:val="67C86A43"/>
    <w:rsid w:val="67CC0B6F"/>
    <w:rsid w:val="67D03E4B"/>
    <w:rsid w:val="67D341D9"/>
    <w:rsid w:val="67D6591D"/>
    <w:rsid w:val="67DC0155"/>
    <w:rsid w:val="67DD1360"/>
    <w:rsid w:val="67E10096"/>
    <w:rsid w:val="67E67330"/>
    <w:rsid w:val="67E73BFB"/>
    <w:rsid w:val="67EA2118"/>
    <w:rsid w:val="67F04A82"/>
    <w:rsid w:val="67F72090"/>
    <w:rsid w:val="67FA1B80"/>
    <w:rsid w:val="67FB0558"/>
    <w:rsid w:val="68043268"/>
    <w:rsid w:val="680452DE"/>
    <w:rsid w:val="680A4CE9"/>
    <w:rsid w:val="680E1DDB"/>
    <w:rsid w:val="680E5553"/>
    <w:rsid w:val="68124481"/>
    <w:rsid w:val="68180843"/>
    <w:rsid w:val="681A238F"/>
    <w:rsid w:val="681A66F7"/>
    <w:rsid w:val="681C682E"/>
    <w:rsid w:val="681E1351"/>
    <w:rsid w:val="68262975"/>
    <w:rsid w:val="68264723"/>
    <w:rsid w:val="68270A7F"/>
    <w:rsid w:val="682A7AE4"/>
    <w:rsid w:val="682B7218"/>
    <w:rsid w:val="68383BEE"/>
    <w:rsid w:val="6838616B"/>
    <w:rsid w:val="68396AB0"/>
    <w:rsid w:val="68397AE4"/>
    <w:rsid w:val="683B507B"/>
    <w:rsid w:val="683C3F47"/>
    <w:rsid w:val="684868CE"/>
    <w:rsid w:val="68582D39"/>
    <w:rsid w:val="685A617B"/>
    <w:rsid w:val="68637725"/>
    <w:rsid w:val="686865CB"/>
    <w:rsid w:val="686A21E8"/>
    <w:rsid w:val="686B0388"/>
    <w:rsid w:val="686B1E95"/>
    <w:rsid w:val="686E6466"/>
    <w:rsid w:val="686F71A6"/>
    <w:rsid w:val="68745DA6"/>
    <w:rsid w:val="687C2595"/>
    <w:rsid w:val="68833924"/>
    <w:rsid w:val="68835908"/>
    <w:rsid w:val="688852CD"/>
    <w:rsid w:val="688C3482"/>
    <w:rsid w:val="688E4077"/>
    <w:rsid w:val="688F07EC"/>
    <w:rsid w:val="68903EBD"/>
    <w:rsid w:val="6891694D"/>
    <w:rsid w:val="68970465"/>
    <w:rsid w:val="689773CF"/>
    <w:rsid w:val="689B6A3B"/>
    <w:rsid w:val="689D46D3"/>
    <w:rsid w:val="68A80790"/>
    <w:rsid w:val="68AC5ACD"/>
    <w:rsid w:val="68B355F4"/>
    <w:rsid w:val="68B65AA7"/>
    <w:rsid w:val="68B7181F"/>
    <w:rsid w:val="68B77BC4"/>
    <w:rsid w:val="68B95597"/>
    <w:rsid w:val="68BC0BE4"/>
    <w:rsid w:val="68CD4E32"/>
    <w:rsid w:val="68DB6E8C"/>
    <w:rsid w:val="68E5638C"/>
    <w:rsid w:val="68F00AAB"/>
    <w:rsid w:val="68F63148"/>
    <w:rsid w:val="68F93BE6"/>
    <w:rsid w:val="68FC6FF6"/>
    <w:rsid w:val="68FD042D"/>
    <w:rsid w:val="68FD2503"/>
    <w:rsid w:val="69022F16"/>
    <w:rsid w:val="69076303"/>
    <w:rsid w:val="69164798"/>
    <w:rsid w:val="691A1D26"/>
    <w:rsid w:val="691B5353"/>
    <w:rsid w:val="69244416"/>
    <w:rsid w:val="6927759C"/>
    <w:rsid w:val="692A7A53"/>
    <w:rsid w:val="692D1AE1"/>
    <w:rsid w:val="693410C2"/>
    <w:rsid w:val="69371333"/>
    <w:rsid w:val="6938410A"/>
    <w:rsid w:val="69393919"/>
    <w:rsid w:val="693F2F36"/>
    <w:rsid w:val="693F2FF0"/>
    <w:rsid w:val="69425BF8"/>
    <w:rsid w:val="69465C57"/>
    <w:rsid w:val="69480A0B"/>
    <w:rsid w:val="694C2C10"/>
    <w:rsid w:val="69566FF1"/>
    <w:rsid w:val="695F17E4"/>
    <w:rsid w:val="696077C1"/>
    <w:rsid w:val="6965639F"/>
    <w:rsid w:val="6967052D"/>
    <w:rsid w:val="696C7EE3"/>
    <w:rsid w:val="69763488"/>
    <w:rsid w:val="697661FC"/>
    <w:rsid w:val="698060B5"/>
    <w:rsid w:val="698A4CD8"/>
    <w:rsid w:val="698C0ADA"/>
    <w:rsid w:val="698C2C44"/>
    <w:rsid w:val="69936A2B"/>
    <w:rsid w:val="699700C5"/>
    <w:rsid w:val="699723F3"/>
    <w:rsid w:val="699C2735"/>
    <w:rsid w:val="699C6570"/>
    <w:rsid w:val="69A17079"/>
    <w:rsid w:val="69A30A4E"/>
    <w:rsid w:val="69A36969"/>
    <w:rsid w:val="69A41DA4"/>
    <w:rsid w:val="69A71C05"/>
    <w:rsid w:val="69AA44E1"/>
    <w:rsid w:val="69B03204"/>
    <w:rsid w:val="69B1626F"/>
    <w:rsid w:val="69B1648C"/>
    <w:rsid w:val="69B837F0"/>
    <w:rsid w:val="69C3786D"/>
    <w:rsid w:val="69C74791"/>
    <w:rsid w:val="69D008C3"/>
    <w:rsid w:val="69D53DE9"/>
    <w:rsid w:val="69D678C7"/>
    <w:rsid w:val="69E06093"/>
    <w:rsid w:val="69E15CF4"/>
    <w:rsid w:val="69E76134"/>
    <w:rsid w:val="69ED678B"/>
    <w:rsid w:val="69F820EF"/>
    <w:rsid w:val="69FE3602"/>
    <w:rsid w:val="69FE3CB6"/>
    <w:rsid w:val="69FF3582"/>
    <w:rsid w:val="6A040FB7"/>
    <w:rsid w:val="6A0A1139"/>
    <w:rsid w:val="6A0B1E23"/>
    <w:rsid w:val="6A0E113D"/>
    <w:rsid w:val="6A112E5B"/>
    <w:rsid w:val="6A161ADF"/>
    <w:rsid w:val="6A162621"/>
    <w:rsid w:val="6A2E7991"/>
    <w:rsid w:val="6A334ED5"/>
    <w:rsid w:val="6A3824EC"/>
    <w:rsid w:val="6A3D3EB0"/>
    <w:rsid w:val="6A3D5947"/>
    <w:rsid w:val="6A410CD6"/>
    <w:rsid w:val="6A48354B"/>
    <w:rsid w:val="6A4C6154"/>
    <w:rsid w:val="6A5135AE"/>
    <w:rsid w:val="6A55178B"/>
    <w:rsid w:val="6A5C267E"/>
    <w:rsid w:val="6A5E25E4"/>
    <w:rsid w:val="6A662508"/>
    <w:rsid w:val="6A6712E0"/>
    <w:rsid w:val="6A6A1955"/>
    <w:rsid w:val="6A6A2068"/>
    <w:rsid w:val="6A6E04B9"/>
    <w:rsid w:val="6A722DDE"/>
    <w:rsid w:val="6A7259FE"/>
    <w:rsid w:val="6A7554EE"/>
    <w:rsid w:val="6A77686B"/>
    <w:rsid w:val="6A7D0039"/>
    <w:rsid w:val="6A7E4166"/>
    <w:rsid w:val="6A7F10DC"/>
    <w:rsid w:val="6A85162F"/>
    <w:rsid w:val="6A881716"/>
    <w:rsid w:val="6A8D711E"/>
    <w:rsid w:val="6A992037"/>
    <w:rsid w:val="6A9A6657"/>
    <w:rsid w:val="6A9C6E89"/>
    <w:rsid w:val="6A9C6F1F"/>
    <w:rsid w:val="6AA066ED"/>
    <w:rsid w:val="6AA1685C"/>
    <w:rsid w:val="6AAE004E"/>
    <w:rsid w:val="6AB174AC"/>
    <w:rsid w:val="6AB53ED8"/>
    <w:rsid w:val="6AB54167"/>
    <w:rsid w:val="6ABD734D"/>
    <w:rsid w:val="6AC20228"/>
    <w:rsid w:val="6AC54B57"/>
    <w:rsid w:val="6AC55780"/>
    <w:rsid w:val="6AD7374E"/>
    <w:rsid w:val="6AD90C36"/>
    <w:rsid w:val="6ADA105A"/>
    <w:rsid w:val="6ADB34A2"/>
    <w:rsid w:val="6ADC4178"/>
    <w:rsid w:val="6AE300CF"/>
    <w:rsid w:val="6AF17EF1"/>
    <w:rsid w:val="6B0041E5"/>
    <w:rsid w:val="6B0C358C"/>
    <w:rsid w:val="6B0F4646"/>
    <w:rsid w:val="6B104923"/>
    <w:rsid w:val="6B1D1E3B"/>
    <w:rsid w:val="6B1F2882"/>
    <w:rsid w:val="6B206629"/>
    <w:rsid w:val="6B217574"/>
    <w:rsid w:val="6B243176"/>
    <w:rsid w:val="6B2C3514"/>
    <w:rsid w:val="6B313C47"/>
    <w:rsid w:val="6B346C7D"/>
    <w:rsid w:val="6B3D1555"/>
    <w:rsid w:val="6B3D3867"/>
    <w:rsid w:val="6B3E623A"/>
    <w:rsid w:val="6B403D4E"/>
    <w:rsid w:val="6B457954"/>
    <w:rsid w:val="6B467F12"/>
    <w:rsid w:val="6B4F4AC1"/>
    <w:rsid w:val="6B5126D1"/>
    <w:rsid w:val="6B5C045C"/>
    <w:rsid w:val="6B5D2DB4"/>
    <w:rsid w:val="6B605CF2"/>
    <w:rsid w:val="6B6123FD"/>
    <w:rsid w:val="6B6A215C"/>
    <w:rsid w:val="6B6F1812"/>
    <w:rsid w:val="6B725FDF"/>
    <w:rsid w:val="6B731070"/>
    <w:rsid w:val="6B7B4FB2"/>
    <w:rsid w:val="6B7C05FF"/>
    <w:rsid w:val="6B7C1223"/>
    <w:rsid w:val="6B816597"/>
    <w:rsid w:val="6B8926E7"/>
    <w:rsid w:val="6B9320D0"/>
    <w:rsid w:val="6B933837"/>
    <w:rsid w:val="6BA30FDC"/>
    <w:rsid w:val="6BA354A9"/>
    <w:rsid w:val="6BA75B7B"/>
    <w:rsid w:val="6BA94F14"/>
    <w:rsid w:val="6BAB2AA6"/>
    <w:rsid w:val="6BAC2180"/>
    <w:rsid w:val="6BAC33CE"/>
    <w:rsid w:val="6BBA0F22"/>
    <w:rsid w:val="6BC57E95"/>
    <w:rsid w:val="6BC66CC9"/>
    <w:rsid w:val="6BC85C13"/>
    <w:rsid w:val="6BC8690B"/>
    <w:rsid w:val="6BCB5EED"/>
    <w:rsid w:val="6BD1552E"/>
    <w:rsid w:val="6BD46610"/>
    <w:rsid w:val="6BDB75D3"/>
    <w:rsid w:val="6BDB7FEC"/>
    <w:rsid w:val="6BDE05D2"/>
    <w:rsid w:val="6BE61BF3"/>
    <w:rsid w:val="6BE76FEB"/>
    <w:rsid w:val="6BEE5118"/>
    <w:rsid w:val="6BEE7EF4"/>
    <w:rsid w:val="6BF17137"/>
    <w:rsid w:val="6BF8078A"/>
    <w:rsid w:val="6BF939A4"/>
    <w:rsid w:val="6BFB461E"/>
    <w:rsid w:val="6BFB46CF"/>
    <w:rsid w:val="6C032F5E"/>
    <w:rsid w:val="6C042FCD"/>
    <w:rsid w:val="6C0B5210"/>
    <w:rsid w:val="6C113B1B"/>
    <w:rsid w:val="6C11422C"/>
    <w:rsid w:val="6C134FBF"/>
    <w:rsid w:val="6C1C0DA7"/>
    <w:rsid w:val="6C1C5659"/>
    <w:rsid w:val="6C1E3502"/>
    <w:rsid w:val="6C216A87"/>
    <w:rsid w:val="6C226806"/>
    <w:rsid w:val="6C240F7A"/>
    <w:rsid w:val="6C2531EF"/>
    <w:rsid w:val="6C25505D"/>
    <w:rsid w:val="6C2C6080"/>
    <w:rsid w:val="6C2E7BA1"/>
    <w:rsid w:val="6C3005EF"/>
    <w:rsid w:val="6C351878"/>
    <w:rsid w:val="6C3A47EA"/>
    <w:rsid w:val="6C3D648A"/>
    <w:rsid w:val="6C3D7568"/>
    <w:rsid w:val="6C41570F"/>
    <w:rsid w:val="6C4433CA"/>
    <w:rsid w:val="6C455B7F"/>
    <w:rsid w:val="6C46754E"/>
    <w:rsid w:val="6C494260"/>
    <w:rsid w:val="6C4B4758"/>
    <w:rsid w:val="6C53351D"/>
    <w:rsid w:val="6C55163E"/>
    <w:rsid w:val="6C612208"/>
    <w:rsid w:val="6C646B74"/>
    <w:rsid w:val="6C6643EA"/>
    <w:rsid w:val="6C703B7C"/>
    <w:rsid w:val="6C73316E"/>
    <w:rsid w:val="6C783C1C"/>
    <w:rsid w:val="6C8210F8"/>
    <w:rsid w:val="6C832144"/>
    <w:rsid w:val="6C832A3F"/>
    <w:rsid w:val="6C895281"/>
    <w:rsid w:val="6C8F6791"/>
    <w:rsid w:val="6C9431AD"/>
    <w:rsid w:val="6C9A32D6"/>
    <w:rsid w:val="6C9D237D"/>
    <w:rsid w:val="6C9D453D"/>
    <w:rsid w:val="6C9E6F7E"/>
    <w:rsid w:val="6CA4041B"/>
    <w:rsid w:val="6CA871F8"/>
    <w:rsid w:val="6CBC2950"/>
    <w:rsid w:val="6CC0102E"/>
    <w:rsid w:val="6CCB3AEB"/>
    <w:rsid w:val="6CD11BF3"/>
    <w:rsid w:val="6CD632B7"/>
    <w:rsid w:val="6CD661D6"/>
    <w:rsid w:val="6CDA788A"/>
    <w:rsid w:val="6CDA7FE7"/>
    <w:rsid w:val="6CDC3602"/>
    <w:rsid w:val="6CDC3BAA"/>
    <w:rsid w:val="6CE26E24"/>
    <w:rsid w:val="6CE81FA7"/>
    <w:rsid w:val="6CE93F71"/>
    <w:rsid w:val="6CEB3B58"/>
    <w:rsid w:val="6CEB7CE9"/>
    <w:rsid w:val="6CF12D07"/>
    <w:rsid w:val="6CF16D1D"/>
    <w:rsid w:val="6CF22896"/>
    <w:rsid w:val="6CFA4621"/>
    <w:rsid w:val="6D035F7C"/>
    <w:rsid w:val="6D03673B"/>
    <w:rsid w:val="6D083B4B"/>
    <w:rsid w:val="6D090D05"/>
    <w:rsid w:val="6D0E3237"/>
    <w:rsid w:val="6D0F1AEC"/>
    <w:rsid w:val="6D0F45BA"/>
    <w:rsid w:val="6D105612"/>
    <w:rsid w:val="6D16371B"/>
    <w:rsid w:val="6D170689"/>
    <w:rsid w:val="6D1752D5"/>
    <w:rsid w:val="6D176A32"/>
    <w:rsid w:val="6D177280"/>
    <w:rsid w:val="6D19018C"/>
    <w:rsid w:val="6D1A4CF2"/>
    <w:rsid w:val="6D21195D"/>
    <w:rsid w:val="6D215110"/>
    <w:rsid w:val="6D2356D5"/>
    <w:rsid w:val="6D266F73"/>
    <w:rsid w:val="6D2F3AA9"/>
    <w:rsid w:val="6D301BA0"/>
    <w:rsid w:val="6D32201A"/>
    <w:rsid w:val="6D327EB6"/>
    <w:rsid w:val="6D366ACF"/>
    <w:rsid w:val="6D5004A5"/>
    <w:rsid w:val="6D512FD8"/>
    <w:rsid w:val="6D53424B"/>
    <w:rsid w:val="6D586EC2"/>
    <w:rsid w:val="6D5E670D"/>
    <w:rsid w:val="6D6464D9"/>
    <w:rsid w:val="6D6C094D"/>
    <w:rsid w:val="6D760E66"/>
    <w:rsid w:val="6D77413C"/>
    <w:rsid w:val="6D8048D6"/>
    <w:rsid w:val="6D885831"/>
    <w:rsid w:val="6D8A305E"/>
    <w:rsid w:val="6D8A5754"/>
    <w:rsid w:val="6D8B3489"/>
    <w:rsid w:val="6D965EA7"/>
    <w:rsid w:val="6D9F10B7"/>
    <w:rsid w:val="6DA3665A"/>
    <w:rsid w:val="6DA57F72"/>
    <w:rsid w:val="6DA85BDA"/>
    <w:rsid w:val="6DAF495D"/>
    <w:rsid w:val="6DB35C33"/>
    <w:rsid w:val="6DB4774F"/>
    <w:rsid w:val="6DB813B0"/>
    <w:rsid w:val="6DBA55EB"/>
    <w:rsid w:val="6DBC6DAF"/>
    <w:rsid w:val="6DBD0A7C"/>
    <w:rsid w:val="6DC54B27"/>
    <w:rsid w:val="6DCB58DC"/>
    <w:rsid w:val="6DD305AB"/>
    <w:rsid w:val="6DD8011E"/>
    <w:rsid w:val="6DD97884"/>
    <w:rsid w:val="6DE030F9"/>
    <w:rsid w:val="6DE9247B"/>
    <w:rsid w:val="6DEA361C"/>
    <w:rsid w:val="6DED2EE2"/>
    <w:rsid w:val="6DF1132F"/>
    <w:rsid w:val="6DF3363C"/>
    <w:rsid w:val="6DF479CF"/>
    <w:rsid w:val="6DF521CF"/>
    <w:rsid w:val="6E040453"/>
    <w:rsid w:val="6E062B72"/>
    <w:rsid w:val="6E070655"/>
    <w:rsid w:val="6E09260A"/>
    <w:rsid w:val="6E0C3A6F"/>
    <w:rsid w:val="6E0D76CF"/>
    <w:rsid w:val="6E111B25"/>
    <w:rsid w:val="6E146689"/>
    <w:rsid w:val="6E1B6A79"/>
    <w:rsid w:val="6E1C7FCF"/>
    <w:rsid w:val="6E2434B3"/>
    <w:rsid w:val="6E2778C5"/>
    <w:rsid w:val="6E287008"/>
    <w:rsid w:val="6E2C6F73"/>
    <w:rsid w:val="6E2E4332"/>
    <w:rsid w:val="6E2F2AA0"/>
    <w:rsid w:val="6E3E0061"/>
    <w:rsid w:val="6E3E02F0"/>
    <w:rsid w:val="6E420198"/>
    <w:rsid w:val="6E4969E0"/>
    <w:rsid w:val="6E4E0844"/>
    <w:rsid w:val="6E514C75"/>
    <w:rsid w:val="6E531FEA"/>
    <w:rsid w:val="6E5344B2"/>
    <w:rsid w:val="6E5813AF"/>
    <w:rsid w:val="6E591CF3"/>
    <w:rsid w:val="6E5C2E68"/>
    <w:rsid w:val="6E647D53"/>
    <w:rsid w:val="6E6543F2"/>
    <w:rsid w:val="6E663ACB"/>
    <w:rsid w:val="6E6955FF"/>
    <w:rsid w:val="6E69662F"/>
    <w:rsid w:val="6E6B449F"/>
    <w:rsid w:val="6E712470"/>
    <w:rsid w:val="6E7400ED"/>
    <w:rsid w:val="6E740590"/>
    <w:rsid w:val="6E755ABD"/>
    <w:rsid w:val="6E7837FF"/>
    <w:rsid w:val="6E7D0E6D"/>
    <w:rsid w:val="6E7D348E"/>
    <w:rsid w:val="6E7F65DB"/>
    <w:rsid w:val="6E816292"/>
    <w:rsid w:val="6E8346B4"/>
    <w:rsid w:val="6E89499E"/>
    <w:rsid w:val="6E8977BA"/>
    <w:rsid w:val="6E8B51EC"/>
    <w:rsid w:val="6E8E6B7E"/>
    <w:rsid w:val="6E8F33C5"/>
    <w:rsid w:val="6E9078CD"/>
    <w:rsid w:val="6E92778D"/>
    <w:rsid w:val="6E9443A7"/>
    <w:rsid w:val="6E9543B1"/>
    <w:rsid w:val="6E97602E"/>
    <w:rsid w:val="6E9B7ADD"/>
    <w:rsid w:val="6E9F0D8B"/>
    <w:rsid w:val="6E9F1E7A"/>
    <w:rsid w:val="6E9F2B3A"/>
    <w:rsid w:val="6EA13F6B"/>
    <w:rsid w:val="6EA5013D"/>
    <w:rsid w:val="6EA53653"/>
    <w:rsid w:val="6EA818E6"/>
    <w:rsid w:val="6EA90A8E"/>
    <w:rsid w:val="6EAB2F0C"/>
    <w:rsid w:val="6EAD28D1"/>
    <w:rsid w:val="6EAD33F4"/>
    <w:rsid w:val="6EAE7030"/>
    <w:rsid w:val="6EB35EB8"/>
    <w:rsid w:val="6EB80488"/>
    <w:rsid w:val="6EBA5D34"/>
    <w:rsid w:val="6EBD3ACF"/>
    <w:rsid w:val="6EBE56B6"/>
    <w:rsid w:val="6EBF43CD"/>
    <w:rsid w:val="6EBF4F8A"/>
    <w:rsid w:val="6EC65671"/>
    <w:rsid w:val="6ECB349C"/>
    <w:rsid w:val="6ED23484"/>
    <w:rsid w:val="6ED8604B"/>
    <w:rsid w:val="6EE13152"/>
    <w:rsid w:val="6EE23EE0"/>
    <w:rsid w:val="6EE61682"/>
    <w:rsid w:val="6EE6208C"/>
    <w:rsid w:val="6EEA0BDE"/>
    <w:rsid w:val="6EEE586F"/>
    <w:rsid w:val="6EF015E7"/>
    <w:rsid w:val="6EF07839"/>
    <w:rsid w:val="6EFA1E30"/>
    <w:rsid w:val="6EFB76BB"/>
    <w:rsid w:val="6EFF6236"/>
    <w:rsid w:val="6F027B26"/>
    <w:rsid w:val="6F03131A"/>
    <w:rsid w:val="6F0F3EFF"/>
    <w:rsid w:val="6F135468"/>
    <w:rsid w:val="6F1572A0"/>
    <w:rsid w:val="6F181A2F"/>
    <w:rsid w:val="6F1B6CB0"/>
    <w:rsid w:val="6F1C3294"/>
    <w:rsid w:val="6F1E43A6"/>
    <w:rsid w:val="6F20011E"/>
    <w:rsid w:val="6F200486"/>
    <w:rsid w:val="6F210D8E"/>
    <w:rsid w:val="6F214BAB"/>
    <w:rsid w:val="6F2E012D"/>
    <w:rsid w:val="6F2F39AD"/>
    <w:rsid w:val="6F2F7D99"/>
    <w:rsid w:val="6F3A4D77"/>
    <w:rsid w:val="6F3B6BD0"/>
    <w:rsid w:val="6F3C1727"/>
    <w:rsid w:val="6F3C2244"/>
    <w:rsid w:val="6F3F2733"/>
    <w:rsid w:val="6F3F5F0D"/>
    <w:rsid w:val="6F401CA1"/>
    <w:rsid w:val="6F466278"/>
    <w:rsid w:val="6F4B37C1"/>
    <w:rsid w:val="6F5B73A8"/>
    <w:rsid w:val="6F5E0C47"/>
    <w:rsid w:val="6F5E609D"/>
    <w:rsid w:val="6F6318CB"/>
    <w:rsid w:val="6F642555"/>
    <w:rsid w:val="6F6B6EC0"/>
    <w:rsid w:val="6F6D2630"/>
    <w:rsid w:val="6F6F0A87"/>
    <w:rsid w:val="6F794451"/>
    <w:rsid w:val="6F796E47"/>
    <w:rsid w:val="6F7B702A"/>
    <w:rsid w:val="6F827018"/>
    <w:rsid w:val="6F874C43"/>
    <w:rsid w:val="6F897EF0"/>
    <w:rsid w:val="6F8C57B4"/>
    <w:rsid w:val="6F8E7332"/>
    <w:rsid w:val="6F9208F0"/>
    <w:rsid w:val="6F927D88"/>
    <w:rsid w:val="6F9B2A0D"/>
    <w:rsid w:val="6FA26D85"/>
    <w:rsid w:val="6FA32AFD"/>
    <w:rsid w:val="6FA86F4A"/>
    <w:rsid w:val="6FC12F35"/>
    <w:rsid w:val="6FC211D5"/>
    <w:rsid w:val="6FC40A33"/>
    <w:rsid w:val="6FC43F96"/>
    <w:rsid w:val="6FC54822"/>
    <w:rsid w:val="6FCB399D"/>
    <w:rsid w:val="6FD711FE"/>
    <w:rsid w:val="6FDB4E1B"/>
    <w:rsid w:val="6FDC340D"/>
    <w:rsid w:val="6FDD3B4F"/>
    <w:rsid w:val="6FDD7851"/>
    <w:rsid w:val="6FDE3B35"/>
    <w:rsid w:val="6FE0340A"/>
    <w:rsid w:val="6FE03BA6"/>
    <w:rsid w:val="6FE253D4"/>
    <w:rsid w:val="6FE3034C"/>
    <w:rsid w:val="6FE931ED"/>
    <w:rsid w:val="6FEC5CF3"/>
    <w:rsid w:val="6FEC69CD"/>
    <w:rsid w:val="6FED07FD"/>
    <w:rsid w:val="6FF4094C"/>
    <w:rsid w:val="6FF70DA8"/>
    <w:rsid w:val="6FFE481D"/>
    <w:rsid w:val="7004359C"/>
    <w:rsid w:val="700510C2"/>
    <w:rsid w:val="7007308C"/>
    <w:rsid w:val="70081CA3"/>
    <w:rsid w:val="700E42D1"/>
    <w:rsid w:val="70131AB9"/>
    <w:rsid w:val="701D640C"/>
    <w:rsid w:val="70221C74"/>
    <w:rsid w:val="70222671"/>
    <w:rsid w:val="7023779A"/>
    <w:rsid w:val="702A34E1"/>
    <w:rsid w:val="702B53CC"/>
    <w:rsid w:val="70301F5F"/>
    <w:rsid w:val="703113AA"/>
    <w:rsid w:val="703D4D7E"/>
    <w:rsid w:val="704837F4"/>
    <w:rsid w:val="704E3160"/>
    <w:rsid w:val="70511992"/>
    <w:rsid w:val="705838E8"/>
    <w:rsid w:val="705B0CE2"/>
    <w:rsid w:val="705C3663"/>
    <w:rsid w:val="705D2446"/>
    <w:rsid w:val="70602FF5"/>
    <w:rsid w:val="7060730C"/>
    <w:rsid w:val="70624B47"/>
    <w:rsid w:val="7065127C"/>
    <w:rsid w:val="70657DB3"/>
    <w:rsid w:val="706B710A"/>
    <w:rsid w:val="70714824"/>
    <w:rsid w:val="70732687"/>
    <w:rsid w:val="70774A74"/>
    <w:rsid w:val="70787C8E"/>
    <w:rsid w:val="70790EA8"/>
    <w:rsid w:val="7085670D"/>
    <w:rsid w:val="70881A47"/>
    <w:rsid w:val="70894335"/>
    <w:rsid w:val="708A2261"/>
    <w:rsid w:val="708E10B8"/>
    <w:rsid w:val="708F26FB"/>
    <w:rsid w:val="708F6BDE"/>
    <w:rsid w:val="709039B7"/>
    <w:rsid w:val="70927C91"/>
    <w:rsid w:val="709D584D"/>
    <w:rsid w:val="70A1042A"/>
    <w:rsid w:val="70A26E00"/>
    <w:rsid w:val="70A3411C"/>
    <w:rsid w:val="70A703CB"/>
    <w:rsid w:val="70A84878"/>
    <w:rsid w:val="70A902A1"/>
    <w:rsid w:val="70AB3DA3"/>
    <w:rsid w:val="70B21D98"/>
    <w:rsid w:val="70B63835"/>
    <w:rsid w:val="70B73388"/>
    <w:rsid w:val="70CB4D91"/>
    <w:rsid w:val="70CC1BE0"/>
    <w:rsid w:val="70CC46CB"/>
    <w:rsid w:val="70CC7A81"/>
    <w:rsid w:val="70D23370"/>
    <w:rsid w:val="70D2369A"/>
    <w:rsid w:val="70D324F6"/>
    <w:rsid w:val="70D42655"/>
    <w:rsid w:val="70DF3D5D"/>
    <w:rsid w:val="70E25C28"/>
    <w:rsid w:val="70E27A7B"/>
    <w:rsid w:val="70E323D1"/>
    <w:rsid w:val="70E35E7D"/>
    <w:rsid w:val="70E94540"/>
    <w:rsid w:val="70EA06AA"/>
    <w:rsid w:val="70EC2710"/>
    <w:rsid w:val="70F62C1D"/>
    <w:rsid w:val="70F6604C"/>
    <w:rsid w:val="70F80C27"/>
    <w:rsid w:val="70FE5818"/>
    <w:rsid w:val="7105587A"/>
    <w:rsid w:val="71061686"/>
    <w:rsid w:val="710A4B42"/>
    <w:rsid w:val="710F7D33"/>
    <w:rsid w:val="71175551"/>
    <w:rsid w:val="711C4915"/>
    <w:rsid w:val="71200C2F"/>
    <w:rsid w:val="71265964"/>
    <w:rsid w:val="712948EE"/>
    <w:rsid w:val="712E283D"/>
    <w:rsid w:val="71334032"/>
    <w:rsid w:val="713909FB"/>
    <w:rsid w:val="713E2ADE"/>
    <w:rsid w:val="713F2F36"/>
    <w:rsid w:val="71472A2C"/>
    <w:rsid w:val="714B3EB9"/>
    <w:rsid w:val="714D034C"/>
    <w:rsid w:val="71527B90"/>
    <w:rsid w:val="71535E3B"/>
    <w:rsid w:val="71541713"/>
    <w:rsid w:val="71590699"/>
    <w:rsid w:val="716342F2"/>
    <w:rsid w:val="716723D9"/>
    <w:rsid w:val="716A38D3"/>
    <w:rsid w:val="716E16EF"/>
    <w:rsid w:val="71720233"/>
    <w:rsid w:val="7174300B"/>
    <w:rsid w:val="71743B7C"/>
    <w:rsid w:val="71752277"/>
    <w:rsid w:val="717C50E5"/>
    <w:rsid w:val="71800209"/>
    <w:rsid w:val="71871555"/>
    <w:rsid w:val="718A6777"/>
    <w:rsid w:val="719B68B1"/>
    <w:rsid w:val="719C5A56"/>
    <w:rsid w:val="71A10A17"/>
    <w:rsid w:val="71A130F0"/>
    <w:rsid w:val="71AB7A47"/>
    <w:rsid w:val="71B462EC"/>
    <w:rsid w:val="71B92F82"/>
    <w:rsid w:val="71BA374B"/>
    <w:rsid w:val="71C25437"/>
    <w:rsid w:val="71C50D8A"/>
    <w:rsid w:val="71C803EB"/>
    <w:rsid w:val="71CA790A"/>
    <w:rsid w:val="71CC00E9"/>
    <w:rsid w:val="71CE22CB"/>
    <w:rsid w:val="71CF7BDA"/>
    <w:rsid w:val="71D640AF"/>
    <w:rsid w:val="71D66D56"/>
    <w:rsid w:val="71D6712C"/>
    <w:rsid w:val="71DB6C3A"/>
    <w:rsid w:val="71E8120A"/>
    <w:rsid w:val="71EB54F4"/>
    <w:rsid w:val="71F06F98"/>
    <w:rsid w:val="71F17B50"/>
    <w:rsid w:val="71F27DBD"/>
    <w:rsid w:val="71F96BFB"/>
    <w:rsid w:val="71FA45E2"/>
    <w:rsid w:val="71FB6C73"/>
    <w:rsid w:val="72007D93"/>
    <w:rsid w:val="72056183"/>
    <w:rsid w:val="72077398"/>
    <w:rsid w:val="720A0C12"/>
    <w:rsid w:val="720A5267"/>
    <w:rsid w:val="721455EC"/>
    <w:rsid w:val="72184DA4"/>
    <w:rsid w:val="72200435"/>
    <w:rsid w:val="72255A4C"/>
    <w:rsid w:val="722F576A"/>
    <w:rsid w:val="72306A2D"/>
    <w:rsid w:val="72346C53"/>
    <w:rsid w:val="72346C9E"/>
    <w:rsid w:val="72354361"/>
    <w:rsid w:val="7238752D"/>
    <w:rsid w:val="723B7A2C"/>
    <w:rsid w:val="723C49F9"/>
    <w:rsid w:val="72446BE2"/>
    <w:rsid w:val="7249058E"/>
    <w:rsid w:val="724B4BE9"/>
    <w:rsid w:val="72556533"/>
    <w:rsid w:val="725B76BF"/>
    <w:rsid w:val="725F4A9D"/>
    <w:rsid w:val="72620611"/>
    <w:rsid w:val="72625354"/>
    <w:rsid w:val="72661558"/>
    <w:rsid w:val="726846C3"/>
    <w:rsid w:val="726916B9"/>
    <w:rsid w:val="726E2F4F"/>
    <w:rsid w:val="727147ED"/>
    <w:rsid w:val="727D3C42"/>
    <w:rsid w:val="7280233F"/>
    <w:rsid w:val="72802DBE"/>
    <w:rsid w:val="72865A07"/>
    <w:rsid w:val="728B1D53"/>
    <w:rsid w:val="729E5C67"/>
    <w:rsid w:val="729F135A"/>
    <w:rsid w:val="72A410E4"/>
    <w:rsid w:val="72A617F7"/>
    <w:rsid w:val="72A86057"/>
    <w:rsid w:val="72AC3A77"/>
    <w:rsid w:val="72AD5989"/>
    <w:rsid w:val="72AF4444"/>
    <w:rsid w:val="72BC60B9"/>
    <w:rsid w:val="72C136A2"/>
    <w:rsid w:val="72C53EE4"/>
    <w:rsid w:val="72C80474"/>
    <w:rsid w:val="72CA151A"/>
    <w:rsid w:val="72CB4475"/>
    <w:rsid w:val="72CB51FC"/>
    <w:rsid w:val="72CD4AB7"/>
    <w:rsid w:val="72CF0EED"/>
    <w:rsid w:val="72D35209"/>
    <w:rsid w:val="72D74F98"/>
    <w:rsid w:val="72DE10A0"/>
    <w:rsid w:val="72DF3E4C"/>
    <w:rsid w:val="72E457DE"/>
    <w:rsid w:val="72EA2CE2"/>
    <w:rsid w:val="72EC2B81"/>
    <w:rsid w:val="72EE22E1"/>
    <w:rsid w:val="72F25A14"/>
    <w:rsid w:val="72F766C5"/>
    <w:rsid w:val="72FF7A5D"/>
    <w:rsid w:val="73006427"/>
    <w:rsid w:val="73057019"/>
    <w:rsid w:val="73077359"/>
    <w:rsid w:val="73086F0D"/>
    <w:rsid w:val="730E25E2"/>
    <w:rsid w:val="731459FA"/>
    <w:rsid w:val="731C29AB"/>
    <w:rsid w:val="73223D88"/>
    <w:rsid w:val="73226BBA"/>
    <w:rsid w:val="73231CB5"/>
    <w:rsid w:val="732B5146"/>
    <w:rsid w:val="732D105C"/>
    <w:rsid w:val="73312B00"/>
    <w:rsid w:val="73400C13"/>
    <w:rsid w:val="73495192"/>
    <w:rsid w:val="735411A3"/>
    <w:rsid w:val="73557ACB"/>
    <w:rsid w:val="73582297"/>
    <w:rsid w:val="73597B85"/>
    <w:rsid w:val="735D61E0"/>
    <w:rsid w:val="7363195F"/>
    <w:rsid w:val="73637E23"/>
    <w:rsid w:val="73642D76"/>
    <w:rsid w:val="73644996"/>
    <w:rsid w:val="736D3206"/>
    <w:rsid w:val="736D64D6"/>
    <w:rsid w:val="737055E1"/>
    <w:rsid w:val="737102EB"/>
    <w:rsid w:val="737250A9"/>
    <w:rsid w:val="73770ED5"/>
    <w:rsid w:val="73774A53"/>
    <w:rsid w:val="737C40C7"/>
    <w:rsid w:val="737E54AE"/>
    <w:rsid w:val="7380736A"/>
    <w:rsid w:val="73846205"/>
    <w:rsid w:val="73886292"/>
    <w:rsid w:val="738E2CCE"/>
    <w:rsid w:val="738E735A"/>
    <w:rsid w:val="738E7EA7"/>
    <w:rsid w:val="73903399"/>
    <w:rsid w:val="73974727"/>
    <w:rsid w:val="73997EF2"/>
    <w:rsid w:val="739A5893"/>
    <w:rsid w:val="73A330CC"/>
    <w:rsid w:val="73A71A56"/>
    <w:rsid w:val="73A9121B"/>
    <w:rsid w:val="73AE2345"/>
    <w:rsid w:val="73AE2DD4"/>
    <w:rsid w:val="73AF0B37"/>
    <w:rsid w:val="73BA73B3"/>
    <w:rsid w:val="73BE1CB4"/>
    <w:rsid w:val="73C07CC1"/>
    <w:rsid w:val="73C3551C"/>
    <w:rsid w:val="73C612F7"/>
    <w:rsid w:val="73CF38BD"/>
    <w:rsid w:val="73CF5C6F"/>
    <w:rsid w:val="73D07B1A"/>
    <w:rsid w:val="73D17C39"/>
    <w:rsid w:val="73D77A7C"/>
    <w:rsid w:val="73D83934"/>
    <w:rsid w:val="73DC2871"/>
    <w:rsid w:val="73E008E2"/>
    <w:rsid w:val="73E32B3D"/>
    <w:rsid w:val="73E55492"/>
    <w:rsid w:val="73E55626"/>
    <w:rsid w:val="73EE546B"/>
    <w:rsid w:val="73F4692B"/>
    <w:rsid w:val="73F83941"/>
    <w:rsid w:val="74097B73"/>
    <w:rsid w:val="740A4DF8"/>
    <w:rsid w:val="740B4F48"/>
    <w:rsid w:val="740F250F"/>
    <w:rsid w:val="7412353D"/>
    <w:rsid w:val="741B5358"/>
    <w:rsid w:val="741F138C"/>
    <w:rsid w:val="7420471D"/>
    <w:rsid w:val="74206177"/>
    <w:rsid w:val="7421355A"/>
    <w:rsid w:val="74256463"/>
    <w:rsid w:val="742F2BB2"/>
    <w:rsid w:val="74310DAB"/>
    <w:rsid w:val="743515E4"/>
    <w:rsid w:val="74360941"/>
    <w:rsid w:val="7437057F"/>
    <w:rsid w:val="743B478F"/>
    <w:rsid w:val="743E2047"/>
    <w:rsid w:val="743F3E66"/>
    <w:rsid w:val="74413305"/>
    <w:rsid w:val="74436EB7"/>
    <w:rsid w:val="744404CF"/>
    <w:rsid w:val="74454183"/>
    <w:rsid w:val="74493C73"/>
    <w:rsid w:val="744C6581"/>
    <w:rsid w:val="744D58C6"/>
    <w:rsid w:val="745053C2"/>
    <w:rsid w:val="745636F0"/>
    <w:rsid w:val="745B7525"/>
    <w:rsid w:val="745D771F"/>
    <w:rsid w:val="745E3150"/>
    <w:rsid w:val="74666989"/>
    <w:rsid w:val="74666D9F"/>
    <w:rsid w:val="74687E72"/>
    <w:rsid w:val="7469575B"/>
    <w:rsid w:val="74706AEE"/>
    <w:rsid w:val="74710481"/>
    <w:rsid w:val="74757EC8"/>
    <w:rsid w:val="747607E0"/>
    <w:rsid w:val="74791745"/>
    <w:rsid w:val="74867294"/>
    <w:rsid w:val="74917CBB"/>
    <w:rsid w:val="74931D6E"/>
    <w:rsid w:val="74941AAA"/>
    <w:rsid w:val="74987627"/>
    <w:rsid w:val="749C4772"/>
    <w:rsid w:val="749E4FC1"/>
    <w:rsid w:val="749F1AE5"/>
    <w:rsid w:val="74A0575E"/>
    <w:rsid w:val="74A263E1"/>
    <w:rsid w:val="74A41CCA"/>
    <w:rsid w:val="74A7732C"/>
    <w:rsid w:val="74A86A6D"/>
    <w:rsid w:val="74A9173F"/>
    <w:rsid w:val="74AE27F6"/>
    <w:rsid w:val="74AF784E"/>
    <w:rsid w:val="74BC7FAB"/>
    <w:rsid w:val="74C63DE5"/>
    <w:rsid w:val="74D3353D"/>
    <w:rsid w:val="74D61A29"/>
    <w:rsid w:val="74DC3E47"/>
    <w:rsid w:val="74DF0FA5"/>
    <w:rsid w:val="74E6796C"/>
    <w:rsid w:val="74EC3862"/>
    <w:rsid w:val="74ED08BA"/>
    <w:rsid w:val="74F118EF"/>
    <w:rsid w:val="74F24476"/>
    <w:rsid w:val="74FA31C0"/>
    <w:rsid w:val="7503133A"/>
    <w:rsid w:val="750D72B3"/>
    <w:rsid w:val="750E3080"/>
    <w:rsid w:val="7511416F"/>
    <w:rsid w:val="75183646"/>
    <w:rsid w:val="751C07C2"/>
    <w:rsid w:val="7526030F"/>
    <w:rsid w:val="753B6759"/>
    <w:rsid w:val="753C062B"/>
    <w:rsid w:val="753F12D7"/>
    <w:rsid w:val="75445052"/>
    <w:rsid w:val="754B7672"/>
    <w:rsid w:val="754C196E"/>
    <w:rsid w:val="7554324A"/>
    <w:rsid w:val="7556594D"/>
    <w:rsid w:val="75567C44"/>
    <w:rsid w:val="75570338"/>
    <w:rsid w:val="75633AF2"/>
    <w:rsid w:val="756A1EDC"/>
    <w:rsid w:val="75701564"/>
    <w:rsid w:val="75720FA8"/>
    <w:rsid w:val="75741199"/>
    <w:rsid w:val="757571D9"/>
    <w:rsid w:val="757A4300"/>
    <w:rsid w:val="758D7B90"/>
    <w:rsid w:val="75930F1E"/>
    <w:rsid w:val="759673E7"/>
    <w:rsid w:val="759D3DFD"/>
    <w:rsid w:val="75A93914"/>
    <w:rsid w:val="75AB2C42"/>
    <w:rsid w:val="75B25848"/>
    <w:rsid w:val="75B557CB"/>
    <w:rsid w:val="75B64174"/>
    <w:rsid w:val="75BF093F"/>
    <w:rsid w:val="75C07E05"/>
    <w:rsid w:val="75C520C3"/>
    <w:rsid w:val="75D46E6E"/>
    <w:rsid w:val="75D56262"/>
    <w:rsid w:val="75DE65EA"/>
    <w:rsid w:val="75E46733"/>
    <w:rsid w:val="75E5234A"/>
    <w:rsid w:val="75E87B52"/>
    <w:rsid w:val="75EC0F0B"/>
    <w:rsid w:val="75F20621"/>
    <w:rsid w:val="75F23E97"/>
    <w:rsid w:val="75F46DFA"/>
    <w:rsid w:val="75F51FDC"/>
    <w:rsid w:val="75FA3039"/>
    <w:rsid w:val="75FF13EF"/>
    <w:rsid w:val="75FF2AE5"/>
    <w:rsid w:val="75FF578C"/>
    <w:rsid w:val="76042071"/>
    <w:rsid w:val="760616F0"/>
    <w:rsid w:val="760E304C"/>
    <w:rsid w:val="760F26C0"/>
    <w:rsid w:val="760F6260"/>
    <w:rsid w:val="7611394B"/>
    <w:rsid w:val="76140CF3"/>
    <w:rsid w:val="761847CE"/>
    <w:rsid w:val="7622406E"/>
    <w:rsid w:val="76257DC8"/>
    <w:rsid w:val="762835BF"/>
    <w:rsid w:val="762966BA"/>
    <w:rsid w:val="762D0E74"/>
    <w:rsid w:val="762D1373"/>
    <w:rsid w:val="762E5EAF"/>
    <w:rsid w:val="76345EA4"/>
    <w:rsid w:val="76370E63"/>
    <w:rsid w:val="763C42E7"/>
    <w:rsid w:val="76432D9B"/>
    <w:rsid w:val="76461DEC"/>
    <w:rsid w:val="764D731F"/>
    <w:rsid w:val="765702BE"/>
    <w:rsid w:val="765B2173"/>
    <w:rsid w:val="76697D90"/>
    <w:rsid w:val="766D64C9"/>
    <w:rsid w:val="76726D86"/>
    <w:rsid w:val="76796366"/>
    <w:rsid w:val="767B55C5"/>
    <w:rsid w:val="767F7165"/>
    <w:rsid w:val="767F7434"/>
    <w:rsid w:val="76870A83"/>
    <w:rsid w:val="768A7ED7"/>
    <w:rsid w:val="769248E1"/>
    <w:rsid w:val="76943405"/>
    <w:rsid w:val="76960289"/>
    <w:rsid w:val="76963507"/>
    <w:rsid w:val="769D4D7A"/>
    <w:rsid w:val="76A148C4"/>
    <w:rsid w:val="76A27A0F"/>
    <w:rsid w:val="76A41635"/>
    <w:rsid w:val="76A61981"/>
    <w:rsid w:val="76AB1CE7"/>
    <w:rsid w:val="76AB767C"/>
    <w:rsid w:val="76AE24B4"/>
    <w:rsid w:val="76AF1D88"/>
    <w:rsid w:val="76B20C7D"/>
    <w:rsid w:val="76B62050"/>
    <w:rsid w:val="76B83C83"/>
    <w:rsid w:val="76BA2CE9"/>
    <w:rsid w:val="76BA5E03"/>
    <w:rsid w:val="76BD6152"/>
    <w:rsid w:val="76C75323"/>
    <w:rsid w:val="76CD1201"/>
    <w:rsid w:val="76D812DE"/>
    <w:rsid w:val="76E201D8"/>
    <w:rsid w:val="76E50453"/>
    <w:rsid w:val="76EC6B38"/>
    <w:rsid w:val="76ED11D6"/>
    <w:rsid w:val="76F205EF"/>
    <w:rsid w:val="76F366BD"/>
    <w:rsid w:val="76F61248"/>
    <w:rsid w:val="76FB0580"/>
    <w:rsid w:val="76FF4ABD"/>
    <w:rsid w:val="770340E1"/>
    <w:rsid w:val="770A26C1"/>
    <w:rsid w:val="770A5D23"/>
    <w:rsid w:val="770D6136"/>
    <w:rsid w:val="771C7B4C"/>
    <w:rsid w:val="771D3195"/>
    <w:rsid w:val="77221297"/>
    <w:rsid w:val="773022D7"/>
    <w:rsid w:val="773329B9"/>
    <w:rsid w:val="77356731"/>
    <w:rsid w:val="773F3DCD"/>
    <w:rsid w:val="774150D6"/>
    <w:rsid w:val="774633B3"/>
    <w:rsid w:val="774A2159"/>
    <w:rsid w:val="77517F86"/>
    <w:rsid w:val="775A1CF3"/>
    <w:rsid w:val="775F2221"/>
    <w:rsid w:val="77623817"/>
    <w:rsid w:val="776252D8"/>
    <w:rsid w:val="77660698"/>
    <w:rsid w:val="776C6BD9"/>
    <w:rsid w:val="776F2220"/>
    <w:rsid w:val="7771182D"/>
    <w:rsid w:val="777309A5"/>
    <w:rsid w:val="777C610E"/>
    <w:rsid w:val="777E6654"/>
    <w:rsid w:val="77812E94"/>
    <w:rsid w:val="77822B24"/>
    <w:rsid w:val="77844FC2"/>
    <w:rsid w:val="77857C4F"/>
    <w:rsid w:val="77876861"/>
    <w:rsid w:val="778925D9"/>
    <w:rsid w:val="778B2631"/>
    <w:rsid w:val="77903967"/>
    <w:rsid w:val="77920243"/>
    <w:rsid w:val="77974CF6"/>
    <w:rsid w:val="77983016"/>
    <w:rsid w:val="77A2369A"/>
    <w:rsid w:val="77A43689"/>
    <w:rsid w:val="77AA7697"/>
    <w:rsid w:val="77AE0291"/>
    <w:rsid w:val="77B24A9C"/>
    <w:rsid w:val="77B27D81"/>
    <w:rsid w:val="77B43AFA"/>
    <w:rsid w:val="77BC7F74"/>
    <w:rsid w:val="77BD5CAF"/>
    <w:rsid w:val="77C2471A"/>
    <w:rsid w:val="77C35AEB"/>
    <w:rsid w:val="77C37ED6"/>
    <w:rsid w:val="77C5791C"/>
    <w:rsid w:val="77C71D29"/>
    <w:rsid w:val="77CC69FF"/>
    <w:rsid w:val="77D953B6"/>
    <w:rsid w:val="77DF7769"/>
    <w:rsid w:val="77E0188A"/>
    <w:rsid w:val="77E211F4"/>
    <w:rsid w:val="77E62B5C"/>
    <w:rsid w:val="77F46F1B"/>
    <w:rsid w:val="77F95158"/>
    <w:rsid w:val="77FF62A1"/>
    <w:rsid w:val="78016613"/>
    <w:rsid w:val="78035E46"/>
    <w:rsid w:val="78085F73"/>
    <w:rsid w:val="780B56E4"/>
    <w:rsid w:val="780E3511"/>
    <w:rsid w:val="78111043"/>
    <w:rsid w:val="781618E7"/>
    <w:rsid w:val="78171B2D"/>
    <w:rsid w:val="781A6D58"/>
    <w:rsid w:val="781A76D5"/>
    <w:rsid w:val="782E3777"/>
    <w:rsid w:val="782E3BC8"/>
    <w:rsid w:val="783B431E"/>
    <w:rsid w:val="7841787A"/>
    <w:rsid w:val="78490F96"/>
    <w:rsid w:val="784C599A"/>
    <w:rsid w:val="784F4399"/>
    <w:rsid w:val="78511404"/>
    <w:rsid w:val="785400DA"/>
    <w:rsid w:val="78564293"/>
    <w:rsid w:val="78573321"/>
    <w:rsid w:val="78574485"/>
    <w:rsid w:val="78590B90"/>
    <w:rsid w:val="785A701A"/>
    <w:rsid w:val="785B7ADB"/>
    <w:rsid w:val="78603E6F"/>
    <w:rsid w:val="78641792"/>
    <w:rsid w:val="78661CCC"/>
    <w:rsid w:val="786B40F3"/>
    <w:rsid w:val="78720C0F"/>
    <w:rsid w:val="787225FF"/>
    <w:rsid w:val="7873046F"/>
    <w:rsid w:val="78733B32"/>
    <w:rsid w:val="7874287B"/>
    <w:rsid w:val="78772CB3"/>
    <w:rsid w:val="788A2AAC"/>
    <w:rsid w:val="788A61C4"/>
    <w:rsid w:val="788B5A11"/>
    <w:rsid w:val="78926041"/>
    <w:rsid w:val="789B0816"/>
    <w:rsid w:val="78A17898"/>
    <w:rsid w:val="78A82F32"/>
    <w:rsid w:val="78A83D37"/>
    <w:rsid w:val="78A966B2"/>
    <w:rsid w:val="78A9695A"/>
    <w:rsid w:val="78AB73F9"/>
    <w:rsid w:val="78B020F5"/>
    <w:rsid w:val="78B15EE2"/>
    <w:rsid w:val="78BA000D"/>
    <w:rsid w:val="78BC60CB"/>
    <w:rsid w:val="78C501A9"/>
    <w:rsid w:val="78C72B92"/>
    <w:rsid w:val="78C8614F"/>
    <w:rsid w:val="78CA1D2D"/>
    <w:rsid w:val="78CE0284"/>
    <w:rsid w:val="78D221E8"/>
    <w:rsid w:val="78D34CD2"/>
    <w:rsid w:val="78D41DBA"/>
    <w:rsid w:val="78D658B0"/>
    <w:rsid w:val="78D67AA0"/>
    <w:rsid w:val="78D75858"/>
    <w:rsid w:val="78E26922"/>
    <w:rsid w:val="78E37BC1"/>
    <w:rsid w:val="78E55F35"/>
    <w:rsid w:val="78EA37C4"/>
    <w:rsid w:val="78F65A4C"/>
    <w:rsid w:val="78F90E78"/>
    <w:rsid w:val="78FD6DDA"/>
    <w:rsid w:val="790B18CD"/>
    <w:rsid w:val="7911314F"/>
    <w:rsid w:val="791B1255"/>
    <w:rsid w:val="791E26DD"/>
    <w:rsid w:val="791E4FA3"/>
    <w:rsid w:val="79270C55"/>
    <w:rsid w:val="79282225"/>
    <w:rsid w:val="79314CD6"/>
    <w:rsid w:val="79327C41"/>
    <w:rsid w:val="79330873"/>
    <w:rsid w:val="793C2C1D"/>
    <w:rsid w:val="793E5701"/>
    <w:rsid w:val="79402D4A"/>
    <w:rsid w:val="79482F3F"/>
    <w:rsid w:val="794C38BE"/>
    <w:rsid w:val="79501600"/>
    <w:rsid w:val="7950161D"/>
    <w:rsid w:val="79512445"/>
    <w:rsid w:val="79553F85"/>
    <w:rsid w:val="79596B1C"/>
    <w:rsid w:val="79647F94"/>
    <w:rsid w:val="796E19BF"/>
    <w:rsid w:val="797B2AB7"/>
    <w:rsid w:val="797E731D"/>
    <w:rsid w:val="79811168"/>
    <w:rsid w:val="79816F82"/>
    <w:rsid w:val="798175F3"/>
    <w:rsid w:val="7982193C"/>
    <w:rsid w:val="7985322B"/>
    <w:rsid w:val="79882267"/>
    <w:rsid w:val="79894B12"/>
    <w:rsid w:val="798C14FB"/>
    <w:rsid w:val="798D2306"/>
    <w:rsid w:val="798E2128"/>
    <w:rsid w:val="798E3ED6"/>
    <w:rsid w:val="798F47E5"/>
    <w:rsid w:val="798F545A"/>
    <w:rsid w:val="79962AAF"/>
    <w:rsid w:val="799E710B"/>
    <w:rsid w:val="79A37FF1"/>
    <w:rsid w:val="79A67934"/>
    <w:rsid w:val="79AB5DC4"/>
    <w:rsid w:val="79B50599"/>
    <w:rsid w:val="79BE5328"/>
    <w:rsid w:val="79C478F8"/>
    <w:rsid w:val="79C9406C"/>
    <w:rsid w:val="79CA77B5"/>
    <w:rsid w:val="79CD3FE8"/>
    <w:rsid w:val="79D52AE0"/>
    <w:rsid w:val="79D70D72"/>
    <w:rsid w:val="79DA35C0"/>
    <w:rsid w:val="79DD0C1D"/>
    <w:rsid w:val="79E50E48"/>
    <w:rsid w:val="79E83ECC"/>
    <w:rsid w:val="79E86DAB"/>
    <w:rsid w:val="79E93F1E"/>
    <w:rsid w:val="79F3688C"/>
    <w:rsid w:val="79F574AB"/>
    <w:rsid w:val="79FC591E"/>
    <w:rsid w:val="79FD28EB"/>
    <w:rsid w:val="7A000543"/>
    <w:rsid w:val="7A016D9E"/>
    <w:rsid w:val="7A097A01"/>
    <w:rsid w:val="7A0A0DED"/>
    <w:rsid w:val="7A0B3827"/>
    <w:rsid w:val="7A0C00E9"/>
    <w:rsid w:val="7A0F116D"/>
    <w:rsid w:val="7A106FE1"/>
    <w:rsid w:val="7A134787"/>
    <w:rsid w:val="7A150154"/>
    <w:rsid w:val="7A1C5986"/>
    <w:rsid w:val="7A1F0FD2"/>
    <w:rsid w:val="7A214D4A"/>
    <w:rsid w:val="7A2A1CD4"/>
    <w:rsid w:val="7A2A6EAC"/>
    <w:rsid w:val="7A2B3E1B"/>
    <w:rsid w:val="7A3525A4"/>
    <w:rsid w:val="7A361391"/>
    <w:rsid w:val="7A4412A0"/>
    <w:rsid w:val="7A460C55"/>
    <w:rsid w:val="7A496EB1"/>
    <w:rsid w:val="7A4A7121"/>
    <w:rsid w:val="7A4B251C"/>
    <w:rsid w:val="7A507B28"/>
    <w:rsid w:val="7A582577"/>
    <w:rsid w:val="7A607FED"/>
    <w:rsid w:val="7A6B7EB5"/>
    <w:rsid w:val="7A7237F8"/>
    <w:rsid w:val="7A7466D5"/>
    <w:rsid w:val="7A763EF2"/>
    <w:rsid w:val="7A7B5227"/>
    <w:rsid w:val="7A7B7BE2"/>
    <w:rsid w:val="7A7F770E"/>
    <w:rsid w:val="7A811C23"/>
    <w:rsid w:val="7A82285A"/>
    <w:rsid w:val="7A8862EF"/>
    <w:rsid w:val="7A9603AE"/>
    <w:rsid w:val="7A9A1811"/>
    <w:rsid w:val="7A9B2D4F"/>
    <w:rsid w:val="7A9E382C"/>
    <w:rsid w:val="7A9F33CE"/>
    <w:rsid w:val="7AA32991"/>
    <w:rsid w:val="7AA52CC6"/>
    <w:rsid w:val="7AAE4C0D"/>
    <w:rsid w:val="7AB43E11"/>
    <w:rsid w:val="7ABA267F"/>
    <w:rsid w:val="7ACE10C2"/>
    <w:rsid w:val="7AD002B2"/>
    <w:rsid w:val="7AD901BF"/>
    <w:rsid w:val="7AD973D3"/>
    <w:rsid w:val="7AE2097E"/>
    <w:rsid w:val="7AE50C7F"/>
    <w:rsid w:val="7AEA61D9"/>
    <w:rsid w:val="7AEA6D07"/>
    <w:rsid w:val="7AEA7832"/>
    <w:rsid w:val="7AEB45CC"/>
    <w:rsid w:val="7AEC0511"/>
    <w:rsid w:val="7AF12E8B"/>
    <w:rsid w:val="7AF252EF"/>
    <w:rsid w:val="7AFC7304"/>
    <w:rsid w:val="7B0378DA"/>
    <w:rsid w:val="7B0C69C9"/>
    <w:rsid w:val="7B160627"/>
    <w:rsid w:val="7B1D0561"/>
    <w:rsid w:val="7B207676"/>
    <w:rsid w:val="7B2227F3"/>
    <w:rsid w:val="7B2415DD"/>
    <w:rsid w:val="7B2B0115"/>
    <w:rsid w:val="7B2C7674"/>
    <w:rsid w:val="7B2E1119"/>
    <w:rsid w:val="7B33735F"/>
    <w:rsid w:val="7B3802BF"/>
    <w:rsid w:val="7B3835C1"/>
    <w:rsid w:val="7B3F43B7"/>
    <w:rsid w:val="7B4231CA"/>
    <w:rsid w:val="7B4231D4"/>
    <w:rsid w:val="7B494B47"/>
    <w:rsid w:val="7B564EC8"/>
    <w:rsid w:val="7B581595"/>
    <w:rsid w:val="7B5D0B1F"/>
    <w:rsid w:val="7B68273A"/>
    <w:rsid w:val="7B684ADD"/>
    <w:rsid w:val="7B6A3E2D"/>
    <w:rsid w:val="7B6C3591"/>
    <w:rsid w:val="7B6F73F8"/>
    <w:rsid w:val="7B71096A"/>
    <w:rsid w:val="7B7139EB"/>
    <w:rsid w:val="7B7B66DC"/>
    <w:rsid w:val="7B7D06A6"/>
    <w:rsid w:val="7B7E49C3"/>
    <w:rsid w:val="7B85330B"/>
    <w:rsid w:val="7B86755B"/>
    <w:rsid w:val="7B892BA7"/>
    <w:rsid w:val="7B8945B6"/>
    <w:rsid w:val="7B89704B"/>
    <w:rsid w:val="7B8F1BA3"/>
    <w:rsid w:val="7B933D71"/>
    <w:rsid w:val="7B95154C"/>
    <w:rsid w:val="7B956ACA"/>
    <w:rsid w:val="7B9738F1"/>
    <w:rsid w:val="7BA2471B"/>
    <w:rsid w:val="7BA90E1E"/>
    <w:rsid w:val="7BAA698E"/>
    <w:rsid w:val="7BAB790C"/>
    <w:rsid w:val="7BAD14D9"/>
    <w:rsid w:val="7BB71194"/>
    <w:rsid w:val="7BC0706F"/>
    <w:rsid w:val="7BC33BBC"/>
    <w:rsid w:val="7BCD69A8"/>
    <w:rsid w:val="7BCF44AC"/>
    <w:rsid w:val="7BCF6FC8"/>
    <w:rsid w:val="7BD368C1"/>
    <w:rsid w:val="7BD50282"/>
    <w:rsid w:val="7BD56BF6"/>
    <w:rsid w:val="7BD63073"/>
    <w:rsid w:val="7BDC53CD"/>
    <w:rsid w:val="7BDF4EBD"/>
    <w:rsid w:val="7BE01213"/>
    <w:rsid w:val="7BE067A8"/>
    <w:rsid w:val="7BE1342B"/>
    <w:rsid w:val="7BE6211D"/>
    <w:rsid w:val="7BE92EDF"/>
    <w:rsid w:val="7BF94115"/>
    <w:rsid w:val="7C023FAA"/>
    <w:rsid w:val="7C027F1E"/>
    <w:rsid w:val="7C03733F"/>
    <w:rsid w:val="7C037DF7"/>
    <w:rsid w:val="7C066B76"/>
    <w:rsid w:val="7C0D0F4B"/>
    <w:rsid w:val="7C120AFA"/>
    <w:rsid w:val="7C151FF6"/>
    <w:rsid w:val="7C170927"/>
    <w:rsid w:val="7C185BD7"/>
    <w:rsid w:val="7C193F64"/>
    <w:rsid w:val="7C1E00D5"/>
    <w:rsid w:val="7C1E44F1"/>
    <w:rsid w:val="7C2154D6"/>
    <w:rsid w:val="7C233903"/>
    <w:rsid w:val="7C260C80"/>
    <w:rsid w:val="7C2F0E8D"/>
    <w:rsid w:val="7C3774D1"/>
    <w:rsid w:val="7C38637B"/>
    <w:rsid w:val="7C3B436C"/>
    <w:rsid w:val="7C437C87"/>
    <w:rsid w:val="7C4D0F06"/>
    <w:rsid w:val="7C541AA2"/>
    <w:rsid w:val="7C56512B"/>
    <w:rsid w:val="7C5977E2"/>
    <w:rsid w:val="7C66738C"/>
    <w:rsid w:val="7C6970B6"/>
    <w:rsid w:val="7C6C7FD2"/>
    <w:rsid w:val="7C702163"/>
    <w:rsid w:val="7C746319"/>
    <w:rsid w:val="7C786509"/>
    <w:rsid w:val="7C7F7FEB"/>
    <w:rsid w:val="7C833A9B"/>
    <w:rsid w:val="7C867B0E"/>
    <w:rsid w:val="7C916499"/>
    <w:rsid w:val="7C950AE2"/>
    <w:rsid w:val="7C98497E"/>
    <w:rsid w:val="7C991641"/>
    <w:rsid w:val="7C9C690A"/>
    <w:rsid w:val="7CA45294"/>
    <w:rsid w:val="7CA85F64"/>
    <w:rsid w:val="7CAD5F69"/>
    <w:rsid w:val="7CB26799"/>
    <w:rsid w:val="7CB90CB5"/>
    <w:rsid w:val="7CC14777"/>
    <w:rsid w:val="7CC63586"/>
    <w:rsid w:val="7CC903C5"/>
    <w:rsid w:val="7CC92160"/>
    <w:rsid w:val="7CCA16C9"/>
    <w:rsid w:val="7CCC2F16"/>
    <w:rsid w:val="7CD2109B"/>
    <w:rsid w:val="7CD42548"/>
    <w:rsid w:val="7CD5613C"/>
    <w:rsid w:val="7CDD4730"/>
    <w:rsid w:val="7CE2527D"/>
    <w:rsid w:val="7CE35852"/>
    <w:rsid w:val="7CE460D6"/>
    <w:rsid w:val="7CE56E02"/>
    <w:rsid w:val="7CEA151B"/>
    <w:rsid w:val="7CEE3EBF"/>
    <w:rsid w:val="7CEF051E"/>
    <w:rsid w:val="7CF01F77"/>
    <w:rsid w:val="7CF16C56"/>
    <w:rsid w:val="7CFA1685"/>
    <w:rsid w:val="7CFC4581"/>
    <w:rsid w:val="7CFD7FE8"/>
    <w:rsid w:val="7D0068E4"/>
    <w:rsid w:val="7D006E99"/>
    <w:rsid w:val="7D0465F6"/>
    <w:rsid w:val="7D0C46A8"/>
    <w:rsid w:val="7D0F17D2"/>
    <w:rsid w:val="7D142EC6"/>
    <w:rsid w:val="7D1E0812"/>
    <w:rsid w:val="7D243A2A"/>
    <w:rsid w:val="7D2C2727"/>
    <w:rsid w:val="7D2C4132"/>
    <w:rsid w:val="7D38145E"/>
    <w:rsid w:val="7D3923AB"/>
    <w:rsid w:val="7D3A6836"/>
    <w:rsid w:val="7D3D6A38"/>
    <w:rsid w:val="7D3E2B27"/>
    <w:rsid w:val="7D400CA5"/>
    <w:rsid w:val="7D444752"/>
    <w:rsid w:val="7D475CB2"/>
    <w:rsid w:val="7D4A251B"/>
    <w:rsid w:val="7D4A644D"/>
    <w:rsid w:val="7D4D402D"/>
    <w:rsid w:val="7D5018E4"/>
    <w:rsid w:val="7D514E6E"/>
    <w:rsid w:val="7D525234"/>
    <w:rsid w:val="7D5316BF"/>
    <w:rsid w:val="7D537911"/>
    <w:rsid w:val="7D5A0D51"/>
    <w:rsid w:val="7D5B5A02"/>
    <w:rsid w:val="7D5D42EC"/>
    <w:rsid w:val="7D5D4940"/>
    <w:rsid w:val="7D620729"/>
    <w:rsid w:val="7D623DE3"/>
    <w:rsid w:val="7D645646"/>
    <w:rsid w:val="7D7608AF"/>
    <w:rsid w:val="7D787377"/>
    <w:rsid w:val="7D831878"/>
    <w:rsid w:val="7D8C39E3"/>
    <w:rsid w:val="7D8E73D7"/>
    <w:rsid w:val="7D8F4C6D"/>
    <w:rsid w:val="7D984A16"/>
    <w:rsid w:val="7D9A6C60"/>
    <w:rsid w:val="7D9B4E14"/>
    <w:rsid w:val="7D9D0B8C"/>
    <w:rsid w:val="7DA95783"/>
    <w:rsid w:val="7DAB5EAB"/>
    <w:rsid w:val="7DB008BF"/>
    <w:rsid w:val="7DB4264F"/>
    <w:rsid w:val="7DB46D18"/>
    <w:rsid w:val="7DBA6490"/>
    <w:rsid w:val="7DBD0757"/>
    <w:rsid w:val="7DC333F2"/>
    <w:rsid w:val="7DC46359"/>
    <w:rsid w:val="7DC6314D"/>
    <w:rsid w:val="7DC73E5B"/>
    <w:rsid w:val="7DC93214"/>
    <w:rsid w:val="7DCA42AC"/>
    <w:rsid w:val="7DCE72BE"/>
    <w:rsid w:val="7DD0035A"/>
    <w:rsid w:val="7DD02F40"/>
    <w:rsid w:val="7DD929CE"/>
    <w:rsid w:val="7DDA3B8E"/>
    <w:rsid w:val="7DE20C95"/>
    <w:rsid w:val="7DE226BC"/>
    <w:rsid w:val="7DE24E59"/>
    <w:rsid w:val="7DE66507"/>
    <w:rsid w:val="7DE74F33"/>
    <w:rsid w:val="7DEA3191"/>
    <w:rsid w:val="7DEB74FF"/>
    <w:rsid w:val="7DF5098D"/>
    <w:rsid w:val="7DF52378"/>
    <w:rsid w:val="7DF80A4E"/>
    <w:rsid w:val="7DF80E09"/>
    <w:rsid w:val="7DF921FD"/>
    <w:rsid w:val="7DFD2AC6"/>
    <w:rsid w:val="7DFE2FD9"/>
    <w:rsid w:val="7E0254BF"/>
    <w:rsid w:val="7E0D3101"/>
    <w:rsid w:val="7E102F7E"/>
    <w:rsid w:val="7E1626EC"/>
    <w:rsid w:val="7E1846B6"/>
    <w:rsid w:val="7E1E731D"/>
    <w:rsid w:val="7E2412D8"/>
    <w:rsid w:val="7E267149"/>
    <w:rsid w:val="7E2B6540"/>
    <w:rsid w:val="7E3053CD"/>
    <w:rsid w:val="7E3313AE"/>
    <w:rsid w:val="7E335A11"/>
    <w:rsid w:val="7E337212"/>
    <w:rsid w:val="7E355638"/>
    <w:rsid w:val="7E355E62"/>
    <w:rsid w:val="7E386B07"/>
    <w:rsid w:val="7E3B1ECA"/>
    <w:rsid w:val="7E3F60E7"/>
    <w:rsid w:val="7E447259"/>
    <w:rsid w:val="7E45540C"/>
    <w:rsid w:val="7E497532"/>
    <w:rsid w:val="7E4A3C43"/>
    <w:rsid w:val="7E5027D9"/>
    <w:rsid w:val="7E5475C3"/>
    <w:rsid w:val="7E573ACA"/>
    <w:rsid w:val="7E57404A"/>
    <w:rsid w:val="7E5971A9"/>
    <w:rsid w:val="7E634BCA"/>
    <w:rsid w:val="7E6D10D9"/>
    <w:rsid w:val="7E786F03"/>
    <w:rsid w:val="7E797DE8"/>
    <w:rsid w:val="7E823EDB"/>
    <w:rsid w:val="7E82588A"/>
    <w:rsid w:val="7E826423"/>
    <w:rsid w:val="7E927FC5"/>
    <w:rsid w:val="7E950BC3"/>
    <w:rsid w:val="7E971A7F"/>
    <w:rsid w:val="7E9A5FDB"/>
    <w:rsid w:val="7E9E2E0E"/>
    <w:rsid w:val="7E9E445A"/>
    <w:rsid w:val="7EA06B86"/>
    <w:rsid w:val="7EA170B7"/>
    <w:rsid w:val="7EA26857"/>
    <w:rsid w:val="7EAD3051"/>
    <w:rsid w:val="7EAD6348"/>
    <w:rsid w:val="7EAD7E4D"/>
    <w:rsid w:val="7EB2571D"/>
    <w:rsid w:val="7EB41451"/>
    <w:rsid w:val="7EB448AB"/>
    <w:rsid w:val="7EB45E2E"/>
    <w:rsid w:val="7EB71698"/>
    <w:rsid w:val="7EBC14E6"/>
    <w:rsid w:val="7EBE700C"/>
    <w:rsid w:val="7EC20C34"/>
    <w:rsid w:val="7EC53253"/>
    <w:rsid w:val="7EC855A1"/>
    <w:rsid w:val="7ECB2F7E"/>
    <w:rsid w:val="7ED4564C"/>
    <w:rsid w:val="7ED6300F"/>
    <w:rsid w:val="7EDB15C8"/>
    <w:rsid w:val="7EDC1B88"/>
    <w:rsid w:val="7EDD4122"/>
    <w:rsid w:val="7EDE73CE"/>
    <w:rsid w:val="7EE10F4C"/>
    <w:rsid w:val="7EF016F3"/>
    <w:rsid w:val="7EF34BCA"/>
    <w:rsid w:val="7EF42A2E"/>
    <w:rsid w:val="7EF50554"/>
    <w:rsid w:val="7EFB200E"/>
    <w:rsid w:val="7EFB7DFA"/>
    <w:rsid w:val="7EFC7B34"/>
    <w:rsid w:val="7F0444CF"/>
    <w:rsid w:val="7F067269"/>
    <w:rsid w:val="7F0675F4"/>
    <w:rsid w:val="7F0B29B5"/>
    <w:rsid w:val="7F0B7D77"/>
    <w:rsid w:val="7F1430D0"/>
    <w:rsid w:val="7F144E7E"/>
    <w:rsid w:val="7F165BD1"/>
    <w:rsid w:val="7F1E5F79"/>
    <w:rsid w:val="7F2651A9"/>
    <w:rsid w:val="7F274D2F"/>
    <w:rsid w:val="7F2B2195"/>
    <w:rsid w:val="7F315A30"/>
    <w:rsid w:val="7F346D52"/>
    <w:rsid w:val="7F3A15F4"/>
    <w:rsid w:val="7F3D6645"/>
    <w:rsid w:val="7F40732F"/>
    <w:rsid w:val="7F437511"/>
    <w:rsid w:val="7F440845"/>
    <w:rsid w:val="7F49068E"/>
    <w:rsid w:val="7F4A2E97"/>
    <w:rsid w:val="7F4E4227"/>
    <w:rsid w:val="7F562DA0"/>
    <w:rsid w:val="7F577493"/>
    <w:rsid w:val="7F5835E4"/>
    <w:rsid w:val="7F634C00"/>
    <w:rsid w:val="7F673200"/>
    <w:rsid w:val="7F6B24E1"/>
    <w:rsid w:val="7F6D5806"/>
    <w:rsid w:val="7F6F0306"/>
    <w:rsid w:val="7F6F54E6"/>
    <w:rsid w:val="7F6F5B39"/>
    <w:rsid w:val="7F7215FF"/>
    <w:rsid w:val="7F754CBD"/>
    <w:rsid w:val="7F791185"/>
    <w:rsid w:val="7F7951EE"/>
    <w:rsid w:val="7F7A7E61"/>
    <w:rsid w:val="7F7D6EC7"/>
    <w:rsid w:val="7F807AA7"/>
    <w:rsid w:val="7F885189"/>
    <w:rsid w:val="7F8C710A"/>
    <w:rsid w:val="7F914E82"/>
    <w:rsid w:val="7F930306"/>
    <w:rsid w:val="7F930498"/>
    <w:rsid w:val="7F935463"/>
    <w:rsid w:val="7F9761AF"/>
    <w:rsid w:val="7F9C4E83"/>
    <w:rsid w:val="7F9D7C27"/>
    <w:rsid w:val="7FA076F2"/>
    <w:rsid w:val="7FA32445"/>
    <w:rsid w:val="7FA77726"/>
    <w:rsid w:val="7FB0383D"/>
    <w:rsid w:val="7FB50EDB"/>
    <w:rsid w:val="7FBC6F44"/>
    <w:rsid w:val="7FC70AEC"/>
    <w:rsid w:val="7FCA70BA"/>
    <w:rsid w:val="7FCB6786"/>
    <w:rsid w:val="7FCB7C32"/>
    <w:rsid w:val="7FD37D11"/>
    <w:rsid w:val="7FD634F8"/>
    <w:rsid w:val="7FD63E37"/>
    <w:rsid w:val="7FDE7AEB"/>
    <w:rsid w:val="7FE02FB2"/>
    <w:rsid w:val="7FE1511E"/>
    <w:rsid w:val="7FEC669B"/>
    <w:rsid w:val="7FEE1B73"/>
    <w:rsid w:val="7FF3585B"/>
    <w:rsid w:val="7FF368D8"/>
    <w:rsid w:val="7FF60A27"/>
    <w:rsid w:val="7FF76C79"/>
    <w:rsid w:val="7FF83006"/>
    <w:rsid w:val="7FF85E0A"/>
    <w:rsid w:val="7FF91CBD"/>
    <w:rsid w:val="7FFA1F9D"/>
    <w:rsid w:val="7FFB5091"/>
    <w:rsid w:val="7FFB6E18"/>
    <w:rsid w:val="7FFF50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Date"/>
    <w:basedOn w:val="1"/>
    <w:next w:val="1"/>
    <w:qFormat/>
    <w:uiPriority w:val="0"/>
    <w:pPr>
      <w:ind w:left="100"/>
    </w:pPr>
    <w:rPr>
      <w:rFonts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FollowedHyperlink"/>
    <w:qFormat/>
    <w:uiPriority w:val="0"/>
    <w:rPr>
      <w:color w:val="333333"/>
      <w:u w:val="none"/>
    </w:rPr>
  </w:style>
  <w:style w:type="character" w:styleId="15">
    <w:name w:val="Emphasis"/>
    <w:qFormat/>
    <w:uiPriority w:val="0"/>
  </w:style>
  <w:style w:type="character" w:styleId="16">
    <w:name w:val="HTML Definition"/>
    <w:qFormat/>
    <w:uiPriority w:val="0"/>
    <w:rPr>
      <w:i/>
    </w:rPr>
  </w:style>
  <w:style w:type="character" w:styleId="17">
    <w:name w:val="HTML Acronym"/>
    <w:qFormat/>
    <w:uiPriority w:val="0"/>
  </w:style>
  <w:style w:type="character" w:styleId="18">
    <w:name w:val="HTML Variable"/>
    <w:qFormat/>
    <w:uiPriority w:val="0"/>
  </w:style>
  <w:style w:type="character" w:styleId="19">
    <w:name w:val="Hyperlink"/>
    <w:qFormat/>
    <w:uiPriority w:val="0"/>
    <w:rPr>
      <w:color w:val="333333"/>
      <w:u w:val="none"/>
    </w:rPr>
  </w:style>
  <w:style w:type="character" w:styleId="20">
    <w:name w:val="HTML Code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qFormat/>
    <w:uiPriority w:val="0"/>
  </w:style>
  <w:style w:type="character" w:styleId="22">
    <w:name w:val="HTML Keyboard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apple-style-span"/>
    <w:qFormat/>
    <w:uiPriority w:val="0"/>
  </w:style>
  <w:style w:type="character" w:customStyle="1" w:styleId="25">
    <w:name w:val="NormalCharacter"/>
    <w:semiHidden/>
    <w:qFormat/>
    <w:uiPriority w:val="99"/>
  </w:style>
  <w:style w:type="paragraph" w:customStyle="1" w:styleId="26">
    <w:name w:val="Char1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7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28">
    <w:name w:val="Char"/>
    <w:basedOn w:val="1"/>
    <w:qFormat/>
    <w:uiPriority w:val="0"/>
    <w:rPr>
      <w:rFonts w:ascii="Tahoma" w:hAnsi="Tahoma"/>
      <w:sz w:val="24"/>
    </w:rPr>
  </w:style>
  <w:style w:type="paragraph" w:customStyle="1" w:styleId="29">
    <w:name w:val="Char Char Char Char Char Char Char Char Char Char"/>
    <w:basedOn w:val="1"/>
    <w:qFormat/>
    <w:uiPriority w:val="0"/>
    <w:rPr>
      <w:szCs w:val="21"/>
    </w:rPr>
  </w:style>
  <w:style w:type="paragraph" w:customStyle="1" w:styleId="30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&#26222;&#36890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普通模板</Template>
  <Company>cz</Company>
  <Pages>8</Pages>
  <Words>3477</Words>
  <Characters>4516</Characters>
  <Lines>32</Lines>
  <Paragraphs>9</Paragraphs>
  <TotalTime>14</TotalTime>
  <ScaleCrop>false</ScaleCrop>
  <LinksUpToDate>false</LinksUpToDate>
  <CharactersWithSpaces>4519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2025-08-18T08:09:00Z</dcterms:created>
  <dc:creator>cz17</dc:creator>
  <cp:lastModifiedBy>Administrator</cp:lastModifiedBy>
  <cp:lastPrinted>2021-11-08T00:52:00Z</cp:lastPrinted>
  <dcterms:modified xsi:type="dcterms:W3CDTF">2025-11-21T02:50:23Z</dcterms:modified>
  <dc:title>七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085FACB9776946A7B04E39A7DA6B336D_13</vt:lpwstr>
  </property>
  <property fmtid="{D5CDD505-2E9C-101B-9397-08002B2CF9AE}" pid="4" name="KSOTemplateDocerSaveRecord">
    <vt:lpwstr>eyJoZGlkIjoiNGY5YzNjYWZlMjI0ZTU2N2E0ZWIyODBhMjcyYjdjZTEiLCJ1c2VySWQiOiIzMjI1MTAxNzQifQ==</vt:lpwstr>
  </property>
</Properties>
</file>