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right="-890" w:rightChars="-424"/>
        <w:jc w:val="center"/>
        <w:rPr>
          <w:rFonts w:ascii="华文中宋" w:hAnsi="华文中宋" w:eastAsia="华文中宋" w:cs="华文中宋"/>
          <w:b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sz w:val="44"/>
          <w:szCs w:val="44"/>
        </w:rPr>
        <w:t>石城县2025年9月份</w:t>
      </w:r>
    </w:p>
    <w:p>
      <w:pPr>
        <w:spacing w:line="640" w:lineRule="exact"/>
        <w:ind w:right="-890" w:rightChars="-424"/>
        <w:jc w:val="center"/>
        <w:rPr>
          <w:rFonts w:ascii="华文中宋" w:hAnsi="华文中宋" w:eastAsia="华文中宋" w:cs="华文中宋"/>
          <w:b/>
          <w:sz w:val="44"/>
          <w:szCs w:val="44"/>
          <w:highlight w:val="yellow"/>
        </w:rPr>
      </w:pPr>
      <w:r>
        <w:rPr>
          <w:rFonts w:hint="eastAsia" w:ascii="华文中宋" w:hAnsi="华文中宋" w:eastAsia="华文中宋" w:cs="华文中宋"/>
          <w:b/>
          <w:sz w:val="44"/>
          <w:szCs w:val="44"/>
        </w:rPr>
        <w:t>财政预算执行情况分析</w:t>
      </w:r>
    </w:p>
    <w:p>
      <w:pPr>
        <w:spacing w:line="640" w:lineRule="exact"/>
        <w:ind w:firstLine="280" w:firstLineChars="100"/>
        <w:rPr>
          <w:rFonts w:ascii="仿宋" w:hAnsi="仿宋" w:eastAsia="仿宋"/>
          <w:sz w:val="28"/>
          <w:szCs w:val="28"/>
        </w:rPr>
      </w:pPr>
    </w:p>
    <w:p>
      <w:pPr>
        <w:spacing w:line="64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一、9月份财政收支完成情况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9月份，</w:t>
      </w:r>
      <w:r>
        <w:rPr>
          <w:rFonts w:ascii="仿宋" w:hAnsi="仿宋" w:eastAsia="仿宋"/>
          <w:sz w:val="28"/>
          <w:szCs w:val="28"/>
        </w:rPr>
        <w:t>一般公共预算收入完成</w:t>
      </w:r>
      <w:r>
        <w:rPr>
          <w:rFonts w:hint="eastAsia" w:ascii="仿宋" w:hAnsi="仿宋" w:eastAsia="仿宋"/>
          <w:sz w:val="28"/>
          <w:szCs w:val="28"/>
        </w:rPr>
        <w:t>5474</w:t>
      </w:r>
      <w:r>
        <w:rPr>
          <w:rFonts w:ascii="仿宋" w:hAnsi="仿宋" w:eastAsia="仿宋"/>
          <w:sz w:val="28"/>
          <w:szCs w:val="28"/>
        </w:rPr>
        <w:t>万元，同比</w:t>
      </w:r>
      <w:r>
        <w:rPr>
          <w:rFonts w:hint="eastAsia" w:ascii="仿宋" w:hAnsi="仿宋" w:eastAsia="仿宋"/>
          <w:sz w:val="28"/>
          <w:szCs w:val="28"/>
        </w:rPr>
        <w:t>增</w:t>
      </w:r>
      <w:r>
        <w:rPr>
          <w:rFonts w:ascii="仿宋" w:hAnsi="仿宋" w:eastAsia="仿宋"/>
          <w:sz w:val="28"/>
          <w:szCs w:val="28"/>
        </w:rPr>
        <w:t>收</w:t>
      </w:r>
      <w:r>
        <w:rPr>
          <w:rFonts w:hint="eastAsia" w:ascii="仿宋" w:hAnsi="仿宋" w:eastAsia="仿宋"/>
          <w:sz w:val="28"/>
          <w:szCs w:val="28"/>
        </w:rPr>
        <w:t>121</w:t>
      </w:r>
      <w:r>
        <w:rPr>
          <w:rFonts w:ascii="仿宋" w:hAnsi="仿宋" w:eastAsia="仿宋"/>
          <w:sz w:val="28"/>
          <w:szCs w:val="28"/>
        </w:rPr>
        <w:t>万元，</w:t>
      </w:r>
      <w:r>
        <w:rPr>
          <w:rFonts w:hint="eastAsia" w:ascii="仿宋" w:hAnsi="仿宋" w:eastAsia="仿宋"/>
          <w:sz w:val="28"/>
          <w:szCs w:val="28"/>
        </w:rPr>
        <w:t>增长2.3</w:t>
      </w:r>
      <w:r>
        <w:rPr>
          <w:rFonts w:ascii="仿宋" w:hAnsi="仿宋" w:eastAsia="仿宋"/>
          <w:sz w:val="28"/>
          <w:szCs w:val="28"/>
        </w:rPr>
        <w:t>%。其中：税收收入完成</w:t>
      </w:r>
      <w:r>
        <w:rPr>
          <w:rFonts w:hint="eastAsia" w:ascii="仿宋" w:hAnsi="仿宋" w:eastAsia="仿宋"/>
          <w:sz w:val="28"/>
          <w:szCs w:val="28"/>
        </w:rPr>
        <w:t>3814</w:t>
      </w:r>
      <w:r>
        <w:rPr>
          <w:rFonts w:ascii="仿宋" w:hAnsi="仿宋" w:eastAsia="仿宋"/>
          <w:sz w:val="28"/>
          <w:szCs w:val="28"/>
        </w:rPr>
        <w:t>万元，同比</w:t>
      </w:r>
      <w:r>
        <w:rPr>
          <w:rFonts w:hint="eastAsia" w:ascii="仿宋" w:hAnsi="仿宋" w:eastAsia="仿宋"/>
          <w:sz w:val="28"/>
          <w:szCs w:val="28"/>
        </w:rPr>
        <w:t>增收1334</w:t>
      </w:r>
      <w:r>
        <w:rPr>
          <w:rFonts w:ascii="仿宋" w:hAnsi="仿宋" w:eastAsia="仿宋"/>
          <w:sz w:val="28"/>
          <w:szCs w:val="28"/>
        </w:rPr>
        <w:t>万元，</w:t>
      </w:r>
      <w:r>
        <w:rPr>
          <w:rFonts w:hint="eastAsia" w:ascii="仿宋" w:hAnsi="仿宋" w:eastAsia="仿宋"/>
          <w:sz w:val="28"/>
          <w:szCs w:val="28"/>
        </w:rPr>
        <w:t>增长53.8</w:t>
      </w:r>
      <w:r>
        <w:rPr>
          <w:rFonts w:ascii="仿宋" w:hAnsi="仿宋" w:eastAsia="仿宋"/>
          <w:sz w:val="28"/>
          <w:szCs w:val="28"/>
        </w:rPr>
        <w:t>%,完成</w:t>
      </w:r>
      <w:r>
        <w:rPr>
          <w:rFonts w:hint="eastAsia" w:ascii="仿宋" w:hAnsi="仿宋" w:eastAsia="仿宋"/>
          <w:sz w:val="28"/>
          <w:szCs w:val="28"/>
        </w:rPr>
        <w:t>当月计划数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52</w:t>
      </w:r>
      <w:r>
        <w:rPr>
          <w:rFonts w:hint="eastAsia" w:ascii="仿宋" w:hAnsi="仿宋" w:eastAsia="仿宋"/>
          <w:sz w:val="28"/>
          <w:szCs w:val="28"/>
        </w:rPr>
        <w:t>00万元</w:t>
      </w:r>
      <w:r>
        <w:rPr>
          <w:rFonts w:ascii="仿宋" w:hAnsi="仿宋" w:eastAsia="仿宋"/>
          <w:sz w:val="28"/>
          <w:szCs w:val="28"/>
        </w:rPr>
        <w:t>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73.3</w:t>
      </w:r>
      <w:r>
        <w:rPr>
          <w:rFonts w:ascii="仿宋" w:hAnsi="仿宋" w:eastAsia="仿宋"/>
          <w:sz w:val="28"/>
          <w:szCs w:val="28"/>
        </w:rPr>
        <w:t>%；非税收入完成</w:t>
      </w:r>
      <w:r>
        <w:rPr>
          <w:rFonts w:hint="eastAsia" w:ascii="仿宋" w:hAnsi="仿宋" w:eastAsia="仿宋"/>
          <w:sz w:val="28"/>
          <w:szCs w:val="28"/>
        </w:rPr>
        <w:t>1660</w:t>
      </w:r>
      <w:r>
        <w:rPr>
          <w:rFonts w:ascii="仿宋" w:hAnsi="仿宋" w:eastAsia="仿宋"/>
          <w:sz w:val="28"/>
          <w:szCs w:val="28"/>
        </w:rPr>
        <w:t>元,同比</w:t>
      </w:r>
      <w:r>
        <w:rPr>
          <w:rFonts w:hint="eastAsia" w:ascii="仿宋" w:hAnsi="仿宋" w:eastAsia="仿宋"/>
          <w:sz w:val="28"/>
          <w:szCs w:val="28"/>
        </w:rPr>
        <w:t>减</w:t>
      </w:r>
      <w:r>
        <w:rPr>
          <w:rFonts w:ascii="仿宋" w:hAnsi="仿宋" w:eastAsia="仿宋"/>
          <w:sz w:val="28"/>
          <w:szCs w:val="28"/>
        </w:rPr>
        <w:t>收</w:t>
      </w:r>
      <w:r>
        <w:rPr>
          <w:rFonts w:hint="eastAsia" w:ascii="仿宋" w:hAnsi="仿宋" w:eastAsia="仿宋"/>
          <w:sz w:val="28"/>
          <w:szCs w:val="28"/>
        </w:rPr>
        <w:t>1213</w:t>
      </w:r>
      <w:r>
        <w:rPr>
          <w:rFonts w:ascii="仿宋" w:hAnsi="仿宋" w:eastAsia="仿宋"/>
          <w:sz w:val="28"/>
          <w:szCs w:val="28"/>
        </w:rPr>
        <w:t>万元,</w:t>
      </w:r>
      <w:r>
        <w:rPr>
          <w:rFonts w:hint="eastAsia" w:ascii="仿宋" w:hAnsi="仿宋" w:eastAsia="仿宋"/>
          <w:sz w:val="28"/>
          <w:szCs w:val="28"/>
        </w:rPr>
        <w:t>下降42.2</w:t>
      </w:r>
      <w:r>
        <w:rPr>
          <w:rFonts w:ascii="仿宋" w:hAnsi="仿宋" w:eastAsia="仿宋"/>
          <w:sz w:val="28"/>
          <w:szCs w:val="28"/>
        </w:rPr>
        <w:t>%，完成</w:t>
      </w:r>
      <w:r>
        <w:rPr>
          <w:rFonts w:hint="eastAsia" w:ascii="仿宋" w:hAnsi="仿宋" w:eastAsia="仿宋"/>
          <w:sz w:val="28"/>
          <w:szCs w:val="28"/>
        </w:rPr>
        <w:t>当月计划数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200</w:t>
      </w:r>
      <w:r>
        <w:rPr>
          <w:rFonts w:ascii="仿宋" w:hAnsi="仿宋" w:eastAsia="仿宋"/>
          <w:sz w:val="28"/>
          <w:szCs w:val="28"/>
        </w:rPr>
        <w:t>万元的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830.0</w:t>
      </w:r>
      <w:r>
        <w:rPr>
          <w:rFonts w:ascii="仿宋" w:hAnsi="仿宋" w:eastAsia="仿宋"/>
          <w:sz w:val="28"/>
          <w:szCs w:val="28"/>
        </w:rPr>
        <w:t xml:space="preserve">%。 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9月</w:t>
      </w:r>
      <w:r>
        <w:rPr>
          <w:rFonts w:ascii="仿宋" w:hAnsi="仿宋" w:eastAsia="仿宋"/>
          <w:sz w:val="28"/>
          <w:szCs w:val="28"/>
        </w:rPr>
        <w:t>份，全县完成一般公共预算支出</w:t>
      </w:r>
      <w:r>
        <w:rPr>
          <w:rFonts w:hint="eastAsia" w:ascii="仿宋" w:hAnsi="仿宋" w:eastAsia="仿宋"/>
          <w:sz w:val="28"/>
          <w:szCs w:val="28"/>
        </w:rPr>
        <w:t>28658</w:t>
      </w:r>
      <w:r>
        <w:rPr>
          <w:rFonts w:ascii="仿宋" w:hAnsi="仿宋" w:eastAsia="仿宋"/>
          <w:sz w:val="28"/>
          <w:szCs w:val="28"/>
        </w:rPr>
        <w:t>万元，同比</w:t>
      </w:r>
      <w:r>
        <w:rPr>
          <w:rFonts w:hint="eastAsia" w:ascii="仿宋" w:hAnsi="仿宋" w:eastAsia="仿宋"/>
          <w:sz w:val="28"/>
          <w:szCs w:val="28"/>
        </w:rPr>
        <w:t>减</w:t>
      </w:r>
      <w:r>
        <w:rPr>
          <w:rFonts w:ascii="仿宋" w:hAnsi="仿宋" w:eastAsia="仿宋"/>
          <w:sz w:val="28"/>
          <w:szCs w:val="28"/>
        </w:rPr>
        <w:t>支</w:t>
      </w:r>
      <w:r>
        <w:rPr>
          <w:rFonts w:hint="eastAsia" w:ascii="仿宋" w:hAnsi="仿宋" w:eastAsia="仿宋"/>
          <w:sz w:val="28"/>
          <w:szCs w:val="28"/>
        </w:rPr>
        <w:t>8018</w:t>
      </w:r>
      <w:r>
        <w:rPr>
          <w:rFonts w:ascii="仿宋" w:hAnsi="仿宋" w:eastAsia="仿宋"/>
          <w:sz w:val="28"/>
          <w:szCs w:val="28"/>
        </w:rPr>
        <w:t>万元，</w:t>
      </w:r>
      <w:r>
        <w:rPr>
          <w:rFonts w:hint="eastAsia" w:ascii="仿宋" w:hAnsi="仿宋" w:eastAsia="仿宋"/>
          <w:sz w:val="28"/>
          <w:szCs w:val="28"/>
        </w:rPr>
        <w:t>下降21.9</w:t>
      </w:r>
      <w:r>
        <w:rPr>
          <w:rFonts w:ascii="仿宋" w:hAnsi="仿宋" w:eastAsia="仿宋"/>
          <w:sz w:val="28"/>
          <w:szCs w:val="28"/>
        </w:rPr>
        <w:t>%。</w:t>
      </w:r>
    </w:p>
    <w:p>
      <w:pPr>
        <w:spacing w:line="64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二、1-9月份财政收支完成情况</w:t>
      </w:r>
    </w:p>
    <w:p>
      <w:pPr>
        <w:spacing w:line="640" w:lineRule="exact"/>
        <w:ind w:firstLine="567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（一）一般预算收支完成情况</w:t>
      </w:r>
    </w:p>
    <w:p>
      <w:pPr>
        <w:spacing w:line="64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1.一般公共预算收入完成情况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一般公共预算收入</w:t>
      </w:r>
      <w:r>
        <w:rPr>
          <w:rFonts w:hint="eastAsia" w:ascii="仿宋" w:hAnsi="仿宋" w:eastAsia="仿宋"/>
          <w:sz w:val="28"/>
          <w:szCs w:val="28"/>
        </w:rPr>
        <w:t>完成65424万元，完成年初预算数86300万元的75.8%，同比增收1395万元，增长2.2%。其中：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税收收入40826万元，完成年初预算数62111万元的65.7%，同比减收3346万元，下降7.6%，分税种情况是：国内增值税35%部分征收25810万元,同比增长4.6%；企业所得税28%部分征收2945万元，同比下降5.9%；个人所得税28%部分征收797万元，同比增长32.2%；城市维护建设税3611万元，同比增长1.7%；“五小税”4348万元，同比下降25.4%；车船税900万元，同比下降1.5%；耕地占用税211万元，同比下降66.2%；契税1730万元,同比下降57.4%；烟叶税374万元，同比下降47.2%；环境保护税70%部分征收100万元，同比增长37.0%。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非税收入完成24598万元,完成年初预算数24189万元的101.7%，同比增收4741万元,增长23.9%。其中:专项收入完成2420万元，同比增收93万元，增长4.0%；行政事业性收费收入完成2033万元，同比减收1339万元，下降39.7%；罚没收入完成6747万元，同比减收3657万元，同比下降35.1%；国有资源（资产）有偿使用收入完成12552万元，同比增收10349万元，增长469.8%； 政府住房基金收入完成845万元，同比减收588万元，下降41.0%；其他收入1万元，同比减收117万元，下降99.2%。</w:t>
      </w:r>
    </w:p>
    <w:p>
      <w:pPr>
        <w:spacing w:line="64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2.财政总收入完成情况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  <w:highlight w:val="yellow"/>
        </w:rPr>
      </w:pPr>
      <w:r>
        <w:rPr>
          <w:rFonts w:hint="eastAsia" w:ascii="楷体" w:hAnsi="楷体" w:eastAsia="楷体"/>
          <w:bCs/>
          <w:sz w:val="28"/>
          <w:szCs w:val="28"/>
        </w:rPr>
        <w:t>财政总收入分部门看:</w:t>
      </w:r>
      <w:r>
        <w:rPr>
          <w:rFonts w:hint="eastAsia" w:ascii="仿宋" w:hAnsi="仿宋" w:eastAsia="仿宋"/>
          <w:sz w:val="28"/>
          <w:szCs w:val="28"/>
        </w:rPr>
        <w:t>税务部门收入完成98488万元，同比减收1162万元，下降1.2%；财政部门收入完成24958万元,同比增收4741万元,增长23.9%。</w:t>
      </w:r>
    </w:p>
    <w:p>
      <w:pPr>
        <w:spacing w:line="640" w:lineRule="exact"/>
        <w:ind w:firstLine="560" w:firstLineChars="200"/>
        <w:rPr>
          <w:rFonts w:ascii="仿宋" w:hAnsi="仿宋" w:eastAsia="仿宋"/>
          <w:strike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全额税收收入分产业看：</w:t>
      </w:r>
      <w:r>
        <w:rPr>
          <w:rFonts w:hint="eastAsia" w:ascii="仿宋" w:hAnsi="仿宋" w:eastAsia="仿宋"/>
          <w:sz w:val="28"/>
          <w:szCs w:val="28"/>
        </w:rPr>
        <w:t>全额税收收入完成98488万元，同比减收1162万元，下降1.2%。第一产业贡献867万元，同比增收675万元，同比增长351.6%；第二产业贡献59868万元，同比增收4429万元，增长8.0%；第三产业贡献37752万元，同比减收6266万元，下降14.2%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全额税收收入分行业看：</w:t>
      </w:r>
      <w:r>
        <w:rPr>
          <w:rFonts w:hint="eastAsia" w:ascii="仿宋" w:hAnsi="仿宋" w:eastAsia="仿宋"/>
          <w:sz w:val="28"/>
          <w:szCs w:val="28"/>
        </w:rPr>
        <w:t>工业税收55390万元，同比增长10.9%，占税收比重为56.2%，其中：制造业税收49847万元，同比增长8.5%，矿业税收857万元，同比增长111.4%，水电业税收4686万元，同比增长30.0%；建筑业税收4478万元，同比下降18.3%；房地产业税收7500万元，同比下降29.7%；金融保险业税收8451万元，同比增长15.3%；交通运输邮政业税收298万元，同比增长22.1%；批发和零售业税收18443万元，同比下降11.3%（其中：烟草制品批发税收2572万元，同比下降20.8%）；租赁和商业服务业税收997万元，同比下降48.0%；住宿餐饮业133万元，同比下降21.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%；信息传输、计算机及软件业税收114万元，同比增长49.3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%</w:t>
      </w:r>
      <w:r>
        <w:rPr>
          <w:rFonts w:hint="eastAsia" w:ascii="仿宋" w:hAnsi="仿宋" w:eastAsia="仿宋"/>
          <w:sz w:val="28"/>
          <w:szCs w:val="28"/>
        </w:rPr>
        <w:t>；居民服务、修理和其他服务业882万元，同比增长45.1%。</w:t>
      </w:r>
    </w:p>
    <w:p>
      <w:pPr>
        <w:spacing w:line="64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3.一般公共预算支出完成情况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1-9月份，全县完成一般公共预算支出191284万元，同比增支5196万元，增长2.8%。主要功能支出项目如下：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一般公共服务支出14848元，同比增支2561万元，增长20.8%。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国防支出1123万元，同比增支389万元，增长53.0%。</w:t>
      </w:r>
    </w:p>
    <w:p>
      <w:pPr>
        <w:spacing w:line="640" w:lineRule="exact"/>
        <w:ind w:firstLine="700" w:firstLineChars="2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公共安全支出7587万元，同比增支1709万元，增长29.1%。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教育支出41554万元，同比减支1243万元，下降2.9%。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科学技术支出6137万元，同比增支585万元，增长10.5%。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文化旅游体育与传媒支出1803万元，同比增支199万元，增长12.4%。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社会保障和就业支出32777万元，同比增支6910万元，增长26.7%。</w:t>
      </w:r>
    </w:p>
    <w:p>
      <w:pPr>
        <w:spacing w:line="640" w:lineRule="exact"/>
        <w:ind w:left="596" w:leftChars="284" w:firstLine="36" w:firstLineChars="1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卫生健康支出14887万元，同比减支1349万元，下降8.3%。</w:t>
      </w:r>
    </w:p>
    <w:p>
      <w:pPr>
        <w:spacing w:line="640" w:lineRule="exact"/>
        <w:ind w:left="596" w:leftChars="284" w:firstLine="36" w:firstLineChars="1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节能环保支出12914万元，同比减支61万元，下降0.5%。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城乡社区支出4152万元，同比增支1484万元，增长55.6%。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农林水支出36921万元，同比减支12788万元，下降25.7%。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交通运输支出2891万元，同比增支1452万元，增长100.9%。</w:t>
      </w:r>
    </w:p>
    <w:p>
      <w:pPr>
        <w:tabs>
          <w:tab w:val="left" w:pos="0"/>
          <w:tab w:val="left" w:pos="475"/>
        </w:tabs>
        <w:spacing w:line="640" w:lineRule="exact"/>
        <w:ind w:left="636" w:leftChars="30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资源勘探信息等支出262万元，同比增支161万元，增长159.4%。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商业服务业等支出395万元，同比减支145万元，下降26.9%。</w:t>
      </w:r>
    </w:p>
    <w:p>
      <w:pPr>
        <w:pStyle w:val="2"/>
        <w:spacing w:line="640" w:lineRule="exact"/>
        <w:ind w:firstLine="560"/>
        <w:rPr>
          <w:rFonts w:eastAsia="仿宋"/>
        </w:rPr>
      </w:pPr>
      <w:r>
        <w:rPr>
          <w:rFonts w:hint="eastAsia" w:ascii="仿宋" w:hAnsi="仿宋" w:eastAsia="仿宋"/>
          <w:sz w:val="28"/>
          <w:szCs w:val="28"/>
        </w:rPr>
        <w:t>金融支出15万元，同比净增15万元。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自然资源海洋气象等支出1942万元，同比增支1455万元，增长29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</w:rPr>
        <w:t>.8%。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住房保障支出5153万元，同比减支1081万元，下降17.3%。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灾害防治及应急管理支出1749万元，同比增支769万元，增长78.5%。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债务付息支出4174万元，同比净增4174万元。</w:t>
      </w:r>
    </w:p>
    <w:p>
      <w:pPr>
        <w:spacing w:line="640" w:lineRule="exact"/>
        <w:ind w:firstLine="640"/>
        <w:rPr>
          <w:rFonts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（二）政府性基金收支完成情况</w:t>
      </w:r>
    </w:p>
    <w:p>
      <w:pPr>
        <w:spacing w:line="640" w:lineRule="exact"/>
        <w:ind w:firstLine="64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1-9月份，全县政府性基金收入完成10879万元，同比增长68.5%。其中：国有土地使用权出让收入9754万元，同比增长66.5%，具体包括土地出让价款收入9578万元， 补缴的土地价款152万元，划拨土地收入58万元，缴纳新增建设用地土地有偿使用费-34万元；彩票公益金收入368万元，同比增长76.9%；城市基础设施配套费收入118万元，同比下降54.1%；污水处理费收入639万元，同比增长384.1%。</w:t>
      </w:r>
    </w:p>
    <w:p>
      <w:pPr>
        <w:spacing w:line="64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1-9月份，全县政府性基金支出107619万元，同比减支9893万元，下降8.4%。其中：节能环保支出18914万元，同比净增，主要是超长期特别国债支出；城乡社区支出46686万元，</w:t>
      </w:r>
      <w:r>
        <w:rPr>
          <w:rFonts w:hint="eastAsia" w:ascii="仿宋" w:hAnsi="仿宋" w:eastAsia="仿宋" w:cs="宋体"/>
          <w:sz w:val="28"/>
          <w:szCs w:val="28"/>
        </w:rPr>
        <w:t>同比</w:t>
      </w:r>
      <w:r>
        <w:rPr>
          <w:rFonts w:hint="eastAsia" w:ascii="仿宋" w:hAnsi="仿宋" w:eastAsia="仿宋"/>
          <w:sz w:val="28"/>
          <w:szCs w:val="28"/>
        </w:rPr>
        <w:t>减支2908万元，下降5.9%</w:t>
      </w:r>
      <w:r>
        <w:rPr>
          <w:rFonts w:hint="eastAsia" w:ascii="仿宋" w:hAnsi="仿宋" w:eastAsia="仿宋" w:cs="宋体"/>
          <w:sz w:val="28"/>
          <w:szCs w:val="28"/>
        </w:rPr>
        <w:t>，其中国有土地使用权出让收入安排的支出40031万元，同比下降5.9%， 城市基础设施配套费安排的支出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229万元，同比增长19.9%，污水处理费安排的支出750万元，同比增长60.6%，</w:t>
      </w:r>
      <w:r>
        <w:rPr>
          <w:rFonts w:hint="eastAsia" w:ascii="仿宋" w:hAnsi="仿宋" w:eastAsia="仿宋" w:cs="宋体"/>
          <w:sz w:val="28"/>
          <w:szCs w:val="28"/>
        </w:rPr>
        <w:t>超长期特别国债安排的支出5676万元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，同比净增</w:t>
      </w:r>
      <w:r>
        <w:rPr>
          <w:rFonts w:hint="eastAsia" w:ascii="仿宋" w:hAnsi="仿宋" w:eastAsia="仿宋" w:cs="宋体"/>
          <w:sz w:val="28"/>
          <w:szCs w:val="28"/>
        </w:rPr>
        <w:t>；农林水支出210万元，同比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增长</w:t>
      </w:r>
      <w:r>
        <w:rPr>
          <w:rFonts w:hint="eastAsia" w:ascii="仿宋" w:hAnsi="仿宋" w:eastAsia="仿宋" w:cs="宋体"/>
          <w:sz w:val="28"/>
          <w:szCs w:val="28"/>
        </w:rPr>
        <w:t>81.0%，主要是大中型水库移民后期扶持基金安排的移民补助支出；资源勘探工业信息等支出143万元，同比净增；其他支出41650万元，同比下降38.3%，其中彩票公益金安排的支出1233万元，同比下降15.0%，其他政府性基金及对应专项债务收入安排的支出40417万元，同比下降38.8%。</w:t>
      </w:r>
    </w:p>
    <w:p>
      <w:pPr>
        <w:widowControl/>
        <w:spacing w:line="52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1474" w:right="1418" w:bottom="1588" w:left="1588" w:header="851" w:footer="992" w:gutter="0"/>
      <w:pgNumType w:start="1"/>
      <w:cols w:space="720" w:num="1"/>
      <w:docGrid w:type="lines" w:linePitch="328" w:charSpace="5429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9</w:t>
    </w:r>
    <w:r>
      <w:fldChar w:fldCharType="end"/>
    </w:r>
  </w:p>
  <w:p>
    <w:pPr>
      <w:pStyle w:val="5"/>
      <w:ind w:right="360" w:firstLine="5490" w:firstLineChars="30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8</w:t>
    </w:r>
    <w:r>
      <w:fldChar w:fldCharType="end"/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attachedTemplate r:id="rId1"/>
  <w:documentProtection w:enforcement="0"/>
  <w:defaultTabStop w:val="425"/>
  <w:drawingGridHorizontalSpacing w:val="475"/>
  <w:drawingGridVerticalSpacing w:val="164"/>
  <w:noPunctuationKerning w:val="1"/>
  <w:characterSpacingControl w:val="compressPunctuation"/>
  <w:compat>
    <w:spaceForUL/>
    <w:balanceSingleByteDoubleByteWidth/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5YzNjYWZlMjI0ZTU2N2E0ZWIyODBhMjcyYjdjZTEifQ=="/>
  </w:docVars>
  <w:rsids>
    <w:rsidRoot w:val="00E92E6D"/>
    <w:rsid w:val="00000150"/>
    <w:rsid w:val="0000030D"/>
    <w:rsid w:val="00000542"/>
    <w:rsid w:val="000005FB"/>
    <w:rsid w:val="00000731"/>
    <w:rsid w:val="000008E3"/>
    <w:rsid w:val="00000AEB"/>
    <w:rsid w:val="00000CD3"/>
    <w:rsid w:val="00000D42"/>
    <w:rsid w:val="00000F39"/>
    <w:rsid w:val="0000131F"/>
    <w:rsid w:val="00001466"/>
    <w:rsid w:val="00001BC5"/>
    <w:rsid w:val="000021F2"/>
    <w:rsid w:val="00002A1B"/>
    <w:rsid w:val="000033F9"/>
    <w:rsid w:val="00003405"/>
    <w:rsid w:val="00003475"/>
    <w:rsid w:val="00003713"/>
    <w:rsid w:val="00003795"/>
    <w:rsid w:val="00003BC5"/>
    <w:rsid w:val="00003EE4"/>
    <w:rsid w:val="00003F13"/>
    <w:rsid w:val="00003F80"/>
    <w:rsid w:val="0000401F"/>
    <w:rsid w:val="000040C1"/>
    <w:rsid w:val="000041EA"/>
    <w:rsid w:val="000043E5"/>
    <w:rsid w:val="00004718"/>
    <w:rsid w:val="00004809"/>
    <w:rsid w:val="000053A8"/>
    <w:rsid w:val="0000541B"/>
    <w:rsid w:val="00005502"/>
    <w:rsid w:val="000058EC"/>
    <w:rsid w:val="000059CB"/>
    <w:rsid w:val="00005B33"/>
    <w:rsid w:val="00005B52"/>
    <w:rsid w:val="00005B63"/>
    <w:rsid w:val="00005B7E"/>
    <w:rsid w:val="00005C40"/>
    <w:rsid w:val="00005EE0"/>
    <w:rsid w:val="00006158"/>
    <w:rsid w:val="00006717"/>
    <w:rsid w:val="00006906"/>
    <w:rsid w:val="00006BC3"/>
    <w:rsid w:val="00006C17"/>
    <w:rsid w:val="00006E71"/>
    <w:rsid w:val="000072BC"/>
    <w:rsid w:val="000073CC"/>
    <w:rsid w:val="000076B7"/>
    <w:rsid w:val="00007828"/>
    <w:rsid w:val="000078A1"/>
    <w:rsid w:val="00007A75"/>
    <w:rsid w:val="00007A93"/>
    <w:rsid w:val="00007C46"/>
    <w:rsid w:val="000102B1"/>
    <w:rsid w:val="00010953"/>
    <w:rsid w:val="00010B2E"/>
    <w:rsid w:val="00010DB2"/>
    <w:rsid w:val="00010EC3"/>
    <w:rsid w:val="00010F55"/>
    <w:rsid w:val="00010F82"/>
    <w:rsid w:val="00011AE7"/>
    <w:rsid w:val="00012822"/>
    <w:rsid w:val="00012E0D"/>
    <w:rsid w:val="00012F32"/>
    <w:rsid w:val="0001313C"/>
    <w:rsid w:val="000138B0"/>
    <w:rsid w:val="00013AB4"/>
    <w:rsid w:val="00013BE5"/>
    <w:rsid w:val="00013CE1"/>
    <w:rsid w:val="00013D56"/>
    <w:rsid w:val="00013FDD"/>
    <w:rsid w:val="00014016"/>
    <w:rsid w:val="0001401E"/>
    <w:rsid w:val="00014157"/>
    <w:rsid w:val="0001433F"/>
    <w:rsid w:val="00014712"/>
    <w:rsid w:val="00014792"/>
    <w:rsid w:val="000147B6"/>
    <w:rsid w:val="000147D0"/>
    <w:rsid w:val="00014A10"/>
    <w:rsid w:val="00014DF0"/>
    <w:rsid w:val="00015016"/>
    <w:rsid w:val="000151E6"/>
    <w:rsid w:val="000155B0"/>
    <w:rsid w:val="00015C2F"/>
    <w:rsid w:val="00015CF4"/>
    <w:rsid w:val="00015F62"/>
    <w:rsid w:val="000160BE"/>
    <w:rsid w:val="000164B9"/>
    <w:rsid w:val="0001663C"/>
    <w:rsid w:val="0001677A"/>
    <w:rsid w:val="0001688B"/>
    <w:rsid w:val="00016D15"/>
    <w:rsid w:val="000170CE"/>
    <w:rsid w:val="00017572"/>
    <w:rsid w:val="00017588"/>
    <w:rsid w:val="0001786B"/>
    <w:rsid w:val="0001793E"/>
    <w:rsid w:val="00017C8F"/>
    <w:rsid w:val="00017D53"/>
    <w:rsid w:val="00017EC2"/>
    <w:rsid w:val="000204C0"/>
    <w:rsid w:val="00020A09"/>
    <w:rsid w:val="00020C12"/>
    <w:rsid w:val="000211DB"/>
    <w:rsid w:val="00021310"/>
    <w:rsid w:val="000213E4"/>
    <w:rsid w:val="00021411"/>
    <w:rsid w:val="000215F2"/>
    <w:rsid w:val="00021C98"/>
    <w:rsid w:val="00021CF0"/>
    <w:rsid w:val="00021F81"/>
    <w:rsid w:val="0002248F"/>
    <w:rsid w:val="00022604"/>
    <w:rsid w:val="00022838"/>
    <w:rsid w:val="0002287F"/>
    <w:rsid w:val="00022BC4"/>
    <w:rsid w:val="00022FF6"/>
    <w:rsid w:val="000233F0"/>
    <w:rsid w:val="000239A5"/>
    <w:rsid w:val="00023BB3"/>
    <w:rsid w:val="00023D02"/>
    <w:rsid w:val="00023D1F"/>
    <w:rsid w:val="00023FF3"/>
    <w:rsid w:val="0002402D"/>
    <w:rsid w:val="000240BA"/>
    <w:rsid w:val="000242CD"/>
    <w:rsid w:val="00024399"/>
    <w:rsid w:val="000248B4"/>
    <w:rsid w:val="00024ABD"/>
    <w:rsid w:val="00024E3A"/>
    <w:rsid w:val="000250A8"/>
    <w:rsid w:val="0002511D"/>
    <w:rsid w:val="00025267"/>
    <w:rsid w:val="00025653"/>
    <w:rsid w:val="00025E44"/>
    <w:rsid w:val="000260F7"/>
    <w:rsid w:val="00026417"/>
    <w:rsid w:val="0002657E"/>
    <w:rsid w:val="00026BCB"/>
    <w:rsid w:val="00026DF6"/>
    <w:rsid w:val="00027244"/>
    <w:rsid w:val="000275DA"/>
    <w:rsid w:val="00027735"/>
    <w:rsid w:val="000279FD"/>
    <w:rsid w:val="00027B8C"/>
    <w:rsid w:val="000300DC"/>
    <w:rsid w:val="000305AC"/>
    <w:rsid w:val="000305D7"/>
    <w:rsid w:val="00030628"/>
    <w:rsid w:val="00030A2C"/>
    <w:rsid w:val="0003114F"/>
    <w:rsid w:val="0003157A"/>
    <w:rsid w:val="000315BC"/>
    <w:rsid w:val="00031712"/>
    <w:rsid w:val="00031A9F"/>
    <w:rsid w:val="00031B08"/>
    <w:rsid w:val="00031F33"/>
    <w:rsid w:val="00032067"/>
    <w:rsid w:val="0003220C"/>
    <w:rsid w:val="0003256E"/>
    <w:rsid w:val="00032DED"/>
    <w:rsid w:val="00033457"/>
    <w:rsid w:val="000336D0"/>
    <w:rsid w:val="000338C9"/>
    <w:rsid w:val="000339CC"/>
    <w:rsid w:val="00033DC5"/>
    <w:rsid w:val="000345C8"/>
    <w:rsid w:val="00034CC5"/>
    <w:rsid w:val="00034F32"/>
    <w:rsid w:val="00035377"/>
    <w:rsid w:val="0003558C"/>
    <w:rsid w:val="00035759"/>
    <w:rsid w:val="00035E2F"/>
    <w:rsid w:val="00035E54"/>
    <w:rsid w:val="0003668A"/>
    <w:rsid w:val="00036717"/>
    <w:rsid w:val="0003692D"/>
    <w:rsid w:val="00036A99"/>
    <w:rsid w:val="00037176"/>
    <w:rsid w:val="00037217"/>
    <w:rsid w:val="00037360"/>
    <w:rsid w:val="000378CA"/>
    <w:rsid w:val="00040239"/>
    <w:rsid w:val="0004024A"/>
    <w:rsid w:val="0004025D"/>
    <w:rsid w:val="00040631"/>
    <w:rsid w:val="00040774"/>
    <w:rsid w:val="00041454"/>
    <w:rsid w:val="000418D1"/>
    <w:rsid w:val="00041A3A"/>
    <w:rsid w:val="00041C1E"/>
    <w:rsid w:val="000420F4"/>
    <w:rsid w:val="0004224E"/>
    <w:rsid w:val="00042316"/>
    <w:rsid w:val="00042AF0"/>
    <w:rsid w:val="00042D51"/>
    <w:rsid w:val="0004341F"/>
    <w:rsid w:val="000436A3"/>
    <w:rsid w:val="00043931"/>
    <w:rsid w:val="00043BF6"/>
    <w:rsid w:val="00044111"/>
    <w:rsid w:val="000448CD"/>
    <w:rsid w:val="000450FE"/>
    <w:rsid w:val="000451D9"/>
    <w:rsid w:val="00045454"/>
    <w:rsid w:val="000457A9"/>
    <w:rsid w:val="00046090"/>
    <w:rsid w:val="000464E1"/>
    <w:rsid w:val="00046732"/>
    <w:rsid w:val="00046A20"/>
    <w:rsid w:val="00046AAC"/>
    <w:rsid w:val="00046E34"/>
    <w:rsid w:val="00047194"/>
    <w:rsid w:val="000471EF"/>
    <w:rsid w:val="000473DC"/>
    <w:rsid w:val="00047693"/>
    <w:rsid w:val="00047BA6"/>
    <w:rsid w:val="00047D54"/>
    <w:rsid w:val="0005000E"/>
    <w:rsid w:val="00050092"/>
    <w:rsid w:val="00050106"/>
    <w:rsid w:val="00050183"/>
    <w:rsid w:val="000501D3"/>
    <w:rsid w:val="000502A5"/>
    <w:rsid w:val="00050311"/>
    <w:rsid w:val="00050611"/>
    <w:rsid w:val="00050748"/>
    <w:rsid w:val="000510ED"/>
    <w:rsid w:val="00051147"/>
    <w:rsid w:val="0005131E"/>
    <w:rsid w:val="000516B5"/>
    <w:rsid w:val="00051ACE"/>
    <w:rsid w:val="00051B2C"/>
    <w:rsid w:val="00051CF0"/>
    <w:rsid w:val="00051EDF"/>
    <w:rsid w:val="00051FF8"/>
    <w:rsid w:val="0005219A"/>
    <w:rsid w:val="000522BD"/>
    <w:rsid w:val="000526DD"/>
    <w:rsid w:val="00052B85"/>
    <w:rsid w:val="00052E19"/>
    <w:rsid w:val="00052EF5"/>
    <w:rsid w:val="0005303B"/>
    <w:rsid w:val="00053062"/>
    <w:rsid w:val="000530BA"/>
    <w:rsid w:val="000541BF"/>
    <w:rsid w:val="000547AF"/>
    <w:rsid w:val="000547E6"/>
    <w:rsid w:val="00054911"/>
    <w:rsid w:val="00054AF1"/>
    <w:rsid w:val="00055469"/>
    <w:rsid w:val="000554CE"/>
    <w:rsid w:val="0005595E"/>
    <w:rsid w:val="00055C90"/>
    <w:rsid w:val="00055DF7"/>
    <w:rsid w:val="00055DF9"/>
    <w:rsid w:val="0005632D"/>
    <w:rsid w:val="00056775"/>
    <w:rsid w:val="000569F7"/>
    <w:rsid w:val="0005701B"/>
    <w:rsid w:val="00057097"/>
    <w:rsid w:val="000570A5"/>
    <w:rsid w:val="000570B6"/>
    <w:rsid w:val="00057212"/>
    <w:rsid w:val="00057255"/>
    <w:rsid w:val="00057837"/>
    <w:rsid w:val="0006045A"/>
    <w:rsid w:val="00060465"/>
    <w:rsid w:val="0006096A"/>
    <w:rsid w:val="0006096F"/>
    <w:rsid w:val="00060B80"/>
    <w:rsid w:val="00060E42"/>
    <w:rsid w:val="00060F41"/>
    <w:rsid w:val="000612F3"/>
    <w:rsid w:val="00061660"/>
    <w:rsid w:val="000616D4"/>
    <w:rsid w:val="0006190E"/>
    <w:rsid w:val="00061941"/>
    <w:rsid w:val="00061A2F"/>
    <w:rsid w:val="00061BD9"/>
    <w:rsid w:val="000622E5"/>
    <w:rsid w:val="000626DA"/>
    <w:rsid w:val="0006273F"/>
    <w:rsid w:val="00062967"/>
    <w:rsid w:val="0006298E"/>
    <w:rsid w:val="00062AB2"/>
    <w:rsid w:val="000631CE"/>
    <w:rsid w:val="00063280"/>
    <w:rsid w:val="0006337D"/>
    <w:rsid w:val="000634F0"/>
    <w:rsid w:val="00063A59"/>
    <w:rsid w:val="0006483F"/>
    <w:rsid w:val="00064B54"/>
    <w:rsid w:val="0006513B"/>
    <w:rsid w:val="0006529E"/>
    <w:rsid w:val="00065D3A"/>
    <w:rsid w:val="00065E01"/>
    <w:rsid w:val="00065E12"/>
    <w:rsid w:val="00066488"/>
    <w:rsid w:val="000665AE"/>
    <w:rsid w:val="000668A3"/>
    <w:rsid w:val="000668A9"/>
    <w:rsid w:val="00066BD9"/>
    <w:rsid w:val="00066E78"/>
    <w:rsid w:val="00067245"/>
    <w:rsid w:val="000672E8"/>
    <w:rsid w:val="00067638"/>
    <w:rsid w:val="00067751"/>
    <w:rsid w:val="00067857"/>
    <w:rsid w:val="0006794F"/>
    <w:rsid w:val="00067973"/>
    <w:rsid w:val="00067B6B"/>
    <w:rsid w:val="00067D0E"/>
    <w:rsid w:val="00070E06"/>
    <w:rsid w:val="00071C24"/>
    <w:rsid w:val="00071E30"/>
    <w:rsid w:val="0007226A"/>
    <w:rsid w:val="000722BD"/>
    <w:rsid w:val="00072727"/>
    <w:rsid w:val="000728C6"/>
    <w:rsid w:val="00072BA8"/>
    <w:rsid w:val="00072DE6"/>
    <w:rsid w:val="000731A6"/>
    <w:rsid w:val="000731F8"/>
    <w:rsid w:val="00073645"/>
    <w:rsid w:val="00073CB4"/>
    <w:rsid w:val="00073D8C"/>
    <w:rsid w:val="00074A8A"/>
    <w:rsid w:val="00074ABD"/>
    <w:rsid w:val="00074C68"/>
    <w:rsid w:val="00074FCE"/>
    <w:rsid w:val="00074FDB"/>
    <w:rsid w:val="00075215"/>
    <w:rsid w:val="000754EC"/>
    <w:rsid w:val="000755D2"/>
    <w:rsid w:val="000755EC"/>
    <w:rsid w:val="00075665"/>
    <w:rsid w:val="00075CB6"/>
    <w:rsid w:val="00075DCC"/>
    <w:rsid w:val="00075E71"/>
    <w:rsid w:val="00075F6D"/>
    <w:rsid w:val="00076095"/>
    <w:rsid w:val="00076C37"/>
    <w:rsid w:val="00076E3B"/>
    <w:rsid w:val="000770CD"/>
    <w:rsid w:val="00077382"/>
    <w:rsid w:val="00077535"/>
    <w:rsid w:val="00077708"/>
    <w:rsid w:val="000777F1"/>
    <w:rsid w:val="00080228"/>
    <w:rsid w:val="000807E1"/>
    <w:rsid w:val="0008090B"/>
    <w:rsid w:val="00080EAA"/>
    <w:rsid w:val="00081255"/>
    <w:rsid w:val="00081372"/>
    <w:rsid w:val="00081738"/>
    <w:rsid w:val="000817D3"/>
    <w:rsid w:val="00081FB6"/>
    <w:rsid w:val="00082241"/>
    <w:rsid w:val="0008264E"/>
    <w:rsid w:val="0008272A"/>
    <w:rsid w:val="000829EB"/>
    <w:rsid w:val="00082E27"/>
    <w:rsid w:val="000839BD"/>
    <w:rsid w:val="00083AB9"/>
    <w:rsid w:val="00083BF7"/>
    <w:rsid w:val="00083D13"/>
    <w:rsid w:val="00083EED"/>
    <w:rsid w:val="00084086"/>
    <w:rsid w:val="00084805"/>
    <w:rsid w:val="000848C0"/>
    <w:rsid w:val="00084C54"/>
    <w:rsid w:val="00084EC0"/>
    <w:rsid w:val="00084F6E"/>
    <w:rsid w:val="00085B82"/>
    <w:rsid w:val="00085BBD"/>
    <w:rsid w:val="00085BF7"/>
    <w:rsid w:val="00085D41"/>
    <w:rsid w:val="00085FDF"/>
    <w:rsid w:val="000862C7"/>
    <w:rsid w:val="000868B0"/>
    <w:rsid w:val="0008690F"/>
    <w:rsid w:val="00086D32"/>
    <w:rsid w:val="00087001"/>
    <w:rsid w:val="000870DD"/>
    <w:rsid w:val="000873B2"/>
    <w:rsid w:val="0008787B"/>
    <w:rsid w:val="00087A3A"/>
    <w:rsid w:val="00087C2D"/>
    <w:rsid w:val="0009016B"/>
    <w:rsid w:val="000901A0"/>
    <w:rsid w:val="000903F1"/>
    <w:rsid w:val="00090404"/>
    <w:rsid w:val="0009076E"/>
    <w:rsid w:val="00090782"/>
    <w:rsid w:val="00090873"/>
    <w:rsid w:val="00090CCC"/>
    <w:rsid w:val="00090D6A"/>
    <w:rsid w:val="00090F1A"/>
    <w:rsid w:val="00091056"/>
    <w:rsid w:val="000916A6"/>
    <w:rsid w:val="00091889"/>
    <w:rsid w:val="000919A6"/>
    <w:rsid w:val="00091AC6"/>
    <w:rsid w:val="00091BD6"/>
    <w:rsid w:val="00091E44"/>
    <w:rsid w:val="0009212D"/>
    <w:rsid w:val="00092367"/>
    <w:rsid w:val="0009267A"/>
    <w:rsid w:val="0009330C"/>
    <w:rsid w:val="0009334A"/>
    <w:rsid w:val="000937D5"/>
    <w:rsid w:val="000938B3"/>
    <w:rsid w:val="00093E2C"/>
    <w:rsid w:val="0009400F"/>
    <w:rsid w:val="0009452B"/>
    <w:rsid w:val="00094564"/>
    <w:rsid w:val="000946B0"/>
    <w:rsid w:val="0009499C"/>
    <w:rsid w:val="00094AA8"/>
    <w:rsid w:val="00094AF9"/>
    <w:rsid w:val="00094EDA"/>
    <w:rsid w:val="00095030"/>
    <w:rsid w:val="000953E0"/>
    <w:rsid w:val="0009582A"/>
    <w:rsid w:val="00095C13"/>
    <w:rsid w:val="00095FC5"/>
    <w:rsid w:val="00096156"/>
    <w:rsid w:val="0009615C"/>
    <w:rsid w:val="00096258"/>
    <w:rsid w:val="00096345"/>
    <w:rsid w:val="000966A3"/>
    <w:rsid w:val="00096958"/>
    <w:rsid w:val="00096A0B"/>
    <w:rsid w:val="00096A0D"/>
    <w:rsid w:val="00096AC3"/>
    <w:rsid w:val="00096CE6"/>
    <w:rsid w:val="00096D90"/>
    <w:rsid w:val="00096FB5"/>
    <w:rsid w:val="000973D4"/>
    <w:rsid w:val="000974E0"/>
    <w:rsid w:val="0009757F"/>
    <w:rsid w:val="00097617"/>
    <w:rsid w:val="0009763D"/>
    <w:rsid w:val="000A0188"/>
    <w:rsid w:val="000A099F"/>
    <w:rsid w:val="000A0C31"/>
    <w:rsid w:val="000A0FDC"/>
    <w:rsid w:val="000A1207"/>
    <w:rsid w:val="000A1244"/>
    <w:rsid w:val="000A186E"/>
    <w:rsid w:val="000A2594"/>
    <w:rsid w:val="000A29A7"/>
    <w:rsid w:val="000A2CC4"/>
    <w:rsid w:val="000A2CE7"/>
    <w:rsid w:val="000A2E7E"/>
    <w:rsid w:val="000A2F3D"/>
    <w:rsid w:val="000A35F2"/>
    <w:rsid w:val="000A38C2"/>
    <w:rsid w:val="000A39BB"/>
    <w:rsid w:val="000A4927"/>
    <w:rsid w:val="000A4945"/>
    <w:rsid w:val="000A497C"/>
    <w:rsid w:val="000A4B46"/>
    <w:rsid w:val="000A4BE3"/>
    <w:rsid w:val="000A4C7B"/>
    <w:rsid w:val="000A5174"/>
    <w:rsid w:val="000A5376"/>
    <w:rsid w:val="000A5625"/>
    <w:rsid w:val="000A583D"/>
    <w:rsid w:val="000A58A0"/>
    <w:rsid w:val="000A5E59"/>
    <w:rsid w:val="000A613A"/>
    <w:rsid w:val="000A6525"/>
    <w:rsid w:val="000A6F68"/>
    <w:rsid w:val="000A70B5"/>
    <w:rsid w:val="000A7314"/>
    <w:rsid w:val="000A731F"/>
    <w:rsid w:val="000A7557"/>
    <w:rsid w:val="000A77BB"/>
    <w:rsid w:val="000A7997"/>
    <w:rsid w:val="000B00FD"/>
    <w:rsid w:val="000B0905"/>
    <w:rsid w:val="000B1032"/>
    <w:rsid w:val="000B1330"/>
    <w:rsid w:val="000B1439"/>
    <w:rsid w:val="000B163F"/>
    <w:rsid w:val="000B1732"/>
    <w:rsid w:val="000B1816"/>
    <w:rsid w:val="000B182C"/>
    <w:rsid w:val="000B1DAE"/>
    <w:rsid w:val="000B1EE2"/>
    <w:rsid w:val="000B1EF4"/>
    <w:rsid w:val="000B1EFC"/>
    <w:rsid w:val="000B1F64"/>
    <w:rsid w:val="000B2077"/>
    <w:rsid w:val="000B2553"/>
    <w:rsid w:val="000B261B"/>
    <w:rsid w:val="000B3566"/>
    <w:rsid w:val="000B3788"/>
    <w:rsid w:val="000B3DF4"/>
    <w:rsid w:val="000B3E4A"/>
    <w:rsid w:val="000B415F"/>
    <w:rsid w:val="000B42E0"/>
    <w:rsid w:val="000B431B"/>
    <w:rsid w:val="000B45BC"/>
    <w:rsid w:val="000B4608"/>
    <w:rsid w:val="000B46FE"/>
    <w:rsid w:val="000B4F68"/>
    <w:rsid w:val="000B538E"/>
    <w:rsid w:val="000B551F"/>
    <w:rsid w:val="000B556D"/>
    <w:rsid w:val="000B5A4B"/>
    <w:rsid w:val="000B5A78"/>
    <w:rsid w:val="000B5D32"/>
    <w:rsid w:val="000B5FBA"/>
    <w:rsid w:val="000B6120"/>
    <w:rsid w:val="000B6238"/>
    <w:rsid w:val="000B6655"/>
    <w:rsid w:val="000B6756"/>
    <w:rsid w:val="000B7D6E"/>
    <w:rsid w:val="000B7F72"/>
    <w:rsid w:val="000B7FB3"/>
    <w:rsid w:val="000C0020"/>
    <w:rsid w:val="000C0094"/>
    <w:rsid w:val="000C032C"/>
    <w:rsid w:val="000C0396"/>
    <w:rsid w:val="000C048A"/>
    <w:rsid w:val="000C04A1"/>
    <w:rsid w:val="000C065A"/>
    <w:rsid w:val="000C0A77"/>
    <w:rsid w:val="000C0C24"/>
    <w:rsid w:val="000C0EED"/>
    <w:rsid w:val="000C1AE8"/>
    <w:rsid w:val="000C1B65"/>
    <w:rsid w:val="000C1C00"/>
    <w:rsid w:val="000C1E17"/>
    <w:rsid w:val="000C2FDB"/>
    <w:rsid w:val="000C3098"/>
    <w:rsid w:val="000C3262"/>
    <w:rsid w:val="000C34BA"/>
    <w:rsid w:val="000C38A5"/>
    <w:rsid w:val="000C3D08"/>
    <w:rsid w:val="000C3FCE"/>
    <w:rsid w:val="000C421D"/>
    <w:rsid w:val="000C441C"/>
    <w:rsid w:val="000C4C5F"/>
    <w:rsid w:val="000C54CE"/>
    <w:rsid w:val="000C5668"/>
    <w:rsid w:val="000C5F9A"/>
    <w:rsid w:val="000C60BA"/>
    <w:rsid w:val="000C61A5"/>
    <w:rsid w:val="000C63BE"/>
    <w:rsid w:val="000C6736"/>
    <w:rsid w:val="000C690A"/>
    <w:rsid w:val="000C6B9B"/>
    <w:rsid w:val="000C6C22"/>
    <w:rsid w:val="000C70C4"/>
    <w:rsid w:val="000C71B2"/>
    <w:rsid w:val="000C7634"/>
    <w:rsid w:val="000C785F"/>
    <w:rsid w:val="000C7AAC"/>
    <w:rsid w:val="000C7BDC"/>
    <w:rsid w:val="000C7C2D"/>
    <w:rsid w:val="000C7E45"/>
    <w:rsid w:val="000D0189"/>
    <w:rsid w:val="000D0C46"/>
    <w:rsid w:val="000D1074"/>
    <w:rsid w:val="000D12DF"/>
    <w:rsid w:val="000D140B"/>
    <w:rsid w:val="000D208E"/>
    <w:rsid w:val="000D23D2"/>
    <w:rsid w:val="000D247F"/>
    <w:rsid w:val="000D24C1"/>
    <w:rsid w:val="000D24EE"/>
    <w:rsid w:val="000D2E84"/>
    <w:rsid w:val="000D2FCA"/>
    <w:rsid w:val="000D3355"/>
    <w:rsid w:val="000D36E9"/>
    <w:rsid w:val="000D3D0C"/>
    <w:rsid w:val="000D3EE6"/>
    <w:rsid w:val="000D3F67"/>
    <w:rsid w:val="000D407C"/>
    <w:rsid w:val="000D48B5"/>
    <w:rsid w:val="000D4B08"/>
    <w:rsid w:val="000D4EDC"/>
    <w:rsid w:val="000D4F9A"/>
    <w:rsid w:val="000D53BA"/>
    <w:rsid w:val="000D557B"/>
    <w:rsid w:val="000D5881"/>
    <w:rsid w:val="000D58F2"/>
    <w:rsid w:val="000D60D8"/>
    <w:rsid w:val="000E01D6"/>
    <w:rsid w:val="000E0919"/>
    <w:rsid w:val="000E0AEA"/>
    <w:rsid w:val="000E0B78"/>
    <w:rsid w:val="000E0BFE"/>
    <w:rsid w:val="000E0C98"/>
    <w:rsid w:val="000E0D20"/>
    <w:rsid w:val="000E13AB"/>
    <w:rsid w:val="000E1944"/>
    <w:rsid w:val="000E195C"/>
    <w:rsid w:val="000E1E56"/>
    <w:rsid w:val="000E21D5"/>
    <w:rsid w:val="000E263E"/>
    <w:rsid w:val="000E28D7"/>
    <w:rsid w:val="000E2E2F"/>
    <w:rsid w:val="000E2F14"/>
    <w:rsid w:val="000E343E"/>
    <w:rsid w:val="000E344A"/>
    <w:rsid w:val="000E3786"/>
    <w:rsid w:val="000E3884"/>
    <w:rsid w:val="000E3D4D"/>
    <w:rsid w:val="000E3E6B"/>
    <w:rsid w:val="000E3E7A"/>
    <w:rsid w:val="000E3E9E"/>
    <w:rsid w:val="000E41D6"/>
    <w:rsid w:val="000E45C8"/>
    <w:rsid w:val="000E462F"/>
    <w:rsid w:val="000E4CC4"/>
    <w:rsid w:val="000E4D22"/>
    <w:rsid w:val="000E50C6"/>
    <w:rsid w:val="000E51A4"/>
    <w:rsid w:val="000E581D"/>
    <w:rsid w:val="000E5A6D"/>
    <w:rsid w:val="000E5AF3"/>
    <w:rsid w:val="000E604E"/>
    <w:rsid w:val="000E60FE"/>
    <w:rsid w:val="000E6205"/>
    <w:rsid w:val="000E6A7B"/>
    <w:rsid w:val="000E6BB3"/>
    <w:rsid w:val="000E6C49"/>
    <w:rsid w:val="000E7130"/>
    <w:rsid w:val="000E71EC"/>
    <w:rsid w:val="000E7D24"/>
    <w:rsid w:val="000E7E9E"/>
    <w:rsid w:val="000F069F"/>
    <w:rsid w:val="000F0954"/>
    <w:rsid w:val="000F0A4E"/>
    <w:rsid w:val="000F0A54"/>
    <w:rsid w:val="000F0AA7"/>
    <w:rsid w:val="000F10EC"/>
    <w:rsid w:val="000F1149"/>
    <w:rsid w:val="000F1511"/>
    <w:rsid w:val="000F15F0"/>
    <w:rsid w:val="000F24B0"/>
    <w:rsid w:val="000F2667"/>
    <w:rsid w:val="000F2B03"/>
    <w:rsid w:val="000F2EA1"/>
    <w:rsid w:val="000F340C"/>
    <w:rsid w:val="000F368D"/>
    <w:rsid w:val="000F3720"/>
    <w:rsid w:val="000F3951"/>
    <w:rsid w:val="000F3BBC"/>
    <w:rsid w:val="000F4016"/>
    <w:rsid w:val="000F42EA"/>
    <w:rsid w:val="000F48C8"/>
    <w:rsid w:val="000F4B59"/>
    <w:rsid w:val="000F4BC4"/>
    <w:rsid w:val="000F4CAB"/>
    <w:rsid w:val="000F50E6"/>
    <w:rsid w:val="000F5134"/>
    <w:rsid w:val="000F5E53"/>
    <w:rsid w:val="000F6952"/>
    <w:rsid w:val="000F6AA3"/>
    <w:rsid w:val="000F7846"/>
    <w:rsid w:val="000F79BF"/>
    <w:rsid w:val="000F7CFD"/>
    <w:rsid w:val="00100057"/>
    <w:rsid w:val="001003D2"/>
    <w:rsid w:val="00100B6B"/>
    <w:rsid w:val="00100D3D"/>
    <w:rsid w:val="00100E99"/>
    <w:rsid w:val="00101354"/>
    <w:rsid w:val="001017F1"/>
    <w:rsid w:val="00101940"/>
    <w:rsid w:val="00101C43"/>
    <w:rsid w:val="001022FF"/>
    <w:rsid w:val="001029F0"/>
    <w:rsid w:val="00103304"/>
    <w:rsid w:val="0010337A"/>
    <w:rsid w:val="001034F5"/>
    <w:rsid w:val="00103687"/>
    <w:rsid w:val="00103AEA"/>
    <w:rsid w:val="00104129"/>
    <w:rsid w:val="001050AB"/>
    <w:rsid w:val="001051C9"/>
    <w:rsid w:val="001057E0"/>
    <w:rsid w:val="00105BDA"/>
    <w:rsid w:val="00105F3A"/>
    <w:rsid w:val="00106550"/>
    <w:rsid w:val="00106F20"/>
    <w:rsid w:val="00107201"/>
    <w:rsid w:val="001074B3"/>
    <w:rsid w:val="00107A9B"/>
    <w:rsid w:val="00107C9E"/>
    <w:rsid w:val="00107F88"/>
    <w:rsid w:val="00107FD6"/>
    <w:rsid w:val="0011033B"/>
    <w:rsid w:val="0011041C"/>
    <w:rsid w:val="00110C71"/>
    <w:rsid w:val="00110DD6"/>
    <w:rsid w:val="00110EDB"/>
    <w:rsid w:val="00111299"/>
    <w:rsid w:val="00111F24"/>
    <w:rsid w:val="00112028"/>
    <w:rsid w:val="00112083"/>
    <w:rsid w:val="001122F9"/>
    <w:rsid w:val="00112967"/>
    <w:rsid w:val="00112A4E"/>
    <w:rsid w:val="00112F8B"/>
    <w:rsid w:val="00113099"/>
    <w:rsid w:val="001137CF"/>
    <w:rsid w:val="00113945"/>
    <w:rsid w:val="00113AE8"/>
    <w:rsid w:val="00113CA3"/>
    <w:rsid w:val="00113D5B"/>
    <w:rsid w:val="00114059"/>
    <w:rsid w:val="00114102"/>
    <w:rsid w:val="00114104"/>
    <w:rsid w:val="0011432C"/>
    <w:rsid w:val="00114F94"/>
    <w:rsid w:val="001157B6"/>
    <w:rsid w:val="00115C68"/>
    <w:rsid w:val="0011606C"/>
    <w:rsid w:val="00116154"/>
    <w:rsid w:val="0011620C"/>
    <w:rsid w:val="00116557"/>
    <w:rsid w:val="00116706"/>
    <w:rsid w:val="00116728"/>
    <w:rsid w:val="00116AB2"/>
    <w:rsid w:val="00116BE7"/>
    <w:rsid w:val="00116F41"/>
    <w:rsid w:val="00117277"/>
    <w:rsid w:val="00117320"/>
    <w:rsid w:val="001177CB"/>
    <w:rsid w:val="00117F6C"/>
    <w:rsid w:val="00120217"/>
    <w:rsid w:val="00120798"/>
    <w:rsid w:val="00120AA8"/>
    <w:rsid w:val="00120C8E"/>
    <w:rsid w:val="00120E4C"/>
    <w:rsid w:val="00120F3B"/>
    <w:rsid w:val="001214FB"/>
    <w:rsid w:val="00121546"/>
    <w:rsid w:val="00121824"/>
    <w:rsid w:val="00121BDE"/>
    <w:rsid w:val="00121EF4"/>
    <w:rsid w:val="001221D9"/>
    <w:rsid w:val="00122370"/>
    <w:rsid w:val="001228AF"/>
    <w:rsid w:val="00122C5E"/>
    <w:rsid w:val="00122CF2"/>
    <w:rsid w:val="0012301F"/>
    <w:rsid w:val="0012320A"/>
    <w:rsid w:val="0012320D"/>
    <w:rsid w:val="001235DB"/>
    <w:rsid w:val="001237BA"/>
    <w:rsid w:val="00123C7A"/>
    <w:rsid w:val="001248E4"/>
    <w:rsid w:val="00124C2A"/>
    <w:rsid w:val="001254C8"/>
    <w:rsid w:val="001256B6"/>
    <w:rsid w:val="00125C37"/>
    <w:rsid w:val="00125D57"/>
    <w:rsid w:val="00126039"/>
    <w:rsid w:val="00126176"/>
    <w:rsid w:val="001266EB"/>
    <w:rsid w:val="00126AF7"/>
    <w:rsid w:val="00126EA2"/>
    <w:rsid w:val="0012719B"/>
    <w:rsid w:val="001271F8"/>
    <w:rsid w:val="001275C2"/>
    <w:rsid w:val="00127B92"/>
    <w:rsid w:val="00127D99"/>
    <w:rsid w:val="00130045"/>
    <w:rsid w:val="001303E1"/>
    <w:rsid w:val="00130653"/>
    <w:rsid w:val="001307DF"/>
    <w:rsid w:val="00130CB8"/>
    <w:rsid w:val="001312DC"/>
    <w:rsid w:val="0013146F"/>
    <w:rsid w:val="00131A0D"/>
    <w:rsid w:val="00132040"/>
    <w:rsid w:val="001324C4"/>
    <w:rsid w:val="00132725"/>
    <w:rsid w:val="00132B16"/>
    <w:rsid w:val="00133075"/>
    <w:rsid w:val="00133387"/>
    <w:rsid w:val="001334AA"/>
    <w:rsid w:val="0013424D"/>
    <w:rsid w:val="00134938"/>
    <w:rsid w:val="00134DA8"/>
    <w:rsid w:val="00135326"/>
    <w:rsid w:val="00135C7B"/>
    <w:rsid w:val="00135CD6"/>
    <w:rsid w:val="00135D5A"/>
    <w:rsid w:val="00136708"/>
    <w:rsid w:val="00136792"/>
    <w:rsid w:val="0013697C"/>
    <w:rsid w:val="00136A5C"/>
    <w:rsid w:val="00136AD7"/>
    <w:rsid w:val="00136D7C"/>
    <w:rsid w:val="00136DCD"/>
    <w:rsid w:val="001371B5"/>
    <w:rsid w:val="00137344"/>
    <w:rsid w:val="0013738E"/>
    <w:rsid w:val="0013754D"/>
    <w:rsid w:val="00137C29"/>
    <w:rsid w:val="00140705"/>
    <w:rsid w:val="0014074F"/>
    <w:rsid w:val="00140802"/>
    <w:rsid w:val="0014097A"/>
    <w:rsid w:val="00141220"/>
    <w:rsid w:val="00141550"/>
    <w:rsid w:val="0014173D"/>
    <w:rsid w:val="00141FB9"/>
    <w:rsid w:val="001423DE"/>
    <w:rsid w:val="00142848"/>
    <w:rsid w:val="0014296E"/>
    <w:rsid w:val="00142C79"/>
    <w:rsid w:val="001432EC"/>
    <w:rsid w:val="00143A09"/>
    <w:rsid w:val="001440AD"/>
    <w:rsid w:val="0014442C"/>
    <w:rsid w:val="00144488"/>
    <w:rsid w:val="00144DF0"/>
    <w:rsid w:val="00144E1D"/>
    <w:rsid w:val="00144E74"/>
    <w:rsid w:val="00145619"/>
    <w:rsid w:val="001458EE"/>
    <w:rsid w:val="00145A62"/>
    <w:rsid w:val="00145D38"/>
    <w:rsid w:val="00145DDB"/>
    <w:rsid w:val="00145EE6"/>
    <w:rsid w:val="001476FD"/>
    <w:rsid w:val="001477E5"/>
    <w:rsid w:val="0014790F"/>
    <w:rsid w:val="00147EFC"/>
    <w:rsid w:val="00147F87"/>
    <w:rsid w:val="0015000C"/>
    <w:rsid w:val="00150154"/>
    <w:rsid w:val="0015061B"/>
    <w:rsid w:val="001508E3"/>
    <w:rsid w:val="00150915"/>
    <w:rsid w:val="00150A81"/>
    <w:rsid w:val="00150D92"/>
    <w:rsid w:val="00150FD5"/>
    <w:rsid w:val="00151070"/>
    <w:rsid w:val="0015109C"/>
    <w:rsid w:val="001512B0"/>
    <w:rsid w:val="00151724"/>
    <w:rsid w:val="001519FD"/>
    <w:rsid w:val="00151A97"/>
    <w:rsid w:val="00152239"/>
    <w:rsid w:val="00152277"/>
    <w:rsid w:val="00152507"/>
    <w:rsid w:val="00152C71"/>
    <w:rsid w:val="00152E5D"/>
    <w:rsid w:val="001530F5"/>
    <w:rsid w:val="00153257"/>
    <w:rsid w:val="00153510"/>
    <w:rsid w:val="001536C2"/>
    <w:rsid w:val="00153CF4"/>
    <w:rsid w:val="00153EC2"/>
    <w:rsid w:val="001545B5"/>
    <w:rsid w:val="001548ED"/>
    <w:rsid w:val="00154915"/>
    <w:rsid w:val="00154B42"/>
    <w:rsid w:val="00154C9D"/>
    <w:rsid w:val="00154E74"/>
    <w:rsid w:val="00155354"/>
    <w:rsid w:val="0015596C"/>
    <w:rsid w:val="00155D53"/>
    <w:rsid w:val="00155EAD"/>
    <w:rsid w:val="00156351"/>
    <w:rsid w:val="00156662"/>
    <w:rsid w:val="00156C46"/>
    <w:rsid w:val="0015743D"/>
    <w:rsid w:val="001574A0"/>
    <w:rsid w:val="001576EB"/>
    <w:rsid w:val="001577A0"/>
    <w:rsid w:val="001579DA"/>
    <w:rsid w:val="00157ABC"/>
    <w:rsid w:val="00157DCB"/>
    <w:rsid w:val="00157DF0"/>
    <w:rsid w:val="0016017A"/>
    <w:rsid w:val="001603A6"/>
    <w:rsid w:val="0016041A"/>
    <w:rsid w:val="0016044F"/>
    <w:rsid w:val="00160726"/>
    <w:rsid w:val="00160A30"/>
    <w:rsid w:val="00160B2A"/>
    <w:rsid w:val="0016106F"/>
    <w:rsid w:val="00161388"/>
    <w:rsid w:val="0016187E"/>
    <w:rsid w:val="00161E9D"/>
    <w:rsid w:val="0016200B"/>
    <w:rsid w:val="001623FF"/>
    <w:rsid w:val="00163019"/>
    <w:rsid w:val="00163235"/>
    <w:rsid w:val="00163659"/>
    <w:rsid w:val="001638B6"/>
    <w:rsid w:val="00164060"/>
    <w:rsid w:val="00164112"/>
    <w:rsid w:val="00164352"/>
    <w:rsid w:val="0016481E"/>
    <w:rsid w:val="00164821"/>
    <w:rsid w:val="00164880"/>
    <w:rsid w:val="001649CE"/>
    <w:rsid w:val="00164C26"/>
    <w:rsid w:val="00164D36"/>
    <w:rsid w:val="00164F15"/>
    <w:rsid w:val="0016526F"/>
    <w:rsid w:val="00165718"/>
    <w:rsid w:val="00165B4B"/>
    <w:rsid w:val="0016616F"/>
    <w:rsid w:val="0016665E"/>
    <w:rsid w:val="0016680C"/>
    <w:rsid w:val="0016683C"/>
    <w:rsid w:val="00166CC0"/>
    <w:rsid w:val="00166E93"/>
    <w:rsid w:val="00166F63"/>
    <w:rsid w:val="0016717E"/>
    <w:rsid w:val="001672C2"/>
    <w:rsid w:val="00167822"/>
    <w:rsid w:val="00167CE3"/>
    <w:rsid w:val="00167D76"/>
    <w:rsid w:val="001700B1"/>
    <w:rsid w:val="001708C7"/>
    <w:rsid w:val="0017097D"/>
    <w:rsid w:val="00170A8A"/>
    <w:rsid w:val="00170B31"/>
    <w:rsid w:val="00171B26"/>
    <w:rsid w:val="00171E7E"/>
    <w:rsid w:val="00172062"/>
    <w:rsid w:val="00172291"/>
    <w:rsid w:val="001724A4"/>
    <w:rsid w:val="00172847"/>
    <w:rsid w:val="00172A08"/>
    <w:rsid w:val="00172B26"/>
    <w:rsid w:val="00172E34"/>
    <w:rsid w:val="00172E91"/>
    <w:rsid w:val="001730D4"/>
    <w:rsid w:val="00173258"/>
    <w:rsid w:val="00173306"/>
    <w:rsid w:val="0017330E"/>
    <w:rsid w:val="00173403"/>
    <w:rsid w:val="00173D8F"/>
    <w:rsid w:val="00173EF3"/>
    <w:rsid w:val="001743E3"/>
    <w:rsid w:val="001744C2"/>
    <w:rsid w:val="0017458A"/>
    <w:rsid w:val="00174612"/>
    <w:rsid w:val="00174800"/>
    <w:rsid w:val="0017488D"/>
    <w:rsid w:val="001748CC"/>
    <w:rsid w:val="00175662"/>
    <w:rsid w:val="001757D4"/>
    <w:rsid w:val="001758F9"/>
    <w:rsid w:val="001759D7"/>
    <w:rsid w:val="00175FA6"/>
    <w:rsid w:val="00176021"/>
    <w:rsid w:val="0017674B"/>
    <w:rsid w:val="00176893"/>
    <w:rsid w:val="001768CD"/>
    <w:rsid w:val="00176A7D"/>
    <w:rsid w:val="00176F6E"/>
    <w:rsid w:val="00177268"/>
    <w:rsid w:val="0017735A"/>
    <w:rsid w:val="00177385"/>
    <w:rsid w:val="001774A0"/>
    <w:rsid w:val="001801C9"/>
    <w:rsid w:val="0018024C"/>
    <w:rsid w:val="00180563"/>
    <w:rsid w:val="001808D8"/>
    <w:rsid w:val="00180960"/>
    <w:rsid w:val="00180EED"/>
    <w:rsid w:val="00180F9C"/>
    <w:rsid w:val="0018104D"/>
    <w:rsid w:val="001815C4"/>
    <w:rsid w:val="00181762"/>
    <w:rsid w:val="001818EF"/>
    <w:rsid w:val="0018210B"/>
    <w:rsid w:val="0018225A"/>
    <w:rsid w:val="001823B6"/>
    <w:rsid w:val="00182553"/>
    <w:rsid w:val="001826FB"/>
    <w:rsid w:val="00182815"/>
    <w:rsid w:val="001829CC"/>
    <w:rsid w:val="00182A0E"/>
    <w:rsid w:val="00182BFF"/>
    <w:rsid w:val="001830EC"/>
    <w:rsid w:val="0018354F"/>
    <w:rsid w:val="00183A5D"/>
    <w:rsid w:val="00184273"/>
    <w:rsid w:val="0018471B"/>
    <w:rsid w:val="00184B38"/>
    <w:rsid w:val="00184E5F"/>
    <w:rsid w:val="001855B0"/>
    <w:rsid w:val="001858AE"/>
    <w:rsid w:val="001858B3"/>
    <w:rsid w:val="00185B39"/>
    <w:rsid w:val="00185CD9"/>
    <w:rsid w:val="00186125"/>
    <w:rsid w:val="0018615A"/>
    <w:rsid w:val="0018638B"/>
    <w:rsid w:val="00186B62"/>
    <w:rsid w:val="0018709B"/>
    <w:rsid w:val="0018744A"/>
    <w:rsid w:val="00187672"/>
    <w:rsid w:val="001878CA"/>
    <w:rsid w:val="001878FD"/>
    <w:rsid w:val="0019032C"/>
    <w:rsid w:val="00190405"/>
    <w:rsid w:val="001907B4"/>
    <w:rsid w:val="00190928"/>
    <w:rsid w:val="00190B6A"/>
    <w:rsid w:val="00190C8F"/>
    <w:rsid w:val="00190DC9"/>
    <w:rsid w:val="00190FE7"/>
    <w:rsid w:val="0019186B"/>
    <w:rsid w:val="00191C3E"/>
    <w:rsid w:val="00191F3E"/>
    <w:rsid w:val="00192464"/>
    <w:rsid w:val="0019257A"/>
    <w:rsid w:val="00192ADF"/>
    <w:rsid w:val="00192C24"/>
    <w:rsid w:val="00192CB7"/>
    <w:rsid w:val="00192F20"/>
    <w:rsid w:val="0019308E"/>
    <w:rsid w:val="00193695"/>
    <w:rsid w:val="00193C85"/>
    <w:rsid w:val="001942F7"/>
    <w:rsid w:val="0019433E"/>
    <w:rsid w:val="001944FB"/>
    <w:rsid w:val="0019453B"/>
    <w:rsid w:val="00194654"/>
    <w:rsid w:val="0019494E"/>
    <w:rsid w:val="0019575B"/>
    <w:rsid w:val="0019597C"/>
    <w:rsid w:val="00195FA0"/>
    <w:rsid w:val="0019625F"/>
    <w:rsid w:val="00196AC7"/>
    <w:rsid w:val="00196AD7"/>
    <w:rsid w:val="00196E0E"/>
    <w:rsid w:val="00196F9A"/>
    <w:rsid w:val="0019718F"/>
    <w:rsid w:val="00197823"/>
    <w:rsid w:val="0019783D"/>
    <w:rsid w:val="00197944"/>
    <w:rsid w:val="00197C87"/>
    <w:rsid w:val="00197C97"/>
    <w:rsid w:val="00197CA8"/>
    <w:rsid w:val="00197D84"/>
    <w:rsid w:val="001A008B"/>
    <w:rsid w:val="001A00AB"/>
    <w:rsid w:val="001A03B8"/>
    <w:rsid w:val="001A045F"/>
    <w:rsid w:val="001A062D"/>
    <w:rsid w:val="001A06B8"/>
    <w:rsid w:val="001A08A2"/>
    <w:rsid w:val="001A0A6F"/>
    <w:rsid w:val="001A0A86"/>
    <w:rsid w:val="001A0D44"/>
    <w:rsid w:val="001A0E4B"/>
    <w:rsid w:val="001A0EAF"/>
    <w:rsid w:val="001A10DC"/>
    <w:rsid w:val="001A15B3"/>
    <w:rsid w:val="001A186A"/>
    <w:rsid w:val="001A1F69"/>
    <w:rsid w:val="001A1F8E"/>
    <w:rsid w:val="001A203E"/>
    <w:rsid w:val="001A2207"/>
    <w:rsid w:val="001A226A"/>
    <w:rsid w:val="001A2B76"/>
    <w:rsid w:val="001A2B81"/>
    <w:rsid w:val="001A2FB8"/>
    <w:rsid w:val="001A3AAE"/>
    <w:rsid w:val="001A4244"/>
    <w:rsid w:val="001A4E08"/>
    <w:rsid w:val="001A55BE"/>
    <w:rsid w:val="001A5A78"/>
    <w:rsid w:val="001A5C76"/>
    <w:rsid w:val="001A5D34"/>
    <w:rsid w:val="001A5E37"/>
    <w:rsid w:val="001A5F62"/>
    <w:rsid w:val="001A62E1"/>
    <w:rsid w:val="001A6331"/>
    <w:rsid w:val="001A640E"/>
    <w:rsid w:val="001A7BD0"/>
    <w:rsid w:val="001A7EA0"/>
    <w:rsid w:val="001B033C"/>
    <w:rsid w:val="001B0CE6"/>
    <w:rsid w:val="001B11FF"/>
    <w:rsid w:val="001B13B5"/>
    <w:rsid w:val="001B1876"/>
    <w:rsid w:val="001B18B5"/>
    <w:rsid w:val="001B19BE"/>
    <w:rsid w:val="001B2408"/>
    <w:rsid w:val="001B24A9"/>
    <w:rsid w:val="001B25D7"/>
    <w:rsid w:val="001B267B"/>
    <w:rsid w:val="001B2A65"/>
    <w:rsid w:val="001B2E0F"/>
    <w:rsid w:val="001B3306"/>
    <w:rsid w:val="001B34DD"/>
    <w:rsid w:val="001B3726"/>
    <w:rsid w:val="001B3A3E"/>
    <w:rsid w:val="001B416A"/>
    <w:rsid w:val="001B4201"/>
    <w:rsid w:val="001B44E0"/>
    <w:rsid w:val="001B45D1"/>
    <w:rsid w:val="001B4715"/>
    <w:rsid w:val="001B472C"/>
    <w:rsid w:val="001B4BE8"/>
    <w:rsid w:val="001B50CF"/>
    <w:rsid w:val="001B5709"/>
    <w:rsid w:val="001B58F2"/>
    <w:rsid w:val="001B5B16"/>
    <w:rsid w:val="001B617E"/>
    <w:rsid w:val="001B622D"/>
    <w:rsid w:val="001B6E01"/>
    <w:rsid w:val="001B7041"/>
    <w:rsid w:val="001B72F2"/>
    <w:rsid w:val="001B73A5"/>
    <w:rsid w:val="001B7711"/>
    <w:rsid w:val="001B7CF4"/>
    <w:rsid w:val="001C0310"/>
    <w:rsid w:val="001C04EF"/>
    <w:rsid w:val="001C059F"/>
    <w:rsid w:val="001C0CC7"/>
    <w:rsid w:val="001C0DBD"/>
    <w:rsid w:val="001C0DC1"/>
    <w:rsid w:val="001C114D"/>
    <w:rsid w:val="001C1727"/>
    <w:rsid w:val="001C1BDC"/>
    <w:rsid w:val="001C2060"/>
    <w:rsid w:val="001C3431"/>
    <w:rsid w:val="001C3887"/>
    <w:rsid w:val="001C3B1E"/>
    <w:rsid w:val="001C3D2D"/>
    <w:rsid w:val="001C40C6"/>
    <w:rsid w:val="001C47C1"/>
    <w:rsid w:val="001C4D00"/>
    <w:rsid w:val="001C566C"/>
    <w:rsid w:val="001C56AE"/>
    <w:rsid w:val="001C5D9E"/>
    <w:rsid w:val="001C5E66"/>
    <w:rsid w:val="001C6473"/>
    <w:rsid w:val="001C662D"/>
    <w:rsid w:val="001C66E0"/>
    <w:rsid w:val="001C6726"/>
    <w:rsid w:val="001C6F34"/>
    <w:rsid w:val="001C7056"/>
    <w:rsid w:val="001C71DD"/>
    <w:rsid w:val="001C72A9"/>
    <w:rsid w:val="001C7423"/>
    <w:rsid w:val="001C75AE"/>
    <w:rsid w:val="001D0939"/>
    <w:rsid w:val="001D0985"/>
    <w:rsid w:val="001D0C94"/>
    <w:rsid w:val="001D128A"/>
    <w:rsid w:val="001D14FD"/>
    <w:rsid w:val="001D19DD"/>
    <w:rsid w:val="001D1BC9"/>
    <w:rsid w:val="001D1C5B"/>
    <w:rsid w:val="001D1E1A"/>
    <w:rsid w:val="001D25C7"/>
    <w:rsid w:val="001D2C44"/>
    <w:rsid w:val="001D2F49"/>
    <w:rsid w:val="001D3014"/>
    <w:rsid w:val="001D3224"/>
    <w:rsid w:val="001D32B7"/>
    <w:rsid w:val="001D37EF"/>
    <w:rsid w:val="001D3A1F"/>
    <w:rsid w:val="001D41C3"/>
    <w:rsid w:val="001D4389"/>
    <w:rsid w:val="001D4C27"/>
    <w:rsid w:val="001D4D71"/>
    <w:rsid w:val="001D4EA9"/>
    <w:rsid w:val="001D50CE"/>
    <w:rsid w:val="001D511E"/>
    <w:rsid w:val="001D554A"/>
    <w:rsid w:val="001D5A13"/>
    <w:rsid w:val="001D5DE7"/>
    <w:rsid w:val="001D5F2A"/>
    <w:rsid w:val="001D61BF"/>
    <w:rsid w:val="001D686A"/>
    <w:rsid w:val="001D69D0"/>
    <w:rsid w:val="001D6A0F"/>
    <w:rsid w:val="001D6C9F"/>
    <w:rsid w:val="001D6FA5"/>
    <w:rsid w:val="001D71A3"/>
    <w:rsid w:val="001D790E"/>
    <w:rsid w:val="001D7A14"/>
    <w:rsid w:val="001D7B3A"/>
    <w:rsid w:val="001E00CB"/>
    <w:rsid w:val="001E0230"/>
    <w:rsid w:val="001E051C"/>
    <w:rsid w:val="001E0741"/>
    <w:rsid w:val="001E10B6"/>
    <w:rsid w:val="001E1361"/>
    <w:rsid w:val="001E17B8"/>
    <w:rsid w:val="001E18E1"/>
    <w:rsid w:val="001E1A6B"/>
    <w:rsid w:val="001E1DC4"/>
    <w:rsid w:val="001E1FCA"/>
    <w:rsid w:val="001E22A2"/>
    <w:rsid w:val="001E23AF"/>
    <w:rsid w:val="001E2553"/>
    <w:rsid w:val="001E27AE"/>
    <w:rsid w:val="001E27C2"/>
    <w:rsid w:val="001E2807"/>
    <w:rsid w:val="001E28DF"/>
    <w:rsid w:val="001E2EBC"/>
    <w:rsid w:val="001E30CE"/>
    <w:rsid w:val="001E31EB"/>
    <w:rsid w:val="001E35A4"/>
    <w:rsid w:val="001E3880"/>
    <w:rsid w:val="001E38E7"/>
    <w:rsid w:val="001E396B"/>
    <w:rsid w:val="001E3EF1"/>
    <w:rsid w:val="001E45BC"/>
    <w:rsid w:val="001E4980"/>
    <w:rsid w:val="001E4D43"/>
    <w:rsid w:val="001E514A"/>
    <w:rsid w:val="001E5412"/>
    <w:rsid w:val="001E5ADF"/>
    <w:rsid w:val="001E5E86"/>
    <w:rsid w:val="001E62C4"/>
    <w:rsid w:val="001E6927"/>
    <w:rsid w:val="001E6A7B"/>
    <w:rsid w:val="001E7865"/>
    <w:rsid w:val="001E7909"/>
    <w:rsid w:val="001E7C2E"/>
    <w:rsid w:val="001E7D18"/>
    <w:rsid w:val="001F06EA"/>
    <w:rsid w:val="001F0711"/>
    <w:rsid w:val="001F0899"/>
    <w:rsid w:val="001F0922"/>
    <w:rsid w:val="001F0A5D"/>
    <w:rsid w:val="001F0B9C"/>
    <w:rsid w:val="001F111A"/>
    <w:rsid w:val="001F13FB"/>
    <w:rsid w:val="001F15DF"/>
    <w:rsid w:val="001F1C55"/>
    <w:rsid w:val="001F2129"/>
    <w:rsid w:val="001F26BB"/>
    <w:rsid w:val="001F2E24"/>
    <w:rsid w:val="001F2FDA"/>
    <w:rsid w:val="001F3177"/>
    <w:rsid w:val="001F33D4"/>
    <w:rsid w:val="001F356C"/>
    <w:rsid w:val="001F37D3"/>
    <w:rsid w:val="001F3BA3"/>
    <w:rsid w:val="001F3E75"/>
    <w:rsid w:val="001F422C"/>
    <w:rsid w:val="001F4440"/>
    <w:rsid w:val="001F482F"/>
    <w:rsid w:val="001F4918"/>
    <w:rsid w:val="001F5083"/>
    <w:rsid w:val="001F50ED"/>
    <w:rsid w:val="001F5301"/>
    <w:rsid w:val="001F59FA"/>
    <w:rsid w:val="001F5BB6"/>
    <w:rsid w:val="001F614F"/>
    <w:rsid w:val="001F680A"/>
    <w:rsid w:val="001F699E"/>
    <w:rsid w:val="001F74C1"/>
    <w:rsid w:val="001F7AC5"/>
    <w:rsid w:val="001F7C4C"/>
    <w:rsid w:val="001F7D5B"/>
    <w:rsid w:val="001F7F29"/>
    <w:rsid w:val="00200408"/>
    <w:rsid w:val="002008AB"/>
    <w:rsid w:val="00200B8D"/>
    <w:rsid w:val="00200D63"/>
    <w:rsid w:val="00200EAC"/>
    <w:rsid w:val="00201567"/>
    <w:rsid w:val="002015DE"/>
    <w:rsid w:val="00201A48"/>
    <w:rsid w:val="00201B2D"/>
    <w:rsid w:val="00201FDE"/>
    <w:rsid w:val="0020207A"/>
    <w:rsid w:val="0020209A"/>
    <w:rsid w:val="00202153"/>
    <w:rsid w:val="002026E8"/>
    <w:rsid w:val="002028A7"/>
    <w:rsid w:val="00202E02"/>
    <w:rsid w:val="00202FD7"/>
    <w:rsid w:val="0020300E"/>
    <w:rsid w:val="0020303A"/>
    <w:rsid w:val="002030FC"/>
    <w:rsid w:val="00203A3C"/>
    <w:rsid w:val="00203B7F"/>
    <w:rsid w:val="002041DE"/>
    <w:rsid w:val="0020485B"/>
    <w:rsid w:val="00204A4B"/>
    <w:rsid w:val="00205148"/>
    <w:rsid w:val="00205261"/>
    <w:rsid w:val="00205CC5"/>
    <w:rsid w:val="00205EBE"/>
    <w:rsid w:val="00205F1A"/>
    <w:rsid w:val="002064C9"/>
    <w:rsid w:val="0020653A"/>
    <w:rsid w:val="0020671B"/>
    <w:rsid w:val="0020674A"/>
    <w:rsid w:val="002067B5"/>
    <w:rsid w:val="00206C27"/>
    <w:rsid w:val="00206EBB"/>
    <w:rsid w:val="00206F5D"/>
    <w:rsid w:val="00206FC8"/>
    <w:rsid w:val="00207121"/>
    <w:rsid w:val="00207944"/>
    <w:rsid w:val="002079E3"/>
    <w:rsid w:val="0021042F"/>
    <w:rsid w:val="002114AC"/>
    <w:rsid w:val="00211CCE"/>
    <w:rsid w:val="00211E2E"/>
    <w:rsid w:val="00211EC6"/>
    <w:rsid w:val="00211F2A"/>
    <w:rsid w:val="00211FA0"/>
    <w:rsid w:val="002124EE"/>
    <w:rsid w:val="00212AE0"/>
    <w:rsid w:val="0021319F"/>
    <w:rsid w:val="0021321E"/>
    <w:rsid w:val="0021395C"/>
    <w:rsid w:val="00213A02"/>
    <w:rsid w:val="00213B66"/>
    <w:rsid w:val="00213D0D"/>
    <w:rsid w:val="00213D0E"/>
    <w:rsid w:val="00214A4B"/>
    <w:rsid w:val="00214CB5"/>
    <w:rsid w:val="00215108"/>
    <w:rsid w:val="002151A2"/>
    <w:rsid w:val="002154D4"/>
    <w:rsid w:val="002162C9"/>
    <w:rsid w:val="0021675B"/>
    <w:rsid w:val="00216898"/>
    <w:rsid w:val="00217490"/>
    <w:rsid w:val="0021768D"/>
    <w:rsid w:val="00217AED"/>
    <w:rsid w:val="00217B1D"/>
    <w:rsid w:val="00217BFB"/>
    <w:rsid w:val="00217E43"/>
    <w:rsid w:val="0022022A"/>
    <w:rsid w:val="00220A31"/>
    <w:rsid w:val="00220A8F"/>
    <w:rsid w:val="00220DF8"/>
    <w:rsid w:val="00221194"/>
    <w:rsid w:val="002211DB"/>
    <w:rsid w:val="002212A9"/>
    <w:rsid w:val="00221399"/>
    <w:rsid w:val="00221AAC"/>
    <w:rsid w:val="00221B45"/>
    <w:rsid w:val="00221F5E"/>
    <w:rsid w:val="00222356"/>
    <w:rsid w:val="0022275E"/>
    <w:rsid w:val="00222CF7"/>
    <w:rsid w:val="00222E21"/>
    <w:rsid w:val="002230D2"/>
    <w:rsid w:val="00223203"/>
    <w:rsid w:val="00223596"/>
    <w:rsid w:val="00223A71"/>
    <w:rsid w:val="00223CAB"/>
    <w:rsid w:val="00224053"/>
    <w:rsid w:val="0022446F"/>
    <w:rsid w:val="0022476C"/>
    <w:rsid w:val="0022484B"/>
    <w:rsid w:val="00225050"/>
    <w:rsid w:val="00225362"/>
    <w:rsid w:val="002256BC"/>
    <w:rsid w:val="00225968"/>
    <w:rsid w:val="00225B34"/>
    <w:rsid w:val="00225B43"/>
    <w:rsid w:val="002260AF"/>
    <w:rsid w:val="002261D6"/>
    <w:rsid w:val="002269E8"/>
    <w:rsid w:val="00226CD9"/>
    <w:rsid w:val="002276AF"/>
    <w:rsid w:val="00227B2E"/>
    <w:rsid w:val="00227B3F"/>
    <w:rsid w:val="00227E55"/>
    <w:rsid w:val="00230735"/>
    <w:rsid w:val="00230AE3"/>
    <w:rsid w:val="00230FF0"/>
    <w:rsid w:val="0023105B"/>
    <w:rsid w:val="00231603"/>
    <w:rsid w:val="00231610"/>
    <w:rsid w:val="00231B76"/>
    <w:rsid w:val="002324AB"/>
    <w:rsid w:val="002324EB"/>
    <w:rsid w:val="00232CF4"/>
    <w:rsid w:val="0023304C"/>
    <w:rsid w:val="002336C1"/>
    <w:rsid w:val="00233C28"/>
    <w:rsid w:val="00233C42"/>
    <w:rsid w:val="00233CB4"/>
    <w:rsid w:val="00233CCC"/>
    <w:rsid w:val="00233D95"/>
    <w:rsid w:val="002341C1"/>
    <w:rsid w:val="002344A9"/>
    <w:rsid w:val="0023466F"/>
    <w:rsid w:val="00234F82"/>
    <w:rsid w:val="00235317"/>
    <w:rsid w:val="00235A16"/>
    <w:rsid w:val="00235BB8"/>
    <w:rsid w:val="002361B8"/>
    <w:rsid w:val="002363AE"/>
    <w:rsid w:val="0023640A"/>
    <w:rsid w:val="00236681"/>
    <w:rsid w:val="00236DBC"/>
    <w:rsid w:val="00236F51"/>
    <w:rsid w:val="00237440"/>
    <w:rsid w:val="002378A0"/>
    <w:rsid w:val="002379DB"/>
    <w:rsid w:val="00237ADD"/>
    <w:rsid w:val="00237BB4"/>
    <w:rsid w:val="00237D24"/>
    <w:rsid w:val="00237DD1"/>
    <w:rsid w:val="002402AC"/>
    <w:rsid w:val="00240482"/>
    <w:rsid w:val="002408CA"/>
    <w:rsid w:val="00240C04"/>
    <w:rsid w:val="00240D62"/>
    <w:rsid w:val="00241511"/>
    <w:rsid w:val="00241555"/>
    <w:rsid w:val="002419F9"/>
    <w:rsid w:val="00241A03"/>
    <w:rsid w:val="00241B85"/>
    <w:rsid w:val="00241F08"/>
    <w:rsid w:val="00241FDC"/>
    <w:rsid w:val="00243869"/>
    <w:rsid w:val="00243FF2"/>
    <w:rsid w:val="00244070"/>
    <w:rsid w:val="0024442E"/>
    <w:rsid w:val="00244457"/>
    <w:rsid w:val="002445C4"/>
    <w:rsid w:val="0024493B"/>
    <w:rsid w:val="00244B2F"/>
    <w:rsid w:val="00245186"/>
    <w:rsid w:val="002451A4"/>
    <w:rsid w:val="0024526E"/>
    <w:rsid w:val="00245BC0"/>
    <w:rsid w:val="00245F14"/>
    <w:rsid w:val="0024664D"/>
    <w:rsid w:val="00246840"/>
    <w:rsid w:val="002469FA"/>
    <w:rsid w:val="00246C01"/>
    <w:rsid w:val="00246D83"/>
    <w:rsid w:val="00246EFC"/>
    <w:rsid w:val="00247488"/>
    <w:rsid w:val="0024757F"/>
    <w:rsid w:val="002475C3"/>
    <w:rsid w:val="0024769C"/>
    <w:rsid w:val="00247829"/>
    <w:rsid w:val="00247B08"/>
    <w:rsid w:val="00247E5C"/>
    <w:rsid w:val="00247F07"/>
    <w:rsid w:val="0025021E"/>
    <w:rsid w:val="00250521"/>
    <w:rsid w:val="00250627"/>
    <w:rsid w:val="002506F7"/>
    <w:rsid w:val="00250928"/>
    <w:rsid w:val="00250E84"/>
    <w:rsid w:val="002510D4"/>
    <w:rsid w:val="002511DD"/>
    <w:rsid w:val="002512FF"/>
    <w:rsid w:val="0025132E"/>
    <w:rsid w:val="00251C94"/>
    <w:rsid w:val="00252353"/>
    <w:rsid w:val="002527AB"/>
    <w:rsid w:val="00252FCF"/>
    <w:rsid w:val="00253678"/>
    <w:rsid w:val="00253904"/>
    <w:rsid w:val="00253D16"/>
    <w:rsid w:val="00253FE4"/>
    <w:rsid w:val="0025423F"/>
    <w:rsid w:val="00254352"/>
    <w:rsid w:val="0025438D"/>
    <w:rsid w:val="00254404"/>
    <w:rsid w:val="002544C6"/>
    <w:rsid w:val="00254726"/>
    <w:rsid w:val="002547BE"/>
    <w:rsid w:val="00254C35"/>
    <w:rsid w:val="00254E51"/>
    <w:rsid w:val="00254EDD"/>
    <w:rsid w:val="00255076"/>
    <w:rsid w:val="002552F2"/>
    <w:rsid w:val="0025548F"/>
    <w:rsid w:val="0025553F"/>
    <w:rsid w:val="002555AB"/>
    <w:rsid w:val="002556F6"/>
    <w:rsid w:val="00255A4F"/>
    <w:rsid w:val="00255A79"/>
    <w:rsid w:val="00255E87"/>
    <w:rsid w:val="002560F5"/>
    <w:rsid w:val="002569F5"/>
    <w:rsid w:val="00256AD6"/>
    <w:rsid w:val="00256BE6"/>
    <w:rsid w:val="00256C36"/>
    <w:rsid w:val="00257597"/>
    <w:rsid w:val="00257770"/>
    <w:rsid w:val="002577C6"/>
    <w:rsid w:val="002577EB"/>
    <w:rsid w:val="00257A56"/>
    <w:rsid w:val="00257E2A"/>
    <w:rsid w:val="00257E9F"/>
    <w:rsid w:val="00257FCD"/>
    <w:rsid w:val="00257FEE"/>
    <w:rsid w:val="0026018F"/>
    <w:rsid w:val="002603F6"/>
    <w:rsid w:val="002606CC"/>
    <w:rsid w:val="00260EFB"/>
    <w:rsid w:val="0026100A"/>
    <w:rsid w:val="0026138C"/>
    <w:rsid w:val="002613CC"/>
    <w:rsid w:val="002618CE"/>
    <w:rsid w:val="00261B93"/>
    <w:rsid w:val="00261E6B"/>
    <w:rsid w:val="00261E72"/>
    <w:rsid w:val="002621AF"/>
    <w:rsid w:val="00262573"/>
    <w:rsid w:val="00262CBE"/>
    <w:rsid w:val="002632E7"/>
    <w:rsid w:val="00263462"/>
    <w:rsid w:val="00263B8C"/>
    <w:rsid w:val="00263FFA"/>
    <w:rsid w:val="002640BF"/>
    <w:rsid w:val="0026460F"/>
    <w:rsid w:val="0026489F"/>
    <w:rsid w:val="00264A48"/>
    <w:rsid w:val="00264CFD"/>
    <w:rsid w:val="00265265"/>
    <w:rsid w:val="0026526B"/>
    <w:rsid w:val="002654B6"/>
    <w:rsid w:val="002654DE"/>
    <w:rsid w:val="00265A01"/>
    <w:rsid w:val="00265F5D"/>
    <w:rsid w:val="00265F69"/>
    <w:rsid w:val="00265FAC"/>
    <w:rsid w:val="002661C0"/>
    <w:rsid w:val="00266230"/>
    <w:rsid w:val="00266364"/>
    <w:rsid w:val="002667F4"/>
    <w:rsid w:val="002668CE"/>
    <w:rsid w:val="0026698B"/>
    <w:rsid w:val="00266B1E"/>
    <w:rsid w:val="00266BB6"/>
    <w:rsid w:val="00266DE8"/>
    <w:rsid w:val="00267806"/>
    <w:rsid w:val="0026792C"/>
    <w:rsid w:val="00270448"/>
    <w:rsid w:val="0027056F"/>
    <w:rsid w:val="00270770"/>
    <w:rsid w:val="00270D66"/>
    <w:rsid w:val="0027100A"/>
    <w:rsid w:val="00271936"/>
    <w:rsid w:val="00271BBD"/>
    <w:rsid w:val="00271E2E"/>
    <w:rsid w:val="00271E81"/>
    <w:rsid w:val="0027203E"/>
    <w:rsid w:val="002721DB"/>
    <w:rsid w:val="0027235F"/>
    <w:rsid w:val="00272383"/>
    <w:rsid w:val="0027277E"/>
    <w:rsid w:val="002730A6"/>
    <w:rsid w:val="00273BF1"/>
    <w:rsid w:val="00273C18"/>
    <w:rsid w:val="00273D91"/>
    <w:rsid w:val="00273DDB"/>
    <w:rsid w:val="00273F9E"/>
    <w:rsid w:val="0027453B"/>
    <w:rsid w:val="00274715"/>
    <w:rsid w:val="00274942"/>
    <w:rsid w:val="00274F1D"/>
    <w:rsid w:val="00275092"/>
    <w:rsid w:val="002754F4"/>
    <w:rsid w:val="00275791"/>
    <w:rsid w:val="00275A4E"/>
    <w:rsid w:val="00275CE1"/>
    <w:rsid w:val="00275EB7"/>
    <w:rsid w:val="00275F66"/>
    <w:rsid w:val="00276F06"/>
    <w:rsid w:val="00276F39"/>
    <w:rsid w:val="0027705B"/>
    <w:rsid w:val="002773DD"/>
    <w:rsid w:val="0027769D"/>
    <w:rsid w:val="00277AC4"/>
    <w:rsid w:val="00277ACE"/>
    <w:rsid w:val="00277C4F"/>
    <w:rsid w:val="00277CFB"/>
    <w:rsid w:val="00277DEC"/>
    <w:rsid w:val="0028002D"/>
    <w:rsid w:val="00280891"/>
    <w:rsid w:val="00280981"/>
    <w:rsid w:val="00280B63"/>
    <w:rsid w:val="00280B9A"/>
    <w:rsid w:val="00280C3E"/>
    <w:rsid w:val="00280C8D"/>
    <w:rsid w:val="00280D23"/>
    <w:rsid w:val="00280E27"/>
    <w:rsid w:val="00281298"/>
    <w:rsid w:val="002818B2"/>
    <w:rsid w:val="00281934"/>
    <w:rsid w:val="00281AFF"/>
    <w:rsid w:val="00281B6F"/>
    <w:rsid w:val="00281C11"/>
    <w:rsid w:val="00282168"/>
    <w:rsid w:val="00282587"/>
    <w:rsid w:val="00282690"/>
    <w:rsid w:val="00282911"/>
    <w:rsid w:val="00282A45"/>
    <w:rsid w:val="00282B13"/>
    <w:rsid w:val="00282FA9"/>
    <w:rsid w:val="00282FFC"/>
    <w:rsid w:val="00283078"/>
    <w:rsid w:val="002833F6"/>
    <w:rsid w:val="00283776"/>
    <w:rsid w:val="00283AD7"/>
    <w:rsid w:val="00283CB2"/>
    <w:rsid w:val="00283DDA"/>
    <w:rsid w:val="002840AF"/>
    <w:rsid w:val="002844F6"/>
    <w:rsid w:val="00284557"/>
    <w:rsid w:val="00284727"/>
    <w:rsid w:val="002847E1"/>
    <w:rsid w:val="002848B3"/>
    <w:rsid w:val="00284ACD"/>
    <w:rsid w:val="00284F9B"/>
    <w:rsid w:val="00284FF4"/>
    <w:rsid w:val="00285091"/>
    <w:rsid w:val="0028534A"/>
    <w:rsid w:val="00285809"/>
    <w:rsid w:val="002858C9"/>
    <w:rsid w:val="00285EBC"/>
    <w:rsid w:val="00285F18"/>
    <w:rsid w:val="002860AC"/>
    <w:rsid w:val="00286386"/>
    <w:rsid w:val="00286DCE"/>
    <w:rsid w:val="00286E81"/>
    <w:rsid w:val="00287233"/>
    <w:rsid w:val="002872D1"/>
    <w:rsid w:val="00287475"/>
    <w:rsid w:val="00287CB0"/>
    <w:rsid w:val="00287CFC"/>
    <w:rsid w:val="0029006B"/>
    <w:rsid w:val="002900E2"/>
    <w:rsid w:val="0029024B"/>
    <w:rsid w:val="00290507"/>
    <w:rsid w:val="00290646"/>
    <w:rsid w:val="00290666"/>
    <w:rsid w:val="00290A89"/>
    <w:rsid w:val="00290D33"/>
    <w:rsid w:val="00290D7C"/>
    <w:rsid w:val="00290EF5"/>
    <w:rsid w:val="002915C1"/>
    <w:rsid w:val="00291691"/>
    <w:rsid w:val="00291703"/>
    <w:rsid w:val="0029188A"/>
    <w:rsid w:val="00291B6C"/>
    <w:rsid w:val="0029202F"/>
    <w:rsid w:val="002920F2"/>
    <w:rsid w:val="00292313"/>
    <w:rsid w:val="0029232E"/>
    <w:rsid w:val="00292402"/>
    <w:rsid w:val="0029250B"/>
    <w:rsid w:val="00292E0D"/>
    <w:rsid w:val="00292F1C"/>
    <w:rsid w:val="00293477"/>
    <w:rsid w:val="00293751"/>
    <w:rsid w:val="0029386E"/>
    <w:rsid w:val="002938EA"/>
    <w:rsid w:val="00293C01"/>
    <w:rsid w:val="00293EDF"/>
    <w:rsid w:val="00293F97"/>
    <w:rsid w:val="00294120"/>
    <w:rsid w:val="0029419F"/>
    <w:rsid w:val="002946F7"/>
    <w:rsid w:val="00295129"/>
    <w:rsid w:val="00295419"/>
    <w:rsid w:val="002956F0"/>
    <w:rsid w:val="002957D3"/>
    <w:rsid w:val="002958B2"/>
    <w:rsid w:val="00295CCD"/>
    <w:rsid w:val="0029600F"/>
    <w:rsid w:val="002962AA"/>
    <w:rsid w:val="00296786"/>
    <w:rsid w:val="00297730"/>
    <w:rsid w:val="0029774D"/>
    <w:rsid w:val="0029788E"/>
    <w:rsid w:val="00297B3F"/>
    <w:rsid w:val="00297C48"/>
    <w:rsid w:val="00297EBF"/>
    <w:rsid w:val="002A0076"/>
    <w:rsid w:val="002A0170"/>
    <w:rsid w:val="002A027C"/>
    <w:rsid w:val="002A0537"/>
    <w:rsid w:val="002A0EF4"/>
    <w:rsid w:val="002A0FBF"/>
    <w:rsid w:val="002A18AF"/>
    <w:rsid w:val="002A1B14"/>
    <w:rsid w:val="002A1B71"/>
    <w:rsid w:val="002A2118"/>
    <w:rsid w:val="002A2219"/>
    <w:rsid w:val="002A2583"/>
    <w:rsid w:val="002A30D9"/>
    <w:rsid w:val="002A39F1"/>
    <w:rsid w:val="002A3AC2"/>
    <w:rsid w:val="002A43DB"/>
    <w:rsid w:val="002A46F1"/>
    <w:rsid w:val="002A48ED"/>
    <w:rsid w:val="002A4AB5"/>
    <w:rsid w:val="002A4BD0"/>
    <w:rsid w:val="002A5432"/>
    <w:rsid w:val="002A57B3"/>
    <w:rsid w:val="002A598F"/>
    <w:rsid w:val="002A5C2E"/>
    <w:rsid w:val="002A5E8E"/>
    <w:rsid w:val="002A5EC0"/>
    <w:rsid w:val="002A61FE"/>
    <w:rsid w:val="002A61FF"/>
    <w:rsid w:val="002A64AD"/>
    <w:rsid w:val="002A6533"/>
    <w:rsid w:val="002A6B2A"/>
    <w:rsid w:val="002A6C15"/>
    <w:rsid w:val="002A6CA9"/>
    <w:rsid w:val="002A72CF"/>
    <w:rsid w:val="002A7612"/>
    <w:rsid w:val="002A7946"/>
    <w:rsid w:val="002A7A2C"/>
    <w:rsid w:val="002A7F81"/>
    <w:rsid w:val="002B02E5"/>
    <w:rsid w:val="002B02EE"/>
    <w:rsid w:val="002B0D54"/>
    <w:rsid w:val="002B0E22"/>
    <w:rsid w:val="002B0F8A"/>
    <w:rsid w:val="002B0FD4"/>
    <w:rsid w:val="002B1071"/>
    <w:rsid w:val="002B1914"/>
    <w:rsid w:val="002B19D5"/>
    <w:rsid w:val="002B19F0"/>
    <w:rsid w:val="002B2393"/>
    <w:rsid w:val="002B2534"/>
    <w:rsid w:val="002B2CB4"/>
    <w:rsid w:val="002B3758"/>
    <w:rsid w:val="002B385D"/>
    <w:rsid w:val="002B3A1F"/>
    <w:rsid w:val="002B3A2A"/>
    <w:rsid w:val="002B3BCF"/>
    <w:rsid w:val="002B3C80"/>
    <w:rsid w:val="002B415D"/>
    <w:rsid w:val="002B4415"/>
    <w:rsid w:val="002B485F"/>
    <w:rsid w:val="002B48B5"/>
    <w:rsid w:val="002B4BF0"/>
    <w:rsid w:val="002B4F66"/>
    <w:rsid w:val="002B53BB"/>
    <w:rsid w:val="002B5A8D"/>
    <w:rsid w:val="002B5B81"/>
    <w:rsid w:val="002B5CE2"/>
    <w:rsid w:val="002B5D12"/>
    <w:rsid w:val="002B606B"/>
    <w:rsid w:val="002B606F"/>
    <w:rsid w:val="002B65AB"/>
    <w:rsid w:val="002B6671"/>
    <w:rsid w:val="002B6728"/>
    <w:rsid w:val="002B68AF"/>
    <w:rsid w:val="002B6902"/>
    <w:rsid w:val="002B6E98"/>
    <w:rsid w:val="002B721A"/>
    <w:rsid w:val="002B7BA2"/>
    <w:rsid w:val="002C002D"/>
    <w:rsid w:val="002C01CE"/>
    <w:rsid w:val="002C029E"/>
    <w:rsid w:val="002C04BB"/>
    <w:rsid w:val="002C0B09"/>
    <w:rsid w:val="002C0B13"/>
    <w:rsid w:val="002C0E93"/>
    <w:rsid w:val="002C0EE3"/>
    <w:rsid w:val="002C103A"/>
    <w:rsid w:val="002C104A"/>
    <w:rsid w:val="002C167E"/>
    <w:rsid w:val="002C16F4"/>
    <w:rsid w:val="002C175D"/>
    <w:rsid w:val="002C201C"/>
    <w:rsid w:val="002C22C1"/>
    <w:rsid w:val="002C2377"/>
    <w:rsid w:val="002C26A5"/>
    <w:rsid w:val="002C2719"/>
    <w:rsid w:val="002C27B6"/>
    <w:rsid w:val="002C2835"/>
    <w:rsid w:val="002C28B8"/>
    <w:rsid w:val="002C2BDD"/>
    <w:rsid w:val="002C2E2E"/>
    <w:rsid w:val="002C354F"/>
    <w:rsid w:val="002C3596"/>
    <w:rsid w:val="002C38CE"/>
    <w:rsid w:val="002C3A59"/>
    <w:rsid w:val="002C3B6A"/>
    <w:rsid w:val="002C3FC5"/>
    <w:rsid w:val="002C40BB"/>
    <w:rsid w:val="002C4149"/>
    <w:rsid w:val="002C42AC"/>
    <w:rsid w:val="002C42D9"/>
    <w:rsid w:val="002C472F"/>
    <w:rsid w:val="002C489C"/>
    <w:rsid w:val="002C4C61"/>
    <w:rsid w:val="002C4CBB"/>
    <w:rsid w:val="002C5171"/>
    <w:rsid w:val="002C5357"/>
    <w:rsid w:val="002C54B5"/>
    <w:rsid w:val="002C5BF4"/>
    <w:rsid w:val="002C62D4"/>
    <w:rsid w:val="002C646C"/>
    <w:rsid w:val="002C64D6"/>
    <w:rsid w:val="002C6587"/>
    <w:rsid w:val="002C6589"/>
    <w:rsid w:val="002C6841"/>
    <w:rsid w:val="002C6CEC"/>
    <w:rsid w:val="002C70FE"/>
    <w:rsid w:val="002C73BB"/>
    <w:rsid w:val="002C764E"/>
    <w:rsid w:val="002C77F1"/>
    <w:rsid w:val="002C780D"/>
    <w:rsid w:val="002C7A2D"/>
    <w:rsid w:val="002C7BA9"/>
    <w:rsid w:val="002C7CCC"/>
    <w:rsid w:val="002C7EEA"/>
    <w:rsid w:val="002C7F3E"/>
    <w:rsid w:val="002C7F41"/>
    <w:rsid w:val="002D0035"/>
    <w:rsid w:val="002D0887"/>
    <w:rsid w:val="002D0B3C"/>
    <w:rsid w:val="002D0BDA"/>
    <w:rsid w:val="002D1103"/>
    <w:rsid w:val="002D17D2"/>
    <w:rsid w:val="002D1836"/>
    <w:rsid w:val="002D1B13"/>
    <w:rsid w:val="002D1C61"/>
    <w:rsid w:val="002D1CDD"/>
    <w:rsid w:val="002D1F0F"/>
    <w:rsid w:val="002D1FEE"/>
    <w:rsid w:val="002D2092"/>
    <w:rsid w:val="002D218A"/>
    <w:rsid w:val="002D21F7"/>
    <w:rsid w:val="002D228B"/>
    <w:rsid w:val="002D22D8"/>
    <w:rsid w:val="002D2313"/>
    <w:rsid w:val="002D2770"/>
    <w:rsid w:val="002D2B53"/>
    <w:rsid w:val="002D2E2B"/>
    <w:rsid w:val="002D2EA5"/>
    <w:rsid w:val="002D3009"/>
    <w:rsid w:val="002D323E"/>
    <w:rsid w:val="002D3574"/>
    <w:rsid w:val="002D3579"/>
    <w:rsid w:val="002D39D8"/>
    <w:rsid w:val="002D3A82"/>
    <w:rsid w:val="002D3BBF"/>
    <w:rsid w:val="002D3D04"/>
    <w:rsid w:val="002D3D6C"/>
    <w:rsid w:val="002D3E30"/>
    <w:rsid w:val="002D4097"/>
    <w:rsid w:val="002D447E"/>
    <w:rsid w:val="002D47A6"/>
    <w:rsid w:val="002D4C46"/>
    <w:rsid w:val="002D4F3B"/>
    <w:rsid w:val="002D5467"/>
    <w:rsid w:val="002D558E"/>
    <w:rsid w:val="002D5BA4"/>
    <w:rsid w:val="002D5D69"/>
    <w:rsid w:val="002D5E2A"/>
    <w:rsid w:val="002D6138"/>
    <w:rsid w:val="002D6328"/>
    <w:rsid w:val="002D654F"/>
    <w:rsid w:val="002D6862"/>
    <w:rsid w:val="002D6AB6"/>
    <w:rsid w:val="002D6D85"/>
    <w:rsid w:val="002D6DD4"/>
    <w:rsid w:val="002D6EB3"/>
    <w:rsid w:val="002D7001"/>
    <w:rsid w:val="002D7518"/>
    <w:rsid w:val="002D7A77"/>
    <w:rsid w:val="002D7B7A"/>
    <w:rsid w:val="002D7E03"/>
    <w:rsid w:val="002E026B"/>
    <w:rsid w:val="002E05C0"/>
    <w:rsid w:val="002E0ED7"/>
    <w:rsid w:val="002E0F69"/>
    <w:rsid w:val="002E1188"/>
    <w:rsid w:val="002E1796"/>
    <w:rsid w:val="002E18D1"/>
    <w:rsid w:val="002E2041"/>
    <w:rsid w:val="002E2661"/>
    <w:rsid w:val="002E2708"/>
    <w:rsid w:val="002E2764"/>
    <w:rsid w:val="002E2781"/>
    <w:rsid w:val="002E2887"/>
    <w:rsid w:val="002E292F"/>
    <w:rsid w:val="002E2A6E"/>
    <w:rsid w:val="002E3CB4"/>
    <w:rsid w:val="002E3F00"/>
    <w:rsid w:val="002E3F86"/>
    <w:rsid w:val="002E427B"/>
    <w:rsid w:val="002E46CD"/>
    <w:rsid w:val="002E476A"/>
    <w:rsid w:val="002E494D"/>
    <w:rsid w:val="002E49D8"/>
    <w:rsid w:val="002E4B0F"/>
    <w:rsid w:val="002E4F16"/>
    <w:rsid w:val="002E5170"/>
    <w:rsid w:val="002E519E"/>
    <w:rsid w:val="002E540F"/>
    <w:rsid w:val="002E5622"/>
    <w:rsid w:val="002E58C5"/>
    <w:rsid w:val="002E5C1F"/>
    <w:rsid w:val="002E5EB0"/>
    <w:rsid w:val="002E63EF"/>
    <w:rsid w:val="002E6798"/>
    <w:rsid w:val="002E6B7B"/>
    <w:rsid w:val="002E6EA9"/>
    <w:rsid w:val="002E78BB"/>
    <w:rsid w:val="002E7CE7"/>
    <w:rsid w:val="002F06BB"/>
    <w:rsid w:val="002F07F4"/>
    <w:rsid w:val="002F083B"/>
    <w:rsid w:val="002F0CE9"/>
    <w:rsid w:val="002F0DC2"/>
    <w:rsid w:val="002F0E83"/>
    <w:rsid w:val="002F0F8F"/>
    <w:rsid w:val="002F10C7"/>
    <w:rsid w:val="002F113E"/>
    <w:rsid w:val="002F1564"/>
    <w:rsid w:val="002F18C9"/>
    <w:rsid w:val="002F22BC"/>
    <w:rsid w:val="002F22E4"/>
    <w:rsid w:val="002F2905"/>
    <w:rsid w:val="002F29AD"/>
    <w:rsid w:val="002F2A16"/>
    <w:rsid w:val="002F2A41"/>
    <w:rsid w:val="002F2ED4"/>
    <w:rsid w:val="002F2FFE"/>
    <w:rsid w:val="002F3350"/>
    <w:rsid w:val="002F348D"/>
    <w:rsid w:val="002F34B7"/>
    <w:rsid w:val="002F3986"/>
    <w:rsid w:val="002F3D75"/>
    <w:rsid w:val="002F4390"/>
    <w:rsid w:val="002F46DD"/>
    <w:rsid w:val="002F49D4"/>
    <w:rsid w:val="002F4C88"/>
    <w:rsid w:val="002F4EE9"/>
    <w:rsid w:val="002F502F"/>
    <w:rsid w:val="002F5366"/>
    <w:rsid w:val="002F5489"/>
    <w:rsid w:val="002F5620"/>
    <w:rsid w:val="002F56A4"/>
    <w:rsid w:val="002F5A2F"/>
    <w:rsid w:val="002F5DEB"/>
    <w:rsid w:val="002F5EFA"/>
    <w:rsid w:val="002F5FE0"/>
    <w:rsid w:val="002F6C38"/>
    <w:rsid w:val="002F6C54"/>
    <w:rsid w:val="002F78F8"/>
    <w:rsid w:val="002F7BC5"/>
    <w:rsid w:val="002F7C4C"/>
    <w:rsid w:val="002F7D65"/>
    <w:rsid w:val="003003F2"/>
    <w:rsid w:val="003004DD"/>
    <w:rsid w:val="00300A15"/>
    <w:rsid w:val="00300C5E"/>
    <w:rsid w:val="00300EB4"/>
    <w:rsid w:val="0030183F"/>
    <w:rsid w:val="00301AE2"/>
    <w:rsid w:val="00301B9F"/>
    <w:rsid w:val="00301DED"/>
    <w:rsid w:val="00301E29"/>
    <w:rsid w:val="00301EE8"/>
    <w:rsid w:val="00302086"/>
    <w:rsid w:val="00302BE0"/>
    <w:rsid w:val="00302D3F"/>
    <w:rsid w:val="00302EAA"/>
    <w:rsid w:val="00303909"/>
    <w:rsid w:val="00303A56"/>
    <w:rsid w:val="00303B27"/>
    <w:rsid w:val="00304333"/>
    <w:rsid w:val="00304C2F"/>
    <w:rsid w:val="00304F1F"/>
    <w:rsid w:val="003051B2"/>
    <w:rsid w:val="003058E0"/>
    <w:rsid w:val="00305C52"/>
    <w:rsid w:val="00305C71"/>
    <w:rsid w:val="00305F5D"/>
    <w:rsid w:val="003061BC"/>
    <w:rsid w:val="00306203"/>
    <w:rsid w:val="00306481"/>
    <w:rsid w:val="00306914"/>
    <w:rsid w:val="00306ADB"/>
    <w:rsid w:val="00306CC8"/>
    <w:rsid w:val="00307B0D"/>
    <w:rsid w:val="00307D54"/>
    <w:rsid w:val="00307FCF"/>
    <w:rsid w:val="00310221"/>
    <w:rsid w:val="003103A7"/>
    <w:rsid w:val="00310967"/>
    <w:rsid w:val="00310D43"/>
    <w:rsid w:val="00310DB5"/>
    <w:rsid w:val="00311A36"/>
    <w:rsid w:val="00311D0B"/>
    <w:rsid w:val="00312770"/>
    <w:rsid w:val="00312868"/>
    <w:rsid w:val="00312B27"/>
    <w:rsid w:val="00312DAB"/>
    <w:rsid w:val="00312DF8"/>
    <w:rsid w:val="0031327D"/>
    <w:rsid w:val="00313C95"/>
    <w:rsid w:val="00313DD5"/>
    <w:rsid w:val="00313F61"/>
    <w:rsid w:val="00313FFB"/>
    <w:rsid w:val="0031438B"/>
    <w:rsid w:val="00314426"/>
    <w:rsid w:val="00314B1E"/>
    <w:rsid w:val="00314C13"/>
    <w:rsid w:val="00314C1F"/>
    <w:rsid w:val="00314C25"/>
    <w:rsid w:val="00314F57"/>
    <w:rsid w:val="0031519A"/>
    <w:rsid w:val="00315305"/>
    <w:rsid w:val="003154DD"/>
    <w:rsid w:val="0031561E"/>
    <w:rsid w:val="00315852"/>
    <w:rsid w:val="003158AA"/>
    <w:rsid w:val="00315A3D"/>
    <w:rsid w:val="00315D90"/>
    <w:rsid w:val="00315EE0"/>
    <w:rsid w:val="0031627B"/>
    <w:rsid w:val="003162A2"/>
    <w:rsid w:val="00316663"/>
    <w:rsid w:val="00316756"/>
    <w:rsid w:val="0031675F"/>
    <w:rsid w:val="0031678B"/>
    <w:rsid w:val="0031686F"/>
    <w:rsid w:val="00316A75"/>
    <w:rsid w:val="00316AA2"/>
    <w:rsid w:val="00316EA6"/>
    <w:rsid w:val="00316FC6"/>
    <w:rsid w:val="00317532"/>
    <w:rsid w:val="00317662"/>
    <w:rsid w:val="00317A92"/>
    <w:rsid w:val="00317B0F"/>
    <w:rsid w:val="00317EF9"/>
    <w:rsid w:val="00317F11"/>
    <w:rsid w:val="00320396"/>
    <w:rsid w:val="003203A8"/>
    <w:rsid w:val="003203FB"/>
    <w:rsid w:val="0032046E"/>
    <w:rsid w:val="0032094C"/>
    <w:rsid w:val="00320B8C"/>
    <w:rsid w:val="00320C4B"/>
    <w:rsid w:val="00320D04"/>
    <w:rsid w:val="00320D24"/>
    <w:rsid w:val="00320E09"/>
    <w:rsid w:val="00322362"/>
    <w:rsid w:val="003224D2"/>
    <w:rsid w:val="00322DCA"/>
    <w:rsid w:val="00322F5E"/>
    <w:rsid w:val="00322FA3"/>
    <w:rsid w:val="00323176"/>
    <w:rsid w:val="00323184"/>
    <w:rsid w:val="003231F2"/>
    <w:rsid w:val="00323330"/>
    <w:rsid w:val="003234DE"/>
    <w:rsid w:val="003236A5"/>
    <w:rsid w:val="00323725"/>
    <w:rsid w:val="0032379C"/>
    <w:rsid w:val="003237C1"/>
    <w:rsid w:val="00323CC1"/>
    <w:rsid w:val="00323E42"/>
    <w:rsid w:val="00324616"/>
    <w:rsid w:val="00324807"/>
    <w:rsid w:val="00324A46"/>
    <w:rsid w:val="00324D5C"/>
    <w:rsid w:val="00324E4A"/>
    <w:rsid w:val="00324F34"/>
    <w:rsid w:val="00325594"/>
    <w:rsid w:val="003255B4"/>
    <w:rsid w:val="0032573B"/>
    <w:rsid w:val="003257A7"/>
    <w:rsid w:val="00325B3D"/>
    <w:rsid w:val="00326697"/>
    <w:rsid w:val="003268D6"/>
    <w:rsid w:val="00326C29"/>
    <w:rsid w:val="003272C3"/>
    <w:rsid w:val="003274AF"/>
    <w:rsid w:val="003276B6"/>
    <w:rsid w:val="00327CC5"/>
    <w:rsid w:val="00327EDF"/>
    <w:rsid w:val="00330031"/>
    <w:rsid w:val="0033026F"/>
    <w:rsid w:val="003304FA"/>
    <w:rsid w:val="003305A3"/>
    <w:rsid w:val="00330A39"/>
    <w:rsid w:val="00330B7F"/>
    <w:rsid w:val="00331448"/>
    <w:rsid w:val="003316B3"/>
    <w:rsid w:val="00331CE2"/>
    <w:rsid w:val="00331FE0"/>
    <w:rsid w:val="00332056"/>
    <w:rsid w:val="0033210D"/>
    <w:rsid w:val="0033238F"/>
    <w:rsid w:val="00332435"/>
    <w:rsid w:val="00332531"/>
    <w:rsid w:val="00332783"/>
    <w:rsid w:val="00332866"/>
    <w:rsid w:val="00332E4C"/>
    <w:rsid w:val="003331FF"/>
    <w:rsid w:val="003335A9"/>
    <w:rsid w:val="00333E31"/>
    <w:rsid w:val="0033427B"/>
    <w:rsid w:val="003343A1"/>
    <w:rsid w:val="0033459A"/>
    <w:rsid w:val="003345FB"/>
    <w:rsid w:val="00334A89"/>
    <w:rsid w:val="00334D59"/>
    <w:rsid w:val="00334E50"/>
    <w:rsid w:val="00335155"/>
    <w:rsid w:val="003353EC"/>
    <w:rsid w:val="00335AA3"/>
    <w:rsid w:val="00335FEE"/>
    <w:rsid w:val="0033673E"/>
    <w:rsid w:val="00336C2F"/>
    <w:rsid w:val="00336E47"/>
    <w:rsid w:val="0033713F"/>
    <w:rsid w:val="0033767C"/>
    <w:rsid w:val="00337C35"/>
    <w:rsid w:val="00337EF4"/>
    <w:rsid w:val="00337F63"/>
    <w:rsid w:val="00340287"/>
    <w:rsid w:val="00340861"/>
    <w:rsid w:val="00340BD3"/>
    <w:rsid w:val="00340EAC"/>
    <w:rsid w:val="00341275"/>
    <w:rsid w:val="00341A93"/>
    <w:rsid w:val="00341DAD"/>
    <w:rsid w:val="003420B4"/>
    <w:rsid w:val="003427AD"/>
    <w:rsid w:val="0034296D"/>
    <w:rsid w:val="003433E4"/>
    <w:rsid w:val="003434F6"/>
    <w:rsid w:val="0034356C"/>
    <w:rsid w:val="00343575"/>
    <w:rsid w:val="003439C0"/>
    <w:rsid w:val="00343A6F"/>
    <w:rsid w:val="00343C9F"/>
    <w:rsid w:val="00343F0B"/>
    <w:rsid w:val="0034407D"/>
    <w:rsid w:val="00344301"/>
    <w:rsid w:val="003443D3"/>
    <w:rsid w:val="0034485A"/>
    <w:rsid w:val="00344CDA"/>
    <w:rsid w:val="00344D7F"/>
    <w:rsid w:val="00344F62"/>
    <w:rsid w:val="00345665"/>
    <w:rsid w:val="0034583A"/>
    <w:rsid w:val="00345966"/>
    <w:rsid w:val="00345DB7"/>
    <w:rsid w:val="003461CB"/>
    <w:rsid w:val="003462BA"/>
    <w:rsid w:val="00346C2B"/>
    <w:rsid w:val="00346C6F"/>
    <w:rsid w:val="00346CD0"/>
    <w:rsid w:val="0034701B"/>
    <w:rsid w:val="003473B1"/>
    <w:rsid w:val="00347652"/>
    <w:rsid w:val="00347716"/>
    <w:rsid w:val="00347910"/>
    <w:rsid w:val="00347BF7"/>
    <w:rsid w:val="00347DAB"/>
    <w:rsid w:val="00347E58"/>
    <w:rsid w:val="003501C3"/>
    <w:rsid w:val="0035054B"/>
    <w:rsid w:val="00350ACF"/>
    <w:rsid w:val="00350B62"/>
    <w:rsid w:val="00350E39"/>
    <w:rsid w:val="003510E8"/>
    <w:rsid w:val="003516AF"/>
    <w:rsid w:val="0035173B"/>
    <w:rsid w:val="00351C19"/>
    <w:rsid w:val="003520EF"/>
    <w:rsid w:val="003523BD"/>
    <w:rsid w:val="00352626"/>
    <w:rsid w:val="00352A62"/>
    <w:rsid w:val="00352C07"/>
    <w:rsid w:val="00352D6E"/>
    <w:rsid w:val="00352F41"/>
    <w:rsid w:val="00353626"/>
    <w:rsid w:val="00353798"/>
    <w:rsid w:val="00353E4E"/>
    <w:rsid w:val="00354903"/>
    <w:rsid w:val="00354EB6"/>
    <w:rsid w:val="0035587A"/>
    <w:rsid w:val="00355E2C"/>
    <w:rsid w:val="00355E5C"/>
    <w:rsid w:val="00356883"/>
    <w:rsid w:val="00356EEA"/>
    <w:rsid w:val="00356FD2"/>
    <w:rsid w:val="003570CC"/>
    <w:rsid w:val="003575BE"/>
    <w:rsid w:val="003578FF"/>
    <w:rsid w:val="00357937"/>
    <w:rsid w:val="003579B9"/>
    <w:rsid w:val="00357D55"/>
    <w:rsid w:val="00360128"/>
    <w:rsid w:val="00360226"/>
    <w:rsid w:val="0036076E"/>
    <w:rsid w:val="00360854"/>
    <w:rsid w:val="0036094A"/>
    <w:rsid w:val="00361090"/>
    <w:rsid w:val="00361A43"/>
    <w:rsid w:val="00361ECA"/>
    <w:rsid w:val="003626E9"/>
    <w:rsid w:val="00362969"/>
    <w:rsid w:val="00362B3F"/>
    <w:rsid w:val="00362EDB"/>
    <w:rsid w:val="00362FE1"/>
    <w:rsid w:val="003637BD"/>
    <w:rsid w:val="00363BA7"/>
    <w:rsid w:val="00363D57"/>
    <w:rsid w:val="0036463A"/>
    <w:rsid w:val="00364732"/>
    <w:rsid w:val="003647FE"/>
    <w:rsid w:val="00364FB2"/>
    <w:rsid w:val="003650F9"/>
    <w:rsid w:val="003652B1"/>
    <w:rsid w:val="003652EF"/>
    <w:rsid w:val="00365329"/>
    <w:rsid w:val="00365617"/>
    <w:rsid w:val="00365A7E"/>
    <w:rsid w:val="00365BE1"/>
    <w:rsid w:val="003661C6"/>
    <w:rsid w:val="003664D0"/>
    <w:rsid w:val="00366520"/>
    <w:rsid w:val="00366542"/>
    <w:rsid w:val="00366D3A"/>
    <w:rsid w:val="00366E2B"/>
    <w:rsid w:val="00367376"/>
    <w:rsid w:val="003674BB"/>
    <w:rsid w:val="00367AB3"/>
    <w:rsid w:val="00367B78"/>
    <w:rsid w:val="00367C7A"/>
    <w:rsid w:val="00367F39"/>
    <w:rsid w:val="0037026E"/>
    <w:rsid w:val="0037082E"/>
    <w:rsid w:val="00370B01"/>
    <w:rsid w:val="00370BD3"/>
    <w:rsid w:val="00370D23"/>
    <w:rsid w:val="00370F1F"/>
    <w:rsid w:val="003712CB"/>
    <w:rsid w:val="003717A2"/>
    <w:rsid w:val="00371898"/>
    <w:rsid w:val="00371D1F"/>
    <w:rsid w:val="0037227E"/>
    <w:rsid w:val="00372939"/>
    <w:rsid w:val="00373152"/>
    <w:rsid w:val="00373221"/>
    <w:rsid w:val="0037360A"/>
    <w:rsid w:val="00373689"/>
    <w:rsid w:val="00373A24"/>
    <w:rsid w:val="00373B15"/>
    <w:rsid w:val="00373B56"/>
    <w:rsid w:val="00373F08"/>
    <w:rsid w:val="0037420C"/>
    <w:rsid w:val="00374C8B"/>
    <w:rsid w:val="00375414"/>
    <w:rsid w:val="00375427"/>
    <w:rsid w:val="003754E9"/>
    <w:rsid w:val="0037575B"/>
    <w:rsid w:val="00375C91"/>
    <w:rsid w:val="00375DE7"/>
    <w:rsid w:val="00375E32"/>
    <w:rsid w:val="003760D5"/>
    <w:rsid w:val="0037614F"/>
    <w:rsid w:val="0037623F"/>
    <w:rsid w:val="00376CAC"/>
    <w:rsid w:val="00376DBA"/>
    <w:rsid w:val="00376EDC"/>
    <w:rsid w:val="00377039"/>
    <w:rsid w:val="00377446"/>
    <w:rsid w:val="00377AA9"/>
    <w:rsid w:val="00377BB5"/>
    <w:rsid w:val="003800A1"/>
    <w:rsid w:val="00380317"/>
    <w:rsid w:val="003803D9"/>
    <w:rsid w:val="003809A9"/>
    <w:rsid w:val="00380A41"/>
    <w:rsid w:val="00380D74"/>
    <w:rsid w:val="00380F42"/>
    <w:rsid w:val="00381073"/>
    <w:rsid w:val="00382940"/>
    <w:rsid w:val="00382A3C"/>
    <w:rsid w:val="00382B4A"/>
    <w:rsid w:val="00382B96"/>
    <w:rsid w:val="00382DA6"/>
    <w:rsid w:val="003830AB"/>
    <w:rsid w:val="00383274"/>
    <w:rsid w:val="003832C7"/>
    <w:rsid w:val="003833DB"/>
    <w:rsid w:val="0038363D"/>
    <w:rsid w:val="00383A1C"/>
    <w:rsid w:val="00383D7C"/>
    <w:rsid w:val="00384364"/>
    <w:rsid w:val="00384751"/>
    <w:rsid w:val="003849C8"/>
    <w:rsid w:val="00384C85"/>
    <w:rsid w:val="00384D6B"/>
    <w:rsid w:val="0038545F"/>
    <w:rsid w:val="0038575B"/>
    <w:rsid w:val="00385A87"/>
    <w:rsid w:val="00385E4B"/>
    <w:rsid w:val="0038615A"/>
    <w:rsid w:val="003863A7"/>
    <w:rsid w:val="003864ED"/>
    <w:rsid w:val="003866F4"/>
    <w:rsid w:val="00386751"/>
    <w:rsid w:val="00386AA7"/>
    <w:rsid w:val="00386E1E"/>
    <w:rsid w:val="00386E28"/>
    <w:rsid w:val="00387F8C"/>
    <w:rsid w:val="003900BD"/>
    <w:rsid w:val="0039023A"/>
    <w:rsid w:val="00390338"/>
    <w:rsid w:val="003903C4"/>
    <w:rsid w:val="00390515"/>
    <w:rsid w:val="00391696"/>
    <w:rsid w:val="003918B5"/>
    <w:rsid w:val="003919E7"/>
    <w:rsid w:val="00391C84"/>
    <w:rsid w:val="00391E8F"/>
    <w:rsid w:val="003928F4"/>
    <w:rsid w:val="003929A7"/>
    <w:rsid w:val="00392B75"/>
    <w:rsid w:val="00392C02"/>
    <w:rsid w:val="00393087"/>
    <w:rsid w:val="0039308F"/>
    <w:rsid w:val="00393901"/>
    <w:rsid w:val="00394096"/>
    <w:rsid w:val="00394746"/>
    <w:rsid w:val="00394A3C"/>
    <w:rsid w:val="0039501F"/>
    <w:rsid w:val="00395719"/>
    <w:rsid w:val="00395864"/>
    <w:rsid w:val="00395C84"/>
    <w:rsid w:val="00395D3D"/>
    <w:rsid w:val="00396004"/>
    <w:rsid w:val="0039616F"/>
    <w:rsid w:val="00396731"/>
    <w:rsid w:val="00396BB3"/>
    <w:rsid w:val="00396CB1"/>
    <w:rsid w:val="0039719D"/>
    <w:rsid w:val="00397455"/>
    <w:rsid w:val="003979F3"/>
    <w:rsid w:val="00397A12"/>
    <w:rsid w:val="00397B17"/>
    <w:rsid w:val="00397BB1"/>
    <w:rsid w:val="00397F97"/>
    <w:rsid w:val="003A093E"/>
    <w:rsid w:val="003A0BFA"/>
    <w:rsid w:val="003A0C37"/>
    <w:rsid w:val="003A0CA5"/>
    <w:rsid w:val="003A17EF"/>
    <w:rsid w:val="003A2CC6"/>
    <w:rsid w:val="003A2E5E"/>
    <w:rsid w:val="003A2E5F"/>
    <w:rsid w:val="003A31AF"/>
    <w:rsid w:val="003A3894"/>
    <w:rsid w:val="003A398A"/>
    <w:rsid w:val="003A3E8E"/>
    <w:rsid w:val="003A40F9"/>
    <w:rsid w:val="003A4306"/>
    <w:rsid w:val="003A4808"/>
    <w:rsid w:val="003A483E"/>
    <w:rsid w:val="003A490F"/>
    <w:rsid w:val="003A4D5D"/>
    <w:rsid w:val="003A4D8E"/>
    <w:rsid w:val="003A50E7"/>
    <w:rsid w:val="003A55C6"/>
    <w:rsid w:val="003A5650"/>
    <w:rsid w:val="003A5694"/>
    <w:rsid w:val="003A57FC"/>
    <w:rsid w:val="003A5ADE"/>
    <w:rsid w:val="003A5B02"/>
    <w:rsid w:val="003A6612"/>
    <w:rsid w:val="003A6ABE"/>
    <w:rsid w:val="003A6B27"/>
    <w:rsid w:val="003A709B"/>
    <w:rsid w:val="003A70B1"/>
    <w:rsid w:val="003A73DB"/>
    <w:rsid w:val="003A7859"/>
    <w:rsid w:val="003A7C2E"/>
    <w:rsid w:val="003A7F7C"/>
    <w:rsid w:val="003B0042"/>
    <w:rsid w:val="003B005A"/>
    <w:rsid w:val="003B01EA"/>
    <w:rsid w:val="003B0B0F"/>
    <w:rsid w:val="003B0B4B"/>
    <w:rsid w:val="003B0E60"/>
    <w:rsid w:val="003B1681"/>
    <w:rsid w:val="003B191D"/>
    <w:rsid w:val="003B2066"/>
    <w:rsid w:val="003B20B7"/>
    <w:rsid w:val="003B2653"/>
    <w:rsid w:val="003B2EF7"/>
    <w:rsid w:val="003B2F03"/>
    <w:rsid w:val="003B328E"/>
    <w:rsid w:val="003B39D9"/>
    <w:rsid w:val="003B3B66"/>
    <w:rsid w:val="003B3B99"/>
    <w:rsid w:val="003B3EEB"/>
    <w:rsid w:val="003B4109"/>
    <w:rsid w:val="003B41A3"/>
    <w:rsid w:val="003B4340"/>
    <w:rsid w:val="003B4580"/>
    <w:rsid w:val="003B476F"/>
    <w:rsid w:val="003B4ED2"/>
    <w:rsid w:val="003B5119"/>
    <w:rsid w:val="003B52C0"/>
    <w:rsid w:val="003B571E"/>
    <w:rsid w:val="003B57A9"/>
    <w:rsid w:val="003B6950"/>
    <w:rsid w:val="003B6E39"/>
    <w:rsid w:val="003B6EED"/>
    <w:rsid w:val="003B6F23"/>
    <w:rsid w:val="003B70FB"/>
    <w:rsid w:val="003B710A"/>
    <w:rsid w:val="003B740B"/>
    <w:rsid w:val="003B7886"/>
    <w:rsid w:val="003B79A8"/>
    <w:rsid w:val="003B79D6"/>
    <w:rsid w:val="003B7D33"/>
    <w:rsid w:val="003B7E45"/>
    <w:rsid w:val="003C0312"/>
    <w:rsid w:val="003C0B52"/>
    <w:rsid w:val="003C114E"/>
    <w:rsid w:val="003C119E"/>
    <w:rsid w:val="003C1777"/>
    <w:rsid w:val="003C196E"/>
    <w:rsid w:val="003C1C61"/>
    <w:rsid w:val="003C1C6B"/>
    <w:rsid w:val="003C1DB0"/>
    <w:rsid w:val="003C2CBC"/>
    <w:rsid w:val="003C313F"/>
    <w:rsid w:val="003C31B6"/>
    <w:rsid w:val="003C32A9"/>
    <w:rsid w:val="003C334B"/>
    <w:rsid w:val="003C3434"/>
    <w:rsid w:val="003C352F"/>
    <w:rsid w:val="003C3712"/>
    <w:rsid w:val="003C3974"/>
    <w:rsid w:val="003C4575"/>
    <w:rsid w:val="003C477E"/>
    <w:rsid w:val="003C4878"/>
    <w:rsid w:val="003C4AF6"/>
    <w:rsid w:val="003C4D67"/>
    <w:rsid w:val="003C518F"/>
    <w:rsid w:val="003C523A"/>
    <w:rsid w:val="003C52B1"/>
    <w:rsid w:val="003C5580"/>
    <w:rsid w:val="003C55E9"/>
    <w:rsid w:val="003C5618"/>
    <w:rsid w:val="003C63BB"/>
    <w:rsid w:val="003C6B64"/>
    <w:rsid w:val="003C6BC5"/>
    <w:rsid w:val="003C70E7"/>
    <w:rsid w:val="003C7298"/>
    <w:rsid w:val="003C78D3"/>
    <w:rsid w:val="003C7923"/>
    <w:rsid w:val="003D04A7"/>
    <w:rsid w:val="003D05D5"/>
    <w:rsid w:val="003D0969"/>
    <w:rsid w:val="003D0A66"/>
    <w:rsid w:val="003D0EED"/>
    <w:rsid w:val="003D1169"/>
    <w:rsid w:val="003D1874"/>
    <w:rsid w:val="003D187E"/>
    <w:rsid w:val="003D1951"/>
    <w:rsid w:val="003D2248"/>
    <w:rsid w:val="003D22A9"/>
    <w:rsid w:val="003D2D89"/>
    <w:rsid w:val="003D36F6"/>
    <w:rsid w:val="003D3713"/>
    <w:rsid w:val="003D3890"/>
    <w:rsid w:val="003D3955"/>
    <w:rsid w:val="003D39ED"/>
    <w:rsid w:val="003D39FF"/>
    <w:rsid w:val="003D3AED"/>
    <w:rsid w:val="003D400D"/>
    <w:rsid w:val="003D4076"/>
    <w:rsid w:val="003D420B"/>
    <w:rsid w:val="003D42B8"/>
    <w:rsid w:val="003D4995"/>
    <w:rsid w:val="003D4B9D"/>
    <w:rsid w:val="003D542F"/>
    <w:rsid w:val="003D57DD"/>
    <w:rsid w:val="003D5CD0"/>
    <w:rsid w:val="003D60A4"/>
    <w:rsid w:val="003D65F9"/>
    <w:rsid w:val="003D78D5"/>
    <w:rsid w:val="003D7C53"/>
    <w:rsid w:val="003E033C"/>
    <w:rsid w:val="003E05DD"/>
    <w:rsid w:val="003E0716"/>
    <w:rsid w:val="003E08DE"/>
    <w:rsid w:val="003E0CD9"/>
    <w:rsid w:val="003E1382"/>
    <w:rsid w:val="003E1BB3"/>
    <w:rsid w:val="003E1DCB"/>
    <w:rsid w:val="003E1F56"/>
    <w:rsid w:val="003E2012"/>
    <w:rsid w:val="003E20DE"/>
    <w:rsid w:val="003E2675"/>
    <w:rsid w:val="003E29FD"/>
    <w:rsid w:val="003E2C82"/>
    <w:rsid w:val="003E33D5"/>
    <w:rsid w:val="003E3471"/>
    <w:rsid w:val="003E3641"/>
    <w:rsid w:val="003E36C7"/>
    <w:rsid w:val="003E37D4"/>
    <w:rsid w:val="003E39A0"/>
    <w:rsid w:val="003E3B79"/>
    <w:rsid w:val="003E3BA4"/>
    <w:rsid w:val="003E3E52"/>
    <w:rsid w:val="003E3EFB"/>
    <w:rsid w:val="003E43D8"/>
    <w:rsid w:val="003E48BD"/>
    <w:rsid w:val="003E49E7"/>
    <w:rsid w:val="003E4ED6"/>
    <w:rsid w:val="003E5026"/>
    <w:rsid w:val="003E549C"/>
    <w:rsid w:val="003E58F6"/>
    <w:rsid w:val="003E6034"/>
    <w:rsid w:val="003E64B6"/>
    <w:rsid w:val="003E6596"/>
    <w:rsid w:val="003E66EA"/>
    <w:rsid w:val="003E6775"/>
    <w:rsid w:val="003E6ADC"/>
    <w:rsid w:val="003E6B3A"/>
    <w:rsid w:val="003E6C70"/>
    <w:rsid w:val="003E6F56"/>
    <w:rsid w:val="003E7343"/>
    <w:rsid w:val="003E75B2"/>
    <w:rsid w:val="003E7606"/>
    <w:rsid w:val="003E7711"/>
    <w:rsid w:val="003E7839"/>
    <w:rsid w:val="003E7867"/>
    <w:rsid w:val="003E79EB"/>
    <w:rsid w:val="003E7A67"/>
    <w:rsid w:val="003E7F45"/>
    <w:rsid w:val="003F03E7"/>
    <w:rsid w:val="003F052A"/>
    <w:rsid w:val="003F06CE"/>
    <w:rsid w:val="003F0D64"/>
    <w:rsid w:val="003F0D90"/>
    <w:rsid w:val="003F0E70"/>
    <w:rsid w:val="003F0F0E"/>
    <w:rsid w:val="003F12BC"/>
    <w:rsid w:val="003F1665"/>
    <w:rsid w:val="003F21D9"/>
    <w:rsid w:val="003F225A"/>
    <w:rsid w:val="003F2306"/>
    <w:rsid w:val="003F2991"/>
    <w:rsid w:val="003F2C67"/>
    <w:rsid w:val="003F2EE6"/>
    <w:rsid w:val="003F3DE9"/>
    <w:rsid w:val="003F4009"/>
    <w:rsid w:val="003F484C"/>
    <w:rsid w:val="003F49DA"/>
    <w:rsid w:val="003F4C29"/>
    <w:rsid w:val="003F51CF"/>
    <w:rsid w:val="003F529D"/>
    <w:rsid w:val="003F5B86"/>
    <w:rsid w:val="003F6707"/>
    <w:rsid w:val="003F6C11"/>
    <w:rsid w:val="003F6C69"/>
    <w:rsid w:val="003F6E97"/>
    <w:rsid w:val="003F75E2"/>
    <w:rsid w:val="003F7867"/>
    <w:rsid w:val="003F7977"/>
    <w:rsid w:val="003F7AB6"/>
    <w:rsid w:val="003F7B27"/>
    <w:rsid w:val="0040001B"/>
    <w:rsid w:val="004000A7"/>
    <w:rsid w:val="00400710"/>
    <w:rsid w:val="00400899"/>
    <w:rsid w:val="004009DF"/>
    <w:rsid w:val="004011BF"/>
    <w:rsid w:val="004011DE"/>
    <w:rsid w:val="004012EF"/>
    <w:rsid w:val="0040164D"/>
    <w:rsid w:val="00401726"/>
    <w:rsid w:val="00401AD5"/>
    <w:rsid w:val="00402557"/>
    <w:rsid w:val="004025C1"/>
    <w:rsid w:val="0040290E"/>
    <w:rsid w:val="00402A0E"/>
    <w:rsid w:val="00402F90"/>
    <w:rsid w:val="00402FA2"/>
    <w:rsid w:val="00403109"/>
    <w:rsid w:val="004035BB"/>
    <w:rsid w:val="00403666"/>
    <w:rsid w:val="00403C31"/>
    <w:rsid w:val="00403F3E"/>
    <w:rsid w:val="00404058"/>
    <w:rsid w:val="004048D9"/>
    <w:rsid w:val="004048F2"/>
    <w:rsid w:val="00404AE9"/>
    <w:rsid w:val="00404F8E"/>
    <w:rsid w:val="0040569F"/>
    <w:rsid w:val="00405A5F"/>
    <w:rsid w:val="004065DC"/>
    <w:rsid w:val="00406DE6"/>
    <w:rsid w:val="004071B5"/>
    <w:rsid w:val="00407209"/>
    <w:rsid w:val="00407558"/>
    <w:rsid w:val="00407EF5"/>
    <w:rsid w:val="00407FC8"/>
    <w:rsid w:val="00410208"/>
    <w:rsid w:val="00410AD6"/>
    <w:rsid w:val="00411037"/>
    <w:rsid w:val="00411787"/>
    <w:rsid w:val="00411AAA"/>
    <w:rsid w:val="00412556"/>
    <w:rsid w:val="00412C0D"/>
    <w:rsid w:val="00412C44"/>
    <w:rsid w:val="00412E2F"/>
    <w:rsid w:val="00412F45"/>
    <w:rsid w:val="00413049"/>
    <w:rsid w:val="0041332D"/>
    <w:rsid w:val="00413570"/>
    <w:rsid w:val="00413814"/>
    <w:rsid w:val="00414090"/>
    <w:rsid w:val="0041411C"/>
    <w:rsid w:val="00414339"/>
    <w:rsid w:val="004146F0"/>
    <w:rsid w:val="0041475A"/>
    <w:rsid w:val="0041480F"/>
    <w:rsid w:val="004149F8"/>
    <w:rsid w:val="00414C20"/>
    <w:rsid w:val="00414C71"/>
    <w:rsid w:val="00415ED1"/>
    <w:rsid w:val="00415F6B"/>
    <w:rsid w:val="0041606B"/>
    <w:rsid w:val="004165A7"/>
    <w:rsid w:val="0041675A"/>
    <w:rsid w:val="00416D44"/>
    <w:rsid w:val="00416D71"/>
    <w:rsid w:val="00416EDB"/>
    <w:rsid w:val="004170EF"/>
    <w:rsid w:val="0041762A"/>
    <w:rsid w:val="00417F85"/>
    <w:rsid w:val="00417FF0"/>
    <w:rsid w:val="0042016A"/>
    <w:rsid w:val="004202ED"/>
    <w:rsid w:val="00420893"/>
    <w:rsid w:val="00420902"/>
    <w:rsid w:val="00420B4C"/>
    <w:rsid w:val="00420C4C"/>
    <w:rsid w:val="00420DF8"/>
    <w:rsid w:val="0042106D"/>
    <w:rsid w:val="00421382"/>
    <w:rsid w:val="00421C5A"/>
    <w:rsid w:val="00421D64"/>
    <w:rsid w:val="00422971"/>
    <w:rsid w:val="004233F9"/>
    <w:rsid w:val="00423702"/>
    <w:rsid w:val="0042402C"/>
    <w:rsid w:val="0042418B"/>
    <w:rsid w:val="0042434F"/>
    <w:rsid w:val="00424636"/>
    <w:rsid w:val="00424761"/>
    <w:rsid w:val="00424B6C"/>
    <w:rsid w:val="00424C4A"/>
    <w:rsid w:val="00424F45"/>
    <w:rsid w:val="004254BC"/>
    <w:rsid w:val="004256E1"/>
    <w:rsid w:val="004259F7"/>
    <w:rsid w:val="00425BC6"/>
    <w:rsid w:val="00426113"/>
    <w:rsid w:val="00426137"/>
    <w:rsid w:val="004263E3"/>
    <w:rsid w:val="00426441"/>
    <w:rsid w:val="0042673D"/>
    <w:rsid w:val="004267DF"/>
    <w:rsid w:val="00426BB7"/>
    <w:rsid w:val="00427656"/>
    <w:rsid w:val="004276EE"/>
    <w:rsid w:val="004301C9"/>
    <w:rsid w:val="0043037A"/>
    <w:rsid w:val="0043077D"/>
    <w:rsid w:val="00430885"/>
    <w:rsid w:val="00430AE7"/>
    <w:rsid w:val="004316A6"/>
    <w:rsid w:val="00431712"/>
    <w:rsid w:val="00431A53"/>
    <w:rsid w:val="00431B62"/>
    <w:rsid w:val="00431D66"/>
    <w:rsid w:val="00431DAF"/>
    <w:rsid w:val="00431E45"/>
    <w:rsid w:val="00432500"/>
    <w:rsid w:val="0043256B"/>
    <w:rsid w:val="00432FF5"/>
    <w:rsid w:val="0043301B"/>
    <w:rsid w:val="00433188"/>
    <w:rsid w:val="00433300"/>
    <w:rsid w:val="00433340"/>
    <w:rsid w:val="004334E5"/>
    <w:rsid w:val="00433761"/>
    <w:rsid w:val="00433B25"/>
    <w:rsid w:val="00433CFF"/>
    <w:rsid w:val="00433D80"/>
    <w:rsid w:val="00433DB3"/>
    <w:rsid w:val="00433FA7"/>
    <w:rsid w:val="004340F5"/>
    <w:rsid w:val="004343F7"/>
    <w:rsid w:val="004343FD"/>
    <w:rsid w:val="00434704"/>
    <w:rsid w:val="00434708"/>
    <w:rsid w:val="00434A18"/>
    <w:rsid w:val="00434BA9"/>
    <w:rsid w:val="00435006"/>
    <w:rsid w:val="004351CF"/>
    <w:rsid w:val="004355F2"/>
    <w:rsid w:val="00435BA0"/>
    <w:rsid w:val="00435BF4"/>
    <w:rsid w:val="004364CD"/>
    <w:rsid w:val="004369CE"/>
    <w:rsid w:val="00436F0A"/>
    <w:rsid w:val="004370B4"/>
    <w:rsid w:val="004370C4"/>
    <w:rsid w:val="004371EE"/>
    <w:rsid w:val="00437223"/>
    <w:rsid w:val="00437721"/>
    <w:rsid w:val="004378D5"/>
    <w:rsid w:val="00437A0A"/>
    <w:rsid w:val="00440682"/>
    <w:rsid w:val="00440B4E"/>
    <w:rsid w:val="00440D90"/>
    <w:rsid w:val="00440F00"/>
    <w:rsid w:val="00441103"/>
    <w:rsid w:val="004411D9"/>
    <w:rsid w:val="004411F9"/>
    <w:rsid w:val="00441751"/>
    <w:rsid w:val="00441B7D"/>
    <w:rsid w:val="00441DF4"/>
    <w:rsid w:val="00442073"/>
    <w:rsid w:val="004421C0"/>
    <w:rsid w:val="004423D0"/>
    <w:rsid w:val="0044274D"/>
    <w:rsid w:val="00442876"/>
    <w:rsid w:val="0044296D"/>
    <w:rsid w:val="00443842"/>
    <w:rsid w:val="00443920"/>
    <w:rsid w:val="00443933"/>
    <w:rsid w:val="00443A72"/>
    <w:rsid w:val="00443DD1"/>
    <w:rsid w:val="00443E83"/>
    <w:rsid w:val="00444108"/>
    <w:rsid w:val="004448C5"/>
    <w:rsid w:val="00444A96"/>
    <w:rsid w:val="00444C11"/>
    <w:rsid w:val="00444FF7"/>
    <w:rsid w:val="004455B3"/>
    <w:rsid w:val="00445765"/>
    <w:rsid w:val="00445855"/>
    <w:rsid w:val="004459DA"/>
    <w:rsid w:val="00445E67"/>
    <w:rsid w:val="004463A1"/>
    <w:rsid w:val="00446A6D"/>
    <w:rsid w:val="00447036"/>
    <w:rsid w:val="00447556"/>
    <w:rsid w:val="004475B1"/>
    <w:rsid w:val="00447BDF"/>
    <w:rsid w:val="00447DED"/>
    <w:rsid w:val="0045077C"/>
    <w:rsid w:val="004507CB"/>
    <w:rsid w:val="00450881"/>
    <w:rsid w:val="00450BD5"/>
    <w:rsid w:val="00450F2A"/>
    <w:rsid w:val="004513FE"/>
    <w:rsid w:val="00451464"/>
    <w:rsid w:val="00451AFE"/>
    <w:rsid w:val="00452034"/>
    <w:rsid w:val="00452156"/>
    <w:rsid w:val="00452211"/>
    <w:rsid w:val="00452319"/>
    <w:rsid w:val="0045277E"/>
    <w:rsid w:val="00453957"/>
    <w:rsid w:val="00453F7E"/>
    <w:rsid w:val="004541E5"/>
    <w:rsid w:val="00454AF7"/>
    <w:rsid w:val="00455AB0"/>
    <w:rsid w:val="00455F3E"/>
    <w:rsid w:val="004567DB"/>
    <w:rsid w:val="00456D2D"/>
    <w:rsid w:val="00457364"/>
    <w:rsid w:val="004574A5"/>
    <w:rsid w:val="00457734"/>
    <w:rsid w:val="00457BF1"/>
    <w:rsid w:val="00457D49"/>
    <w:rsid w:val="00457ED8"/>
    <w:rsid w:val="00457EF9"/>
    <w:rsid w:val="00460431"/>
    <w:rsid w:val="004608AD"/>
    <w:rsid w:val="00460ACF"/>
    <w:rsid w:val="00460D8F"/>
    <w:rsid w:val="00460E34"/>
    <w:rsid w:val="0046117B"/>
    <w:rsid w:val="0046180E"/>
    <w:rsid w:val="00461A4F"/>
    <w:rsid w:val="00461AB1"/>
    <w:rsid w:val="00461B97"/>
    <w:rsid w:val="00462489"/>
    <w:rsid w:val="004629B6"/>
    <w:rsid w:val="00462A33"/>
    <w:rsid w:val="0046300E"/>
    <w:rsid w:val="00463B61"/>
    <w:rsid w:val="00463B7D"/>
    <w:rsid w:val="00463CF1"/>
    <w:rsid w:val="00463ED5"/>
    <w:rsid w:val="00463FE7"/>
    <w:rsid w:val="00464028"/>
    <w:rsid w:val="0046490B"/>
    <w:rsid w:val="00464AF8"/>
    <w:rsid w:val="00464B87"/>
    <w:rsid w:val="00464BE1"/>
    <w:rsid w:val="004650E1"/>
    <w:rsid w:val="00465385"/>
    <w:rsid w:val="00465641"/>
    <w:rsid w:val="004658EB"/>
    <w:rsid w:val="0046641D"/>
    <w:rsid w:val="0046656A"/>
    <w:rsid w:val="004665D8"/>
    <w:rsid w:val="00466842"/>
    <w:rsid w:val="00466BDD"/>
    <w:rsid w:val="004671D3"/>
    <w:rsid w:val="00467258"/>
    <w:rsid w:val="00467339"/>
    <w:rsid w:val="004674A9"/>
    <w:rsid w:val="0046768A"/>
    <w:rsid w:val="00467B86"/>
    <w:rsid w:val="00467C13"/>
    <w:rsid w:val="00467C9F"/>
    <w:rsid w:val="00467E0D"/>
    <w:rsid w:val="00470431"/>
    <w:rsid w:val="00470549"/>
    <w:rsid w:val="00470678"/>
    <w:rsid w:val="004706B0"/>
    <w:rsid w:val="00470A36"/>
    <w:rsid w:val="00470AC1"/>
    <w:rsid w:val="00470B07"/>
    <w:rsid w:val="00470D74"/>
    <w:rsid w:val="00470E54"/>
    <w:rsid w:val="004710BA"/>
    <w:rsid w:val="004712FC"/>
    <w:rsid w:val="004717AC"/>
    <w:rsid w:val="0047185A"/>
    <w:rsid w:val="004718A1"/>
    <w:rsid w:val="00471AC0"/>
    <w:rsid w:val="00471AF0"/>
    <w:rsid w:val="00471E80"/>
    <w:rsid w:val="00472372"/>
    <w:rsid w:val="004723D9"/>
    <w:rsid w:val="0047267B"/>
    <w:rsid w:val="00472FCF"/>
    <w:rsid w:val="004730C7"/>
    <w:rsid w:val="0047314E"/>
    <w:rsid w:val="004731C0"/>
    <w:rsid w:val="00473492"/>
    <w:rsid w:val="004737E2"/>
    <w:rsid w:val="00473D6E"/>
    <w:rsid w:val="00474401"/>
    <w:rsid w:val="0047441D"/>
    <w:rsid w:val="0047470A"/>
    <w:rsid w:val="0047524B"/>
    <w:rsid w:val="00475252"/>
    <w:rsid w:val="004753CB"/>
    <w:rsid w:val="00475B1A"/>
    <w:rsid w:val="00475C42"/>
    <w:rsid w:val="004762E8"/>
    <w:rsid w:val="00476578"/>
    <w:rsid w:val="0047676A"/>
    <w:rsid w:val="00476853"/>
    <w:rsid w:val="00476A16"/>
    <w:rsid w:val="00476AAF"/>
    <w:rsid w:val="00477326"/>
    <w:rsid w:val="00477F3F"/>
    <w:rsid w:val="00477FB5"/>
    <w:rsid w:val="00480054"/>
    <w:rsid w:val="00480266"/>
    <w:rsid w:val="0048050B"/>
    <w:rsid w:val="004806E5"/>
    <w:rsid w:val="00480850"/>
    <w:rsid w:val="004808CC"/>
    <w:rsid w:val="00480981"/>
    <w:rsid w:val="00480CBB"/>
    <w:rsid w:val="00481215"/>
    <w:rsid w:val="00481482"/>
    <w:rsid w:val="0048154F"/>
    <w:rsid w:val="004815DF"/>
    <w:rsid w:val="004816D2"/>
    <w:rsid w:val="00481BD9"/>
    <w:rsid w:val="00481C2A"/>
    <w:rsid w:val="00481DC2"/>
    <w:rsid w:val="004825ED"/>
    <w:rsid w:val="0048271D"/>
    <w:rsid w:val="00482DD5"/>
    <w:rsid w:val="00482ED3"/>
    <w:rsid w:val="00483581"/>
    <w:rsid w:val="00483794"/>
    <w:rsid w:val="004839BC"/>
    <w:rsid w:val="00483F66"/>
    <w:rsid w:val="004844C9"/>
    <w:rsid w:val="004844DF"/>
    <w:rsid w:val="00484528"/>
    <w:rsid w:val="004845B7"/>
    <w:rsid w:val="00484717"/>
    <w:rsid w:val="00484726"/>
    <w:rsid w:val="004847A5"/>
    <w:rsid w:val="004851B7"/>
    <w:rsid w:val="004852E1"/>
    <w:rsid w:val="0048599E"/>
    <w:rsid w:val="00485A70"/>
    <w:rsid w:val="00485D19"/>
    <w:rsid w:val="004861D6"/>
    <w:rsid w:val="004865E9"/>
    <w:rsid w:val="00486903"/>
    <w:rsid w:val="0048696E"/>
    <w:rsid w:val="00486CB4"/>
    <w:rsid w:val="00486FE3"/>
    <w:rsid w:val="0048711B"/>
    <w:rsid w:val="004873A9"/>
    <w:rsid w:val="004879BD"/>
    <w:rsid w:val="00487B94"/>
    <w:rsid w:val="0049010B"/>
    <w:rsid w:val="004901FD"/>
    <w:rsid w:val="00490522"/>
    <w:rsid w:val="00490632"/>
    <w:rsid w:val="004908C3"/>
    <w:rsid w:val="00490948"/>
    <w:rsid w:val="00490A75"/>
    <w:rsid w:val="00490DC3"/>
    <w:rsid w:val="00491954"/>
    <w:rsid w:val="00491AC2"/>
    <w:rsid w:val="00491C4A"/>
    <w:rsid w:val="00491F35"/>
    <w:rsid w:val="00491F39"/>
    <w:rsid w:val="00492009"/>
    <w:rsid w:val="00492672"/>
    <w:rsid w:val="00492759"/>
    <w:rsid w:val="00492D0F"/>
    <w:rsid w:val="00492D3D"/>
    <w:rsid w:val="00492DCB"/>
    <w:rsid w:val="00493321"/>
    <w:rsid w:val="00493487"/>
    <w:rsid w:val="00493C11"/>
    <w:rsid w:val="00493C78"/>
    <w:rsid w:val="00493F4F"/>
    <w:rsid w:val="00494D85"/>
    <w:rsid w:val="00494F68"/>
    <w:rsid w:val="00494FF1"/>
    <w:rsid w:val="0049503E"/>
    <w:rsid w:val="004957C2"/>
    <w:rsid w:val="00495A90"/>
    <w:rsid w:val="00495B7D"/>
    <w:rsid w:val="00495DF4"/>
    <w:rsid w:val="00495FF8"/>
    <w:rsid w:val="004961C4"/>
    <w:rsid w:val="0049663C"/>
    <w:rsid w:val="004966C7"/>
    <w:rsid w:val="004967F6"/>
    <w:rsid w:val="004968AC"/>
    <w:rsid w:val="00496A8C"/>
    <w:rsid w:val="00496E44"/>
    <w:rsid w:val="00497075"/>
    <w:rsid w:val="00497091"/>
    <w:rsid w:val="004972A5"/>
    <w:rsid w:val="004974C8"/>
    <w:rsid w:val="00497AD9"/>
    <w:rsid w:val="00497EC6"/>
    <w:rsid w:val="004A01A0"/>
    <w:rsid w:val="004A02AB"/>
    <w:rsid w:val="004A0519"/>
    <w:rsid w:val="004A1062"/>
    <w:rsid w:val="004A11C2"/>
    <w:rsid w:val="004A1D88"/>
    <w:rsid w:val="004A1F43"/>
    <w:rsid w:val="004A22EE"/>
    <w:rsid w:val="004A231D"/>
    <w:rsid w:val="004A2639"/>
    <w:rsid w:val="004A2CA4"/>
    <w:rsid w:val="004A2DC9"/>
    <w:rsid w:val="004A3094"/>
    <w:rsid w:val="004A34B8"/>
    <w:rsid w:val="004A353E"/>
    <w:rsid w:val="004A3A58"/>
    <w:rsid w:val="004A3EDD"/>
    <w:rsid w:val="004A4046"/>
    <w:rsid w:val="004A459C"/>
    <w:rsid w:val="004A4B6A"/>
    <w:rsid w:val="004A4ECF"/>
    <w:rsid w:val="004A53A1"/>
    <w:rsid w:val="004A53E1"/>
    <w:rsid w:val="004A586B"/>
    <w:rsid w:val="004A662F"/>
    <w:rsid w:val="004A6639"/>
    <w:rsid w:val="004A66A5"/>
    <w:rsid w:val="004A6C45"/>
    <w:rsid w:val="004A6F55"/>
    <w:rsid w:val="004A7315"/>
    <w:rsid w:val="004A7372"/>
    <w:rsid w:val="004A74F7"/>
    <w:rsid w:val="004A7516"/>
    <w:rsid w:val="004A77EB"/>
    <w:rsid w:val="004A78CB"/>
    <w:rsid w:val="004A7960"/>
    <w:rsid w:val="004A7B22"/>
    <w:rsid w:val="004A7C37"/>
    <w:rsid w:val="004B017E"/>
    <w:rsid w:val="004B0314"/>
    <w:rsid w:val="004B18CF"/>
    <w:rsid w:val="004B1A0A"/>
    <w:rsid w:val="004B1A0D"/>
    <w:rsid w:val="004B1DA7"/>
    <w:rsid w:val="004B1F6E"/>
    <w:rsid w:val="004B2481"/>
    <w:rsid w:val="004B2502"/>
    <w:rsid w:val="004B2554"/>
    <w:rsid w:val="004B26BF"/>
    <w:rsid w:val="004B2799"/>
    <w:rsid w:val="004B286D"/>
    <w:rsid w:val="004B28AC"/>
    <w:rsid w:val="004B2A71"/>
    <w:rsid w:val="004B2A9C"/>
    <w:rsid w:val="004B2FC4"/>
    <w:rsid w:val="004B3462"/>
    <w:rsid w:val="004B3C83"/>
    <w:rsid w:val="004B4137"/>
    <w:rsid w:val="004B4444"/>
    <w:rsid w:val="004B4873"/>
    <w:rsid w:val="004B489D"/>
    <w:rsid w:val="004B49D9"/>
    <w:rsid w:val="004B4A89"/>
    <w:rsid w:val="004B4BDD"/>
    <w:rsid w:val="004B4D29"/>
    <w:rsid w:val="004B4EAE"/>
    <w:rsid w:val="004B4FA5"/>
    <w:rsid w:val="004B5137"/>
    <w:rsid w:val="004B5510"/>
    <w:rsid w:val="004B60AE"/>
    <w:rsid w:val="004B6531"/>
    <w:rsid w:val="004B666C"/>
    <w:rsid w:val="004B6713"/>
    <w:rsid w:val="004B67BA"/>
    <w:rsid w:val="004B6A09"/>
    <w:rsid w:val="004B6A41"/>
    <w:rsid w:val="004B7114"/>
    <w:rsid w:val="004B724B"/>
    <w:rsid w:val="004B7439"/>
    <w:rsid w:val="004B750E"/>
    <w:rsid w:val="004B75C3"/>
    <w:rsid w:val="004B7811"/>
    <w:rsid w:val="004B7F2E"/>
    <w:rsid w:val="004C03B3"/>
    <w:rsid w:val="004C064B"/>
    <w:rsid w:val="004C0755"/>
    <w:rsid w:val="004C0A05"/>
    <w:rsid w:val="004C0BB4"/>
    <w:rsid w:val="004C0FA7"/>
    <w:rsid w:val="004C1083"/>
    <w:rsid w:val="004C10BA"/>
    <w:rsid w:val="004C11A9"/>
    <w:rsid w:val="004C18CB"/>
    <w:rsid w:val="004C1C7D"/>
    <w:rsid w:val="004C1D50"/>
    <w:rsid w:val="004C1E45"/>
    <w:rsid w:val="004C1E5B"/>
    <w:rsid w:val="004C24D7"/>
    <w:rsid w:val="004C2776"/>
    <w:rsid w:val="004C296B"/>
    <w:rsid w:val="004C2A8B"/>
    <w:rsid w:val="004C2BBE"/>
    <w:rsid w:val="004C2E02"/>
    <w:rsid w:val="004C2F46"/>
    <w:rsid w:val="004C38B2"/>
    <w:rsid w:val="004C3D91"/>
    <w:rsid w:val="004C4327"/>
    <w:rsid w:val="004C4417"/>
    <w:rsid w:val="004C4498"/>
    <w:rsid w:val="004C486F"/>
    <w:rsid w:val="004C4F08"/>
    <w:rsid w:val="004C536E"/>
    <w:rsid w:val="004C5455"/>
    <w:rsid w:val="004C5B7B"/>
    <w:rsid w:val="004C5F92"/>
    <w:rsid w:val="004C614C"/>
    <w:rsid w:val="004C650A"/>
    <w:rsid w:val="004C6667"/>
    <w:rsid w:val="004C6837"/>
    <w:rsid w:val="004C696F"/>
    <w:rsid w:val="004C6A95"/>
    <w:rsid w:val="004C6F93"/>
    <w:rsid w:val="004C7061"/>
    <w:rsid w:val="004C71D0"/>
    <w:rsid w:val="004C73BA"/>
    <w:rsid w:val="004C7407"/>
    <w:rsid w:val="004D00A1"/>
    <w:rsid w:val="004D04A5"/>
    <w:rsid w:val="004D05E1"/>
    <w:rsid w:val="004D0C86"/>
    <w:rsid w:val="004D0C92"/>
    <w:rsid w:val="004D0DDD"/>
    <w:rsid w:val="004D12B2"/>
    <w:rsid w:val="004D182E"/>
    <w:rsid w:val="004D197B"/>
    <w:rsid w:val="004D1A4E"/>
    <w:rsid w:val="004D1BA1"/>
    <w:rsid w:val="004D1E5A"/>
    <w:rsid w:val="004D1EB9"/>
    <w:rsid w:val="004D2312"/>
    <w:rsid w:val="004D23A1"/>
    <w:rsid w:val="004D2425"/>
    <w:rsid w:val="004D2D67"/>
    <w:rsid w:val="004D2F05"/>
    <w:rsid w:val="004D3631"/>
    <w:rsid w:val="004D37DB"/>
    <w:rsid w:val="004D37E2"/>
    <w:rsid w:val="004D3B29"/>
    <w:rsid w:val="004D3BEF"/>
    <w:rsid w:val="004D3F59"/>
    <w:rsid w:val="004D44CE"/>
    <w:rsid w:val="004D481C"/>
    <w:rsid w:val="004D4A21"/>
    <w:rsid w:val="004D4A43"/>
    <w:rsid w:val="004D4AFC"/>
    <w:rsid w:val="004D5020"/>
    <w:rsid w:val="004D5048"/>
    <w:rsid w:val="004D52F5"/>
    <w:rsid w:val="004D552E"/>
    <w:rsid w:val="004D55BE"/>
    <w:rsid w:val="004D5601"/>
    <w:rsid w:val="004D579F"/>
    <w:rsid w:val="004D59DB"/>
    <w:rsid w:val="004D5D35"/>
    <w:rsid w:val="004D5F42"/>
    <w:rsid w:val="004D6031"/>
    <w:rsid w:val="004D61BC"/>
    <w:rsid w:val="004D66E2"/>
    <w:rsid w:val="004D67A1"/>
    <w:rsid w:val="004D68BD"/>
    <w:rsid w:val="004D6EB9"/>
    <w:rsid w:val="004D7320"/>
    <w:rsid w:val="004D76FB"/>
    <w:rsid w:val="004D77D4"/>
    <w:rsid w:val="004D78A8"/>
    <w:rsid w:val="004D7D81"/>
    <w:rsid w:val="004E08E5"/>
    <w:rsid w:val="004E093C"/>
    <w:rsid w:val="004E0946"/>
    <w:rsid w:val="004E0FF3"/>
    <w:rsid w:val="004E16C5"/>
    <w:rsid w:val="004E177B"/>
    <w:rsid w:val="004E1A4D"/>
    <w:rsid w:val="004E253E"/>
    <w:rsid w:val="004E28E5"/>
    <w:rsid w:val="004E2964"/>
    <w:rsid w:val="004E2A97"/>
    <w:rsid w:val="004E2BA5"/>
    <w:rsid w:val="004E318C"/>
    <w:rsid w:val="004E31E8"/>
    <w:rsid w:val="004E3978"/>
    <w:rsid w:val="004E3AA5"/>
    <w:rsid w:val="004E3B33"/>
    <w:rsid w:val="004E41A8"/>
    <w:rsid w:val="004E41C7"/>
    <w:rsid w:val="004E4280"/>
    <w:rsid w:val="004E42D2"/>
    <w:rsid w:val="004E4321"/>
    <w:rsid w:val="004E4780"/>
    <w:rsid w:val="004E4954"/>
    <w:rsid w:val="004E4EC3"/>
    <w:rsid w:val="004E5148"/>
    <w:rsid w:val="004E5A33"/>
    <w:rsid w:val="004E5B70"/>
    <w:rsid w:val="004E6095"/>
    <w:rsid w:val="004E61B6"/>
    <w:rsid w:val="004E64F9"/>
    <w:rsid w:val="004E66FA"/>
    <w:rsid w:val="004E6D63"/>
    <w:rsid w:val="004E7394"/>
    <w:rsid w:val="004E7921"/>
    <w:rsid w:val="004E7A4E"/>
    <w:rsid w:val="004E7E72"/>
    <w:rsid w:val="004F0427"/>
    <w:rsid w:val="004F065A"/>
    <w:rsid w:val="004F0879"/>
    <w:rsid w:val="004F0AA7"/>
    <w:rsid w:val="004F0ADC"/>
    <w:rsid w:val="004F0B70"/>
    <w:rsid w:val="004F0B93"/>
    <w:rsid w:val="004F1036"/>
    <w:rsid w:val="004F1141"/>
    <w:rsid w:val="004F11EF"/>
    <w:rsid w:val="004F20CE"/>
    <w:rsid w:val="004F21EF"/>
    <w:rsid w:val="004F2304"/>
    <w:rsid w:val="004F2995"/>
    <w:rsid w:val="004F2B44"/>
    <w:rsid w:val="004F354C"/>
    <w:rsid w:val="004F3886"/>
    <w:rsid w:val="004F3915"/>
    <w:rsid w:val="004F3E22"/>
    <w:rsid w:val="004F4982"/>
    <w:rsid w:val="004F4B9C"/>
    <w:rsid w:val="004F4BA2"/>
    <w:rsid w:val="004F4BB0"/>
    <w:rsid w:val="004F4E00"/>
    <w:rsid w:val="004F4E94"/>
    <w:rsid w:val="004F5411"/>
    <w:rsid w:val="004F5F8D"/>
    <w:rsid w:val="004F60DA"/>
    <w:rsid w:val="004F62F2"/>
    <w:rsid w:val="004F66FF"/>
    <w:rsid w:val="004F69B0"/>
    <w:rsid w:val="004F6FB2"/>
    <w:rsid w:val="004F708F"/>
    <w:rsid w:val="004F7340"/>
    <w:rsid w:val="004F7543"/>
    <w:rsid w:val="004F7DD9"/>
    <w:rsid w:val="004F7EDE"/>
    <w:rsid w:val="004F7F3F"/>
    <w:rsid w:val="0050087F"/>
    <w:rsid w:val="005009AD"/>
    <w:rsid w:val="00500BF1"/>
    <w:rsid w:val="00500F00"/>
    <w:rsid w:val="00500F10"/>
    <w:rsid w:val="0050131D"/>
    <w:rsid w:val="005017CD"/>
    <w:rsid w:val="00502059"/>
    <w:rsid w:val="005021F8"/>
    <w:rsid w:val="005025BE"/>
    <w:rsid w:val="0050271B"/>
    <w:rsid w:val="00502D25"/>
    <w:rsid w:val="00502D4C"/>
    <w:rsid w:val="00502FC3"/>
    <w:rsid w:val="00503D4D"/>
    <w:rsid w:val="00503D98"/>
    <w:rsid w:val="00504E7B"/>
    <w:rsid w:val="00504E89"/>
    <w:rsid w:val="005052A2"/>
    <w:rsid w:val="0050550E"/>
    <w:rsid w:val="005055F7"/>
    <w:rsid w:val="005058DB"/>
    <w:rsid w:val="00505EDD"/>
    <w:rsid w:val="00506390"/>
    <w:rsid w:val="00506955"/>
    <w:rsid w:val="00506BAD"/>
    <w:rsid w:val="00506E6B"/>
    <w:rsid w:val="0050750F"/>
    <w:rsid w:val="005077D7"/>
    <w:rsid w:val="00507902"/>
    <w:rsid w:val="00507A10"/>
    <w:rsid w:val="00507C09"/>
    <w:rsid w:val="00507C6A"/>
    <w:rsid w:val="00507E56"/>
    <w:rsid w:val="0051004B"/>
    <w:rsid w:val="00510DED"/>
    <w:rsid w:val="0051109A"/>
    <w:rsid w:val="0051112A"/>
    <w:rsid w:val="0051125E"/>
    <w:rsid w:val="00511C03"/>
    <w:rsid w:val="00512044"/>
    <w:rsid w:val="005136B9"/>
    <w:rsid w:val="0051396A"/>
    <w:rsid w:val="00513A2B"/>
    <w:rsid w:val="00514455"/>
    <w:rsid w:val="005145AD"/>
    <w:rsid w:val="00514635"/>
    <w:rsid w:val="00514954"/>
    <w:rsid w:val="00514CEE"/>
    <w:rsid w:val="005151A3"/>
    <w:rsid w:val="0051525C"/>
    <w:rsid w:val="005154B5"/>
    <w:rsid w:val="00515876"/>
    <w:rsid w:val="00515B65"/>
    <w:rsid w:val="00516006"/>
    <w:rsid w:val="00516311"/>
    <w:rsid w:val="005163B4"/>
    <w:rsid w:val="00516612"/>
    <w:rsid w:val="005168DC"/>
    <w:rsid w:val="00516D5E"/>
    <w:rsid w:val="00516E44"/>
    <w:rsid w:val="005171A2"/>
    <w:rsid w:val="005203AC"/>
    <w:rsid w:val="005206E1"/>
    <w:rsid w:val="005215DD"/>
    <w:rsid w:val="00521912"/>
    <w:rsid w:val="00522156"/>
    <w:rsid w:val="005224CE"/>
    <w:rsid w:val="00522536"/>
    <w:rsid w:val="0052262E"/>
    <w:rsid w:val="00522654"/>
    <w:rsid w:val="0052284E"/>
    <w:rsid w:val="00522952"/>
    <w:rsid w:val="00522CF0"/>
    <w:rsid w:val="00522E55"/>
    <w:rsid w:val="00522FA8"/>
    <w:rsid w:val="00523018"/>
    <w:rsid w:val="00523576"/>
    <w:rsid w:val="005238DA"/>
    <w:rsid w:val="00523A7C"/>
    <w:rsid w:val="00523EFB"/>
    <w:rsid w:val="00523EFD"/>
    <w:rsid w:val="00524197"/>
    <w:rsid w:val="0052435E"/>
    <w:rsid w:val="00524644"/>
    <w:rsid w:val="00524E13"/>
    <w:rsid w:val="00524E5D"/>
    <w:rsid w:val="0052521B"/>
    <w:rsid w:val="00525318"/>
    <w:rsid w:val="0052564C"/>
    <w:rsid w:val="005256CD"/>
    <w:rsid w:val="00525E71"/>
    <w:rsid w:val="00526046"/>
    <w:rsid w:val="005260B9"/>
    <w:rsid w:val="00526745"/>
    <w:rsid w:val="005268BD"/>
    <w:rsid w:val="0052693C"/>
    <w:rsid w:val="00526AC4"/>
    <w:rsid w:val="00526C4A"/>
    <w:rsid w:val="00526D21"/>
    <w:rsid w:val="00526EA1"/>
    <w:rsid w:val="005270D4"/>
    <w:rsid w:val="0052710A"/>
    <w:rsid w:val="00527544"/>
    <w:rsid w:val="00527628"/>
    <w:rsid w:val="0052792D"/>
    <w:rsid w:val="00527E26"/>
    <w:rsid w:val="0053040D"/>
    <w:rsid w:val="00530724"/>
    <w:rsid w:val="005307CC"/>
    <w:rsid w:val="005309D1"/>
    <w:rsid w:val="00530DF9"/>
    <w:rsid w:val="00531025"/>
    <w:rsid w:val="005317A2"/>
    <w:rsid w:val="0053210F"/>
    <w:rsid w:val="00532111"/>
    <w:rsid w:val="0053224F"/>
    <w:rsid w:val="00532324"/>
    <w:rsid w:val="00532612"/>
    <w:rsid w:val="005327B1"/>
    <w:rsid w:val="00532E02"/>
    <w:rsid w:val="00532E95"/>
    <w:rsid w:val="00532F29"/>
    <w:rsid w:val="00533245"/>
    <w:rsid w:val="005332A0"/>
    <w:rsid w:val="005334A6"/>
    <w:rsid w:val="005338E9"/>
    <w:rsid w:val="00533BD3"/>
    <w:rsid w:val="00533E0A"/>
    <w:rsid w:val="005340EB"/>
    <w:rsid w:val="005342E1"/>
    <w:rsid w:val="00534564"/>
    <w:rsid w:val="005345B9"/>
    <w:rsid w:val="00534971"/>
    <w:rsid w:val="00534A6C"/>
    <w:rsid w:val="00534A70"/>
    <w:rsid w:val="00534F66"/>
    <w:rsid w:val="0053510C"/>
    <w:rsid w:val="005352E3"/>
    <w:rsid w:val="00535314"/>
    <w:rsid w:val="0053568F"/>
    <w:rsid w:val="00535740"/>
    <w:rsid w:val="005358F7"/>
    <w:rsid w:val="00535A36"/>
    <w:rsid w:val="00535AF3"/>
    <w:rsid w:val="00535E32"/>
    <w:rsid w:val="0053601F"/>
    <w:rsid w:val="005362B3"/>
    <w:rsid w:val="005364C3"/>
    <w:rsid w:val="0053679A"/>
    <w:rsid w:val="00536B49"/>
    <w:rsid w:val="005371FE"/>
    <w:rsid w:val="005373A3"/>
    <w:rsid w:val="005375F6"/>
    <w:rsid w:val="00537C6A"/>
    <w:rsid w:val="00537D73"/>
    <w:rsid w:val="00537F89"/>
    <w:rsid w:val="00540ED8"/>
    <w:rsid w:val="00541006"/>
    <w:rsid w:val="0054130A"/>
    <w:rsid w:val="005414C7"/>
    <w:rsid w:val="0054179D"/>
    <w:rsid w:val="005417D4"/>
    <w:rsid w:val="00541973"/>
    <w:rsid w:val="00541CD7"/>
    <w:rsid w:val="00541D1E"/>
    <w:rsid w:val="00541E94"/>
    <w:rsid w:val="00542248"/>
    <w:rsid w:val="00542482"/>
    <w:rsid w:val="0054274D"/>
    <w:rsid w:val="005428A4"/>
    <w:rsid w:val="00542D83"/>
    <w:rsid w:val="00542E4D"/>
    <w:rsid w:val="0054336D"/>
    <w:rsid w:val="00543883"/>
    <w:rsid w:val="005438BA"/>
    <w:rsid w:val="00543B12"/>
    <w:rsid w:val="00543B2B"/>
    <w:rsid w:val="00543B9A"/>
    <w:rsid w:val="00543D86"/>
    <w:rsid w:val="00543F11"/>
    <w:rsid w:val="005443A7"/>
    <w:rsid w:val="00544781"/>
    <w:rsid w:val="00544C31"/>
    <w:rsid w:val="00545724"/>
    <w:rsid w:val="00545E0B"/>
    <w:rsid w:val="005462DF"/>
    <w:rsid w:val="00546459"/>
    <w:rsid w:val="00546CB3"/>
    <w:rsid w:val="0054738F"/>
    <w:rsid w:val="005475F0"/>
    <w:rsid w:val="005479CB"/>
    <w:rsid w:val="00547CC3"/>
    <w:rsid w:val="005501DA"/>
    <w:rsid w:val="005502A8"/>
    <w:rsid w:val="00550352"/>
    <w:rsid w:val="00550BE0"/>
    <w:rsid w:val="00550C92"/>
    <w:rsid w:val="00550D06"/>
    <w:rsid w:val="00550D20"/>
    <w:rsid w:val="00551024"/>
    <w:rsid w:val="005517A2"/>
    <w:rsid w:val="005517EC"/>
    <w:rsid w:val="00551CCA"/>
    <w:rsid w:val="00551EF6"/>
    <w:rsid w:val="00552256"/>
    <w:rsid w:val="00552485"/>
    <w:rsid w:val="00552926"/>
    <w:rsid w:val="00552945"/>
    <w:rsid w:val="00552B5B"/>
    <w:rsid w:val="00552CF0"/>
    <w:rsid w:val="00552F26"/>
    <w:rsid w:val="00553D2E"/>
    <w:rsid w:val="00553E2A"/>
    <w:rsid w:val="0055482E"/>
    <w:rsid w:val="0055483D"/>
    <w:rsid w:val="00554A62"/>
    <w:rsid w:val="00554B9E"/>
    <w:rsid w:val="00555021"/>
    <w:rsid w:val="0055513A"/>
    <w:rsid w:val="005554A6"/>
    <w:rsid w:val="00555B23"/>
    <w:rsid w:val="00555BF4"/>
    <w:rsid w:val="005564BC"/>
    <w:rsid w:val="005568FA"/>
    <w:rsid w:val="005571AC"/>
    <w:rsid w:val="005573FF"/>
    <w:rsid w:val="00557742"/>
    <w:rsid w:val="0055793C"/>
    <w:rsid w:val="00557B9B"/>
    <w:rsid w:val="0056001F"/>
    <w:rsid w:val="0056018B"/>
    <w:rsid w:val="005601FE"/>
    <w:rsid w:val="0056049C"/>
    <w:rsid w:val="005604C2"/>
    <w:rsid w:val="005608BB"/>
    <w:rsid w:val="00560E63"/>
    <w:rsid w:val="00561427"/>
    <w:rsid w:val="0056178D"/>
    <w:rsid w:val="00561C9E"/>
    <w:rsid w:val="00561F04"/>
    <w:rsid w:val="00561FEF"/>
    <w:rsid w:val="00562DD9"/>
    <w:rsid w:val="00562E5D"/>
    <w:rsid w:val="00562EBC"/>
    <w:rsid w:val="005633A6"/>
    <w:rsid w:val="0056356D"/>
    <w:rsid w:val="005635C0"/>
    <w:rsid w:val="00563822"/>
    <w:rsid w:val="00563AED"/>
    <w:rsid w:val="00563CB9"/>
    <w:rsid w:val="00564474"/>
    <w:rsid w:val="005646FA"/>
    <w:rsid w:val="00564944"/>
    <w:rsid w:val="00564945"/>
    <w:rsid w:val="00564D8A"/>
    <w:rsid w:val="00564E6A"/>
    <w:rsid w:val="0056509D"/>
    <w:rsid w:val="005651D2"/>
    <w:rsid w:val="00565508"/>
    <w:rsid w:val="005664CA"/>
    <w:rsid w:val="00566533"/>
    <w:rsid w:val="00566C39"/>
    <w:rsid w:val="00566FE6"/>
    <w:rsid w:val="00567135"/>
    <w:rsid w:val="00567252"/>
    <w:rsid w:val="00567725"/>
    <w:rsid w:val="00567EBA"/>
    <w:rsid w:val="0057042A"/>
    <w:rsid w:val="00570C55"/>
    <w:rsid w:val="00570C97"/>
    <w:rsid w:val="00570D9F"/>
    <w:rsid w:val="005714BB"/>
    <w:rsid w:val="0057186C"/>
    <w:rsid w:val="00571B91"/>
    <w:rsid w:val="00571BE6"/>
    <w:rsid w:val="00572277"/>
    <w:rsid w:val="00572340"/>
    <w:rsid w:val="005724C9"/>
    <w:rsid w:val="00572CFE"/>
    <w:rsid w:val="00572DC4"/>
    <w:rsid w:val="00572E79"/>
    <w:rsid w:val="00573836"/>
    <w:rsid w:val="00573AF9"/>
    <w:rsid w:val="00573B5E"/>
    <w:rsid w:val="0057412F"/>
    <w:rsid w:val="00574375"/>
    <w:rsid w:val="005745EE"/>
    <w:rsid w:val="0057497D"/>
    <w:rsid w:val="00574AFE"/>
    <w:rsid w:val="005750EF"/>
    <w:rsid w:val="00575381"/>
    <w:rsid w:val="00575AE1"/>
    <w:rsid w:val="00575FAF"/>
    <w:rsid w:val="005763BB"/>
    <w:rsid w:val="005763D2"/>
    <w:rsid w:val="005775BB"/>
    <w:rsid w:val="0057763D"/>
    <w:rsid w:val="0057766A"/>
    <w:rsid w:val="00577A9F"/>
    <w:rsid w:val="00577F08"/>
    <w:rsid w:val="005801DF"/>
    <w:rsid w:val="0058053E"/>
    <w:rsid w:val="00580A97"/>
    <w:rsid w:val="00580C0A"/>
    <w:rsid w:val="00580D6C"/>
    <w:rsid w:val="005810EB"/>
    <w:rsid w:val="005815BE"/>
    <w:rsid w:val="005816F8"/>
    <w:rsid w:val="00581737"/>
    <w:rsid w:val="00581862"/>
    <w:rsid w:val="00581925"/>
    <w:rsid w:val="00581BDF"/>
    <w:rsid w:val="00582193"/>
    <w:rsid w:val="00582813"/>
    <w:rsid w:val="00582D41"/>
    <w:rsid w:val="00582ED3"/>
    <w:rsid w:val="005838F1"/>
    <w:rsid w:val="00583ADF"/>
    <w:rsid w:val="00584269"/>
    <w:rsid w:val="0058430D"/>
    <w:rsid w:val="005843F4"/>
    <w:rsid w:val="00584904"/>
    <w:rsid w:val="00584D03"/>
    <w:rsid w:val="0058530C"/>
    <w:rsid w:val="00585641"/>
    <w:rsid w:val="00585AC2"/>
    <w:rsid w:val="00585C2A"/>
    <w:rsid w:val="00585E58"/>
    <w:rsid w:val="00586085"/>
    <w:rsid w:val="005860AA"/>
    <w:rsid w:val="00586869"/>
    <w:rsid w:val="00586ECF"/>
    <w:rsid w:val="0058700B"/>
    <w:rsid w:val="00587112"/>
    <w:rsid w:val="005874E7"/>
    <w:rsid w:val="00587C01"/>
    <w:rsid w:val="00587DBA"/>
    <w:rsid w:val="00587F2A"/>
    <w:rsid w:val="005905F3"/>
    <w:rsid w:val="005907BC"/>
    <w:rsid w:val="00590C6F"/>
    <w:rsid w:val="00590D0B"/>
    <w:rsid w:val="00590F57"/>
    <w:rsid w:val="005910D8"/>
    <w:rsid w:val="00591502"/>
    <w:rsid w:val="00592344"/>
    <w:rsid w:val="00592838"/>
    <w:rsid w:val="00592C15"/>
    <w:rsid w:val="005932F3"/>
    <w:rsid w:val="00593676"/>
    <w:rsid w:val="00593C00"/>
    <w:rsid w:val="00593D5B"/>
    <w:rsid w:val="005944E8"/>
    <w:rsid w:val="00594656"/>
    <w:rsid w:val="005946CD"/>
    <w:rsid w:val="0059497A"/>
    <w:rsid w:val="00594EF4"/>
    <w:rsid w:val="005951B2"/>
    <w:rsid w:val="00595252"/>
    <w:rsid w:val="0059550F"/>
    <w:rsid w:val="00595677"/>
    <w:rsid w:val="005958B1"/>
    <w:rsid w:val="00595926"/>
    <w:rsid w:val="0059624E"/>
    <w:rsid w:val="00596538"/>
    <w:rsid w:val="0059661B"/>
    <w:rsid w:val="00596CBC"/>
    <w:rsid w:val="005972AD"/>
    <w:rsid w:val="0059758B"/>
    <w:rsid w:val="005976D1"/>
    <w:rsid w:val="005977B4"/>
    <w:rsid w:val="00597974"/>
    <w:rsid w:val="00597BB2"/>
    <w:rsid w:val="00597CE8"/>
    <w:rsid w:val="00597EAE"/>
    <w:rsid w:val="005A02B9"/>
    <w:rsid w:val="005A08B7"/>
    <w:rsid w:val="005A097A"/>
    <w:rsid w:val="005A09C4"/>
    <w:rsid w:val="005A0FA9"/>
    <w:rsid w:val="005A10CE"/>
    <w:rsid w:val="005A13A5"/>
    <w:rsid w:val="005A2505"/>
    <w:rsid w:val="005A26FB"/>
    <w:rsid w:val="005A2977"/>
    <w:rsid w:val="005A2AD0"/>
    <w:rsid w:val="005A2B97"/>
    <w:rsid w:val="005A2CE6"/>
    <w:rsid w:val="005A2E71"/>
    <w:rsid w:val="005A3022"/>
    <w:rsid w:val="005A3988"/>
    <w:rsid w:val="005A3B2D"/>
    <w:rsid w:val="005A3BB0"/>
    <w:rsid w:val="005A3E1F"/>
    <w:rsid w:val="005A3EA9"/>
    <w:rsid w:val="005A3EB5"/>
    <w:rsid w:val="005A4524"/>
    <w:rsid w:val="005A4DCB"/>
    <w:rsid w:val="005A4E7E"/>
    <w:rsid w:val="005A4F73"/>
    <w:rsid w:val="005A5044"/>
    <w:rsid w:val="005A53FF"/>
    <w:rsid w:val="005A594E"/>
    <w:rsid w:val="005A5B5C"/>
    <w:rsid w:val="005A6902"/>
    <w:rsid w:val="005A6AB9"/>
    <w:rsid w:val="005A6EF6"/>
    <w:rsid w:val="005A6FEA"/>
    <w:rsid w:val="005A7226"/>
    <w:rsid w:val="005A7917"/>
    <w:rsid w:val="005A7978"/>
    <w:rsid w:val="005A7B10"/>
    <w:rsid w:val="005A7C0C"/>
    <w:rsid w:val="005A7EB1"/>
    <w:rsid w:val="005B0185"/>
    <w:rsid w:val="005B02DA"/>
    <w:rsid w:val="005B0690"/>
    <w:rsid w:val="005B08A6"/>
    <w:rsid w:val="005B0CC8"/>
    <w:rsid w:val="005B0F82"/>
    <w:rsid w:val="005B1223"/>
    <w:rsid w:val="005B1696"/>
    <w:rsid w:val="005B1752"/>
    <w:rsid w:val="005B1831"/>
    <w:rsid w:val="005B19A9"/>
    <w:rsid w:val="005B2355"/>
    <w:rsid w:val="005B2800"/>
    <w:rsid w:val="005B2859"/>
    <w:rsid w:val="005B3010"/>
    <w:rsid w:val="005B313C"/>
    <w:rsid w:val="005B3193"/>
    <w:rsid w:val="005B40EF"/>
    <w:rsid w:val="005B411D"/>
    <w:rsid w:val="005B43F9"/>
    <w:rsid w:val="005B4458"/>
    <w:rsid w:val="005B4A21"/>
    <w:rsid w:val="005B4AC6"/>
    <w:rsid w:val="005B506B"/>
    <w:rsid w:val="005B5090"/>
    <w:rsid w:val="005B516C"/>
    <w:rsid w:val="005B588D"/>
    <w:rsid w:val="005B5F5A"/>
    <w:rsid w:val="005B6830"/>
    <w:rsid w:val="005B6871"/>
    <w:rsid w:val="005B6FC2"/>
    <w:rsid w:val="005B7463"/>
    <w:rsid w:val="005B7BDA"/>
    <w:rsid w:val="005C02C9"/>
    <w:rsid w:val="005C035E"/>
    <w:rsid w:val="005C0944"/>
    <w:rsid w:val="005C0BC5"/>
    <w:rsid w:val="005C0C80"/>
    <w:rsid w:val="005C0E7C"/>
    <w:rsid w:val="005C1ECD"/>
    <w:rsid w:val="005C1EE4"/>
    <w:rsid w:val="005C1F52"/>
    <w:rsid w:val="005C228B"/>
    <w:rsid w:val="005C23AC"/>
    <w:rsid w:val="005C263E"/>
    <w:rsid w:val="005C2872"/>
    <w:rsid w:val="005C2A0F"/>
    <w:rsid w:val="005C2AEC"/>
    <w:rsid w:val="005C2D0E"/>
    <w:rsid w:val="005C300D"/>
    <w:rsid w:val="005C38F6"/>
    <w:rsid w:val="005C3929"/>
    <w:rsid w:val="005C3A97"/>
    <w:rsid w:val="005C3AC9"/>
    <w:rsid w:val="005C3CC8"/>
    <w:rsid w:val="005C408C"/>
    <w:rsid w:val="005C415C"/>
    <w:rsid w:val="005C4379"/>
    <w:rsid w:val="005C43BA"/>
    <w:rsid w:val="005C44A0"/>
    <w:rsid w:val="005C457B"/>
    <w:rsid w:val="005C4743"/>
    <w:rsid w:val="005C4B27"/>
    <w:rsid w:val="005C4F47"/>
    <w:rsid w:val="005C54BA"/>
    <w:rsid w:val="005C5518"/>
    <w:rsid w:val="005C5C8F"/>
    <w:rsid w:val="005C5DFC"/>
    <w:rsid w:val="005C6021"/>
    <w:rsid w:val="005C63F3"/>
    <w:rsid w:val="005C653D"/>
    <w:rsid w:val="005C6B89"/>
    <w:rsid w:val="005C6E51"/>
    <w:rsid w:val="005C6E59"/>
    <w:rsid w:val="005C704A"/>
    <w:rsid w:val="005C7233"/>
    <w:rsid w:val="005C753D"/>
    <w:rsid w:val="005C762B"/>
    <w:rsid w:val="005C7860"/>
    <w:rsid w:val="005C7DAF"/>
    <w:rsid w:val="005D04AB"/>
    <w:rsid w:val="005D05D9"/>
    <w:rsid w:val="005D0618"/>
    <w:rsid w:val="005D0721"/>
    <w:rsid w:val="005D07E5"/>
    <w:rsid w:val="005D0BCF"/>
    <w:rsid w:val="005D1995"/>
    <w:rsid w:val="005D1B3E"/>
    <w:rsid w:val="005D1ED7"/>
    <w:rsid w:val="005D2121"/>
    <w:rsid w:val="005D2854"/>
    <w:rsid w:val="005D2DA1"/>
    <w:rsid w:val="005D2DAC"/>
    <w:rsid w:val="005D2F76"/>
    <w:rsid w:val="005D33A1"/>
    <w:rsid w:val="005D350E"/>
    <w:rsid w:val="005D397B"/>
    <w:rsid w:val="005D3ECC"/>
    <w:rsid w:val="005D4682"/>
    <w:rsid w:val="005D4725"/>
    <w:rsid w:val="005D4746"/>
    <w:rsid w:val="005D491F"/>
    <w:rsid w:val="005D4D21"/>
    <w:rsid w:val="005D4DD1"/>
    <w:rsid w:val="005D4FB1"/>
    <w:rsid w:val="005D53AB"/>
    <w:rsid w:val="005D586B"/>
    <w:rsid w:val="005D5925"/>
    <w:rsid w:val="005D5C4E"/>
    <w:rsid w:val="005D5C73"/>
    <w:rsid w:val="005D603A"/>
    <w:rsid w:val="005D62F2"/>
    <w:rsid w:val="005D6540"/>
    <w:rsid w:val="005D65EC"/>
    <w:rsid w:val="005D6797"/>
    <w:rsid w:val="005D7094"/>
    <w:rsid w:val="005D7195"/>
    <w:rsid w:val="005D7A27"/>
    <w:rsid w:val="005D7C72"/>
    <w:rsid w:val="005D7DE9"/>
    <w:rsid w:val="005E0050"/>
    <w:rsid w:val="005E007B"/>
    <w:rsid w:val="005E03EB"/>
    <w:rsid w:val="005E0A01"/>
    <w:rsid w:val="005E0A8D"/>
    <w:rsid w:val="005E0C71"/>
    <w:rsid w:val="005E0D66"/>
    <w:rsid w:val="005E0E9D"/>
    <w:rsid w:val="005E10C7"/>
    <w:rsid w:val="005E1808"/>
    <w:rsid w:val="005E1D1E"/>
    <w:rsid w:val="005E27E8"/>
    <w:rsid w:val="005E2B63"/>
    <w:rsid w:val="005E2BF8"/>
    <w:rsid w:val="005E2D26"/>
    <w:rsid w:val="005E3265"/>
    <w:rsid w:val="005E3525"/>
    <w:rsid w:val="005E358B"/>
    <w:rsid w:val="005E35BC"/>
    <w:rsid w:val="005E3895"/>
    <w:rsid w:val="005E3D41"/>
    <w:rsid w:val="005E3F39"/>
    <w:rsid w:val="005E40F8"/>
    <w:rsid w:val="005E4478"/>
    <w:rsid w:val="005E44DC"/>
    <w:rsid w:val="005E47BE"/>
    <w:rsid w:val="005E4C43"/>
    <w:rsid w:val="005E4DB6"/>
    <w:rsid w:val="005E4E87"/>
    <w:rsid w:val="005E4EBC"/>
    <w:rsid w:val="005E5137"/>
    <w:rsid w:val="005E51E7"/>
    <w:rsid w:val="005E5CE2"/>
    <w:rsid w:val="005E60EC"/>
    <w:rsid w:val="005E61DC"/>
    <w:rsid w:val="005E61FF"/>
    <w:rsid w:val="005E6373"/>
    <w:rsid w:val="005E6549"/>
    <w:rsid w:val="005E67E1"/>
    <w:rsid w:val="005E6842"/>
    <w:rsid w:val="005E6B58"/>
    <w:rsid w:val="005E6FF2"/>
    <w:rsid w:val="005E7366"/>
    <w:rsid w:val="005E75A6"/>
    <w:rsid w:val="005E75CC"/>
    <w:rsid w:val="005E7F36"/>
    <w:rsid w:val="005F0067"/>
    <w:rsid w:val="005F00A4"/>
    <w:rsid w:val="005F0436"/>
    <w:rsid w:val="005F0A73"/>
    <w:rsid w:val="005F10F9"/>
    <w:rsid w:val="005F15B6"/>
    <w:rsid w:val="005F18E7"/>
    <w:rsid w:val="005F1B2E"/>
    <w:rsid w:val="005F1F25"/>
    <w:rsid w:val="005F219C"/>
    <w:rsid w:val="005F21A4"/>
    <w:rsid w:val="005F225A"/>
    <w:rsid w:val="005F2481"/>
    <w:rsid w:val="005F258E"/>
    <w:rsid w:val="005F2652"/>
    <w:rsid w:val="005F2684"/>
    <w:rsid w:val="005F2A27"/>
    <w:rsid w:val="005F2A32"/>
    <w:rsid w:val="005F2A9F"/>
    <w:rsid w:val="005F2AE0"/>
    <w:rsid w:val="005F3055"/>
    <w:rsid w:val="005F30C3"/>
    <w:rsid w:val="005F30F9"/>
    <w:rsid w:val="005F31F0"/>
    <w:rsid w:val="005F32E8"/>
    <w:rsid w:val="005F39E9"/>
    <w:rsid w:val="005F3AD7"/>
    <w:rsid w:val="005F3DCF"/>
    <w:rsid w:val="005F4100"/>
    <w:rsid w:val="005F44C3"/>
    <w:rsid w:val="005F48CA"/>
    <w:rsid w:val="005F4CD2"/>
    <w:rsid w:val="005F55B0"/>
    <w:rsid w:val="005F5BC0"/>
    <w:rsid w:val="005F5E0C"/>
    <w:rsid w:val="005F5F0B"/>
    <w:rsid w:val="005F5F9E"/>
    <w:rsid w:val="005F66F8"/>
    <w:rsid w:val="005F6971"/>
    <w:rsid w:val="005F6A03"/>
    <w:rsid w:val="005F6A20"/>
    <w:rsid w:val="005F6BB8"/>
    <w:rsid w:val="005F6CFF"/>
    <w:rsid w:val="005F70D1"/>
    <w:rsid w:val="005F7102"/>
    <w:rsid w:val="005F7592"/>
    <w:rsid w:val="005F7607"/>
    <w:rsid w:val="005F76EB"/>
    <w:rsid w:val="005F7AAB"/>
    <w:rsid w:val="006000D0"/>
    <w:rsid w:val="00600364"/>
    <w:rsid w:val="006007E4"/>
    <w:rsid w:val="0060092F"/>
    <w:rsid w:val="006009C5"/>
    <w:rsid w:val="00600A0E"/>
    <w:rsid w:val="00600B61"/>
    <w:rsid w:val="00600F28"/>
    <w:rsid w:val="00601122"/>
    <w:rsid w:val="006011B1"/>
    <w:rsid w:val="00601638"/>
    <w:rsid w:val="00601866"/>
    <w:rsid w:val="00602271"/>
    <w:rsid w:val="00602B4D"/>
    <w:rsid w:val="00602BA3"/>
    <w:rsid w:val="00602EC2"/>
    <w:rsid w:val="00603146"/>
    <w:rsid w:val="00603282"/>
    <w:rsid w:val="006033E6"/>
    <w:rsid w:val="0060345A"/>
    <w:rsid w:val="0060393C"/>
    <w:rsid w:val="00603A0B"/>
    <w:rsid w:val="00603F11"/>
    <w:rsid w:val="00604222"/>
    <w:rsid w:val="00604427"/>
    <w:rsid w:val="0060495E"/>
    <w:rsid w:val="00604A09"/>
    <w:rsid w:val="00604F21"/>
    <w:rsid w:val="00605271"/>
    <w:rsid w:val="00605318"/>
    <w:rsid w:val="0060534D"/>
    <w:rsid w:val="0060553D"/>
    <w:rsid w:val="00605753"/>
    <w:rsid w:val="0060583A"/>
    <w:rsid w:val="00605BB1"/>
    <w:rsid w:val="00605C28"/>
    <w:rsid w:val="00605C45"/>
    <w:rsid w:val="00605FBA"/>
    <w:rsid w:val="00606221"/>
    <w:rsid w:val="00607120"/>
    <w:rsid w:val="00607210"/>
    <w:rsid w:val="00607434"/>
    <w:rsid w:val="00607792"/>
    <w:rsid w:val="00607BFD"/>
    <w:rsid w:val="00607C0A"/>
    <w:rsid w:val="00610216"/>
    <w:rsid w:val="006105FF"/>
    <w:rsid w:val="00610DB5"/>
    <w:rsid w:val="00611091"/>
    <w:rsid w:val="0061132D"/>
    <w:rsid w:val="0061155E"/>
    <w:rsid w:val="006117B3"/>
    <w:rsid w:val="0061183A"/>
    <w:rsid w:val="00611A41"/>
    <w:rsid w:val="00611C70"/>
    <w:rsid w:val="00611F76"/>
    <w:rsid w:val="00612052"/>
    <w:rsid w:val="00612792"/>
    <w:rsid w:val="006128EB"/>
    <w:rsid w:val="00612B4E"/>
    <w:rsid w:val="00612C58"/>
    <w:rsid w:val="00612D20"/>
    <w:rsid w:val="0061314E"/>
    <w:rsid w:val="006134E2"/>
    <w:rsid w:val="00613DF4"/>
    <w:rsid w:val="00613EE6"/>
    <w:rsid w:val="00613FF9"/>
    <w:rsid w:val="006141EC"/>
    <w:rsid w:val="00614326"/>
    <w:rsid w:val="00614521"/>
    <w:rsid w:val="00614AC2"/>
    <w:rsid w:val="00614B40"/>
    <w:rsid w:val="00614DCB"/>
    <w:rsid w:val="00614E7A"/>
    <w:rsid w:val="00614F33"/>
    <w:rsid w:val="00615005"/>
    <w:rsid w:val="00615378"/>
    <w:rsid w:val="00615666"/>
    <w:rsid w:val="0061569B"/>
    <w:rsid w:val="006158C1"/>
    <w:rsid w:val="006159E9"/>
    <w:rsid w:val="00615CCD"/>
    <w:rsid w:val="00615D69"/>
    <w:rsid w:val="006168B4"/>
    <w:rsid w:val="00616974"/>
    <w:rsid w:val="006170B8"/>
    <w:rsid w:val="00617F09"/>
    <w:rsid w:val="006201CF"/>
    <w:rsid w:val="00620297"/>
    <w:rsid w:val="00620F96"/>
    <w:rsid w:val="0062152F"/>
    <w:rsid w:val="00621911"/>
    <w:rsid w:val="006219F4"/>
    <w:rsid w:val="00622180"/>
    <w:rsid w:val="006225F5"/>
    <w:rsid w:val="006226DC"/>
    <w:rsid w:val="00622C96"/>
    <w:rsid w:val="00623283"/>
    <w:rsid w:val="006235E5"/>
    <w:rsid w:val="006235F4"/>
    <w:rsid w:val="00623602"/>
    <w:rsid w:val="00623743"/>
    <w:rsid w:val="00623966"/>
    <w:rsid w:val="00624353"/>
    <w:rsid w:val="00624F0C"/>
    <w:rsid w:val="00624FF4"/>
    <w:rsid w:val="006259DD"/>
    <w:rsid w:val="006259FA"/>
    <w:rsid w:val="00625AC0"/>
    <w:rsid w:val="00625D27"/>
    <w:rsid w:val="006263BF"/>
    <w:rsid w:val="00626513"/>
    <w:rsid w:val="00626C54"/>
    <w:rsid w:val="00626CCF"/>
    <w:rsid w:val="00626DB7"/>
    <w:rsid w:val="006272C6"/>
    <w:rsid w:val="006275E5"/>
    <w:rsid w:val="00627D71"/>
    <w:rsid w:val="00630068"/>
    <w:rsid w:val="00630813"/>
    <w:rsid w:val="00630CFD"/>
    <w:rsid w:val="00630DDC"/>
    <w:rsid w:val="0063101B"/>
    <w:rsid w:val="0063144D"/>
    <w:rsid w:val="00631647"/>
    <w:rsid w:val="00631AE8"/>
    <w:rsid w:val="00632398"/>
    <w:rsid w:val="006329ED"/>
    <w:rsid w:val="00632B38"/>
    <w:rsid w:val="00632EA0"/>
    <w:rsid w:val="00632F01"/>
    <w:rsid w:val="00633124"/>
    <w:rsid w:val="006334B6"/>
    <w:rsid w:val="006338E6"/>
    <w:rsid w:val="00633E3D"/>
    <w:rsid w:val="00633F50"/>
    <w:rsid w:val="00633FF4"/>
    <w:rsid w:val="00634144"/>
    <w:rsid w:val="006348FD"/>
    <w:rsid w:val="00635F0B"/>
    <w:rsid w:val="00635F73"/>
    <w:rsid w:val="0063602F"/>
    <w:rsid w:val="0063606E"/>
    <w:rsid w:val="00636DC6"/>
    <w:rsid w:val="006370AD"/>
    <w:rsid w:val="006378CE"/>
    <w:rsid w:val="006378FB"/>
    <w:rsid w:val="00637DEF"/>
    <w:rsid w:val="006405E3"/>
    <w:rsid w:val="006408A9"/>
    <w:rsid w:val="006410C8"/>
    <w:rsid w:val="006411CD"/>
    <w:rsid w:val="006414EF"/>
    <w:rsid w:val="006415A7"/>
    <w:rsid w:val="0064178B"/>
    <w:rsid w:val="00642595"/>
    <w:rsid w:val="00642834"/>
    <w:rsid w:val="00642C06"/>
    <w:rsid w:val="00642D98"/>
    <w:rsid w:val="00643840"/>
    <w:rsid w:val="00643C85"/>
    <w:rsid w:val="00644055"/>
    <w:rsid w:val="00644587"/>
    <w:rsid w:val="00644AD5"/>
    <w:rsid w:val="00644C4C"/>
    <w:rsid w:val="00644E3B"/>
    <w:rsid w:val="00644F89"/>
    <w:rsid w:val="00645346"/>
    <w:rsid w:val="006455FD"/>
    <w:rsid w:val="00645991"/>
    <w:rsid w:val="00645AD9"/>
    <w:rsid w:val="00645D51"/>
    <w:rsid w:val="00645E18"/>
    <w:rsid w:val="00646324"/>
    <w:rsid w:val="0064644D"/>
    <w:rsid w:val="006465AE"/>
    <w:rsid w:val="00646C44"/>
    <w:rsid w:val="00646D4C"/>
    <w:rsid w:val="006473B5"/>
    <w:rsid w:val="00647573"/>
    <w:rsid w:val="00647EB0"/>
    <w:rsid w:val="00647FC0"/>
    <w:rsid w:val="00650042"/>
    <w:rsid w:val="00650316"/>
    <w:rsid w:val="00650486"/>
    <w:rsid w:val="00650756"/>
    <w:rsid w:val="006507F1"/>
    <w:rsid w:val="00650954"/>
    <w:rsid w:val="00651047"/>
    <w:rsid w:val="006513E5"/>
    <w:rsid w:val="0065190D"/>
    <w:rsid w:val="00651E26"/>
    <w:rsid w:val="00652483"/>
    <w:rsid w:val="00652CC5"/>
    <w:rsid w:val="00652D56"/>
    <w:rsid w:val="006530D1"/>
    <w:rsid w:val="00653308"/>
    <w:rsid w:val="0065377C"/>
    <w:rsid w:val="006537A0"/>
    <w:rsid w:val="0065385F"/>
    <w:rsid w:val="006539CC"/>
    <w:rsid w:val="00653BA1"/>
    <w:rsid w:val="00653F9E"/>
    <w:rsid w:val="006541B7"/>
    <w:rsid w:val="0065470B"/>
    <w:rsid w:val="006547F8"/>
    <w:rsid w:val="00654A30"/>
    <w:rsid w:val="00654ACF"/>
    <w:rsid w:val="00654C6F"/>
    <w:rsid w:val="00654C94"/>
    <w:rsid w:val="00654D9C"/>
    <w:rsid w:val="00654E4E"/>
    <w:rsid w:val="00655221"/>
    <w:rsid w:val="00655237"/>
    <w:rsid w:val="006553BE"/>
    <w:rsid w:val="006557DB"/>
    <w:rsid w:val="00655B1F"/>
    <w:rsid w:val="00655D16"/>
    <w:rsid w:val="00655ED5"/>
    <w:rsid w:val="006560ED"/>
    <w:rsid w:val="006561B8"/>
    <w:rsid w:val="0065657E"/>
    <w:rsid w:val="0065701B"/>
    <w:rsid w:val="0065769D"/>
    <w:rsid w:val="00657705"/>
    <w:rsid w:val="006577F3"/>
    <w:rsid w:val="006600D2"/>
    <w:rsid w:val="00660421"/>
    <w:rsid w:val="00660733"/>
    <w:rsid w:val="00660777"/>
    <w:rsid w:val="00660922"/>
    <w:rsid w:val="006609B3"/>
    <w:rsid w:val="00660CE5"/>
    <w:rsid w:val="00661299"/>
    <w:rsid w:val="006614A3"/>
    <w:rsid w:val="00661703"/>
    <w:rsid w:val="00661BEF"/>
    <w:rsid w:val="00661E0F"/>
    <w:rsid w:val="00662021"/>
    <w:rsid w:val="006621ED"/>
    <w:rsid w:val="00662869"/>
    <w:rsid w:val="00662969"/>
    <w:rsid w:val="00662B9F"/>
    <w:rsid w:val="00662BA7"/>
    <w:rsid w:val="00662C36"/>
    <w:rsid w:val="006631D4"/>
    <w:rsid w:val="00663A11"/>
    <w:rsid w:val="00663C84"/>
    <w:rsid w:val="00663F5B"/>
    <w:rsid w:val="00664285"/>
    <w:rsid w:val="0066452F"/>
    <w:rsid w:val="00665195"/>
    <w:rsid w:val="006651CE"/>
    <w:rsid w:val="0066537E"/>
    <w:rsid w:val="00665436"/>
    <w:rsid w:val="00665494"/>
    <w:rsid w:val="00665CB6"/>
    <w:rsid w:val="00665FAF"/>
    <w:rsid w:val="00666066"/>
    <w:rsid w:val="006660ED"/>
    <w:rsid w:val="00666211"/>
    <w:rsid w:val="006663F5"/>
    <w:rsid w:val="0066640F"/>
    <w:rsid w:val="00666583"/>
    <w:rsid w:val="0066679F"/>
    <w:rsid w:val="00666AD4"/>
    <w:rsid w:val="00666B5D"/>
    <w:rsid w:val="00666BAF"/>
    <w:rsid w:val="00666EB4"/>
    <w:rsid w:val="00667083"/>
    <w:rsid w:val="00667101"/>
    <w:rsid w:val="00667213"/>
    <w:rsid w:val="006672B5"/>
    <w:rsid w:val="006672E1"/>
    <w:rsid w:val="006674DB"/>
    <w:rsid w:val="00667769"/>
    <w:rsid w:val="00667822"/>
    <w:rsid w:val="00667AD1"/>
    <w:rsid w:val="00667F0F"/>
    <w:rsid w:val="00670508"/>
    <w:rsid w:val="00670BD3"/>
    <w:rsid w:val="00671060"/>
    <w:rsid w:val="006715CE"/>
    <w:rsid w:val="006717EE"/>
    <w:rsid w:val="0067250E"/>
    <w:rsid w:val="0067255F"/>
    <w:rsid w:val="0067266A"/>
    <w:rsid w:val="00672681"/>
    <w:rsid w:val="006726A8"/>
    <w:rsid w:val="006726D2"/>
    <w:rsid w:val="006728BF"/>
    <w:rsid w:val="006734B1"/>
    <w:rsid w:val="00673533"/>
    <w:rsid w:val="006736DB"/>
    <w:rsid w:val="006739CF"/>
    <w:rsid w:val="00673A63"/>
    <w:rsid w:val="00673B17"/>
    <w:rsid w:val="00673E2E"/>
    <w:rsid w:val="006741E6"/>
    <w:rsid w:val="006745BD"/>
    <w:rsid w:val="00674654"/>
    <w:rsid w:val="00674924"/>
    <w:rsid w:val="00674F77"/>
    <w:rsid w:val="00675139"/>
    <w:rsid w:val="00675ABF"/>
    <w:rsid w:val="006763D1"/>
    <w:rsid w:val="006766ED"/>
    <w:rsid w:val="006775B7"/>
    <w:rsid w:val="00677698"/>
    <w:rsid w:val="00677AA3"/>
    <w:rsid w:val="00677CF5"/>
    <w:rsid w:val="006803EA"/>
    <w:rsid w:val="0068050A"/>
    <w:rsid w:val="00680E3B"/>
    <w:rsid w:val="00681134"/>
    <w:rsid w:val="006812B5"/>
    <w:rsid w:val="006818A3"/>
    <w:rsid w:val="00681B20"/>
    <w:rsid w:val="00681E9D"/>
    <w:rsid w:val="00682941"/>
    <w:rsid w:val="006832F2"/>
    <w:rsid w:val="006833F8"/>
    <w:rsid w:val="006835AC"/>
    <w:rsid w:val="006835B0"/>
    <w:rsid w:val="0068374C"/>
    <w:rsid w:val="00683811"/>
    <w:rsid w:val="00683844"/>
    <w:rsid w:val="00683D3A"/>
    <w:rsid w:val="00683DDD"/>
    <w:rsid w:val="00684127"/>
    <w:rsid w:val="00684173"/>
    <w:rsid w:val="0068437B"/>
    <w:rsid w:val="00684424"/>
    <w:rsid w:val="00684551"/>
    <w:rsid w:val="00684833"/>
    <w:rsid w:val="0068484F"/>
    <w:rsid w:val="0068508C"/>
    <w:rsid w:val="00685595"/>
    <w:rsid w:val="0068559B"/>
    <w:rsid w:val="00685C9D"/>
    <w:rsid w:val="00686457"/>
    <w:rsid w:val="0068671B"/>
    <w:rsid w:val="00686984"/>
    <w:rsid w:val="00687007"/>
    <w:rsid w:val="006873C4"/>
    <w:rsid w:val="006877CE"/>
    <w:rsid w:val="00687BFC"/>
    <w:rsid w:val="00687D75"/>
    <w:rsid w:val="00687E80"/>
    <w:rsid w:val="00687F59"/>
    <w:rsid w:val="006901C6"/>
    <w:rsid w:val="0069023C"/>
    <w:rsid w:val="006905F2"/>
    <w:rsid w:val="00690B76"/>
    <w:rsid w:val="00690D44"/>
    <w:rsid w:val="0069121F"/>
    <w:rsid w:val="006915A6"/>
    <w:rsid w:val="006921F2"/>
    <w:rsid w:val="0069241B"/>
    <w:rsid w:val="00692C27"/>
    <w:rsid w:val="00693043"/>
    <w:rsid w:val="0069321D"/>
    <w:rsid w:val="0069325C"/>
    <w:rsid w:val="00693407"/>
    <w:rsid w:val="0069360B"/>
    <w:rsid w:val="00693AE9"/>
    <w:rsid w:val="00694028"/>
    <w:rsid w:val="0069423A"/>
    <w:rsid w:val="0069470C"/>
    <w:rsid w:val="00694830"/>
    <w:rsid w:val="006949E6"/>
    <w:rsid w:val="00694E24"/>
    <w:rsid w:val="00694E76"/>
    <w:rsid w:val="006950C7"/>
    <w:rsid w:val="0069512A"/>
    <w:rsid w:val="006955C3"/>
    <w:rsid w:val="00695774"/>
    <w:rsid w:val="00695AC3"/>
    <w:rsid w:val="00696072"/>
    <w:rsid w:val="00696223"/>
    <w:rsid w:val="00696C49"/>
    <w:rsid w:val="006970CD"/>
    <w:rsid w:val="0069714B"/>
    <w:rsid w:val="00697404"/>
    <w:rsid w:val="00697957"/>
    <w:rsid w:val="00697C63"/>
    <w:rsid w:val="00697DC1"/>
    <w:rsid w:val="00697E8F"/>
    <w:rsid w:val="00697F7E"/>
    <w:rsid w:val="006A0388"/>
    <w:rsid w:val="006A1142"/>
    <w:rsid w:val="006A11A5"/>
    <w:rsid w:val="006A132A"/>
    <w:rsid w:val="006A1469"/>
    <w:rsid w:val="006A160B"/>
    <w:rsid w:val="006A164D"/>
    <w:rsid w:val="006A16AC"/>
    <w:rsid w:val="006A17E9"/>
    <w:rsid w:val="006A1AD6"/>
    <w:rsid w:val="006A1BED"/>
    <w:rsid w:val="006A2180"/>
    <w:rsid w:val="006A21A6"/>
    <w:rsid w:val="006A220B"/>
    <w:rsid w:val="006A224A"/>
    <w:rsid w:val="006A2425"/>
    <w:rsid w:val="006A29B1"/>
    <w:rsid w:val="006A2A0C"/>
    <w:rsid w:val="006A2AB2"/>
    <w:rsid w:val="006A3A38"/>
    <w:rsid w:val="006A3AE5"/>
    <w:rsid w:val="006A3B15"/>
    <w:rsid w:val="006A3DA9"/>
    <w:rsid w:val="006A41CD"/>
    <w:rsid w:val="006A44D6"/>
    <w:rsid w:val="006A4752"/>
    <w:rsid w:val="006A4F5E"/>
    <w:rsid w:val="006A4F72"/>
    <w:rsid w:val="006A5A9E"/>
    <w:rsid w:val="006A5C4A"/>
    <w:rsid w:val="006A64AB"/>
    <w:rsid w:val="006A6FA8"/>
    <w:rsid w:val="006A76D1"/>
    <w:rsid w:val="006A79DB"/>
    <w:rsid w:val="006A7A66"/>
    <w:rsid w:val="006A7BB2"/>
    <w:rsid w:val="006A7D5C"/>
    <w:rsid w:val="006A7D9A"/>
    <w:rsid w:val="006A7F1A"/>
    <w:rsid w:val="006A7FBE"/>
    <w:rsid w:val="006B03AA"/>
    <w:rsid w:val="006B059E"/>
    <w:rsid w:val="006B06F9"/>
    <w:rsid w:val="006B0B4B"/>
    <w:rsid w:val="006B1EB4"/>
    <w:rsid w:val="006B223A"/>
    <w:rsid w:val="006B2467"/>
    <w:rsid w:val="006B2487"/>
    <w:rsid w:val="006B2534"/>
    <w:rsid w:val="006B276D"/>
    <w:rsid w:val="006B2C6B"/>
    <w:rsid w:val="006B2F27"/>
    <w:rsid w:val="006B3011"/>
    <w:rsid w:val="006B3884"/>
    <w:rsid w:val="006B3EAB"/>
    <w:rsid w:val="006B3EB9"/>
    <w:rsid w:val="006B41A7"/>
    <w:rsid w:val="006B46F0"/>
    <w:rsid w:val="006B46F5"/>
    <w:rsid w:val="006B4911"/>
    <w:rsid w:val="006B4DB3"/>
    <w:rsid w:val="006B51EA"/>
    <w:rsid w:val="006B5912"/>
    <w:rsid w:val="006B5ADA"/>
    <w:rsid w:val="006B5B44"/>
    <w:rsid w:val="006B5C5C"/>
    <w:rsid w:val="006B5D17"/>
    <w:rsid w:val="006B5F54"/>
    <w:rsid w:val="006B6755"/>
    <w:rsid w:val="006B79ED"/>
    <w:rsid w:val="006B7AAD"/>
    <w:rsid w:val="006C02D0"/>
    <w:rsid w:val="006C0641"/>
    <w:rsid w:val="006C07CE"/>
    <w:rsid w:val="006C0B10"/>
    <w:rsid w:val="006C0D19"/>
    <w:rsid w:val="006C0F2B"/>
    <w:rsid w:val="006C0F72"/>
    <w:rsid w:val="006C1199"/>
    <w:rsid w:val="006C173D"/>
    <w:rsid w:val="006C196A"/>
    <w:rsid w:val="006C19D7"/>
    <w:rsid w:val="006C1A21"/>
    <w:rsid w:val="006C1B9F"/>
    <w:rsid w:val="006C2560"/>
    <w:rsid w:val="006C274B"/>
    <w:rsid w:val="006C3053"/>
    <w:rsid w:val="006C30BE"/>
    <w:rsid w:val="006C30FD"/>
    <w:rsid w:val="006C3169"/>
    <w:rsid w:val="006C33B2"/>
    <w:rsid w:val="006C37B8"/>
    <w:rsid w:val="006C39FE"/>
    <w:rsid w:val="006C3B45"/>
    <w:rsid w:val="006C3DDA"/>
    <w:rsid w:val="006C4071"/>
    <w:rsid w:val="006C4103"/>
    <w:rsid w:val="006C4214"/>
    <w:rsid w:val="006C46AE"/>
    <w:rsid w:val="006C5138"/>
    <w:rsid w:val="006C5251"/>
    <w:rsid w:val="006C533E"/>
    <w:rsid w:val="006C5440"/>
    <w:rsid w:val="006C580B"/>
    <w:rsid w:val="006C5911"/>
    <w:rsid w:val="006C5BB1"/>
    <w:rsid w:val="006C5BC1"/>
    <w:rsid w:val="006C5CDE"/>
    <w:rsid w:val="006C5F34"/>
    <w:rsid w:val="006C5FA0"/>
    <w:rsid w:val="006C60FE"/>
    <w:rsid w:val="006C612A"/>
    <w:rsid w:val="006C625E"/>
    <w:rsid w:val="006C628B"/>
    <w:rsid w:val="006C6423"/>
    <w:rsid w:val="006C684E"/>
    <w:rsid w:val="006C6A1A"/>
    <w:rsid w:val="006C6FA3"/>
    <w:rsid w:val="006C7011"/>
    <w:rsid w:val="006C707C"/>
    <w:rsid w:val="006C71DE"/>
    <w:rsid w:val="006C775D"/>
    <w:rsid w:val="006C7A03"/>
    <w:rsid w:val="006D0133"/>
    <w:rsid w:val="006D0A6C"/>
    <w:rsid w:val="006D0BFC"/>
    <w:rsid w:val="006D0F54"/>
    <w:rsid w:val="006D13C6"/>
    <w:rsid w:val="006D150F"/>
    <w:rsid w:val="006D1EAD"/>
    <w:rsid w:val="006D2120"/>
    <w:rsid w:val="006D2177"/>
    <w:rsid w:val="006D220B"/>
    <w:rsid w:val="006D229E"/>
    <w:rsid w:val="006D24C1"/>
    <w:rsid w:val="006D263D"/>
    <w:rsid w:val="006D29B0"/>
    <w:rsid w:val="006D2D17"/>
    <w:rsid w:val="006D306B"/>
    <w:rsid w:val="006D3104"/>
    <w:rsid w:val="006D3116"/>
    <w:rsid w:val="006D31D6"/>
    <w:rsid w:val="006D3326"/>
    <w:rsid w:val="006D342E"/>
    <w:rsid w:val="006D35CA"/>
    <w:rsid w:val="006D3C9B"/>
    <w:rsid w:val="006D42E2"/>
    <w:rsid w:val="006D456D"/>
    <w:rsid w:val="006D486A"/>
    <w:rsid w:val="006D4D43"/>
    <w:rsid w:val="006D4D96"/>
    <w:rsid w:val="006D501F"/>
    <w:rsid w:val="006D53FF"/>
    <w:rsid w:val="006D56F6"/>
    <w:rsid w:val="006D5849"/>
    <w:rsid w:val="006D5FE1"/>
    <w:rsid w:val="006D60E8"/>
    <w:rsid w:val="006D6287"/>
    <w:rsid w:val="006D6358"/>
    <w:rsid w:val="006D700F"/>
    <w:rsid w:val="006D71BC"/>
    <w:rsid w:val="006D78C1"/>
    <w:rsid w:val="006D7931"/>
    <w:rsid w:val="006D79BD"/>
    <w:rsid w:val="006E0140"/>
    <w:rsid w:val="006E0235"/>
    <w:rsid w:val="006E029C"/>
    <w:rsid w:val="006E042D"/>
    <w:rsid w:val="006E0CD9"/>
    <w:rsid w:val="006E2125"/>
    <w:rsid w:val="006E215A"/>
    <w:rsid w:val="006E23BB"/>
    <w:rsid w:val="006E28CF"/>
    <w:rsid w:val="006E310C"/>
    <w:rsid w:val="006E318F"/>
    <w:rsid w:val="006E31C1"/>
    <w:rsid w:val="006E3258"/>
    <w:rsid w:val="006E3395"/>
    <w:rsid w:val="006E381C"/>
    <w:rsid w:val="006E381D"/>
    <w:rsid w:val="006E3E9E"/>
    <w:rsid w:val="006E3EF0"/>
    <w:rsid w:val="006E3FF1"/>
    <w:rsid w:val="006E425F"/>
    <w:rsid w:val="006E43DC"/>
    <w:rsid w:val="006E4490"/>
    <w:rsid w:val="006E47FD"/>
    <w:rsid w:val="006E485E"/>
    <w:rsid w:val="006E4E4A"/>
    <w:rsid w:val="006E586A"/>
    <w:rsid w:val="006E5E38"/>
    <w:rsid w:val="006E6035"/>
    <w:rsid w:val="006E68AF"/>
    <w:rsid w:val="006E699F"/>
    <w:rsid w:val="006E6CDF"/>
    <w:rsid w:val="006E70EC"/>
    <w:rsid w:val="006E721A"/>
    <w:rsid w:val="006E728C"/>
    <w:rsid w:val="006E7726"/>
    <w:rsid w:val="006E7977"/>
    <w:rsid w:val="006E7E8A"/>
    <w:rsid w:val="006F020E"/>
    <w:rsid w:val="006F0578"/>
    <w:rsid w:val="006F0683"/>
    <w:rsid w:val="006F0B75"/>
    <w:rsid w:val="006F0E06"/>
    <w:rsid w:val="006F123E"/>
    <w:rsid w:val="006F14AE"/>
    <w:rsid w:val="006F16D9"/>
    <w:rsid w:val="006F1BE1"/>
    <w:rsid w:val="006F2038"/>
    <w:rsid w:val="006F20C1"/>
    <w:rsid w:val="006F20CB"/>
    <w:rsid w:val="006F2205"/>
    <w:rsid w:val="006F240C"/>
    <w:rsid w:val="006F255C"/>
    <w:rsid w:val="006F2679"/>
    <w:rsid w:val="006F371C"/>
    <w:rsid w:val="006F37F5"/>
    <w:rsid w:val="006F39DD"/>
    <w:rsid w:val="006F3D6A"/>
    <w:rsid w:val="006F3D87"/>
    <w:rsid w:val="006F4194"/>
    <w:rsid w:val="006F42DA"/>
    <w:rsid w:val="006F43DD"/>
    <w:rsid w:val="006F4959"/>
    <w:rsid w:val="006F4974"/>
    <w:rsid w:val="006F4EF4"/>
    <w:rsid w:val="006F5267"/>
    <w:rsid w:val="006F52F0"/>
    <w:rsid w:val="006F5402"/>
    <w:rsid w:val="006F56DA"/>
    <w:rsid w:val="006F56EB"/>
    <w:rsid w:val="006F5A4E"/>
    <w:rsid w:val="006F6358"/>
    <w:rsid w:val="006F641C"/>
    <w:rsid w:val="006F6462"/>
    <w:rsid w:val="006F65DC"/>
    <w:rsid w:val="006F7021"/>
    <w:rsid w:val="006F758D"/>
    <w:rsid w:val="006F7A00"/>
    <w:rsid w:val="006F7B0E"/>
    <w:rsid w:val="00700243"/>
    <w:rsid w:val="00700B29"/>
    <w:rsid w:val="00700B8A"/>
    <w:rsid w:val="00700C97"/>
    <w:rsid w:val="00700E4E"/>
    <w:rsid w:val="00701026"/>
    <w:rsid w:val="007011A5"/>
    <w:rsid w:val="00701964"/>
    <w:rsid w:val="00701B56"/>
    <w:rsid w:val="00701C5D"/>
    <w:rsid w:val="00702207"/>
    <w:rsid w:val="007022E8"/>
    <w:rsid w:val="00702E68"/>
    <w:rsid w:val="007031AC"/>
    <w:rsid w:val="007032F7"/>
    <w:rsid w:val="007038CE"/>
    <w:rsid w:val="00703A5B"/>
    <w:rsid w:val="00704135"/>
    <w:rsid w:val="00704350"/>
    <w:rsid w:val="0070488C"/>
    <w:rsid w:val="00704C2E"/>
    <w:rsid w:val="00704C9E"/>
    <w:rsid w:val="00705193"/>
    <w:rsid w:val="007051A1"/>
    <w:rsid w:val="007055DD"/>
    <w:rsid w:val="00705FCD"/>
    <w:rsid w:val="0070604F"/>
    <w:rsid w:val="007060F1"/>
    <w:rsid w:val="00706A57"/>
    <w:rsid w:val="00706AD9"/>
    <w:rsid w:val="00706AE8"/>
    <w:rsid w:val="0070710F"/>
    <w:rsid w:val="00707542"/>
    <w:rsid w:val="00707A7D"/>
    <w:rsid w:val="00707A86"/>
    <w:rsid w:val="00707B87"/>
    <w:rsid w:val="00707CF8"/>
    <w:rsid w:val="00707DFD"/>
    <w:rsid w:val="00707F6A"/>
    <w:rsid w:val="007100E3"/>
    <w:rsid w:val="0071056E"/>
    <w:rsid w:val="00710817"/>
    <w:rsid w:val="00710EC0"/>
    <w:rsid w:val="0071133C"/>
    <w:rsid w:val="00711438"/>
    <w:rsid w:val="0071164C"/>
    <w:rsid w:val="007116C1"/>
    <w:rsid w:val="00711707"/>
    <w:rsid w:val="00711A2D"/>
    <w:rsid w:val="00711D53"/>
    <w:rsid w:val="00712EE5"/>
    <w:rsid w:val="00713709"/>
    <w:rsid w:val="007139AF"/>
    <w:rsid w:val="00713BF6"/>
    <w:rsid w:val="007141AD"/>
    <w:rsid w:val="00714299"/>
    <w:rsid w:val="00714BD2"/>
    <w:rsid w:val="00714CE6"/>
    <w:rsid w:val="00714D65"/>
    <w:rsid w:val="00714F00"/>
    <w:rsid w:val="0071500F"/>
    <w:rsid w:val="007156AC"/>
    <w:rsid w:val="00715D96"/>
    <w:rsid w:val="00715DFE"/>
    <w:rsid w:val="00716003"/>
    <w:rsid w:val="00716074"/>
    <w:rsid w:val="00716541"/>
    <w:rsid w:val="007167CF"/>
    <w:rsid w:val="00716879"/>
    <w:rsid w:val="00716935"/>
    <w:rsid w:val="00716BD6"/>
    <w:rsid w:val="00716E80"/>
    <w:rsid w:val="00716F14"/>
    <w:rsid w:val="00716F5F"/>
    <w:rsid w:val="00717024"/>
    <w:rsid w:val="00717519"/>
    <w:rsid w:val="007177AC"/>
    <w:rsid w:val="00717F09"/>
    <w:rsid w:val="007204BC"/>
    <w:rsid w:val="0072069F"/>
    <w:rsid w:val="007208BD"/>
    <w:rsid w:val="00720A0E"/>
    <w:rsid w:val="00720F51"/>
    <w:rsid w:val="0072100E"/>
    <w:rsid w:val="007210AA"/>
    <w:rsid w:val="007210F8"/>
    <w:rsid w:val="007215CD"/>
    <w:rsid w:val="007216E9"/>
    <w:rsid w:val="007217FD"/>
    <w:rsid w:val="00721858"/>
    <w:rsid w:val="007225F5"/>
    <w:rsid w:val="007227EF"/>
    <w:rsid w:val="00722B19"/>
    <w:rsid w:val="00722DF7"/>
    <w:rsid w:val="00723751"/>
    <w:rsid w:val="00723F00"/>
    <w:rsid w:val="007242C6"/>
    <w:rsid w:val="00724562"/>
    <w:rsid w:val="00724851"/>
    <w:rsid w:val="00724C8C"/>
    <w:rsid w:val="0072506C"/>
    <w:rsid w:val="00725136"/>
    <w:rsid w:val="0072518A"/>
    <w:rsid w:val="00725FFA"/>
    <w:rsid w:val="0072607F"/>
    <w:rsid w:val="00726E14"/>
    <w:rsid w:val="0072747D"/>
    <w:rsid w:val="007276C1"/>
    <w:rsid w:val="00727988"/>
    <w:rsid w:val="00727AAA"/>
    <w:rsid w:val="00730028"/>
    <w:rsid w:val="007301EB"/>
    <w:rsid w:val="007303E8"/>
    <w:rsid w:val="00730537"/>
    <w:rsid w:val="0073083F"/>
    <w:rsid w:val="00730D52"/>
    <w:rsid w:val="00731EC1"/>
    <w:rsid w:val="00731F9F"/>
    <w:rsid w:val="0073215B"/>
    <w:rsid w:val="00732489"/>
    <w:rsid w:val="0073266D"/>
    <w:rsid w:val="00732782"/>
    <w:rsid w:val="00732F3F"/>
    <w:rsid w:val="00732F76"/>
    <w:rsid w:val="00733046"/>
    <w:rsid w:val="0073325E"/>
    <w:rsid w:val="00733B91"/>
    <w:rsid w:val="00733D89"/>
    <w:rsid w:val="00733E57"/>
    <w:rsid w:val="00733EB8"/>
    <w:rsid w:val="007344B9"/>
    <w:rsid w:val="007344CE"/>
    <w:rsid w:val="007345CE"/>
    <w:rsid w:val="007355F1"/>
    <w:rsid w:val="00735623"/>
    <w:rsid w:val="00735CD4"/>
    <w:rsid w:val="007360B5"/>
    <w:rsid w:val="007361D6"/>
    <w:rsid w:val="00736C86"/>
    <w:rsid w:val="00736ED3"/>
    <w:rsid w:val="00736FB2"/>
    <w:rsid w:val="00737057"/>
    <w:rsid w:val="00737B89"/>
    <w:rsid w:val="00740511"/>
    <w:rsid w:val="0074074D"/>
    <w:rsid w:val="007407AA"/>
    <w:rsid w:val="0074088A"/>
    <w:rsid w:val="00740BF6"/>
    <w:rsid w:val="00740E15"/>
    <w:rsid w:val="007410E7"/>
    <w:rsid w:val="00741260"/>
    <w:rsid w:val="00741342"/>
    <w:rsid w:val="0074167B"/>
    <w:rsid w:val="00741A72"/>
    <w:rsid w:val="00741DD6"/>
    <w:rsid w:val="00742244"/>
    <w:rsid w:val="0074253B"/>
    <w:rsid w:val="00742639"/>
    <w:rsid w:val="0074297E"/>
    <w:rsid w:val="00742C34"/>
    <w:rsid w:val="0074381C"/>
    <w:rsid w:val="00743DBE"/>
    <w:rsid w:val="00743FAA"/>
    <w:rsid w:val="00744206"/>
    <w:rsid w:val="007442E7"/>
    <w:rsid w:val="007444AB"/>
    <w:rsid w:val="00744A40"/>
    <w:rsid w:val="007459B1"/>
    <w:rsid w:val="00745BCA"/>
    <w:rsid w:val="007463D0"/>
    <w:rsid w:val="00746708"/>
    <w:rsid w:val="007467A0"/>
    <w:rsid w:val="00747005"/>
    <w:rsid w:val="00747259"/>
    <w:rsid w:val="00747803"/>
    <w:rsid w:val="00747936"/>
    <w:rsid w:val="007500BA"/>
    <w:rsid w:val="0075022E"/>
    <w:rsid w:val="00750478"/>
    <w:rsid w:val="007505F4"/>
    <w:rsid w:val="00750741"/>
    <w:rsid w:val="00750912"/>
    <w:rsid w:val="00750BE2"/>
    <w:rsid w:val="00750C81"/>
    <w:rsid w:val="00750FEF"/>
    <w:rsid w:val="00751208"/>
    <w:rsid w:val="00751257"/>
    <w:rsid w:val="0075129A"/>
    <w:rsid w:val="00751386"/>
    <w:rsid w:val="00751A2A"/>
    <w:rsid w:val="00752545"/>
    <w:rsid w:val="00752C59"/>
    <w:rsid w:val="00752DED"/>
    <w:rsid w:val="00752EF3"/>
    <w:rsid w:val="00752F68"/>
    <w:rsid w:val="00753579"/>
    <w:rsid w:val="007538A3"/>
    <w:rsid w:val="00753D87"/>
    <w:rsid w:val="00753E15"/>
    <w:rsid w:val="00753F94"/>
    <w:rsid w:val="007543D3"/>
    <w:rsid w:val="007548D5"/>
    <w:rsid w:val="00754952"/>
    <w:rsid w:val="00754A3E"/>
    <w:rsid w:val="00754F69"/>
    <w:rsid w:val="00754FA7"/>
    <w:rsid w:val="00755086"/>
    <w:rsid w:val="007558E6"/>
    <w:rsid w:val="00755D94"/>
    <w:rsid w:val="00755E0E"/>
    <w:rsid w:val="00755FF0"/>
    <w:rsid w:val="007562B9"/>
    <w:rsid w:val="00756553"/>
    <w:rsid w:val="0075679F"/>
    <w:rsid w:val="007570EC"/>
    <w:rsid w:val="00757315"/>
    <w:rsid w:val="00757B24"/>
    <w:rsid w:val="00757DEC"/>
    <w:rsid w:val="00761182"/>
    <w:rsid w:val="007613EB"/>
    <w:rsid w:val="00761422"/>
    <w:rsid w:val="007614A4"/>
    <w:rsid w:val="00761736"/>
    <w:rsid w:val="0076174C"/>
    <w:rsid w:val="00761E2F"/>
    <w:rsid w:val="00761E65"/>
    <w:rsid w:val="00761F47"/>
    <w:rsid w:val="007621C3"/>
    <w:rsid w:val="0076236F"/>
    <w:rsid w:val="0076299E"/>
    <w:rsid w:val="00762B40"/>
    <w:rsid w:val="00762BDD"/>
    <w:rsid w:val="00762E71"/>
    <w:rsid w:val="00762E89"/>
    <w:rsid w:val="00763408"/>
    <w:rsid w:val="0076353F"/>
    <w:rsid w:val="0076378F"/>
    <w:rsid w:val="0076381D"/>
    <w:rsid w:val="00763847"/>
    <w:rsid w:val="00763AC4"/>
    <w:rsid w:val="00763C00"/>
    <w:rsid w:val="00763DBC"/>
    <w:rsid w:val="0076401D"/>
    <w:rsid w:val="00764283"/>
    <w:rsid w:val="007643A8"/>
    <w:rsid w:val="0076462E"/>
    <w:rsid w:val="007646EB"/>
    <w:rsid w:val="00764AC6"/>
    <w:rsid w:val="00764CCC"/>
    <w:rsid w:val="00764D9B"/>
    <w:rsid w:val="00764E28"/>
    <w:rsid w:val="007653E1"/>
    <w:rsid w:val="00765775"/>
    <w:rsid w:val="0076588B"/>
    <w:rsid w:val="00765D6C"/>
    <w:rsid w:val="007660A0"/>
    <w:rsid w:val="0076612A"/>
    <w:rsid w:val="00766C99"/>
    <w:rsid w:val="00766D98"/>
    <w:rsid w:val="00766DA7"/>
    <w:rsid w:val="00767435"/>
    <w:rsid w:val="00767AE7"/>
    <w:rsid w:val="00767F53"/>
    <w:rsid w:val="007700DD"/>
    <w:rsid w:val="00770312"/>
    <w:rsid w:val="00770538"/>
    <w:rsid w:val="00770A02"/>
    <w:rsid w:val="00770BF1"/>
    <w:rsid w:val="00770C12"/>
    <w:rsid w:val="007710DC"/>
    <w:rsid w:val="0077137B"/>
    <w:rsid w:val="00771913"/>
    <w:rsid w:val="00771BC5"/>
    <w:rsid w:val="00771D20"/>
    <w:rsid w:val="007721C3"/>
    <w:rsid w:val="007726F3"/>
    <w:rsid w:val="0077309D"/>
    <w:rsid w:val="00773237"/>
    <w:rsid w:val="00773326"/>
    <w:rsid w:val="00773799"/>
    <w:rsid w:val="0077459A"/>
    <w:rsid w:val="007745E0"/>
    <w:rsid w:val="007745EB"/>
    <w:rsid w:val="00774EF9"/>
    <w:rsid w:val="00775348"/>
    <w:rsid w:val="007755A4"/>
    <w:rsid w:val="00775D10"/>
    <w:rsid w:val="00775EF5"/>
    <w:rsid w:val="00776487"/>
    <w:rsid w:val="007768E4"/>
    <w:rsid w:val="00776994"/>
    <w:rsid w:val="007769EF"/>
    <w:rsid w:val="00776FF7"/>
    <w:rsid w:val="00777DA4"/>
    <w:rsid w:val="00777DE3"/>
    <w:rsid w:val="00777E69"/>
    <w:rsid w:val="007805C0"/>
    <w:rsid w:val="00780603"/>
    <w:rsid w:val="007812E2"/>
    <w:rsid w:val="0078175A"/>
    <w:rsid w:val="00781ED5"/>
    <w:rsid w:val="007821BB"/>
    <w:rsid w:val="007825B8"/>
    <w:rsid w:val="0078262D"/>
    <w:rsid w:val="00782670"/>
    <w:rsid w:val="0078292F"/>
    <w:rsid w:val="00782AE1"/>
    <w:rsid w:val="00782ED3"/>
    <w:rsid w:val="00783172"/>
    <w:rsid w:val="007834CB"/>
    <w:rsid w:val="00783651"/>
    <w:rsid w:val="00783860"/>
    <w:rsid w:val="007838FF"/>
    <w:rsid w:val="00783C8D"/>
    <w:rsid w:val="00783CC1"/>
    <w:rsid w:val="00783F8E"/>
    <w:rsid w:val="007845CE"/>
    <w:rsid w:val="007847F9"/>
    <w:rsid w:val="00784972"/>
    <w:rsid w:val="00784E35"/>
    <w:rsid w:val="00785065"/>
    <w:rsid w:val="00785151"/>
    <w:rsid w:val="00785358"/>
    <w:rsid w:val="00785663"/>
    <w:rsid w:val="0078572E"/>
    <w:rsid w:val="00785804"/>
    <w:rsid w:val="00785BF0"/>
    <w:rsid w:val="00785FD7"/>
    <w:rsid w:val="00786046"/>
    <w:rsid w:val="00786BCD"/>
    <w:rsid w:val="00786CF4"/>
    <w:rsid w:val="00786F59"/>
    <w:rsid w:val="007871C7"/>
    <w:rsid w:val="007873E5"/>
    <w:rsid w:val="0078747C"/>
    <w:rsid w:val="007874B6"/>
    <w:rsid w:val="00787557"/>
    <w:rsid w:val="0078772A"/>
    <w:rsid w:val="00787F4E"/>
    <w:rsid w:val="00790222"/>
    <w:rsid w:val="00790452"/>
    <w:rsid w:val="007906BD"/>
    <w:rsid w:val="00790975"/>
    <w:rsid w:val="00790987"/>
    <w:rsid w:val="00790CE4"/>
    <w:rsid w:val="00790D81"/>
    <w:rsid w:val="00790F71"/>
    <w:rsid w:val="0079110D"/>
    <w:rsid w:val="0079142F"/>
    <w:rsid w:val="0079159A"/>
    <w:rsid w:val="00791E2F"/>
    <w:rsid w:val="00791FD8"/>
    <w:rsid w:val="00792228"/>
    <w:rsid w:val="00792408"/>
    <w:rsid w:val="0079244C"/>
    <w:rsid w:val="00792854"/>
    <w:rsid w:val="00792916"/>
    <w:rsid w:val="007932F9"/>
    <w:rsid w:val="0079339B"/>
    <w:rsid w:val="007936E4"/>
    <w:rsid w:val="007938E0"/>
    <w:rsid w:val="00793EB1"/>
    <w:rsid w:val="00794045"/>
    <w:rsid w:val="007943E9"/>
    <w:rsid w:val="007945EC"/>
    <w:rsid w:val="00794966"/>
    <w:rsid w:val="00794AD7"/>
    <w:rsid w:val="00794BC4"/>
    <w:rsid w:val="00794BE9"/>
    <w:rsid w:val="00794CB3"/>
    <w:rsid w:val="00794E58"/>
    <w:rsid w:val="007951F4"/>
    <w:rsid w:val="0079530D"/>
    <w:rsid w:val="00795439"/>
    <w:rsid w:val="00795638"/>
    <w:rsid w:val="00795736"/>
    <w:rsid w:val="00795EE1"/>
    <w:rsid w:val="00795F66"/>
    <w:rsid w:val="00795F70"/>
    <w:rsid w:val="00796033"/>
    <w:rsid w:val="0079614F"/>
    <w:rsid w:val="007963D8"/>
    <w:rsid w:val="00796430"/>
    <w:rsid w:val="007966E7"/>
    <w:rsid w:val="007966FA"/>
    <w:rsid w:val="00796985"/>
    <w:rsid w:val="00796DC7"/>
    <w:rsid w:val="00796F15"/>
    <w:rsid w:val="007970EC"/>
    <w:rsid w:val="00797662"/>
    <w:rsid w:val="007978B3"/>
    <w:rsid w:val="00797939"/>
    <w:rsid w:val="00797A19"/>
    <w:rsid w:val="007A0079"/>
    <w:rsid w:val="007A108A"/>
    <w:rsid w:val="007A158A"/>
    <w:rsid w:val="007A1797"/>
    <w:rsid w:val="007A1B58"/>
    <w:rsid w:val="007A268F"/>
    <w:rsid w:val="007A2BE5"/>
    <w:rsid w:val="007A2D01"/>
    <w:rsid w:val="007A2FDB"/>
    <w:rsid w:val="007A3319"/>
    <w:rsid w:val="007A37EF"/>
    <w:rsid w:val="007A3A84"/>
    <w:rsid w:val="007A3E2A"/>
    <w:rsid w:val="007A3E58"/>
    <w:rsid w:val="007A3FE7"/>
    <w:rsid w:val="007A4548"/>
    <w:rsid w:val="007A45FC"/>
    <w:rsid w:val="007A4EB1"/>
    <w:rsid w:val="007A52E6"/>
    <w:rsid w:val="007A5513"/>
    <w:rsid w:val="007A5544"/>
    <w:rsid w:val="007A56F1"/>
    <w:rsid w:val="007A5870"/>
    <w:rsid w:val="007A5BF6"/>
    <w:rsid w:val="007A5C33"/>
    <w:rsid w:val="007A5DC9"/>
    <w:rsid w:val="007A6E46"/>
    <w:rsid w:val="007A7E1C"/>
    <w:rsid w:val="007B05AD"/>
    <w:rsid w:val="007B0A06"/>
    <w:rsid w:val="007B0D9E"/>
    <w:rsid w:val="007B0DF1"/>
    <w:rsid w:val="007B0F56"/>
    <w:rsid w:val="007B14AD"/>
    <w:rsid w:val="007B152E"/>
    <w:rsid w:val="007B1A25"/>
    <w:rsid w:val="007B1B79"/>
    <w:rsid w:val="007B1C16"/>
    <w:rsid w:val="007B2078"/>
    <w:rsid w:val="007B22FA"/>
    <w:rsid w:val="007B2E10"/>
    <w:rsid w:val="007B2F10"/>
    <w:rsid w:val="007B32DD"/>
    <w:rsid w:val="007B4367"/>
    <w:rsid w:val="007B444E"/>
    <w:rsid w:val="007B45E1"/>
    <w:rsid w:val="007B4963"/>
    <w:rsid w:val="007B4B55"/>
    <w:rsid w:val="007B4E34"/>
    <w:rsid w:val="007B514B"/>
    <w:rsid w:val="007B52B1"/>
    <w:rsid w:val="007B5A19"/>
    <w:rsid w:val="007B5A81"/>
    <w:rsid w:val="007B5B69"/>
    <w:rsid w:val="007B5DEE"/>
    <w:rsid w:val="007B5E7F"/>
    <w:rsid w:val="007B6426"/>
    <w:rsid w:val="007B67C7"/>
    <w:rsid w:val="007B6A56"/>
    <w:rsid w:val="007B6D8D"/>
    <w:rsid w:val="007B711C"/>
    <w:rsid w:val="007B7B01"/>
    <w:rsid w:val="007B7E82"/>
    <w:rsid w:val="007C020A"/>
    <w:rsid w:val="007C0BF1"/>
    <w:rsid w:val="007C0D75"/>
    <w:rsid w:val="007C0DE1"/>
    <w:rsid w:val="007C14D4"/>
    <w:rsid w:val="007C1779"/>
    <w:rsid w:val="007C179F"/>
    <w:rsid w:val="007C1986"/>
    <w:rsid w:val="007C1A9D"/>
    <w:rsid w:val="007C202C"/>
    <w:rsid w:val="007C22D1"/>
    <w:rsid w:val="007C27B9"/>
    <w:rsid w:val="007C2B9C"/>
    <w:rsid w:val="007C2DE0"/>
    <w:rsid w:val="007C2E5D"/>
    <w:rsid w:val="007C3298"/>
    <w:rsid w:val="007C3709"/>
    <w:rsid w:val="007C3F70"/>
    <w:rsid w:val="007C4759"/>
    <w:rsid w:val="007C491C"/>
    <w:rsid w:val="007C4C1C"/>
    <w:rsid w:val="007C4CD6"/>
    <w:rsid w:val="007C4FBF"/>
    <w:rsid w:val="007C544E"/>
    <w:rsid w:val="007C5850"/>
    <w:rsid w:val="007C597E"/>
    <w:rsid w:val="007C5F24"/>
    <w:rsid w:val="007C60B9"/>
    <w:rsid w:val="007C676A"/>
    <w:rsid w:val="007C6FD3"/>
    <w:rsid w:val="007C7042"/>
    <w:rsid w:val="007C7240"/>
    <w:rsid w:val="007C747D"/>
    <w:rsid w:val="007C779C"/>
    <w:rsid w:val="007C794C"/>
    <w:rsid w:val="007D0047"/>
    <w:rsid w:val="007D031E"/>
    <w:rsid w:val="007D07BF"/>
    <w:rsid w:val="007D0857"/>
    <w:rsid w:val="007D092E"/>
    <w:rsid w:val="007D0A84"/>
    <w:rsid w:val="007D0EF6"/>
    <w:rsid w:val="007D15E7"/>
    <w:rsid w:val="007D1A48"/>
    <w:rsid w:val="007D1B19"/>
    <w:rsid w:val="007D1EA6"/>
    <w:rsid w:val="007D2094"/>
    <w:rsid w:val="007D218F"/>
    <w:rsid w:val="007D2223"/>
    <w:rsid w:val="007D22AC"/>
    <w:rsid w:val="007D2598"/>
    <w:rsid w:val="007D2679"/>
    <w:rsid w:val="007D2727"/>
    <w:rsid w:val="007D2842"/>
    <w:rsid w:val="007D2A27"/>
    <w:rsid w:val="007D2DB7"/>
    <w:rsid w:val="007D2F9D"/>
    <w:rsid w:val="007D33B9"/>
    <w:rsid w:val="007D36C2"/>
    <w:rsid w:val="007D38B2"/>
    <w:rsid w:val="007D39A9"/>
    <w:rsid w:val="007D3AAF"/>
    <w:rsid w:val="007D3BA3"/>
    <w:rsid w:val="007D3D94"/>
    <w:rsid w:val="007D3EDB"/>
    <w:rsid w:val="007D4262"/>
    <w:rsid w:val="007D43D9"/>
    <w:rsid w:val="007D4647"/>
    <w:rsid w:val="007D47B7"/>
    <w:rsid w:val="007D4989"/>
    <w:rsid w:val="007D4D39"/>
    <w:rsid w:val="007D5008"/>
    <w:rsid w:val="007D5019"/>
    <w:rsid w:val="007D53B5"/>
    <w:rsid w:val="007D54FE"/>
    <w:rsid w:val="007D555C"/>
    <w:rsid w:val="007D5803"/>
    <w:rsid w:val="007D5B9D"/>
    <w:rsid w:val="007D5D84"/>
    <w:rsid w:val="007D614A"/>
    <w:rsid w:val="007D6445"/>
    <w:rsid w:val="007D6576"/>
    <w:rsid w:val="007D678C"/>
    <w:rsid w:val="007D6FAC"/>
    <w:rsid w:val="007D751E"/>
    <w:rsid w:val="007D7628"/>
    <w:rsid w:val="007D7863"/>
    <w:rsid w:val="007D7EA4"/>
    <w:rsid w:val="007E02BC"/>
    <w:rsid w:val="007E0963"/>
    <w:rsid w:val="007E0D83"/>
    <w:rsid w:val="007E0F0B"/>
    <w:rsid w:val="007E18CE"/>
    <w:rsid w:val="007E1935"/>
    <w:rsid w:val="007E20DD"/>
    <w:rsid w:val="007E257B"/>
    <w:rsid w:val="007E269B"/>
    <w:rsid w:val="007E282E"/>
    <w:rsid w:val="007E295F"/>
    <w:rsid w:val="007E2A35"/>
    <w:rsid w:val="007E2BF6"/>
    <w:rsid w:val="007E3029"/>
    <w:rsid w:val="007E3225"/>
    <w:rsid w:val="007E353C"/>
    <w:rsid w:val="007E3C7C"/>
    <w:rsid w:val="007E3DB4"/>
    <w:rsid w:val="007E4420"/>
    <w:rsid w:val="007E47E1"/>
    <w:rsid w:val="007E4928"/>
    <w:rsid w:val="007E4A6F"/>
    <w:rsid w:val="007E51E3"/>
    <w:rsid w:val="007E5268"/>
    <w:rsid w:val="007E561B"/>
    <w:rsid w:val="007E59D9"/>
    <w:rsid w:val="007E5CB0"/>
    <w:rsid w:val="007E5FAF"/>
    <w:rsid w:val="007E606E"/>
    <w:rsid w:val="007E62B4"/>
    <w:rsid w:val="007E648F"/>
    <w:rsid w:val="007E6777"/>
    <w:rsid w:val="007E677A"/>
    <w:rsid w:val="007E6829"/>
    <w:rsid w:val="007E6CB5"/>
    <w:rsid w:val="007E7011"/>
    <w:rsid w:val="007E7184"/>
    <w:rsid w:val="007E7D8E"/>
    <w:rsid w:val="007E7FF7"/>
    <w:rsid w:val="007F04E2"/>
    <w:rsid w:val="007F053F"/>
    <w:rsid w:val="007F05F5"/>
    <w:rsid w:val="007F0AD1"/>
    <w:rsid w:val="007F0CAC"/>
    <w:rsid w:val="007F0D32"/>
    <w:rsid w:val="007F155F"/>
    <w:rsid w:val="007F1BD6"/>
    <w:rsid w:val="007F2252"/>
    <w:rsid w:val="007F2ADF"/>
    <w:rsid w:val="007F2BA8"/>
    <w:rsid w:val="007F2EC8"/>
    <w:rsid w:val="007F3B25"/>
    <w:rsid w:val="007F3D6D"/>
    <w:rsid w:val="007F406F"/>
    <w:rsid w:val="007F40EA"/>
    <w:rsid w:val="007F4290"/>
    <w:rsid w:val="007F4429"/>
    <w:rsid w:val="007F4473"/>
    <w:rsid w:val="007F4B7E"/>
    <w:rsid w:val="007F4E6B"/>
    <w:rsid w:val="007F57FA"/>
    <w:rsid w:val="007F5ADD"/>
    <w:rsid w:val="007F5B88"/>
    <w:rsid w:val="007F658D"/>
    <w:rsid w:val="007F6887"/>
    <w:rsid w:val="007F69DF"/>
    <w:rsid w:val="007F6F08"/>
    <w:rsid w:val="007F760D"/>
    <w:rsid w:val="007F776E"/>
    <w:rsid w:val="00800772"/>
    <w:rsid w:val="00800D65"/>
    <w:rsid w:val="00800E9F"/>
    <w:rsid w:val="008017E6"/>
    <w:rsid w:val="00802046"/>
    <w:rsid w:val="0080257A"/>
    <w:rsid w:val="008028EC"/>
    <w:rsid w:val="00802ADF"/>
    <w:rsid w:val="00802FA9"/>
    <w:rsid w:val="0080367D"/>
    <w:rsid w:val="00803701"/>
    <w:rsid w:val="00803914"/>
    <w:rsid w:val="00803B4B"/>
    <w:rsid w:val="00803B4E"/>
    <w:rsid w:val="00803E93"/>
    <w:rsid w:val="008040F3"/>
    <w:rsid w:val="008041B2"/>
    <w:rsid w:val="0080472B"/>
    <w:rsid w:val="008049BC"/>
    <w:rsid w:val="00804E22"/>
    <w:rsid w:val="0080522A"/>
    <w:rsid w:val="008056F7"/>
    <w:rsid w:val="00805BF0"/>
    <w:rsid w:val="00805D15"/>
    <w:rsid w:val="00806204"/>
    <w:rsid w:val="0080627B"/>
    <w:rsid w:val="00806451"/>
    <w:rsid w:val="00806487"/>
    <w:rsid w:val="00806C90"/>
    <w:rsid w:val="0080722E"/>
    <w:rsid w:val="0080728E"/>
    <w:rsid w:val="00807738"/>
    <w:rsid w:val="00807A37"/>
    <w:rsid w:val="00807B3A"/>
    <w:rsid w:val="00807B84"/>
    <w:rsid w:val="00807C9C"/>
    <w:rsid w:val="00807D72"/>
    <w:rsid w:val="00807DE9"/>
    <w:rsid w:val="00810272"/>
    <w:rsid w:val="00810471"/>
    <w:rsid w:val="00810EDA"/>
    <w:rsid w:val="00811614"/>
    <w:rsid w:val="008117D7"/>
    <w:rsid w:val="008118B0"/>
    <w:rsid w:val="00811AE7"/>
    <w:rsid w:val="00811AF8"/>
    <w:rsid w:val="00811B32"/>
    <w:rsid w:val="00811C39"/>
    <w:rsid w:val="00811CB3"/>
    <w:rsid w:val="00811CFD"/>
    <w:rsid w:val="00811F91"/>
    <w:rsid w:val="00812168"/>
    <w:rsid w:val="00812791"/>
    <w:rsid w:val="00812DB4"/>
    <w:rsid w:val="008134D7"/>
    <w:rsid w:val="00813692"/>
    <w:rsid w:val="00813E75"/>
    <w:rsid w:val="00814D07"/>
    <w:rsid w:val="00814DE1"/>
    <w:rsid w:val="00814F3C"/>
    <w:rsid w:val="008152D7"/>
    <w:rsid w:val="008155A0"/>
    <w:rsid w:val="00815699"/>
    <w:rsid w:val="00815A50"/>
    <w:rsid w:val="00815D62"/>
    <w:rsid w:val="00816093"/>
    <w:rsid w:val="00816573"/>
    <w:rsid w:val="00816C4C"/>
    <w:rsid w:val="00817640"/>
    <w:rsid w:val="00817822"/>
    <w:rsid w:val="00817CA9"/>
    <w:rsid w:val="00817E1E"/>
    <w:rsid w:val="00817FD0"/>
    <w:rsid w:val="008201F5"/>
    <w:rsid w:val="00820A6F"/>
    <w:rsid w:val="00820C94"/>
    <w:rsid w:val="008214F6"/>
    <w:rsid w:val="008217E1"/>
    <w:rsid w:val="00821C9D"/>
    <w:rsid w:val="00821D8D"/>
    <w:rsid w:val="00822A8D"/>
    <w:rsid w:val="00822D12"/>
    <w:rsid w:val="00823188"/>
    <w:rsid w:val="00823590"/>
    <w:rsid w:val="00823BE2"/>
    <w:rsid w:val="00823D08"/>
    <w:rsid w:val="00823E29"/>
    <w:rsid w:val="00823EBB"/>
    <w:rsid w:val="00823FEB"/>
    <w:rsid w:val="008241CC"/>
    <w:rsid w:val="00824360"/>
    <w:rsid w:val="008247AA"/>
    <w:rsid w:val="008247B5"/>
    <w:rsid w:val="00824B4C"/>
    <w:rsid w:val="00824BDF"/>
    <w:rsid w:val="00824C51"/>
    <w:rsid w:val="0082511F"/>
    <w:rsid w:val="0082556C"/>
    <w:rsid w:val="00825D91"/>
    <w:rsid w:val="00825DCD"/>
    <w:rsid w:val="0082625D"/>
    <w:rsid w:val="00826AD0"/>
    <w:rsid w:val="00826C54"/>
    <w:rsid w:val="00826C7E"/>
    <w:rsid w:val="00826F4A"/>
    <w:rsid w:val="00826FEB"/>
    <w:rsid w:val="0082726B"/>
    <w:rsid w:val="00827BE4"/>
    <w:rsid w:val="00827C15"/>
    <w:rsid w:val="00830006"/>
    <w:rsid w:val="008301D7"/>
    <w:rsid w:val="00830223"/>
    <w:rsid w:val="008306A9"/>
    <w:rsid w:val="0083075B"/>
    <w:rsid w:val="00830C07"/>
    <w:rsid w:val="00830D4C"/>
    <w:rsid w:val="00830E04"/>
    <w:rsid w:val="00830E8C"/>
    <w:rsid w:val="00830E8F"/>
    <w:rsid w:val="00830EA4"/>
    <w:rsid w:val="0083120C"/>
    <w:rsid w:val="00831259"/>
    <w:rsid w:val="0083144F"/>
    <w:rsid w:val="008319E7"/>
    <w:rsid w:val="00831CE5"/>
    <w:rsid w:val="00831F65"/>
    <w:rsid w:val="00832297"/>
    <w:rsid w:val="00832774"/>
    <w:rsid w:val="008328A9"/>
    <w:rsid w:val="00832FCA"/>
    <w:rsid w:val="00833169"/>
    <w:rsid w:val="00833446"/>
    <w:rsid w:val="00833641"/>
    <w:rsid w:val="00833876"/>
    <w:rsid w:val="008339BA"/>
    <w:rsid w:val="00833AE3"/>
    <w:rsid w:val="00833BD6"/>
    <w:rsid w:val="00833C94"/>
    <w:rsid w:val="008345F7"/>
    <w:rsid w:val="008348B1"/>
    <w:rsid w:val="00834994"/>
    <w:rsid w:val="0083502D"/>
    <w:rsid w:val="008357BB"/>
    <w:rsid w:val="00835AD2"/>
    <w:rsid w:val="00835AF6"/>
    <w:rsid w:val="00835D71"/>
    <w:rsid w:val="008360AE"/>
    <w:rsid w:val="0083687D"/>
    <w:rsid w:val="00836C8C"/>
    <w:rsid w:val="00836CE5"/>
    <w:rsid w:val="00836DCC"/>
    <w:rsid w:val="0083705F"/>
    <w:rsid w:val="00837CE8"/>
    <w:rsid w:val="0084039A"/>
    <w:rsid w:val="008404AA"/>
    <w:rsid w:val="00840718"/>
    <w:rsid w:val="00840947"/>
    <w:rsid w:val="00840D8F"/>
    <w:rsid w:val="00840DCE"/>
    <w:rsid w:val="00841072"/>
    <w:rsid w:val="008412AF"/>
    <w:rsid w:val="00841887"/>
    <w:rsid w:val="00841A88"/>
    <w:rsid w:val="0084200A"/>
    <w:rsid w:val="008420F9"/>
    <w:rsid w:val="008427EA"/>
    <w:rsid w:val="00842ACA"/>
    <w:rsid w:val="00842DBD"/>
    <w:rsid w:val="00843189"/>
    <w:rsid w:val="00843351"/>
    <w:rsid w:val="008433C3"/>
    <w:rsid w:val="00843CB0"/>
    <w:rsid w:val="00843D1C"/>
    <w:rsid w:val="0084409C"/>
    <w:rsid w:val="00844334"/>
    <w:rsid w:val="008446E0"/>
    <w:rsid w:val="00844BEB"/>
    <w:rsid w:val="008451B3"/>
    <w:rsid w:val="00845755"/>
    <w:rsid w:val="00846033"/>
    <w:rsid w:val="008465A9"/>
    <w:rsid w:val="00846714"/>
    <w:rsid w:val="00846889"/>
    <w:rsid w:val="008478AB"/>
    <w:rsid w:val="008478F4"/>
    <w:rsid w:val="00847AD1"/>
    <w:rsid w:val="00847D71"/>
    <w:rsid w:val="00847EEB"/>
    <w:rsid w:val="00850251"/>
    <w:rsid w:val="008503F3"/>
    <w:rsid w:val="00850BC3"/>
    <w:rsid w:val="00850F3D"/>
    <w:rsid w:val="008511BD"/>
    <w:rsid w:val="00851229"/>
    <w:rsid w:val="00851460"/>
    <w:rsid w:val="00851862"/>
    <w:rsid w:val="00851AD1"/>
    <w:rsid w:val="00851E59"/>
    <w:rsid w:val="00852253"/>
    <w:rsid w:val="008523E6"/>
    <w:rsid w:val="0085251C"/>
    <w:rsid w:val="00852E29"/>
    <w:rsid w:val="00853116"/>
    <w:rsid w:val="008533F4"/>
    <w:rsid w:val="008538DA"/>
    <w:rsid w:val="008538F9"/>
    <w:rsid w:val="00853AB5"/>
    <w:rsid w:val="00853DEA"/>
    <w:rsid w:val="00854124"/>
    <w:rsid w:val="008543A3"/>
    <w:rsid w:val="00854428"/>
    <w:rsid w:val="00854636"/>
    <w:rsid w:val="008547D4"/>
    <w:rsid w:val="00854AF1"/>
    <w:rsid w:val="00854BCE"/>
    <w:rsid w:val="00854BD8"/>
    <w:rsid w:val="00854C34"/>
    <w:rsid w:val="00854C8D"/>
    <w:rsid w:val="00854CE8"/>
    <w:rsid w:val="00855F16"/>
    <w:rsid w:val="00856076"/>
    <w:rsid w:val="00856169"/>
    <w:rsid w:val="008561A2"/>
    <w:rsid w:val="008561AF"/>
    <w:rsid w:val="00856936"/>
    <w:rsid w:val="00856D47"/>
    <w:rsid w:val="00856F09"/>
    <w:rsid w:val="00856F7E"/>
    <w:rsid w:val="008572D0"/>
    <w:rsid w:val="00857390"/>
    <w:rsid w:val="0085776A"/>
    <w:rsid w:val="008579DD"/>
    <w:rsid w:val="00857D11"/>
    <w:rsid w:val="00857EAC"/>
    <w:rsid w:val="00857ED2"/>
    <w:rsid w:val="00857FC1"/>
    <w:rsid w:val="0086001D"/>
    <w:rsid w:val="00860023"/>
    <w:rsid w:val="008602A0"/>
    <w:rsid w:val="00860DCA"/>
    <w:rsid w:val="00860F9C"/>
    <w:rsid w:val="00861049"/>
    <w:rsid w:val="00861320"/>
    <w:rsid w:val="00861559"/>
    <w:rsid w:val="00861784"/>
    <w:rsid w:val="00861819"/>
    <w:rsid w:val="00861B31"/>
    <w:rsid w:val="00861B71"/>
    <w:rsid w:val="00861C7D"/>
    <w:rsid w:val="008622D6"/>
    <w:rsid w:val="008625BB"/>
    <w:rsid w:val="00862745"/>
    <w:rsid w:val="00863FC8"/>
    <w:rsid w:val="00864323"/>
    <w:rsid w:val="008644FF"/>
    <w:rsid w:val="0086497F"/>
    <w:rsid w:val="00864D0B"/>
    <w:rsid w:val="00864EB7"/>
    <w:rsid w:val="00864F10"/>
    <w:rsid w:val="0086505A"/>
    <w:rsid w:val="008655A3"/>
    <w:rsid w:val="0086595F"/>
    <w:rsid w:val="00865A8C"/>
    <w:rsid w:val="00865EF2"/>
    <w:rsid w:val="00866C7A"/>
    <w:rsid w:val="00866F89"/>
    <w:rsid w:val="008671A8"/>
    <w:rsid w:val="0086723A"/>
    <w:rsid w:val="008674ED"/>
    <w:rsid w:val="00867973"/>
    <w:rsid w:val="008679C1"/>
    <w:rsid w:val="00867D8D"/>
    <w:rsid w:val="00867E52"/>
    <w:rsid w:val="00867F49"/>
    <w:rsid w:val="0087030D"/>
    <w:rsid w:val="00870390"/>
    <w:rsid w:val="00870406"/>
    <w:rsid w:val="00870506"/>
    <w:rsid w:val="00870606"/>
    <w:rsid w:val="0087066E"/>
    <w:rsid w:val="008707EB"/>
    <w:rsid w:val="00870893"/>
    <w:rsid w:val="00870B71"/>
    <w:rsid w:val="00870BA5"/>
    <w:rsid w:val="00870E31"/>
    <w:rsid w:val="00870E44"/>
    <w:rsid w:val="008716A3"/>
    <w:rsid w:val="00871741"/>
    <w:rsid w:val="00871915"/>
    <w:rsid w:val="00871F9A"/>
    <w:rsid w:val="008722CD"/>
    <w:rsid w:val="0087239D"/>
    <w:rsid w:val="008728F6"/>
    <w:rsid w:val="00872D4D"/>
    <w:rsid w:val="00872F96"/>
    <w:rsid w:val="0087311F"/>
    <w:rsid w:val="008734E3"/>
    <w:rsid w:val="008735CB"/>
    <w:rsid w:val="008735D9"/>
    <w:rsid w:val="00873624"/>
    <w:rsid w:val="00874312"/>
    <w:rsid w:val="00874ECE"/>
    <w:rsid w:val="00874F4D"/>
    <w:rsid w:val="008752A4"/>
    <w:rsid w:val="008752F0"/>
    <w:rsid w:val="0087542D"/>
    <w:rsid w:val="0087557C"/>
    <w:rsid w:val="0087561C"/>
    <w:rsid w:val="008756F4"/>
    <w:rsid w:val="008759F9"/>
    <w:rsid w:val="00875B55"/>
    <w:rsid w:val="00875B80"/>
    <w:rsid w:val="00875C1B"/>
    <w:rsid w:val="008762DA"/>
    <w:rsid w:val="00876345"/>
    <w:rsid w:val="00876687"/>
    <w:rsid w:val="008768CB"/>
    <w:rsid w:val="00876A04"/>
    <w:rsid w:val="00876AA1"/>
    <w:rsid w:val="00876D17"/>
    <w:rsid w:val="00876FC9"/>
    <w:rsid w:val="008770B9"/>
    <w:rsid w:val="0087732E"/>
    <w:rsid w:val="008773D7"/>
    <w:rsid w:val="008777A4"/>
    <w:rsid w:val="00880041"/>
    <w:rsid w:val="00880BF7"/>
    <w:rsid w:val="00880D45"/>
    <w:rsid w:val="00880E84"/>
    <w:rsid w:val="008814A7"/>
    <w:rsid w:val="00881E08"/>
    <w:rsid w:val="00881E0F"/>
    <w:rsid w:val="0088228B"/>
    <w:rsid w:val="008823B8"/>
    <w:rsid w:val="008826AF"/>
    <w:rsid w:val="00882904"/>
    <w:rsid w:val="00882C66"/>
    <w:rsid w:val="00882DD1"/>
    <w:rsid w:val="00883367"/>
    <w:rsid w:val="008841E3"/>
    <w:rsid w:val="00884242"/>
    <w:rsid w:val="008843C2"/>
    <w:rsid w:val="00884445"/>
    <w:rsid w:val="00884A2C"/>
    <w:rsid w:val="0088515E"/>
    <w:rsid w:val="00885188"/>
    <w:rsid w:val="00885255"/>
    <w:rsid w:val="0088530E"/>
    <w:rsid w:val="0088534A"/>
    <w:rsid w:val="00885ACB"/>
    <w:rsid w:val="00885F45"/>
    <w:rsid w:val="00886412"/>
    <w:rsid w:val="00886E15"/>
    <w:rsid w:val="00887111"/>
    <w:rsid w:val="0088736D"/>
    <w:rsid w:val="0088768B"/>
    <w:rsid w:val="008877AD"/>
    <w:rsid w:val="00887AED"/>
    <w:rsid w:val="00887D92"/>
    <w:rsid w:val="00887DFE"/>
    <w:rsid w:val="00887E57"/>
    <w:rsid w:val="00887FAB"/>
    <w:rsid w:val="0089029A"/>
    <w:rsid w:val="008906E0"/>
    <w:rsid w:val="008908FF"/>
    <w:rsid w:val="00890AB4"/>
    <w:rsid w:val="00890FFB"/>
    <w:rsid w:val="00891177"/>
    <w:rsid w:val="00891C71"/>
    <w:rsid w:val="00891D5E"/>
    <w:rsid w:val="00892804"/>
    <w:rsid w:val="00892823"/>
    <w:rsid w:val="00892867"/>
    <w:rsid w:val="00892FC7"/>
    <w:rsid w:val="008930A2"/>
    <w:rsid w:val="0089326B"/>
    <w:rsid w:val="0089357E"/>
    <w:rsid w:val="008936D3"/>
    <w:rsid w:val="0089387E"/>
    <w:rsid w:val="00893BBC"/>
    <w:rsid w:val="00893E62"/>
    <w:rsid w:val="00893EB6"/>
    <w:rsid w:val="00893F0E"/>
    <w:rsid w:val="00894D31"/>
    <w:rsid w:val="00894D85"/>
    <w:rsid w:val="00895308"/>
    <w:rsid w:val="00895D58"/>
    <w:rsid w:val="00896744"/>
    <w:rsid w:val="008969C3"/>
    <w:rsid w:val="0089733E"/>
    <w:rsid w:val="008974B4"/>
    <w:rsid w:val="0089797C"/>
    <w:rsid w:val="008979F0"/>
    <w:rsid w:val="00897EE0"/>
    <w:rsid w:val="00897F46"/>
    <w:rsid w:val="008A0096"/>
    <w:rsid w:val="008A022B"/>
    <w:rsid w:val="008A0617"/>
    <w:rsid w:val="008A0B71"/>
    <w:rsid w:val="008A127F"/>
    <w:rsid w:val="008A169F"/>
    <w:rsid w:val="008A1AA7"/>
    <w:rsid w:val="008A1AEF"/>
    <w:rsid w:val="008A1BA2"/>
    <w:rsid w:val="008A1DA4"/>
    <w:rsid w:val="008A25B3"/>
    <w:rsid w:val="008A2AC5"/>
    <w:rsid w:val="008A2B19"/>
    <w:rsid w:val="008A2DCA"/>
    <w:rsid w:val="008A3135"/>
    <w:rsid w:val="008A374E"/>
    <w:rsid w:val="008A3C2A"/>
    <w:rsid w:val="008A3CE7"/>
    <w:rsid w:val="008A3E47"/>
    <w:rsid w:val="008A3EC1"/>
    <w:rsid w:val="008A40D6"/>
    <w:rsid w:val="008A47ED"/>
    <w:rsid w:val="008A4979"/>
    <w:rsid w:val="008A4AF8"/>
    <w:rsid w:val="008A4BFF"/>
    <w:rsid w:val="008A4EA7"/>
    <w:rsid w:val="008A4F4A"/>
    <w:rsid w:val="008A4FB7"/>
    <w:rsid w:val="008A5249"/>
    <w:rsid w:val="008A55CA"/>
    <w:rsid w:val="008A57D2"/>
    <w:rsid w:val="008A5824"/>
    <w:rsid w:val="008A5891"/>
    <w:rsid w:val="008A5A6E"/>
    <w:rsid w:val="008A5E0B"/>
    <w:rsid w:val="008A61A4"/>
    <w:rsid w:val="008A62E5"/>
    <w:rsid w:val="008A6774"/>
    <w:rsid w:val="008A6790"/>
    <w:rsid w:val="008A6A28"/>
    <w:rsid w:val="008A6A2A"/>
    <w:rsid w:val="008A6E18"/>
    <w:rsid w:val="008A6E77"/>
    <w:rsid w:val="008A70E8"/>
    <w:rsid w:val="008A76EF"/>
    <w:rsid w:val="008A7A4E"/>
    <w:rsid w:val="008A7CEE"/>
    <w:rsid w:val="008A7F90"/>
    <w:rsid w:val="008B01F5"/>
    <w:rsid w:val="008B02FF"/>
    <w:rsid w:val="008B0367"/>
    <w:rsid w:val="008B07F3"/>
    <w:rsid w:val="008B0AA9"/>
    <w:rsid w:val="008B0C25"/>
    <w:rsid w:val="008B157B"/>
    <w:rsid w:val="008B159D"/>
    <w:rsid w:val="008B17FD"/>
    <w:rsid w:val="008B1CDB"/>
    <w:rsid w:val="008B1EF1"/>
    <w:rsid w:val="008B1F39"/>
    <w:rsid w:val="008B25B6"/>
    <w:rsid w:val="008B2628"/>
    <w:rsid w:val="008B271C"/>
    <w:rsid w:val="008B2A72"/>
    <w:rsid w:val="008B2B95"/>
    <w:rsid w:val="008B2BEA"/>
    <w:rsid w:val="008B2E48"/>
    <w:rsid w:val="008B33BA"/>
    <w:rsid w:val="008B348E"/>
    <w:rsid w:val="008B39BC"/>
    <w:rsid w:val="008B3C13"/>
    <w:rsid w:val="008B3F55"/>
    <w:rsid w:val="008B4936"/>
    <w:rsid w:val="008B4D86"/>
    <w:rsid w:val="008B513B"/>
    <w:rsid w:val="008B5592"/>
    <w:rsid w:val="008B583A"/>
    <w:rsid w:val="008B5939"/>
    <w:rsid w:val="008B5981"/>
    <w:rsid w:val="008B5C9D"/>
    <w:rsid w:val="008B5D72"/>
    <w:rsid w:val="008B5FC2"/>
    <w:rsid w:val="008B635F"/>
    <w:rsid w:val="008B6361"/>
    <w:rsid w:val="008B643E"/>
    <w:rsid w:val="008B6449"/>
    <w:rsid w:val="008B68DD"/>
    <w:rsid w:val="008B69C3"/>
    <w:rsid w:val="008B6B45"/>
    <w:rsid w:val="008B6B9E"/>
    <w:rsid w:val="008B6BE4"/>
    <w:rsid w:val="008B70E0"/>
    <w:rsid w:val="008B7A0B"/>
    <w:rsid w:val="008B7D06"/>
    <w:rsid w:val="008C049C"/>
    <w:rsid w:val="008C05B2"/>
    <w:rsid w:val="008C068C"/>
    <w:rsid w:val="008C0ACA"/>
    <w:rsid w:val="008C0F07"/>
    <w:rsid w:val="008C112D"/>
    <w:rsid w:val="008C1666"/>
    <w:rsid w:val="008C18FA"/>
    <w:rsid w:val="008C194D"/>
    <w:rsid w:val="008C1AD4"/>
    <w:rsid w:val="008C250B"/>
    <w:rsid w:val="008C2612"/>
    <w:rsid w:val="008C2A6E"/>
    <w:rsid w:val="008C2AB1"/>
    <w:rsid w:val="008C2D1D"/>
    <w:rsid w:val="008C2DAD"/>
    <w:rsid w:val="008C32B3"/>
    <w:rsid w:val="008C33AC"/>
    <w:rsid w:val="008C3A6A"/>
    <w:rsid w:val="008C3A70"/>
    <w:rsid w:val="008C3AD0"/>
    <w:rsid w:val="008C4654"/>
    <w:rsid w:val="008C4E02"/>
    <w:rsid w:val="008C4F2D"/>
    <w:rsid w:val="008C5520"/>
    <w:rsid w:val="008C553B"/>
    <w:rsid w:val="008C5AB1"/>
    <w:rsid w:val="008C5CF0"/>
    <w:rsid w:val="008C6235"/>
    <w:rsid w:val="008C6567"/>
    <w:rsid w:val="008C6CA0"/>
    <w:rsid w:val="008C6D1D"/>
    <w:rsid w:val="008C6DA0"/>
    <w:rsid w:val="008C77C7"/>
    <w:rsid w:val="008C7AD7"/>
    <w:rsid w:val="008C7CAD"/>
    <w:rsid w:val="008C7FD3"/>
    <w:rsid w:val="008D0AB3"/>
    <w:rsid w:val="008D0D28"/>
    <w:rsid w:val="008D1824"/>
    <w:rsid w:val="008D1B90"/>
    <w:rsid w:val="008D1E93"/>
    <w:rsid w:val="008D2451"/>
    <w:rsid w:val="008D2A0D"/>
    <w:rsid w:val="008D2D5D"/>
    <w:rsid w:val="008D2D78"/>
    <w:rsid w:val="008D2D88"/>
    <w:rsid w:val="008D2EEE"/>
    <w:rsid w:val="008D3280"/>
    <w:rsid w:val="008D33EA"/>
    <w:rsid w:val="008D3546"/>
    <w:rsid w:val="008D3EAD"/>
    <w:rsid w:val="008D3ECC"/>
    <w:rsid w:val="008D40D7"/>
    <w:rsid w:val="008D424D"/>
    <w:rsid w:val="008D462F"/>
    <w:rsid w:val="008D47BC"/>
    <w:rsid w:val="008D48E1"/>
    <w:rsid w:val="008D4A3C"/>
    <w:rsid w:val="008D4FA9"/>
    <w:rsid w:val="008D5007"/>
    <w:rsid w:val="008D50F9"/>
    <w:rsid w:val="008D535E"/>
    <w:rsid w:val="008D5477"/>
    <w:rsid w:val="008D54EF"/>
    <w:rsid w:val="008D5921"/>
    <w:rsid w:val="008D5F37"/>
    <w:rsid w:val="008D64C2"/>
    <w:rsid w:val="008D6D6F"/>
    <w:rsid w:val="008D6DDE"/>
    <w:rsid w:val="008D6EC0"/>
    <w:rsid w:val="008D73A5"/>
    <w:rsid w:val="008D7469"/>
    <w:rsid w:val="008D79AE"/>
    <w:rsid w:val="008E05D3"/>
    <w:rsid w:val="008E0983"/>
    <w:rsid w:val="008E0D7B"/>
    <w:rsid w:val="008E11BA"/>
    <w:rsid w:val="008E12AB"/>
    <w:rsid w:val="008E1345"/>
    <w:rsid w:val="008E1615"/>
    <w:rsid w:val="008E18B9"/>
    <w:rsid w:val="008E1B4F"/>
    <w:rsid w:val="008E1C47"/>
    <w:rsid w:val="008E1E54"/>
    <w:rsid w:val="008E22B2"/>
    <w:rsid w:val="008E25A9"/>
    <w:rsid w:val="008E2810"/>
    <w:rsid w:val="008E30F8"/>
    <w:rsid w:val="008E30FC"/>
    <w:rsid w:val="008E320C"/>
    <w:rsid w:val="008E3432"/>
    <w:rsid w:val="008E34D5"/>
    <w:rsid w:val="008E361E"/>
    <w:rsid w:val="008E3862"/>
    <w:rsid w:val="008E38E5"/>
    <w:rsid w:val="008E3A37"/>
    <w:rsid w:val="008E3B07"/>
    <w:rsid w:val="008E41DD"/>
    <w:rsid w:val="008E4FE9"/>
    <w:rsid w:val="008E5002"/>
    <w:rsid w:val="008E518F"/>
    <w:rsid w:val="008E5393"/>
    <w:rsid w:val="008E549E"/>
    <w:rsid w:val="008E549F"/>
    <w:rsid w:val="008E54F9"/>
    <w:rsid w:val="008E578C"/>
    <w:rsid w:val="008E57D7"/>
    <w:rsid w:val="008E5A1E"/>
    <w:rsid w:val="008E5DE9"/>
    <w:rsid w:val="008E675E"/>
    <w:rsid w:val="008E6AD2"/>
    <w:rsid w:val="008E6EAE"/>
    <w:rsid w:val="008E75A7"/>
    <w:rsid w:val="008E7720"/>
    <w:rsid w:val="008E781C"/>
    <w:rsid w:val="008E7DAA"/>
    <w:rsid w:val="008E7E65"/>
    <w:rsid w:val="008F0701"/>
    <w:rsid w:val="008F0704"/>
    <w:rsid w:val="008F0B45"/>
    <w:rsid w:val="008F0DED"/>
    <w:rsid w:val="008F0E32"/>
    <w:rsid w:val="008F1778"/>
    <w:rsid w:val="008F1DCE"/>
    <w:rsid w:val="008F22AC"/>
    <w:rsid w:val="008F2483"/>
    <w:rsid w:val="008F25C0"/>
    <w:rsid w:val="008F268F"/>
    <w:rsid w:val="008F2705"/>
    <w:rsid w:val="008F2848"/>
    <w:rsid w:val="008F298D"/>
    <w:rsid w:val="008F2CA6"/>
    <w:rsid w:val="008F3872"/>
    <w:rsid w:val="008F3A33"/>
    <w:rsid w:val="008F3DF8"/>
    <w:rsid w:val="008F43F8"/>
    <w:rsid w:val="008F4C20"/>
    <w:rsid w:val="008F4FBA"/>
    <w:rsid w:val="008F5209"/>
    <w:rsid w:val="008F525D"/>
    <w:rsid w:val="008F5408"/>
    <w:rsid w:val="008F54A8"/>
    <w:rsid w:val="008F54AE"/>
    <w:rsid w:val="008F5548"/>
    <w:rsid w:val="008F5BAF"/>
    <w:rsid w:val="008F5D37"/>
    <w:rsid w:val="008F609A"/>
    <w:rsid w:val="008F64C0"/>
    <w:rsid w:val="008F6539"/>
    <w:rsid w:val="008F69F2"/>
    <w:rsid w:val="008F6A9E"/>
    <w:rsid w:val="008F6B87"/>
    <w:rsid w:val="008F6BE4"/>
    <w:rsid w:val="008F6CC8"/>
    <w:rsid w:val="008F6F26"/>
    <w:rsid w:val="008F7087"/>
    <w:rsid w:val="008F72A6"/>
    <w:rsid w:val="008F771C"/>
    <w:rsid w:val="008F784D"/>
    <w:rsid w:val="008F78E0"/>
    <w:rsid w:val="008F78FB"/>
    <w:rsid w:val="008F7976"/>
    <w:rsid w:val="008F7A7A"/>
    <w:rsid w:val="008F7C6B"/>
    <w:rsid w:val="008F7F1D"/>
    <w:rsid w:val="008F7F81"/>
    <w:rsid w:val="008F7FC6"/>
    <w:rsid w:val="00900505"/>
    <w:rsid w:val="00900FBA"/>
    <w:rsid w:val="00901402"/>
    <w:rsid w:val="009014C3"/>
    <w:rsid w:val="009015B2"/>
    <w:rsid w:val="00901AC9"/>
    <w:rsid w:val="00901C43"/>
    <w:rsid w:val="00901DFD"/>
    <w:rsid w:val="00901F85"/>
    <w:rsid w:val="009021AF"/>
    <w:rsid w:val="00902A17"/>
    <w:rsid w:val="00902C0A"/>
    <w:rsid w:val="00902D8B"/>
    <w:rsid w:val="00902E0F"/>
    <w:rsid w:val="009030FD"/>
    <w:rsid w:val="00903439"/>
    <w:rsid w:val="00904185"/>
    <w:rsid w:val="00904399"/>
    <w:rsid w:val="009048FB"/>
    <w:rsid w:val="00904CBE"/>
    <w:rsid w:val="00904DE5"/>
    <w:rsid w:val="00904F30"/>
    <w:rsid w:val="00905142"/>
    <w:rsid w:val="009051E3"/>
    <w:rsid w:val="00905583"/>
    <w:rsid w:val="00905894"/>
    <w:rsid w:val="009059AE"/>
    <w:rsid w:val="00905F8E"/>
    <w:rsid w:val="00905FA5"/>
    <w:rsid w:val="0090662D"/>
    <w:rsid w:val="00906641"/>
    <w:rsid w:val="009069D1"/>
    <w:rsid w:val="00907693"/>
    <w:rsid w:val="00907911"/>
    <w:rsid w:val="00907A47"/>
    <w:rsid w:val="00907C1E"/>
    <w:rsid w:val="00910BB1"/>
    <w:rsid w:val="00910D62"/>
    <w:rsid w:val="00911060"/>
    <w:rsid w:val="00911310"/>
    <w:rsid w:val="009117FF"/>
    <w:rsid w:val="00911B88"/>
    <w:rsid w:val="00911BD1"/>
    <w:rsid w:val="00911E0B"/>
    <w:rsid w:val="009121BB"/>
    <w:rsid w:val="009122BE"/>
    <w:rsid w:val="009132D0"/>
    <w:rsid w:val="0091343C"/>
    <w:rsid w:val="00913680"/>
    <w:rsid w:val="00913682"/>
    <w:rsid w:val="00913ACF"/>
    <w:rsid w:val="00913FD6"/>
    <w:rsid w:val="00914289"/>
    <w:rsid w:val="009142AE"/>
    <w:rsid w:val="009144BF"/>
    <w:rsid w:val="00914624"/>
    <w:rsid w:val="00914676"/>
    <w:rsid w:val="0091484C"/>
    <w:rsid w:val="009149BA"/>
    <w:rsid w:val="00914D72"/>
    <w:rsid w:val="00914EC1"/>
    <w:rsid w:val="0091525D"/>
    <w:rsid w:val="009158C5"/>
    <w:rsid w:val="00915DA2"/>
    <w:rsid w:val="00916DCC"/>
    <w:rsid w:val="00917183"/>
    <w:rsid w:val="0091723C"/>
    <w:rsid w:val="0091746F"/>
    <w:rsid w:val="00917492"/>
    <w:rsid w:val="00917625"/>
    <w:rsid w:val="0091764A"/>
    <w:rsid w:val="009176A5"/>
    <w:rsid w:val="00917715"/>
    <w:rsid w:val="009179F8"/>
    <w:rsid w:val="00917B80"/>
    <w:rsid w:val="00920093"/>
    <w:rsid w:val="0092060C"/>
    <w:rsid w:val="0092092A"/>
    <w:rsid w:val="00920AD4"/>
    <w:rsid w:val="00920E6F"/>
    <w:rsid w:val="00921023"/>
    <w:rsid w:val="00921059"/>
    <w:rsid w:val="00921108"/>
    <w:rsid w:val="00921141"/>
    <w:rsid w:val="009211E9"/>
    <w:rsid w:val="00921235"/>
    <w:rsid w:val="00922131"/>
    <w:rsid w:val="009226CC"/>
    <w:rsid w:val="0092279B"/>
    <w:rsid w:val="00922907"/>
    <w:rsid w:val="00922D6B"/>
    <w:rsid w:val="009232E3"/>
    <w:rsid w:val="00923829"/>
    <w:rsid w:val="00923CE1"/>
    <w:rsid w:val="00924193"/>
    <w:rsid w:val="00924882"/>
    <w:rsid w:val="00924C3F"/>
    <w:rsid w:val="009255E3"/>
    <w:rsid w:val="0092567A"/>
    <w:rsid w:val="00925757"/>
    <w:rsid w:val="00925939"/>
    <w:rsid w:val="00925AB1"/>
    <w:rsid w:val="00925ABA"/>
    <w:rsid w:val="00925AC8"/>
    <w:rsid w:val="00925C9F"/>
    <w:rsid w:val="00925DDC"/>
    <w:rsid w:val="00925E68"/>
    <w:rsid w:val="00925FED"/>
    <w:rsid w:val="00926DA1"/>
    <w:rsid w:val="009272DA"/>
    <w:rsid w:val="0092755B"/>
    <w:rsid w:val="0092764D"/>
    <w:rsid w:val="00927753"/>
    <w:rsid w:val="00927D1F"/>
    <w:rsid w:val="00927D90"/>
    <w:rsid w:val="00927DD6"/>
    <w:rsid w:val="00927F6A"/>
    <w:rsid w:val="009301AA"/>
    <w:rsid w:val="009305BA"/>
    <w:rsid w:val="009305FC"/>
    <w:rsid w:val="00930616"/>
    <w:rsid w:val="00930F52"/>
    <w:rsid w:val="00930F85"/>
    <w:rsid w:val="00931BE6"/>
    <w:rsid w:val="00931C78"/>
    <w:rsid w:val="0093268A"/>
    <w:rsid w:val="0093304E"/>
    <w:rsid w:val="00933392"/>
    <w:rsid w:val="00933438"/>
    <w:rsid w:val="009339D3"/>
    <w:rsid w:val="009339E5"/>
    <w:rsid w:val="00933D0E"/>
    <w:rsid w:val="00934473"/>
    <w:rsid w:val="00934556"/>
    <w:rsid w:val="0093489F"/>
    <w:rsid w:val="00934956"/>
    <w:rsid w:val="00934C75"/>
    <w:rsid w:val="00935182"/>
    <w:rsid w:val="00935336"/>
    <w:rsid w:val="009354AE"/>
    <w:rsid w:val="00935850"/>
    <w:rsid w:val="00936057"/>
    <w:rsid w:val="009362A6"/>
    <w:rsid w:val="00936347"/>
    <w:rsid w:val="009363EF"/>
    <w:rsid w:val="0093644B"/>
    <w:rsid w:val="0093680B"/>
    <w:rsid w:val="00936B42"/>
    <w:rsid w:val="00936C57"/>
    <w:rsid w:val="00936DC8"/>
    <w:rsid w:val="00936F0D"/>
    <w:rsid w:val="00936FF6"/>
    <w:rsid w:val="00937546"/>
    <w:rsid w:val="00940210"/>
    <w:rsid w:val="009403B0"/>
    <w:rsid w:val="009405B3"/>
    <w:rsid w:val="00940795"/>
    <w:rsid w:val="00940A3F"/>
    <w:rsid w:val="00941190"/>
    <w:rsid w:val="009411BC"/>
    <w:rsid w:val="00941A1B"/>
    <w:rsid w:val="00941ABF"/>
    <w:rsid w:val="00941ACE"/>
    <w:rsid w:val="0094217F"/>
    <w:rsid w:val="00942444"/>
    <w:rsid w:val="00942907"/>
    <w:rsid w:val="00942A66"/>
    <w:rsid w:val="00942DBB"/>
    <w:rsid w:val="0094331A"/>
    <w:rsid w:val="0094356C"/>
    <w:rsid w:val="00943BE9"/>
    <w:rsid w:val="00943CA5"/>
    <w:rsid w:val="009441DE"/>
    <w:rsid w:val="00944A83"/>
    <w:rsid w:val="00944B14"/>
    <w:rsid w:val="00944E08"/>
    <w:rsid w:val="00945054"/>
    <w:rsid w:val="00945488"/>
    <w:rsid w:val="0094569A"/>
    <w:rsid w:val="00945BC6"/>
    <w:rsid w:val="00945FE6"/>
    <w:rsid w:val="00946247"/>
    <w:rsid w:val="009467AB"/>
    <w:rsid w:val="0094697C"/>
    <w:rsid w:val="00947283"/>
    <w:rsid w:val="0094757C"/>
    <w:rsid w:val="00947C1D"/>
    <w:rsid w:val="00947C6A"/>
    <w:rsid w:val="009503FE"/>
    <w:rsid w:val="00950C28"/>
    <w:rsid w:val="0095111D"/>
    <w:rsid w:val="0095141F"/>
    <w:rsid w:val="00951638"/>
    <w:rsid w:val="00951A70"/>
    <w:rsid w:val="00951FF9"/>
    <w:rsid w:val="0095238A"/>
    <w:rsid w:val="00952670"/>
    <w:rsid w:val="00952833"/>
    <w:rsid w:val="00952D28"/>
    <w:rsid w:val="00953110"/>
    <w:rsid w:val="009532F6"/>
    <w:rsid w:val="00953652"/>
    <w:rsid w:val="009536C0"/>
    <w:rsid w:val="009537DD"/>
    <w:rsid w:val="00953A3E"/>
    <w:rsid w:val="00953C84"/>
    <w:rsid w:val="00953E3E"/>
    <w:rsid w:val="00953FDA"/>
    <w:rsid w:val="0095443B"/>
    <w:rsid w:val="00954664"/>
    <w:rsid w:val="0095473A"/>
    <w:rsid w:val="00954B9E"/>
    <w:rsid w:val="00954F62"/>
    <w:rsid w:val="009554FE"/>
    <w:rsid w:val="00955E91"/>
    <w:rsid w:val="00956214"/>
    <w:rsid w:val="009563B1"/>
    <w:rsid w:val="00956AF2"/>
    <w:rsid w:val="00956D01"/>
    <w:rsid w:val="00956D85"/>
    <w:rsid w:val="00956F8F"/>
    <w:rsid w:val="00956FEA"/>
    <w:rsid w:val="0095720E"/>
    <w:rsid w:val="009577FD"/>
    <w:rsid w:val="00957A03"/>
    <w:rsid w:val="00957B2A"/>
    <w:rsid w:val="00957D2C"/>
    <w:rsid w:val="009600D3"/>
    <w:rsid w:val="00960139"/>
    <w:rsid w:val="009606B7"/>
    <w:rsid w:val="0096075D"/>
    <w:rsid w:val="0096089C"/>
    <w:rsid w:val="00960AE6"/>
    <w:rsid w:val="00960E4F"/>
    <w:rsid w:val="00960ECD"/>
    <w:rsid w:val="0096161F"/>
    <w:rsid w:val="0096189E"/>
    <w:rsid w:val="00961B06"/>
    <w:rsid w:val="00962265"/>
    <w:rsid w:val="00962B52"/>
    <w:rsid w:val="00962C0A"/>
    <w:rsid w:val="00962CF4"/>
    <w:rsid w:val="00963001"/>
    <w:rsid w:val="00963810"/>
    <w:rsid w:val="0096400E"/>
    <w:rsid w:val="0096424F"/>
    <w:rsid w:val="009642A4"/>
    <w:rsid w:val="009644E8"/>
    <w:rsid w:val="0096458F"/>
    <w:rsid w:val="009646FF"/>
    <w:rsid w:val="009647D1"/>
    <w:rsid w:val="00964AD8"/>
    <w:rsid w:val="009656EA"/>
    <w:rsid w:val="0096573A"/>
    <w:rsid w:val="009658DB"/>
    <w:rsid w:val="00965AFC"/>
    <w:rsid w:val="00966228"/>
    <w:rsid w:val="0096670D"/>
    <w:rsid w:val="009667FD"/>
    <w:rsid w:val="00966A56"/>
    <w:rsid w:val="00966C5B"/>
    <w:rsid w:val="00966ED3"/>
    <w:rsid w:val="00966FFA"/>
    <w:rsid w:val="00967CC7"/>
    <w:rsid w:val="00967F49"/>
    <w:rsid w:val="00967F86"/>
    <w:rsid w:val="00967FCC"/>
    <w:rsid w:val="00970593"/>
    <w:rsid w:val="009705A3"/>
    <w:rsid w:val="00970654"/>
    <w:rsid w:val="009706C5"/>
    <w:rsid w:val="0097090F"/>
    <w:rsid w:val="00970C34"/>
    <w:rsid w:val="00970EEE"/>
    <w:rsid w:val="00971794"/>
    <w:rsid w:val="00971A4F"/>
    <w:rsid w:val="00971C0C"/>
    <w:rsid w:val="00971FE7"/>
    <w:rsid w:val="009721E7"/>
    <w:rsid w:val="00972359"/>
    <w:rsid w:val="00972B5D"/>
    <w:rsid w:val="00972C7B"/>
    <w:rsid w:val="00972D39"/>
    <w:rsid w:val="00972ED7"/>
    <w:rsid w:val="009737EF"/>
    <w:rsid w:val="009741B8"/>
    <w:rsid w:val="00974A20"/>
    <w:rsid w:val="00974D52"/>
    <w:rsid w:val="00975219"/>
    <w:rsid w:val="009754C8"/>
    <w:rsid w:val="00975811"/>
    <w:rsid w:val="00975AA6"/>
    <w:rsid w:val="0097639C"/>
    <w:rsid w:val="00976592"/>
    <w:rsid w:val="00976ADC"/>
    <w:rsid w:val="00976DD8"/>
    <w:rsid w:val="00977CFD"/>
    <w:rsid w:val="00977E75"/>
    <w:rsid w:val="00977EDE"/>
    <w:rsid w:val="00980193"/>
    <w:rsid w:val="009805F7"/>
    <w:rsid w:val="00980A07"/>
    <w:rsid w:val="00980B4C"/>
    <w:rsid w:val="00981226"/>
    <w:rsid w:val="009812C7"/>
    <w:rsid w:val="00981BAE"/>
    <w:rsid w:val="009822E8"/>
    <w:rsid w:val="00982A09"/>
    <w:rsid w:val="009830BF"/>
    <w:rsid w:val="009836B8"/>
    <w:rsid w:val="009837E8"/>
    <w:rsid w:val="00983E95"/>
    <w:rsid w:val="00984183"/>
    <w:rsid w:val="00984268"/>
    <w:rsid w:val="009842F3"/>
    <w:rsid w:val="0098453E"/>
    <w:rsid w:val="00984598"/>
    <w:rsid w:val="00984B1B"/>
    <w:rsid w:val="00984C82"/>
    <w:rsid w:val="00984D46"/>
    <w:rsid w:val="00984D51"/>
    <w:rsid w:val="00985290"/>
    <w:rsid w:val="009852C2"/>
    <w:rsid w:val="009856E5"/>
    <w:rsid w:val="00985BFD"/>
    <w:rsid w:val="00985C8A"/>
    <w:rsid w:val="00985D17"/>
    <w:rsid w:val="00985EDE"/>
    <w:rsid w:val="00985EFE"/>
    <w:rsid w:val="0098603D"/>
    <w:rsid w:val="009862DE"/>
    <w:rsid w:val="00986400"/>
    <w:rsid w:val="0098667E"/>
    <w:rsid w:val="009867AA"/>
    <w:rsid w:val="00986B50"/>
    <w:rsid w:val="00986F2D"/>
    <w:rsid w:val="00986F57"/>
    <w:rsid w:val="00986FB0"/>
    <w:rsid w:val="009872CD"/>
    <w:rsid w:val="0098750D"/>
    <w:rsid w:val="009877F9"/>
    <w:rsid w:val="009877FD"/>
    <w:rsid w:val="00987D24"/>
    <w:rsid w:val="0099093D"/>
    <w:rsid w:val="00990DD6"/>
    <w:rsid w:val="00990F1D"/>
    <w:rsid w:val="00992191"/>
    <w:rsid w:val="00992437"/>
    <w:rsid w:val="00992814"/>
    <w:rsid w:val="0099298E"/>
    <w:rsid w:val="00992CE2"/>
    <w:rsid w:val="009936D3"/>
    <w:rsid w:val="009937CD"/>
    <w:rsid w:val="00993D79"/>
    <w:rsid w:val="0099416D"/>
    <w:rsid w:val="0099431C"/>
    <w:rsid w:val="00994425"/>
    <w:rsid w:val="00994A19"/>
    <w:rsid w:val="00996118"/>
    <w:rsid w:val="009962C8"/>
    <w:rsid w:val="0099640F"/>
    <w:rsid w:val="00996EBD"/>
    <w:rsid w:val="0099725C"/>
    <w:rsid w:val="00997519"/>
    <w:rsid w:val="009976B9"/>
    <w:rsid w:val="009978AA"/>
    <w:rsid w:val="0099793F"/>
    <w:rsid w:val="00997CB3"/>
    <w:rsid w:val="00997FE2"/>
    <w:rsid w:val="009A0241"/>
    <w:rsid w:val="009A036D"/>
    <w:rsid w:val="009A07EF"/>
    <w:rsid w:val="009A0FBB"/>
    <w:rsid w:val="009A11C7"/>
    <w:rsid w:val="009A12FD"/>
    <w:rsid w:val="009A1683"/>
    <w:rsid w:val="009A16DF"/>
    <w:rsid w:val="009A17C8"/>
    <w:rsid w:val="009A1827"/>
    <w:rsid w:val="009A1C2F"/>
    <w:rsid w:val="009A1DA3"/>
    <w:rsid w:val="009A1F63"/>
    <w:rsid w:val="009A21D4"/>
    <w:rsid w:val="009A2355"/>
    <w:rsid w:val="009A24A1"/>
    <w:rsid w:val="009A2895"/>
    <w:rsid w:val="009A2BC3"/>
    <w:rsid w:val="009A2E7C"/>
    <w:rsid w:val="009A3263"/>
    <w:rsid w:val="009A32AF"/>
    <w:rsid w:val="009A3741"/>
    <w:rsid w:val="009A3BB1"/>
    <w:rsid w:val="009A3F7E"/>
    <w:rsid w:val="009A3F87"/>
    <w:rsid w:val="009A40C6"/>
    <w:rsid w:val="009A41D0"/>
    <w:rsid w:val="009A427A"/>
    <w:rsid w:val="009A42E8"/>
    <w:rsid w:val="009A43B3"/>
    <w:rsid w:val="009A4506"/>
    <w:rsid w:val="009A4858"/>
    <w:rsid w:val="009A485F"/>
    <w:rsid w:val="009A4B53"/>
    <w:rsid w:val="009A4E84"/>
    <w:rsid w:val="009A4EAA"/>
    <w:rsid w:val="009A4EAD"/>
    <w:rsid w:val="009A4F9F"/>
    <w:rsid w:val="009A50C8"/>
    <w:rsid w:val="009A53A4"/>
    <w:rsid w:val="009A5743"/>
    <w:rsid w:val="009A5763"/>
    <w:rsid w:val="009A5CB1"/>
    <w:rsid w:val="009A60CC"/>
    <w:rsid w:val="009A61B6"/>
    <w:rsid w:val="009A669C"/>
    <w:rsid w:val="009A688D"/>
    <w:rsid w:val="009A6A21"/>
    <w:rsid w:val="009A6A88"/>
    <w:rsid w:val="009A6E50"/>
    <w:rsid w:val="009A71AC"/>
    <w:rsid w:val="009A71E0"/>
    <w:rsid w:val="009A735B"/>
    <w:rsid w:val="009A74D9"/>
    <w:rsid w:val="009A79B0"/>
    <w:rsid w:val="009A7E05"/>
    <w:rsid w:val="009A7E09"/>
    <w:rsid w:val="009A7F93"/>
    <w:rsid w:val="009A7FD7"/>
    <w:rsid w:val="009B03CD"/>
    <w:rsid w:val="009B054A"/>
    <w:rsid w:val="009B0885"/>
    <w:rsid w:val="009B0B65"/>
    <w:rsid w:val="009B0C44"/>
    <w:rsid w:val="009B0DBD"/>
    <w:rsid w:val="009B0DFF"/>
    <w:rsid w:val="009B0FED"/>
    <w:rsid w:val="009B12F2"/>
    <w:rsid w:val="009B1354"/>
    <w:rsid w:val="009B1684"/>
    <w:rsid w:val="009B21B4"/>
    <w:rsid w:val="009B2240"/>
    <w:rsid w:val="009B243C"/>
    <w:rsid w:val="009B24E3"/>
    <w:rsid w:val="009B272E"/>
    <w:rsid w:val="009B27A4"/>
    <w:rsid w:val="009B283A"/>
    <w:rsid w:val="009B2E42"/>
    <w:rsid w:val="009B32EB"/>
    <w:rsid w:val="009B3565"/>
    <w:rsid w:val="009B364D"/>
    <w:rsid w:val="009B37B5"/>
    <w:rsid w:val="009B41D4"/>
    <w:rsid w:val="009B490C"/>
    <w:rsid w:val="009B4A9C"/>
    <w:rsid w:val="009B4D75"/>
    <w:rsid w:val="009B4E8D"/>
    <w:rsid w:val="009B5412"/>
    <w:rsid w:val="009B553C"/>
    <w:rsid w:val="009B5B9B"/>
    <w:rsid w:val="009B5D23"/>
    <w:rsid w:val="009B5D38"/>
    <w:rsid w:val="009B5D77"/>
    <w:rsid w:val="009B5F6B"/>
    <w:rsid w:val="009B63DF"/>
    <w:rsid w:val="009B64EF"/>
    <w:rsid w:val="009B66C4"/>
    <w:rsid w:val="009B6D80"/>
    <w:rsid w:val="009B6F4C"/>
    <w:rsid w:val="009B6F91"/>
    <w:rsid w:val="009B735D"/>
    <w:rsid w:val="009B7865"/>
    <w:rsid w:val="009B78D0"/>
    <w:rsid w:val="009B7BC5"/>
    <w:rsid w:val="009B7CB0"/>
    <w:rsid w:val="009C0488"/>
    <w:rsid w:val="009C065A"/>
    <w:rsid w:val="009C0AA4"/>
    <w:rsid w:val="009C0CF1"/>
    <w:rsid w:val="009C0D98"/>
    <w:rsid w:val="009C142F"/>
    <w:rsid w:val="009C14C3"/>
    <w:rsid w:val="009C16F7"/>
    <w:rsid w:val="009C19B1"/>
    <w:rsid w:val="009C218B"/>
    <w:rsid w:val="009C2191"/>
    <w:rsid w:val="009C2547"/>
    <w:rsid w:val="009C2AA1"/>
    <w:rsid w:val="009C2E99"/>
    <w:rsid w:val="009C2ECF"/>
    <w:rsid w:val="009C35B7"/>
    <w:rsid w:val="009C36A4"/>
    <w:rsid w:val="009C3C5B"/>
    <w:rsid w:val="009C48E7"/>
    <w:rsid w:val="009C51A7"/>
    <w:rsid w:val="009C5469"/>
    <w:rsid w:val="009C5477"/>
    <w:rsid w:val="009C57C6"/>
    <w:rsid w:val="009C5A7B"/>
    <w:rsid w:val="009C5F28"/>
    <w:rsid w:val="009C5FAE"/>
    <w:rsid w:val="009C6938"/>
    <w:rsid w:val="009C771E"/>
    <w:rsid w:val="009C7883"/>
    <w:rsid w:val="009C7A6E"/>
    <w:rsid w:val="009C7DA0"/>
    <w:rsid w:val="009C7DEE"/>
    <w:rsid w:val="009D0361"/>
    <w:rsid w:val="009D04DD"/>
    <w:rsid w:val="009D05C1"/>
    <w:rsid w:val="009D08F2"/>
    <w:rsid w:val="009D093B"/>
    <w:rsid w:val="009D0B21"/>
    <w:rsid w:val="009D0FB0"/>
    <w:rsid w:val="009D13C7"/>
    <w:rsid w:val="009D1767"/>
    <w:rsid w:val="009D17B8"/>
    <w:rsid w:val="009D1B9C"/>
    <w:rsid w:val="009D1CE0"/>
    <w:rsid w:val="009D1D6C"/>
    <w:rsid w:val="009D1F3F"/>
    <w:rsid w:val="009D2048"/>
    <w:rsid w:val="009D2543"/>
    <w:rsid w:val="009D2AAD"/>
    <w:rsid w:val="009D31D1"/>
    <w:rsid w:val="009D35BF"/>
    <w:rsid w:val="009D36FA"/>
    <w:rsid w:val="009D3C98"/>
    <w:rsid w:val="009D3D82"/>
    <w:rsid w:val="009D3F66"/>
    <w:rsid w:val="009D41DB"/>
    <w:rsid w:val="009D4248"/>
    <w:rsid w:val="009D447C"/>
    <w:rsid w:val="009D494A"/>
    <w:rsid w:val="009D4B0E"/>
    <w:rsid w:val="009D4BF1"/>
    <w:rsid w:val="009D4C3F"/>
    <w:rsid w:val="009D4C81"/>
    <w:rsid w:val="009D5111"/>
    <w:rsid w:val="009D5396"/>
    <w:rsid w:val="009D557C"/>
    <w:rsid w:val="009D55C6"/>
    <w:rsid w:val="009D57EF"/>
    <w:rsid w:val="009D5832"/>
    <w:rsid w:val="009D599A"/>
    <w:rsid w:val="009D5A66"/>
    <w:rsid w:val="009D5B2D"/>
    <w:rsid w:val="009D5C0D"/>
    <w:rsid w:val="009D5CC9"/>
    <w:rsid w:val="009D5D22"/>
    <w:rsid w:val="009D6A57"/>
    <w:rsid w:val="009D6CC5"/>
    <w:rsid w:val="009D70D8"/>
    <w:rsid w:val="009D7478"/>
    <w:rsid w:val="009D758F"/>
    <w:rsid w:val="009D7596"/>
    <w:rsid w:val="009D7794"/>
    <w:rsid w:val="009D78E2"/>
    <w:rsid w:val="009D7DF7"/>
    <w:rsid w:val="009D7EBD"/>
    <w:rsid w:val="009E011F"/>
    <w:rsid w:val="009E02D9"/>
    <w:rsid w:val="009E0397"/>
    <w:rsid w:val="009E0911"/>
    <w:rsid w:val="009E0EE4"/>
    <w:rsid w:val="009E19E4"/>
    <w:rsid w:val="009E1A77"/>
    <w:rsid w:val="009E1CB1"/>
    <w:rsid w:val="009E1D78"/>
    <w:rsid w:val="009E1F8D"/>
    <w:rsid w:val="009E2257"/>
    <w:rsid w:val="009E22FD"/>
    <w:rsid w:val="009E2479"/>
    <w:rsid w:val="009E252D"/>
    <w:rsid w:val="009E269A"/>
    <w:rsid w:val="009E2A6A"/>
    <w:rsid w:val="009E341E"/>
    <w:rsid w:val="009E3BD3"/>
    <w:rsid w:val="009E3C67"/>
    <w:rsid w:val="009E3EA4"/>
    <w:rsid w:val="009E3FA8"/>
    <w:rsid w:val="009E419D"/>
    <w:rsid w:val="009E4743"/>
    <w:rsid w:val="009E4F8F"/>
    <w:rsid w:val="009E507F"/>
    <w:rsid w:val="009E54AE"/>
    <w:rsid w:val="009E54D2"/>
    <w:rsid w:val="009E55CE"/>
    <w:rsid w:val="009E56CC"/>
    <w:rsid w:val="009E5810"/>
    <w:rsid w:val="009E5B7D"/>
    <w:rsid w:val="009E5BAF"/>
    <w:rsid w:val="009E5F6D"/>
    <w:rsid w:val="009E62AA"/>
    <w:rsid w:val="009E630B"/>
    <w:rsid w:val="009E687D"/>
    <w:rsid w:val="009E7173"/>
    <w:rsid w:val="009E7439"/>
    <w:rsid w:val="009E7661"/>
    <w:rsid w:val="009E76BD"/>
    <w:rsid w:val="009E799F"/>
    <w:rsid w:val="009E7D9F"/>
    <w:rsid w:val="009F02D3"/>
    <w:rsid w:val="009F06A9"/>
    <w:rsid w:val="009F0A9A"/>
    <w:rsid w:val="009F0C2A"/>
    <w:rsid w:val="009F0DD0"/>
    <w:rsid w:val="009F0E24"/>
    <w:rsid w:val="009F10F8"/>
    <w:rsid w:val="009F1516"/>
    <w:rsid w:val="009F1771"/>
    <w:rsid w:val="009F1868"/>
    <w:rsid w:val="009F18BA"/>
    <w:rsid w:val="009F19C1"/>
    <w:rsid w:val="009F1C7A"/>
    <w:rsid w:val="009F1D08"/>
    <w:rsid w:val="009F1E9D"/>
    <w:rsid w:val="009F2316"/>
    <w:rsid w:val="009F2366"/>
    <w:rsid w:val="009F2CFF"/>
    <w:rsid w:val="009F2FA1"/>
    <w:rsid w:val="009F3244"/>
    <w:rsid w:val="009F351C"/>
    <w:rsid w:val="009F3BF9"/>
    <w:rsid w:val="009F3C37"/>
    <w:rsid w:val="009F3CA1"/>
    <w:rsid w:val="009F4259"/>
    <w:rsid w:val="009F45DA"/>
    <w:rsid w:val="009F4615"/>
    <w:rsid w:val="009F49DC"/>
    <w:rsid w:val="009F51BA"/>
    <w:rsid w:val="009F5417"/>
    <w:rsid w:val="009F58BE"/>
    <w:rsid w:val="009F5A10"/>
    <w:rsid w:val="009F5C5A"/>
    <w:rsid w:val="009F5D73"/>
    <w:rsid w:val="009F5E3D"/>
    <w:rsid w:val="009F64ED"/>
    <w:rsid w:val="009F657A"/>
    <w:rsid w:val="009F68C5"/>
    <w:rsid w:val="009F68E0"/>
    <w:rsid w:val="009F69AE"/>
    <w:rsid w:val="009F6A1E"/>
    <w:rsid w:val="009F6C69"/>
    <w:rsid w:val="009F6E0B"/>
    <w:rsid w:val="009F7482"/>
    <w:rsid w:val="009F74E6"/>
    <w:rsid w:val="009F7866"/>
    <w:rsid w:val="009F7D0C"/>
    <w:rsid w:val="00A002F6"/>
    <w:rsid w:val="00A00611"/>
    <w:rsid w:val="00A00B89"/>
    <w:rsid w:val="00A00D52"/>
    <w:rsid w:val="00A0105E"/>
    <w:rsid w:val="00A0174C"/>
    <w:rsid w:val="00A01A45"/>
    <w:rsid w:val="00A01E87"/>
    <w:rsid w:val="00A01F30"/>
    <w:rsid w:val="00A01FEF"/>
    <w:rsid w:val="00A0200C"/>
    <w:rsid w:val="00A0226C"/>
    <w:rsid w:val="00A02411"/>
    <w:rsid w:val="00A02514"/>
    <w:rsid w:val="00A02707"/>
    <w:rsid w:val="00A02749"/>
    <w:rsid w:val="00A02B5C"/>
    <w:rsid w:val="00A02D2E"/>
    <w:rsid w:val="00A03328"/>
    <w:rsid w:val="00A03918"/>
    <w:rsid w:val="00A03CC3"/>
    <w:rsid w:val="00A03ECA"/>
    <w:rsid w:val="00A03FD7"/>
    <w:rsid w:val="00A04751"/>
    <w:rsid w:val="00A047C2"/>
    <w:rsid w:val="00A04F8D"/>
    <w:rsid w:val="00A061FA"/>
    <w:rsid w:val="00A063EB"/>
    <w:rsid w:val="00A06DA3"/>
    <w:rsid w:val="00A06ECC"/>
    <w:rsid w:val="00A0731B"/>
    <w:rsid w:val="00A073FD"/>
    <w:rsid w:val="00A07409"/>
    <w:rsid w:val="00A07751"/>
    <w:rsid w:val="00A07B37"/>
    <w:rsid w:val="00A102CB"/>
    <w:rsid w:val="00A10736"/>
    <w:rsid w:val="00A107B1"/>
    <w:rsid w:val="00A10DBA"/>
    <w:rsid w:val="00A10E71"/>
    <w:rsid w:val="00A110B7"/>
    <w:rsid w:val="00A112AA"/>
    <w:rsid w:val="00A113FD"/>
    <w:rsid w:val="00A11782"/>
    <w:rsid w:val="00A11A9C"/>
    <w:rsid w:val="00A11DF8"/>
    <w:rsid w:val="00A11E28"/>
    <w:rsid w:val="00A120A7"/>
    <w:rsid w:val="00A12191"/>
    <w:rsid w:val="00A12297"/>
    <w:rsid w:val="00A1276E"/>
    <w:rsid w:val="00A12E9F"/>
    <w:rsid w:val="00A13237"/>
    <w:rsid w:val="00A137D2"/>
    <w:rsid w:val="00A1388E"/>
    <w:rsid w:val="00A13914"/>
    <w:rsid w:val="00A13E84"/>
    <w:rsid w:val="00A14190"/>
    <w:rsid w:val="00A1446F"/>
    <w:rsid w:val="00A14555"/>
    <w:rsid w:val="00A14819"/>
    <w:rsid w:val="00A14A05"/>
    <w:rsid w:val="00A14B77"/>
    <w:rsid w:val="00A14E21"/>
    <w:rsid w:val="00A152AE"/>
    <w:rsid w:val="00A15743"/>
    <w:rsid w:val="00A15860"/>
    <w:rsid w:val="00A15A7E"/>
    <w:rsid w:val="00A15D5E"/>
    <w:rsid w:val="00A16206"/>
    <w:rsid w:val="00A16699"/>
    <w:rsid w:val="00A170E9"/>
    <w:rsid w:val="00A17181"/>
    <w:rsid w:val="00A171AC"/>
    <w:rsid w:val="00A171FE"/>
    <w:rsid w:val="00A17431"/>
    <w:rsid w:val="00A17660"/>
    <w:rsid w:val="00A17B2B"/>
    <w:rsid w:val="00A17C60"/>
    <w:rsid w:val="00A17E63"/>
    <w:rsid w:val="00A17EB0"/>
    <w:rsid w:val="00A17F70"/>
    <w:rsid w:val="00A204B5"/>
    <w:rsid w:val="00A20A17"/>
    <w:rsid w:val="00A213A1"/>
    <w:rsid w:val="00A21534"/>
    <w:rsid w:val="00A215AE"/>
    <w:rsid w:val="00A225DF"/>
    <w:rsid w:val="00A225E5"/>
    <w:rsid w:val="00A2291F"/>
    <w:rsid w:val="00A22983"/>
    <w:rsid w:val="00A23357"/>
    <w:rsid w:val="00A23D5F"/>
    <w:rsid w:val="00A242D4"/>
    <w:rsid w:val="00A2439D"/>
    <w:rsid w:val="00A247D3"/>
    <w:rsid w:val="00A24A8C"/>
    <w:rsid w:val="00A24DC6"/>
    <w:rsid w:val="00A25134"/>
    <w:rsid w:val="00A25631"/>
    <w:rsid w:val="00A25669"/>
    <w:rsid w:val="00A256C7"/>
    <w:rsid w:val="00A2597B"/>
    <w:rsid w:val="00A25BF0"/>
    <w:rsid w:val="00A2601C"/>
    <w:rsid w:val="00A260AA"/>
    <w:rsid w:val="00A263A6"/>
    <w:rsid w:val="00A2643B"/>
    <w:rsid w:val="00A265FF"/>
    <w:rsid w:val="00A26665"/>
    <w:rsid w:val="00A26746"/>
    <w:rsid w:val="00A26B67"/>
    <w:rsid w:val="00A26CF7"/>
    <w:rsid w:val="00A26EF1"/>
    <w:rsid w:val="00A270DB"/>
    <w:rsid w:val="00A27175"/>
    <w:rsid w:val="00A271BD"/>
    <w:rsid w:val="00A27621"/>
    <w:rsid w:val="00A278CF"/>
    <w:rsid w:val="00A27D3C"/>
    <w:rsid w:val="00A27F58"/>
    <w:rsid w:val="00A3013E"/>
    <w:rsid w:val="00A303D0"/>
    <w:rsid w:val="00A3062B"/>
    <w:rsid w:val="00A30BEB"/>
    <w:rsid w:val="00A30FAC"/>
    <w:rsid w:val="00A315E3"/>
    <w:rsid w:val="00A32A87"/>
    <w:rsid w:val="00A32CBB"/>
    <w:rsid w:val="00A32D40"/>
    <w:rsid w:val="00A32DCB"/>
    <w:rsid w:val="00A332B0"/>
    <w:rsid w:val="00A33313"/>
    <w:rsid w:val="00A3349B"/>
    <w:rsid w:val="00A33A2E"/>
    <w:rsid w:val="00A33BE1"/>
    <w:rsid w:val="00A33E5C"/>
    <w:rsid w:val="00A340DD"/>
    <w:rsid w:val="00A3443E"/>
    <w:rsid w:val="00A346A7"/>
    <w:rsid w:val="00A34A60"/>
    <w:rsid w:val="00A3510E"/>
    <w:rsid w:val="00A358B2"/>
    <w:rsid w:val="00A35FE6"/>
    <w:rsid w:val="00A36100"/>
    <w:rsid w:val="00A36273"/>
    <w:rsid w:val="00A36453"/>
    <w:rsid w:val="00A367B4"/>
    <w:rsid w:val="00A36851"/>
    <w:rsid w:val="00A368E7"/>
    <w:rsid w:val="00A370F3"/>
    <w:rsid w:val="00A37879"/>
    <w:rsid w:val="00A3793A"/>
    <w:rsid w:val="00A37B5C"/>
    <w:rsid w:val="00A40455"/>
    <w:rsid w:val="00A40D7A"/>
    <w:rsid w:val="00A40EB2"/>
    <w:rsid w:val="00A413A8"/>
    <w:rsid w:val="00A415FC"/>
    <w:rsid w:val="00A418C4"/>
    <w:rsid w:val="00A41E16"/>
    <w:rsid w:val="00A420B1"/>
    <w:rsid w:val="00A42188"/>
    <w:rsid w:val="00A42B3C"/>
    <w:rsid w:val="00A43301"/>
    <w:rsid w:val="00A43822"/>
    <w:rsid w:val="00A43974"/>
    <w:rsid w:val="00A43EC8"/>
    <w:rsid w:val="00A440EB"/>
    <w:rsid w:val="00A447D0"/>
    <w:rsid w:val="00A44E26"/>
    <w:rsid w:val="00A4557F"/>
    <w:rsid w:val="00A45633"/>
    <w:rsid w:val="00A4567C"/>
    <w:rsid w:val="00A458CD"/>
    <w:rsid w:val="00A45B3D"/>
    <w:rsid w:val="00A45CCB"/>
    <w:rsid w:val="00A45D77"/>
    <w:rsid w:val="00A45E47"/>
    <w:rsid w:val="00A460DD"/>
    <w:rsid w:val="00A464C6"/>
    <w:rsid w:val="00A4663E"/>
    <w:rsid w:val="00A46709"/>
    <w:rsid w:val="00A46B1F"/>
    <w:rsid w:val="00A46E74"/>
    <w:rsid w:val="00A46EA6"/>
    <w:rsid w:val="00A47269"/>
    <w:rsid w:val="00A473A0"/>
    <w:rsid w:val="00A47453"/>
    <w:rsid w:val="00A475FA"/>
    <w:rsid w:val="00A47687"/>
    <w:rsid w:val="00A4773F"/>
    <w:rsid w:val="00A47C28"/>
    <w:rsid w:val="00A47E44"/>
    <w:rsid w:val="00A47FE3"/>
    <w:rsid w:val="00A5067A"/>
    <w:rsid w:val="00A50806"/>
    <w:rsid w:val="00A51302"/>
    <w:rsid w:val="00A51316"/>
    <w:rsid w:val="00A515F9"/>
    <w:rsid w:val="00A51898"/>
    <w:rsid w:val="00A51C92"/>
    <w:rsid w:val="00A51D28"/>
    <w:rsid w:val="00A51D33"/>
    <w:rsid w:val="00A521F8"/>
    <w:rsid w:val="00A5220F"/>
    <w:rsid w:val="00A52268"/>
    <w:rsid w:val="00A525BC"/>
    <w:rsid w:val="00A52E14"/>
    <w:rsid w:val="00A52E3D"/>
    <w:rsid w:val="00A52EBC"/>
    <w:rsid w:val="00A52EE2"/>
    <w:rsid w:val="00A52F32"/>
    <w:rsid w:val="00A53790"/>
    <w:rsid w:val="00A537E6"/>
    <w:rsid w:val="00A53B41"/>
    <w:rsid w:val="00A53F20"/>
    <w:rsid w:val="00A542DE"/>
    <w:rsid w:val="00A544DA"/>
    <w:rsid w:val="00A54553"/>
    <w:rsid w:val="00A549AA"/>
    <w:rsid w:val="00A5507C"/>
    <w:rsid w:val="00A55276"/>
    <w:rsid w:val="00A55BEC"/>
    <w:rsid w:val="00A55F08"/>
    <w:rsid w:val="00A55F6C"/>
    <w:rsid w:val="00A56143"/>
    <w:rsid w:val="00A56147"/>
    <w:rsid w:val="00A561DE"/>
    <w:rsid w:val="00A564ED"/>
    <w:rsid w:val="00A5699C"/>
    <w:rsid w:val="00A56AA1"/>
    <w:rsid w:val="00A56D8E"/>
    <w:rsid w:val="00A570E4"/>
    <w:rsid w:val="00A57205"/>
    <w:rsid w:val="00A57B47"/>
    <w:rsid w:val="00A60173"/>
    <w:rsid w:val="00A60506"/>
    <w:rsid w:val="00A60634"/>
    <w:rsid w:val="00A60941"/>
    <w:rsid w:val="00A609D4"/>
    <w:rsid w:val="00A609FF"/>
    <w:rsid w:val="00A60A60"/>
    <w:rsid w:val="00A60C71"/>
    <w:rsid w:val="00A60E92"/>
    <w:rsid w:val="00A60F2F"/>
    <w:rsid w:val="00A61666"/>
    <w:rsid w:val="00A61A0A"/>
    <w:rsid w:val="00A61B97"/>
    <w:rsid w:val="00A61C24"/>
    <w:rsid w:val="00A621A8"/>
    <w:rsid w:val="00A62206"/>
    <w:rsid w:val="00A62466"/>
    <w:rsid w:val="00A62821"/>
    <w:rsid w:val="00A62AFB"/>
    <w:rsid w:val="00A62B1B"/>
    <w:rsid w:val="00A62C61"/>
    <w:rsid w:val="00A62D82"/>
    <w:rsid w:val="00A62D8A"/>
    <w:rsid w:val="00A62FBB"/>
    <w:rsid w:val="00A63316"/>
    <w:rsid w:val="00A63388"/>
    <w:rsid w:val="00A636A5"/>
    <w:rsid w:val="00A638AD"/>
    <w:rsid w:val="00A63B05"/>
    <w:rsid w:val="00A640D5"/>
    <w:rsid w:val="00A646C1"/>
    <w:rsid w:val="00A64878"/>
    <w:rsid w:val="00A64DEF"/>
    <w:rsid w:val="00A6539A"/>
    <w:rsid w:val="00A65549"/>
    <w:rsid w:val="00A65596"/>
    <w:rsid w:val="00A6594C"/>
    <w:rsid w:val="00A65F46"/>
    <w:rsid w:val="00A65F4D"/>
    <w:rsid w:val="00A66EFF"/>
    <w:rsid w:val="00A670CD"/>
    <w:rsid w:val="00A673DA"/>
    <w:rsid w:val="00A67506"/>
    <w:rsid w:val="00A67880"/>
    <w:rsid w:val="00A67B2A"/>
    <w:rsid w:val="00A67F5B"/>
    <w:rsid w:val="00A70408"/>
    <w:rsid w:val="00A704BE"/>
    <w:rsid w:val="00A7091A"/>
    <w:rsid w:val="00A70A40"/>
    <w:rsid w:val="00A7110D"/>
    <w:rsid w:val="00A71188"/>
    <w:rsid w:val="00A71375"/>
    <w:rsid w:val="00A7150F"/>
    <w:rsid w:val="00A72343"/>
    <w:rsid w:val="00A72382"/>
    <w:rsid w:val="00A724A0"/>
    <w:rsid w:val="00A724CD"/>
    <w:rsid w:val="00A73D01"/>
    <w:rsid w:val="00A73F65"/>
    <w:rsid w:val="00A74229"/>
    <w:rsid w:val="00A74405"/>
    <w:rsid w:val="00A74583"/>
    <w:rsid w:val="00A74686"/>
    <w:rsid w:val="00A748C3"/>
    <w:rsid w:val="00A748D5"/>
    <w:rsid w:val="00A748FA"/>
    <w:rsid w:val="00A7494D"/>
    <w:rsid w:val="00A74A83"/>
    <w:rsid w:val="00A74F2B"/>
    <w:rsid w:val="00A7545A"/>
    <w:rsid w:val="00A757A7"/>
    <w:rsid w:val="00A757B9"/>
    <w:rsid w:val="00A75ADF"/>
    <w:rsid w:val="00A7616F"/>
    <w:rsid w:val="00A762BA"/>
    <w:rsid w:val="00A76544"/>
    <w:rsid w:val="00A76679"/>
    <w:rsid w:val="00A766A4"/>
    <w:rsid w:val="00A76AF6"/>
    <w:rsid w:val="00A76B76"/>
    <w:rsid w:val="00A76C6A"/>
    <w:rsid w:val="00A76FB1"/>
    <w:rsid w:val="00A76FD0"/>
    <w:rsid w:val="00A778C5"/>
    <w:rsid w:val="00A77A64"/>
    <w:rsid w:val="00A80668"/>
    <w:rsid w:val="00A80729"/>
    <w:rsid w:val="00A80E4D"/>
    <w:rsid w:val="00A811FF"/>
    <w:rsid w:val="00A813CF"/>
    <w:rsid w:val="00A8174D"/>
    <w:rsid w:val="00A819F8"/>
    <w:rsid w:val="00A81ABC"/>
    <w:rsid w:val="00A81ECF"/>
    <w:rsid w:val="00A81FB9"/>
    <w:rsid w:val="00A820BF"/>
    <w:rsid w:val="00A82377"/>
    <w:rsid w:val="00A827F7"/>
    <w:rsid w:val="00A829A6"/>
    <w:rsid w:val="00A82D44"/>
    <w:rsid w:val="00A8356E"/>
    <w:rsid w:val="00A83606"/>
    <w:rsid w:val="00A8396D"/>
    <w:rsid w:val="00A83D45"/>
    <w:rsid w:val="00A840E9"/>
    <w:rsid w:val="00A841E4"/>
    <w:rsid w:val="00A843FE"/>
    <w:rsid w:val="00A84466"/>
    <w:rsid w:val="00A8447B"/>
    <w:rsid w:val="00A846FB"/>
    <w:rsid w:val="00A84EE6"/>
    <w:rsid w:val="00A84F1F"/>
    <w:rsid w:val="00A850FC"/>
    <w:rsid w:val="00A85137"/>
    <w:rsid w:val="00A853F9"/>
    <w:rsid w:val="00A85500"/>
    <w:rsid w:val="00A85B9D"/>
    <w:rsid w:val="00A85C4B"/>
    <w:rsid w:val="00A86550"/>
    <w:rsid w:val="00A86685"/>
    <w:rsid w:val="00A869EF"/>
    <w:rsid w:val="00A87079"/>
    <w:rsid w:val="00A8716D"/>
    <w:rsid w:val="00A87429"/>
    <w:rsid w:val="00A874AE"/>
    <w:rsid w:val="00A878B9"/>
    <w:rsid w:val="00A878C6"/>
    <w:rsid w:val="00A878D0"/>
    <w:rsid w:val="00A87C71"/>
    <w:rsid w:val="00A87DB1"/>
    <w:rsid w:val="00A90311"/>
    <w:rsid w:val="00A906DF"/>
    <w:rsid w:val="00A913C2"/>
    <w:rsid w:val="00A91612"/>
    <w:rsid w:val="00A917AA"/>
    <w:rsid w:val="00A92153"/>
    <w:rsid w:val="00A92478"/>
    <w:rsid w:val="00A92822"/>
    <w:rsid w:val="00A92E35"/>
    <w:rsid w:val="00A931BC"/>
    <w:rsid w:val="00A93280"/>
    <w:rsid w:val="00A9334A"/>
    <w:rsid w:val="00A93440"/>
    <w:rsid w:val="00A937D7"/>
    <w:rsid w:val="00A938D0"/>
    <w:rsid w:val="00A93B37"/>
    <w:rsid w:val="00A93B90"/>
    <w:rsid w:val="00A93BEC"/>
    <w:rsid w:val="00A93C1A"/>
    <w:rsid w:val="00A940F0"/>
    <w:rsid w:val="00A94890"/>
    <w:rsid w:val="00A949B6"/>
    <w:rsid w:val="00A949EC"/>
    <w:rsid w:val="00A94ACB"/>
    <w:rsid w:val="00A94C49"/>
    <w:rsid w:val="00A952A6"/>
    <w:rsid w:val="00A9543A"/>
    <w:rsid w:val="00A95918"/>
    <w:rsid w:val="00A95D1A"/>
    <w:rsid w:val="00A95E62"/>
    <w:rsid w:val="00A96067"/>
    <w:rsid w:val="00A9660C"/>
    <w:rsid w:val="00A967F4"/>
    <w:rsid w:val="00A96BCD"/>
    <w:rsid w:val="00A96FA5"/>
    <w:rsid w:val="00A970E9"/>
    <w:rsid w:val="00A97167"/>
    <w:rsid w:val="00A97229"/>
    <w:rsid w:val="00A97DC8"/>
    <w:rsid w:val="00A97E9D"/>
    <w:rsid w:val="00A97EF0"/>
    <w:rsid w:val="00AA0227"/>
    <w:rsid w:val="00AA0543"/>
    <w:rsid w:val="00AA08B5"/>
    <w:rsid w:val="00AA0915"/>
    <w:rsid w:val="00AA0941"/>
    <w:rsid w:val="00AA0E15"/>
    <w:rsid w:val="00AA0EF9"/>
    <w:rsid w:val="00AA1235"/>
    <w:rsid w:val="00AA12A2"/>
    <w:rsid w:val="00AA15A5"/>
    <w:rsid w:val="00AA1A5F"/>
    <w:rsid w:val="00AA22AA"/>
    <w:rsid w:val="00AA24EA"/>
    <w:rsid w:val="00AA291F"/>
    <w:rsid w:val="00AA2A46"/>
    <w:rsid w:val="00AA2C58"/>
    <w:rsid w:val="00AA2C7D"/>
    <w:rsid w:val="00AA3072"/>
    <w:rsid w:val="00AA35BB"/>
    <w:rsid w:val="00AA42E3"/>
    <w:rsid w:val="00AA4456"/>
    <w:rsid w:val="00AA4733"/>
    <w:rsid w:val="00AA5E51"/>
    <w:rsid w:val="00AA6349"/>
    <w:rsid w:val="00AA73D7"/>
    <w:rsid w:val="00AA743E"/>
    <w:rsid w:val="00AA79AA"/>
    <w:rsid w:val="00AA7E1E"/>
    <w:rsid w:val="00AB0205"/>
    <w:rsid w:val="00AB0384"/>
    <w:rsid w:val="00AB03EB"/>
    <w:rsid w:val="00AB0479"/>
    <w:rsid w:val="00AB056F"/>
    <w:rsid w:val="00AB05D3"/>
    <w:rsid w:val="00AB0CE4"/>
    <w:rsid w:val="00AB190E"/>
    <w:rsid w:val="00AB1B25"/>
    <w:rsid w:val="00AB1CD6"/>
    <w:rsid w:val="00AB20C6"/>
    <w:rsid w:val="00AB2517"/>
    <w:rsid w:val="00AB2D26"/>
    <w:rsid w:val="00AB2EA1"/>
    <w:rsid w:val="00AB2EDB"/>
    <w:rsid w:val="00AB3281"/>
    <w:rsid w:val="00AB379C"/>
    <w:rsid w:val="00AB380D"/>
    <w:rsid w:val="00AB3F4F"/>
    <w:rsid w:val="00AB3F69"/>
    <w:rsid w:val="00AB4151"/>
    <w:rsid w:val="00AB4197"/>
    <w:rsid w:val="00AB43D2"/>
    <w:rsid w:val="00AB45E3"/>
    <w:rsid w:val="00AB47B5"/>
    <w:rsid w:val="00AB4837"/>
    <w:rsid w:val="00AB4867"/>
    <w:rsid w:val="00AB49D2"/>
    <w:rsid w:val="00AB4A2D"/>
    <w:rsid w:val="00AB4BAE"/>
    <w:rsid w:val="00AB4BCC"/>
    <w:rsid w:val="00AB533F"/>
    <w:rsid w:val="00AB5418"/>
    <w:rsid w:val="00AB5584"/>
    <w:rsid w:val="00AB562D"/>
    <w:rsid w:val="00AB5C06"/>
    <w:rsid w:val="00AB60F4"/>
    <w:rsid w:val="00AB653E"/>
    <w:rsid w:val="00AB6645"/>
    <w:rsid w:val="00AB6DAF"/>
    <w:rsid w:val="00AB6DEE"/>
    <w:rsid w:val="00AB6DFF"/>
    <w:rsid w:val="00AB7546"/>
    <w:rsid w:val="00AB7AA9"/>
    <w:rsid w:val="00AB7C71"/>
    <w:rsid w:val="00AB7D57"/>
    <w:rsid w:val="00AC034D"/>
    <w:rsid w:val="00AC07E4"/>
    <w:rsid w:val="00AC0AAB"/>
    <w:rsid w:val="00AC0B4D"/>
    <w:rsid w:val="00AC0D85"/>
    <w:rsid w:val="00AC0FBE"/>
    <w:rsid w:val="00AC1124"/>
    <w:rsid w:val="00AC19C5"/>
    <w:rsid w:val="00AC2E16"/>
    <w:rsid w:val="00AC2EDC"/>
    <w:rsid w:val="00AC3296"/>
    <w:rsid w:val="00AC332C"/>
    <w:rsid w:val="00AC373D"/>
    <w:rsid w:val="00AC3758"/>
    <w:rsid w:val="00AC48D9"/>
    <w:rsid w:val="00AC5956"/>
    <w:rsid w:val="00AC5D12"/>
    <w:rsid w:val="00AC6043"/>
    <w:rsid w:val="00AC62D9"/>
    <w:rsid w:val="00AC63C6"/>
    <w:rsid w:val="00AC6432"/>
    <w:rsid w:val="00AC64BA"/>
    <w:rsid w:val="00AC675B"/>
    <w:rsid w:val="00AC67AD"/>
    <w:rsid w:val="00AC6BD2"/>
    <w:rsid w:val="00AC71FD"/>
    <w:rsid w:val="00AC7414"/>
    <w:rsid w:val="00AC774A"/>
    <w:rsid w:val="00AD0290"/>
    <w:rsid w:val="00AD0814"/>
    <w:rsid w:val="00AD0861"/>
    <w:rsid w:val="00AD09C7"/>
    <w:rsid w:val="00AD0DE6"/>
    <w:rsid w:val="00AD1059"/>
    <w:rsid w:val="00AD11A6"/>
    <w:rsid w:val="00AD172A"/>
    <w:rsid w:val="00AD25FF"/>
    <w:rsid w:val="00AD2E9C"/>
    <w:rsid w:val="00AD33CE"/>
    <w:rsid w:val="00AD34DA"/>
    <w:rsid w:val="00AD37F7"/>
    <w:rsid w:val="00AD393C"/>
    <w:rsid w:val="00AD3C96"/>
    <w:rsid w:val="00AD4352"/>
    <w:rsid w:val="00AD48AC"/>
    <w:rsid w:val="00AD4BDE"/>
    <w:rsid w:val="00AD4BEA"/>
    <w:rsid w:val="00AD4D01"/>
    <w:rsid w:val="00AD5508"/>
    <w:rsid w:val="00AD57BB"/>
    <w:rsid w:val="00AD5C65"/>
    <w:rsid w:val="00AD5D1F"/>
    <w:rsid w:val="00AD6001"/>
    <w:rsid w:val="00AD6385"/>
    <w:rsid w:val="00AD63C7"/>
    <w:rsid w:val="00AD6691"/>
    <w:rsid w:val="00AD6B5B"/>
    <w:rsid w:val="00AD73C2"/>
    <w:rsid w:val="00AD7D72"/>
    <w:rsid w:val="00AE01F5"/>
    <w:rsid w:val="00AE0506"/>
    <w:rsid w:val="00AE0AAE"/>
    <w:rsid w:val="00AE1A03"/>
    <w:rsid w:val="00AE1A64"/>
    <w:rsid w:val="00AE1CAD"/>
    <w:rsid w:val="00AE2181"/>
    <w:rsid w:val="00AE23A8"/>
    <w:rsid w:val="00AE2DD7"/>
    <w:rsid w:val="00AE30A6"/>
    <w:rsid w:val="00AE3174"/>
    <w:rsid w:val="00AE367B"/>
    <w:rsid w:val="00AE3B38"/>
    <w:rsid w:val="00AE3B87"/>
    <w:rsid w:val="00AE3F06"/>
    <w:rsid w:val="00AE4149"/>
    <w:rsid w:val="00AE4295"/>
    <w:rsid w:val="00AE45E0"/>
    <w:rsid w:val="00AE48C4"/>
    <w:rsid w:val="00AE5165"/>
    <w:rsid w:val="00AE596F"/>
    <w:rsid w:val="00AE5A21"/>
    <w:rsid w:val="00AE5B00"/>
    <w:rsid w:val="00AE5E6A"/>
    <w:rsid w:val="00AE632B"/>
    <w:rsid w:val="00AE6399"/>
    <w:rsid w:val="00AE67CE"/>
    <w:rsid w:val="00AE687D"/>
    <w:rsid w:val="00AE6918"/>
    <w:rsid w:val="00AE6CD6"/>
    <w:rsid w:val="00AE756C"/>
    <w:rsid w:val="00AE7AE0"/>
    <w:rsid w:val="00AE7EDF"/>
    <w:rsid w:val="00AF00A0"/>
    <w:rsid w:val="00AF0160"/>
    <w:rsid w:val="00AF049C"/>
    <w:rsid w:val="00AF0B19"/>
    <w:rsid w:val="00AF0C29"/>
    <w:rsid w:val="00AF0E71"/>
    <w:rsid w:val="00AF1302"/>
    <w:rsid w:val="00AF1335"/>
    <w:rsid w:val="00AF16A2"/>
    <w:rsid w:val="00AF1ECD"/>
    <w:rsid w:val="00AF2046"/>
    <w:rsid w:val="00AF2267"/>
    <w:rsid w:val="00AF2576"/>
    <w:rsid w:val="00AF2756"/>
    <w:rsid w:val="00AF300B"/>
    <w:rsid w:val="00AF30C0"/>
    <w:rsid w:val="00AF387E"/>
    <w:rsid w:val="00AF3E52"/>
    <w:rsid w:val="00AF4137"/>
    <w:rsid w:val="00AF43B7"/>
    <w:rsid w:val="00AF4682"/>
    <w:rsid w:val="00AF496C"/>
    <w:rsid w:val="00AF4DA0"/>
    <w:rsid w:val="00AF4E68"/>
    <w:rsid w:val="00AF4E9D"/>
    <w:rsid w:val="00AF534E"/>
    <w:rsid w:val="00AF5CD7"/>
    <w:rsid w:val="00AF649C"/>
    <w:rsid w:val="00AF64C3"/>
    <w:rsid w:val="00AF75FB"/>
    <w:rsid w:val="00AF773A"/>
    <w:rsid w:val="00AF7B97"/>
    <w:rsid w:val="00B0071A"/>
    <w:rsid w:val="00B0071D"/>
    <w:rsid w:val="00B00EF1"/>
    <w:rsid w:val="00B0102B"/>
    <w:rsid w:val="00B017F4"/>
    <w:rsid w:val="00B01EC3"/>
    <w:rsid w:val="00B021AD"/>
    <w:rsid w:val="00B03384"/>
    <w:rsid w:val="00B035EE"/>
    <w:rsid w:val="00B0361F"/>
    <w:rsid w:val="00B03642"/>
    <w:rsid w:val="00B03C63"/>
    <w:rsid w:val="00B03D2F"/>
    <w:rsid w:val="00B041EE"/>
    <w:rsid w:val="00B0468A"/>
    <w:rsid w:val="00B04DB3"/>
    <w:rsid w:val="00B04FFB"/>
    <w:rsid w:val="00B0530D"/>
    <w:rsid w:val="00B053A0"/>
    <w:rsid w:val="00B053FF"/>
    <w:rsid w:val="00B0548B"/>
    <w:rsid w:val="00B055A4"/>
    <w:rsid w:val="00B0598A"/>
    <w:rsid w:val="00B05CA9"/>
    <w:rsid w:val="00B0624F"/>
    <w:rsid w:val="00B06831"/>
    <w:rsid w:val="00B06928"/>
    <w:rsid w:val="00B06A49"/>
    <w:rsid w:val="00B07206"/>
    <w:rsid w:val="00B07844"/>
    <w:rsid w:val="00B07D23"/>
    <w:rsid w:val="00B07DE9"/>
    <w:rsid w:val="00B10522"/>
    <w:rsid w:val="00B10536"/>
    <w:rsid w:val="00B10617"/>
    <w:rsid w:val="00B108C0"/>
    <w:rsid w:val="00B10DB9"/>
    <w:rsid w:val="00B11D48"/>
    <w:rsid w:val="00B12441"/>
    <w:rsid w:val="00B1258B"/>
    <w:rsid w:val="00B12948"/>
    <w:rsid w:val="00B129A2"/>
    <w:rsid w:val="00B12A0C"/>
    <w:rsid w:val="00B12BDA"/>
    <w:rsid w:val="00B12CDE"/>
    <w:rsid w:val="00B12CDF"/>
    <w:rsid w:val="00B12CF5"/>
    <w:rsid w:val="00B12CF6"/>
    <w:rsid w:val="00B13114"/>
    <w:rsid w:val="00B13246"/>
    <w:rsid w:val="00B135AE"/>
    <w:rsid w:val="00B13709"/>
    <w:rsid w:val="00B137B7"/>
    <w:rsid w:val="00B137DA"/>
    <w:rsid w:val="00B13AAC"/>
    <w:rsid w:val="00B13D60"/>
    <w:rsid w:val="00B14037"/>
    <w:rsid w:val="00B144FD"/>
    <w:rsid w:val="00B14B74"/>
    <w:rsid w:val="00B15009"/>
    <w:rsid w:val="00B1521E"/>
    <w:rsid w:val="00B15243"/>
    <w:rsid w:val="00B15613"/>
    <w:rsid w:val="00B156B9"/>
    <w:rsid w:val="00B15D7C"/>
    <w:rsid w:val="00B15F31"/>
    <w:rsid w:val="00B160C4"/>
    <w:rsid w:val="00B16558"/>
    <w:rsid w:val="00B170A9"/>
    <w:rsid w:val="00B1722C"/>
    <w:rsid w:val="00B174FE"/>
    <w:rsid w:val="00B177C2"/>
    <w:rsid w:val="00B2052B"/>
    <w:rsid w:val="00B20B81"/>
    <w:rsid w:val="00B20EDC"/>
    <w:rsid w:val="00B21040"/>
    <w:rsid w:val="00B2192A"/>
    <w:rsid w:val="00B21E7D"/>
    <w:rsid w:val="00B21EB1"/>
    <w:rsid w:val="00B21FEA"/>
    <w:rsid w:val="00B220CE"/>
    <w:rsid w:val="00B221A5"/>
    <w:rsid w:val="00B223EC"/>
    <w:rsid w:val="00B22750"/>
    <w:rsid w:val="00B227C1"/>
    <w:rsid w:val="00B237CF"/>
    <w:rsid w:val="00B237D2"/>
    <w:rsid w:val="00B2395F"/>
    <w:rsid w:val="00B24008"/>
    <w:rsid w:val="00B24424"/>
    <w:rsid w:val="00B24702"/>
    <w:rsid w:val="00B24A8C"/>
    <w:rsid w:val="00B24CCF"/>
    <w:rsid w:val="00B25928"/>
    <w:rsid w:val="00B25A02"/>
    <w:rsid w:val="00B25BF0"/>
    <w:rsid w:val="00B25BFB"/>
    <w:rsid w:val="00B25C4C"/>
    <w:rsid w:val="00B26032"/>
    <w:rsid w:val="00B270A0"/>
    <w:rsid w:val="00B2731F"/>
    <w:rsid w:val="00B276B5"/>
    <w:rsid w:val="00B300CB"/>
    <w:rsid w:val="00B303E5"/>
    <w:rsid w:val="00B3094E"/>
    <w:rsid w:val="00B30CFB"/>
    <w:rsid w:val="00B30E57"/>
    <w:rsid w:val="00B3195B"/>
    <w:rsid w:val="00B31AAF"/>
    <w:rsid w:val="00B32317"/>
    <w:rsid w:val="00B3263D"/>
    <w:rsid w:val="00B32AEC"/>
    <w:rsid w:val="00B32B8B"/>
    <w:rsid w:val="00B32DA5"/>
    <w:rsid w:val="00B32F4E"/>
    <w:rsid w:val="00B33797"/>
    <w:rsid w:val="00B3393A"/>
    <w:rsid w:val="00B33A92"/>
    <w:rsid w:val="00B33BD5"/>
    <w:rsid w:val="00B33C97"/>
    <w:rsid w:val="00B33DFF"/>
    <w:rsid w:val="00B341B3"/>
    <w:rsid w:val="00B348B7"/>
    <w:rsid w:val="00B34AAE"/>
    <w:rsid w:val="00B350F4"/>
    <w:rsid w:val="00B35446"/>
    <w:rsid w:val="00B35E48"/>
    <w:rsid w:val="00B36522"/>
    <w:rsid w:val="00B368D4"/>
    <w:rsid w:val="00B36B0E"/>
    <w:rsid w:val="00B36BEA"/>
    <w:rsid w:val="00B36DAF"/>
    <w:rsid w:val="00B3731F"/>
    <w:rsid w:val="00B3733F"/>
    <w:rsid w:val="00B3763E"/>
    <w:rsid w:val="00B376A3"/>
    <w:rsid w:val="00B3787D"/>
    <w:rsid w:val="00B378FD"/>
    <w:rsid w:val="00B37BD0"/>
    <w:rsid w:val="00B37C0D"/>
    <w:rsid w:val="00B40698"/>
    <w:rsid w:val="00B40FD4"/>
    <w:rsid w:val="00B415A8"/>
    <w:rsid w:val="00B4195F"/>
    <w:rsid w:val="00B426BA"/>
    <w:rsid w:val="00B426CD"/>
    <w:rsid w:val="00B4288E"/>
    <w:rsid w:val="00B4299B"/>
    <w:rsid w:val="00B429F7"/>
    <w:rsid w:val="00B43459"/>
    <w:rsid w:val="00B4353B"/>
    <w:rsid w:val="00B435E9"/>
    <w:rsid w:val="00B43820"/>
    <w:rsid w:val="00B43874"/>
    <w:rsid w:val="00B43AA6"/>
    <w:rsid w:val="00B44058"/>
    <w:rsid w:val="00B440B9"/>
    <w:rsid w:val="00B440D2"/>
    <w:rsid w:val="00B4428D"/>
    <w:rsid w:val="00B44769"/>
    <w:rsid w:val="00B44858"/>
    <w:rsid w:val="00B44931"/>
    <w:rsid w:val="00B44A88"/>
    <w:rsid w:val="00B45101"/>
    <w:rsid w:val="00B45131"/>
    <w:rsid w:val="00B455D0"/>
    <w:rsid w:val="00B45936"/>
    <w:rsid w:val="00B45B6A"/>
    <w:rsid w:val="00B45DFC"/>
    <w:rsid w:val="00B45F3C"/>
    <w:rsid w:val="00B46011"/>
    <w:rsid w:val="00B46918"/>
    <w:rsid w:val="00B46CE0"/>
    <w:rsid w:val="00B47082"/>
    <w:rsid w:val="00B47263"/>
    <w:rsid w:val="00B47268"/>
    <w:rsid w:val="00B474A0"/>
    <w:rsid w:val="00B475B5"/>
    <w:rsid w:val="00B477E0"/>
    <w:rsid w:val="00B47905"/>
    <w:rsid w:val="00B47BDE"/>
    <w:rsid w:val="00B47F54"/>
    <w:rsid w:val="00B502B3"/>
    <w:rsid w:val="00B504E5"/>
    <w:rsid w:val="00B511A7"/>
    <w:rsid w:val="00B5187A"/>
    <w:rsid w:val="00B519D4"/>
    <w:rsid w:val="00B51CF9"/>
    <w:rsid w:val="00B523B0"/>
    <w:rsid w:val="00B529BD"/>
    <w:rsid w:val="00B5351F"/>
    <w:rsid w:val="00B536F3"/>
    <w:rsid w:val="00B538C7"/>
    <w:rsid w:val="00B538ED"/>
    <w:rsid w:val="00B53A6B"/>
    <w:rsid w:val="00B53F8D"/>
    <w:rsid w:val="00B540BB"/>
    <w:rsid w:val="00B5425B"/>
    <w:rsid w:val="00B5443A"/>
    <w:rsid w:val="00B5456B"/>
    <w:rsid w:val="00B54BE6"/>
    <w:rsid w:val="00B54C2F"/>
    <w:rsid w:val="00B54EE2"/>
    <w:rsid w:val="00B55049"/>
    <w:rsid w:val="00B5592C"/>
    <w:rsid w:val="00B55BF3"/>
    <w:rsid w:val="00B55DFE"/>
    <w:rsid w:val="00B55EA9"/>
    <w:rsid w:val="00B56312"/>
    <w:rsid w:val="00B577DD"/>
    <w:rsid w:val="00B57D80"/>
    <w:rsid w:val="00B60191"/>
    <w:rsid w:val="00B60ABC"/>
    <w:rsid w:val="00B60AF1"/>
    <w:rsid w:val="00B60D1D"/>
    <w:rsid w:val="00B60D8B"/>
    <w:rsid w:val="00B611C8"/>
    <w:rsid w:val="00B613F1"/>
    <w:rsid w:val="00B61704"/>
    <w:rsid w:val="00B617A4"/>
    <w:rsid w:val="00B61BAD"/>
    <w:rsid w:val="00B6217A"/>
    <w:rsid w:val="00B62422"/>
    <w:rsid w:val="00B62469"/>
    <w:rsid w:val="00B62498"/>
    <w:rsid w:val="00B6255E"/>
    <w:rsid w:val="00B6259C"/>
    <w:rsid w:val="00B62BEB"/>
    <w:rsid w:val="00B63273"/>
    <w:rsid w:val="00B639DF"/>
    <w:rsid w:val="00B63E42"/>
    <w:rsid w:val="00B63F98"/>
    <w:rsid w:val="00B641E1"/>
    <w:rsid w:val="00B64297"/>
    <w:rsid w:val="00B64877"/>
    <w:rsid w:val="00B64C0F"/>
    <w:rsid w:val="00B64DC2"/>
    <w:rsid w:val="00B64E16"/>
    <w:rsid w:val="00B65323"/>
    <w:rsid w:val="00B6548A"/>
    <w:rsid w:val="00B65575"/>
    <w:rsid w:val="00B655A4"/>
    <w:rsid w:val="00B6564D"/>
    <w:rsid w:val="00B6568F"/>
    <w:rsid w:val="00B65817"/>
    <w:rsid w:val="00B65BCD"/>
    <w:rsid w:val="00B65C6B"/>
    <w:rsid w:val="00B65D0E"/>
    <w:rsid w:val="00B66166"/>
    <w:rsid w:val="00B661BD"/>
    <w:rsid w:val="00B6632B"/>
    <w:rsid w:val="00B66C00"/>
    <w:rsid w:val="00B66CD0"/>
    <w:rsid w:val="00B670A6"/>
    <w:rsid w:val="00B671FB"/>
    <w:rsid w:val="00B67353"/>
    <w:rsid w:val="00B673FE"/>
    <w:rsid w:val="00B67A87"/>
    <w:rsid w:val="00B7014B"/>
    <w:rsid w:val="00B7053C"/>
    <w:rsid w:val="00B70B5A"/>
    <w:rsid w:val="00B70D51"/>
    <w:rsid w:val="00B71982"/>
    <w:rsid w:val="00B724C9"/>
    <w:rsid w:val="00B726A2"/>
    <w:rsid w:val="00B726CD"/>
    <w:rsid w:val="00B72D34"/>
    <w:rsid w:val="00B73C1C"/>
    <w:rsid w:val="00B73C34"/>
    <w:rsid w:val="00B73FA3"/>
    <w:rsid w:val="00B74437"/>
    <w:rsid w:val="00B74591"/>
    <w:rsid w:val="00B74696"/>
    <w:rsid w:val="00B748C1"/>
    <w:rsid w:val="00B74D89"/>
    <w:rsid w:val="00B74F6E"/>
    <w:rsid w:val="00B74F7B"/>
    <w:rsid w:val="00B757DC"/>
    <w:rsid w:val="00B7589B"/>
    <w:rsid w:val="00B75CD6"/>
    <w:rsid w:val="00B75E29"/>
    <w:rsid w:val="00B76261"/>
    <w:rsid w:val="00B76418"/>
    <w:rsid w:val="00B76712"/>
    <w:rsid w:val="00B76C96"/>
    <w:rsid w:val="00B76F9D"/>
    <w:rsid w:val="00B7723C"/>
    <w:rsid w:val="00B772C4"/>
    <w:rsid w:val="00B773D7"/>
    <w:rsid w:val="00B7754C"/>
    <w:rsid w:val="00B778F6"/>
    <w:rsid w:val="00B77BC2"/>
    <w:rsid w:val="00B77F0C"/>
    <w:rsid w:val="00B800FC"/>
    <w:rsid w:val="00B802EB"/>
    <w:rsid w:val="00B8053A"/>
    <w:rsid w:val="00B806EC"/>
    <w:rsid w:val="00B80CD3"/>
    <w:rsid w:val="00B812C8"/>
    <w:rsid w:val="00B81538"/>
    <w:rsid w:val="00B816B9"/>
    <w:rsid w:val="00B818E6"/>
    <w:rsid w:val="00B822DC"/>
    <w:rsid w:val="00B823B7"/>
    <w:rsid w:val="00B827C2"/>
    <w:rsid w:val="00B8283A"/>
    <w:rsid w:val="00B82C30"/>
    <w:rsid w:val="00B82CC4"/>
    <w:rsid w:val="00B8309F"/>
    <w:rsid w:val="00B83252"/>
    <w:rsid w:val="00B83435"/>
    <w:rsid w:val="00B83461"/>
    <w:rsid w:val="00B83826"/>
    <w:rsid w:val="00B83A49"/>
    <w:rsid w:val="00B83CD1"/>
    <w:rsid w:val="00B83D07"/>
    <w:rsid w:val="00B840F0"/>
    <w:rsid w:val="00B841B2"/>
    <w:rsid w:val="00B84281"/>
    <w:rsid w:val="00B844C0"/>
    <w:rsid w:val="00B84614"/>
    <w:rsid w:val="00B84857"/>
    <w:rsid w:val="00B84AE5"/>
    <w:rsid w:val="00B84AFE"/>
    <w:rsid w:val="00B84C9D"/>
    <w:rsid w:val="00B859DD"/>
    <w:rsid w:val="00B86909"/>
    <w:rsid w:val="00B87073"/>
    <w:rsid w:val="00B8723C"/>
    <w:rsid w:val="00B87CCC"/>
    <w:rsid w:val="00B87CF6"/>
    <w:rsid w:val="00B87F0F"/>
    <w:rsid w:val="00B87FBA"/>
    <w:rsid w:val="00B90182"/>
    <w:rsid w:val="00B90396"/>
    <w:rsid w:val="00B905B4"/>
    <w:rsid w:val="00B90AE9"/>
    <w:rsid w:val="00B90BBA"/>
    <w:rsid w:val="00B90FC5"/>
    <w:rsid w:val="00B914C2"/>
    <w:rsid w:val="00B917DC"/>
    <w:rsid w:val="00B918CB"/>
    <w:rsid w:val="00B91965"/>
    <w:rsid w:val="00B921F0"/>
    <w:rsid w:val="00B9238A"/>
    <w:rsid w:val="00B92481"/>
    <w:rsid w:val="00B924AB"/>
    <w:rsid w:val="00B92578"/>
    <w:rsid w:val="00B92597"/>
    <w:rsid w:val="00B93375"/>
    <w:rsid w:val="00B93BED"/>
    <w:rsid w:val="00B93D08"/>
    <w:rsid w:val="00B94012"/>
    <w:rsid w:val="00B94348"/>
    <w:rsid w:val="00B94C6D"/>
    <w:rsid w:val="00B94DF7"/>
    <w:rsid w:val="00B9527C"/>
    <w:rsid w:val="00B95365"/>
    <w:rsid w:val="00B954F1"/>
    <w:rsid w:val="00B96154"/>
    <w:rsid w:val="00B963C3"/>
    <w:rsid w:val="00B96421"/>
    <w:rsid w:val="00B966FA"/>
    <w:rsid w:val="00B96AA5"/>
    <w:rsid w:val="00B96DB7"/>
    <w:rsid w:val="00B96F42"/>
    <w:rsid w:val="00B9723A"/>
    <w:rsid w:val="00B9731E"/>
    <w:rsid w:val="00B976ED"/>
    <w:rsid w:val="00B97A0E"/>
    <w:rsid w:val="00B97D00"/>
    <w:rsid w:val="00B97E88"/>
    <w:rsid w:val="00BA0197"/>
    <w:rsid w:val="00BA0296"/>
    <w:rsid w:val="00BA0454"/>
    <w:rsid w:val="00BA04AB"/>
    <w:rsid w:val="00BA11B0"/>
    <w:rsid w:val="00BA1279"/>
    <w:rsid w:val="00BA1407"/>
    <w:rsid w:val="00BA14EA"/>
    <w:rsid w:val="00BA17AD"/>
    <w:rsid w:val="00BA1D82"/>
    <w:rsid w:val="00BA2385"/>
    <w:rsid w:val="00BA2B3C"/>
    <w:rsid w:val="00BA3100"/>
    <w:rsid w:val="00BA36D1"/>
    <w:rsid w:val="00BA3ACA"/>
    <w:rsid w:val="00BA3C97"/>
    <w:rsid w:val="00BA3F89"/>
    <w:rsid w:val="00BA412F"/>
    <w:rsid w:val="00BA4291"/>
    <w:rsid w:val="00BA463C"/>
    <w:rsid w:val="00BA492F"/>
    <w:rsid w:val="00BA4AFB"/>
    <w:rsid w:val="00BA51A1"/>
    <w:rsid w:val="00BA5AD2"/>
    <w:rsid w:val="00BA5DC3"/>
    <w:rsid w:val="00BA5E47"/>
    <w:rsid w:val="00BA60B4"/>
    <w:rsid w:val="00BA61AB"/>
    <w:rsid w:val="00BA6222"/>
    <w:rsid w:val="00BA6361"/>
    <w:rsid w:val="00BA6404"/>
    <w:rsid w:val="00BA6627"/>
    <w:rsid w:val="00BA698E"/>
    <w:rsid w:val="00BA7056"/>
    <w:rsid w:val="00BA716C"/>
    <w:rsid w:val="00BA7691"/>
    <w:rsid w:val="00BA76D2"/>
    <w:rsid w:val="00BA7D32"/>
    <w:rsid w:val="00BB0407"/>
    <w:rsid w:val="00BB0422"/>
    <w:rsid w:val="00BB0469"/>
    <w:rsid w:val="00BB0844"/>
    <w:rsid w:val="00BB0B6F"/>
    <w:rsid w:val="00BB10B3"/>
    <w:rsid w:val="00BB1106"/>
    <w:rsid w:val="00BB15D5"/>
    <w:rsid w:val="00BB1715"/>
    <w:rsid w:val="00BB1F4D"/>
    <w:rsid w:val="00BB204A"/>
    <w:rsid w:val="00BB22FF"/>
    <w:rsid w:val="00BB24BF"/>
    <w:rsid w:val="00BB2624"/>
    <w:rsid w:val="00BB2D56"/>
    <w:rsid w:val="00BB318F"/>
    <w:rsid w:val="00BB35B2"/>
    <w:rsid w:val="00BB366E"/>
    <w:rsid w:val="00BB38BD"/>
    <w:rsid w:val="00BB3CE9"/>
    <w:rsid w:val="00BB3EC4"/>
    <w:rsid w:val="00BB3FD3"/>
    <w:rsid w:val="00BB418D"/>
    <w:rsid w:val="00BB430F"/>
    <w:rsid w:val="00BB43B4"/>
    <w:rsid w:val="00BB47EB"/>
    <w:rsid w:val="00BB4F80"/>
    <w:rsid w:val="00BB537A"/>
    <w:rsid w:val="00BB592B"/>
    <w:rsid w:val="00BB5931"/>
    <w:rsid w:val="00BB5B8C"/>
    <w:rsid w:val="00BB5F4D"/>
    <w:rsid w:val="00BB614A"/>
    <w:rsid w:val="00BB66C5"/>
    <w:rsid w:val="00BB6B1F"/>
    <w:rsid w:val="00BB6CA5"/>
    <w:rsid w:val="00BB7636"/>
    <w:rsid w:val="00BB78AD"/>
    <w:rsid w:val="00BB7E21"/>
    <w:rsid w:val="00BB7FFD"/>
    <w:rsid w:val="00BC00EF"/>
    <w:rsid w:val="00BC0227"/>
    <w:rsid w:val="00BC0234"/>
    <w:rsid w:val="00BC045C"/>
    <w:rsid w:val="00BC05C3"/>
    <w:rsid w:val="00BC0A28"/>
    <w:rsid w:val="00BC0DFA"/>
    <w:rsid w:val="00BC1712"/>
    <w:rsid w:val="00BC171D"/>
    <w:rsid w:val="00BC1F21"/>
    <w:rsid w:val="00BC22F2"/>
    <w:rsid w:val="00BC29EC"/>
    <w:rsid w:val="00BC2EBE"/>
    <w:rsid w:val="00BC3179"/>
    <w:rsid w:val="00BC3855"/>
    <w:rsid w:val="00BC39B1"/>
    <w:rsid w:val="00BC3C4C"/>
    <w:rsid w:val="00BC3DD8"/>
    <w:rsid w:val="00BC3FE3"/>
    <w:rsid w:val="00BC4224"/>
    <w:rsid w:val="00BC49A2"/>
    <w:rsid w:val="00BC49DA"/>
    <w:rsid w:val="00BC4D7C"/>
    <w:rsid w:val="00BC5034"/>
    <w:rsid w:val="00BC52D5"/>
    <w:rsid w:val="00BC5AE6"/>
    <w:rsid w:val="00BC5D23"/>
    <w:rsid w:val="00BC5D29"/>
    <w:rsid w:val="00BC63DA"/>
    <w:rsid w:val="00BC65F5"/>
    <w:rsid w:val="00BC6772"/>
    <w:rsid w:val="00BC68E7"/>
    <w:rsid w:val="00BC6AF9"/>
    <w:rsid w:val="00BC6C1E"/>
    <w:rsid w:val="00BC783B"/>
    <w:rsid w:val="00BC78B1"/>
    <w:rsid w:val="00BC7BD4"/>
    <w:rsid w:val="00BC7EFF"/>
    <w:rsid w:val="00BC7F8E"/>
    <w:rsid w:val="00BC7FC1"/>
    <w:rsid w:val="00BD04C6"/>
    <w:rsid w:val="00BD06FB"/>
    <w:rsid w:val="00BD089D"/>
    <w:rsid w:val="00BD0C3A"/>
    <w:rsid w:val="00BD1AF4"/>
    <w:rsid w:val="00BD1D21"/>
    <w:rsid w:val="00BD1D25"/>
    <w:rsid w:val="00BD1E66"/>
    <w:rsid w:val="00BD2D3A"/>
    <w:rsid w:val="00BD30F0"/>
    <w:rsid w:val="00BD314A"/>
    <w:rsid w:val="00BD3271"/>
    <w:rsid w:val="00BD38EC"/>
    <w:rsid w:val="00BD4186"/>
    <w:rsid w:val="00BD4423"/>
    <w:rsid w:val="00BD4597"/>
    <w:rsid w:val="00BD47D9"/>
    <w:rsid w:val="00BD4B94"/>
    <w:rsid w:val="00BD4C05"/>
    <w:rsid w:val="00BD4C2C"/>
    <w:rsid w:val="00BD4E9C"/>
    <w:rsid w:val="00BD56B7"/>
    <w:rsid w:val="00BD56E5"/>
    <w:rsid w:val="00BD5A08"/>
    <w:rsid w:val="00BD5A61"/>
    <w:rsid w:val="00BD61C5"/>
    <w:rsid w:val="00BD62E2"/>
    <w:rsid w:val="00BD65B1"/>
    <w:rsid w:val="00BD66A8"/>
    <w:rsid w:val="00BD67BF"/>
    <w:rsid w:val="00BD6B45"/>
    <w:rsid w:val="00BD6B55"/>
    <w:rsid w:val="00BD6EDE"/>
    <w:rsid w:val="00BD7438"/>
    <w:rsid w:val="00BD751B"/>
    <w:rsid w:val="00BD76E2"/>
    <w:rsid w:val="00BD776D"/>
    <w:rsid w:val="00BD7B36"/>
    <w:rsid w:val="00BD7CE2"/>
    <w:rsid w:val="00BE01FA"/>
    <w:rsid w:val="00BE069C"/>
    <w:rsid w:val="00BE0768"/>
    <w:rsid w:val="00BE0979"/>
    <w:rsid w:val="00BE0B7C"/>
    <w:rsid w:val="00BE0D34"/>
    <w:rsid w:val="00BE0D74"/>
    <w:rsid w:val="00BE0E23"/>
    <w:rsid w:val="00BE0F72"/>
    <w:rsid w:val="00BE1A0D"/>
    <w:rsid w:val="00BE25B2"/>
    <w:rsid w:val="00BE2B0C"/>
    <w:rsid w:val="00BE2E8E"/>
    <w:rsid w:val="00BE301D"/>
    <w:rsid w:val="00BE318D"/>
    <w:rsid w:val="00BE32F3"/>
    <w:rsid w:val="00BE354D"/>
    <w:rsid w:val="00BE3563"/>
    <w:rsid w:val="00BE3782"/>
    <w:rsid w:val="00BE3912"/>
    <w:rsid w:val="00BE397C"/>
    <w:rsid w:val="00BE3BB0"/>
    <w:rsid w:val="00BE3F85"/>
    <w:rsid w:val="00BE4021"/>
    <w:rsid w:val="00BE41AF"/>
    <w:rsid w:val="00BE421F"/>
    <w:rsid w:val="00BE42C4"/>
    <w:rsid w:val="00BE4351"/>
    <w:rsid w:val="00BE49B2"/>
    <w:rsid w:val="00BE5110"/>
    <w:rsid w:val="00BE522C"/>
    <w:rsid w:val="00BE5B69"/>
    <w:rsid w:val="00BE5D42"/>
    <w:rsid w:val="00BE63B6"/>
    <w:rsid w:val="00BE6494"/>
    <w:rsid w:val="00BE65EA"/>
    <w:rsid w:val="00BE6AE8"/>
    <w:rsid w:val="00BE6E00"/>
    <w:rsid w:val="00BE72C0"/>
    <w:rsid w:val="00BE78ED"/>
    <w:rsid w:val="00BE7CA5"/>
    <w:rsid w:val="00BE7FFA"/>
    <w:rsid w:val="00BF09B6"/>
    <w:rsid w:val="00BF0AD6"/>
    <w:rsid w:val="00BF0E19"/>
    <w:rsid w:val="00BF0FB3"/>
    <w:rsid w:val="00BF1147"/>
    <w:rsid w:val="00BF1173"/>
    <w:rsid w:val="00BF1E93"/>
    <w:rsid w:val="00BF1F40"/>
    <w:rsid w:val="00BF256D"/>
    <w:rsid w:val="00BF2612"/>
    <w:rsid w:val="00BF2902"/>
    <w:rsid w:val="00BF295B"/>
    <w:rsid w:val="00BF2BBD"/>
    <w:rsid w:val="00BF3115"/>
    <w:rsid w:val="00BF3245"/>
    <w:rsid w:val="00BF34DA"/>
    <w:rsid w:val="00BF3885"/>
    <w:rsid w:val="00BF3C4D"/>
    <w:rsid w:val="00BF3E0B"/>
    <w:rsid w:val="00BF3EDF"/>
    <w:rsid w:val="00BF4656"/>
    <w:rsid w:val="00BF482B"/>
    <w:rsid w:val="00BF4838"/>
    <w:rsid w:val="00BF48C9"/>
    <w:rsid w:val="00BF4FCA"/>
    <w:rsid w:val="00BF535B"/>
    <w:rsid w:val="00BF5380"/>
    <w:rsid w:val="00BF5932"/>
    <w:rsid w:val="00BF6125"/>
    <w:rsid w:val="00BF6BB4"/>
    <w:rsid w:val="00BF6D4A"/>
    <w:rsid w:val="00BF6EB3"/>
    <w:rsid w:val="00BF6FC5"/>
    <w:rsid w:val="00BF7473"/>
    <w:rsid w:val="00BF7515"/>
    <w:rsid w:val="00BF7932"/>
    <w:rsid w:val="00C0000C"/>
    <w:rsid w:val="00C000A4"/>
    <w:rsid w:val="00C0010D"/>
    <w:rsid w:val="00C0044C"/>
    <w:rsid w:val="00C0089F"/>
    <w:rsid w:val="00C00C79"/>
    <w:rsid w:val="00C00E79"/>
    <w:rsid w:val="00C0105A"/>
    <w:rsid w:val="00C01285"/>
    <w:rsid w:val="00C012CB"/>
    <w:rsid w:val="00C01339"/>
    <w:rsid w:val="00C01B35"/>
    <w:rsid w:val="00C01BF0"/>
    <w:rsid w:val="00C01D6F"/>
    <w:rsid w:val="00C01DEE"/>
    <w:rsid w:val="00C01F4E"/>
    <w:rsid w:val="00C02645"/>
    <w:rsid w:val="00C027A2"/>
    <w:rsid w:val="00C029B5"/>
    <w:rsid w:val="00C02C3E"/>
    <w:rsid w:val="00C02D8C"/>
    <w:rsid w:val="00C03382"/>
    <w:rsid w:val="00C03576"/>
    <w:rsid w:val="00C0363B"/>
    <w:rsid w:val="00C03AB9"/>
    <w:rsid w:val="00C0447E"/>
    <w:rsid w:val="00C044C5"/>
    <w:rsid w:val="00C045B4"/>
    <w:rsid w:val="00C04DBF"/>
    <w:rsid w:val="00C05038"/>
    <w:rsid w:val="00C0533D"/>
    <w:rsid w:val="00C055B4"/>
    <w:rsid w:val="00C0600F"/>
    <w:rsid w:val="00C06139"/>
    <w:rsid w:val="00C062C8"/>
    <w:rsid w:val="00C064D8"/>
    <w:rsid w:val="00C06516"/>
    <w:rsid w:val="00C0683D"/>
    <w:rsid w:val="00C068AF"/>
    <w:rsid w:val="00C06F46"/>
    <w:rsid w:val="00C07859"/>
    <w:rsid w:val="00C07A67"/>
    <w:rsid w:val="00C07A6F"/>
    <w:rsid w:val="00C07BF6"/>
    <w:rsid w:val="00C07C5C"/>
    <w:rsid w:val="00C07CDB"/>
    <w:rsid w:val="00C07D08"/>
    <w:rsid w:val="00C07DCC"/>
    <w:rsid w:val="00C10226"/>
    <w:rsid w:val="00C102F3"/>
    <w:rsid w:val="00C10898"/>
    <w:rsid w:val="00C10F01"/>
    <w:rsid w:val="00C10F0B"/>
    <w:rsid w:val="00C10F8B"/>
    <w:rsid w:val="00C1113F"/>
    <w:rsid w:val="00C1114F"/>
    <w:rsid w:val="00C1146C"/>
    <w:rsid w:val="00C1155E"/>
    <w:rsid w:val="00C12A35"/>
    <w:rsid w:val="00C12BE3"/>
    <w:rsid w:val="00C12E14"/>
    <w:rsid w:val="00C13548"/>
    <w:rsid w:val="00C13676"/>
    <w:rsid w:val="00C13F5A"/>
    <w:rsid w:val="00C13F94"/>
    <w:rsid w:val="00C1416B"/>
    <w:rsid w:val="00C142E6"/>
    <w:rsid w:val="00C144B7"/>
    <w:rsid w:val="00C14609"/>
    <w:rsid w:val="00C14802"/>
    <w:rsid w:val="00C14CF0"/>
    <w:rsid w:val="00C14D46"/>
    <w:rsid w:val="00C14F58"/>
    <w:rsid w:val="00C151C6"/>
    <w:rsid w:val="00C1561A"/>
    <w:rsid w:val="00C16613"/>
    <w:rsid w:val="00C167A5"/>
    <w:rsid w:val="00C16923"/>
    <w:rsid w:val="00C16D58"/>
    <w:rsid w:val="00C17172"/>
    <w:rsid w:val="00C17347"/>
    <w:rsid w:val="00C17C92"/>
    <w:rsid w:val="00C17D09"/>
    <w:rsid w:val="00C200FB"/>
    <w:rsid w:val="00C202F0"/>
    <w:rsid w:val="00C2032A"/>
    <w:rsid w:val="00C20519"/>
    <w:rsid w:val="00C20685"/>
    <w:rsid w:val="00C2118D"/>
    <w:rsid w:val="00C21518"/>
    <w:rsid w:val="00C21A5F"/>
    <w:rsid w:val="00C230E1"/>
    <w:rsid w:val="00C233E8"/>
    <w:rsid w:val="00C237DE"/>
    <w:rsid w:val="00C23AD1"/>
    <w:rsid w:val="00C2422E"/>
    <w:rsid w:val="00C24A00"/>
    <w:rsid w:val="00C24D5F"/>
    <w:rsid w:val="00C2583E"/>
    <w:rsid w:val="00C25A64"/>
    <w:rsid w:val="00C25AA0"/>
    <w:rsid w:val="00C25AEB"/>
    <w:rsid w:val="00C25CA3"/>
    <w:rsid w:val="00C26287"/>
    <w:rsid w:val="00C263F3"/>
    <w:rsid w:val="00C2644C"/>
    <w:rsid w:val="00C264D3"/>
    <w:rsid w:val="00C266AC"/>
    <w:rsid w:val="00C269AB"/>
    <w:rsid w:val="00C27058"/>
    <w:rsid w:val="00C270AF"/>
    <w:rsid w:val="00C27679"/>
    <w:rsid w:val="00C276B6"/>
    <w:rsid w:val="00C276DE"/>
    <w:rsid w:val="00C27D22"/>
    <w:rsid w:val="00C27E4D"/>
    <w:rsid w:val="00C30485"/>
    <w:rsid w:val="00C30532"/>
    <w:rsid w:val="00C30749"/>
    <w:rsid w:val="00C30794"/>
    <w:rsid w:val="00C30BD6"/>
    <w:rsid w:val="00C31089"/>
    <w:rsid w:val="00C3120A"/>
    <w:rsid w:val="00C312D0"/>
    <w:rsid w:val="00C31334"/>
    <w:rsid w:val="00C31372"/>
    <w:rsid w:val="00C313F0"/>
    <w:rsid w:val="00C31761"/>
    <w:rsid w:val="00C3206C"/>
    <w:rsid w:val="00C3229B"/>
    <w:rsid w:val="00C32B00"/>
    <w:rsid w:val="00C32E43"/>
    <w:rsid w:val="00C32EDF"/>
    <w:rsid w:val="00C33099"/>
    <w:rsid w:val="00C335B0"/>
    <w:rsid w:val="00C339CD"/>
    <w:rsid w:val="00C33C96"/>
    <w:rsid w:val="00C33DC3"/>
    <w:rsid w:val="00C33E35"/>
    <w:rsid w:val="00C33E43"/>
    <w:rsid w:val="00C33F64"/>
    <w:rsid w:val="00C3408E"/>
    <w:rsid w:val="00C34125"/>
    <w:rsid w:val="00C34496"/>
    <w:rsid w:val="00C348AC"/>
    <w:rsid w:val="00C34E9F"/>
    <w:rsid w:val="00C350E2"/>
    <w:rsid w:val="00C356E9"/>
    <w:rsid w:val="00C3580C"/>
    <w:rsid w:val="00C35CD9"/>
    <w:rsid w:val="00C35D4C"/>
    <w:rsid w:val="00C35EA8"/>
    <w:rsid w:val="00C36075"/>
    <w:rsid w:val="00C363BE"/>
    <w:rsid w:val="00C36A92"/>
    <w:rsid w:val="00C36AA8"/>
    <w:rsid w:val="00C37148"/>
    <w:rsid w:val="00C37428"/>
    <w:rsid w:val="00C37A03"/>
    <w:rsid w:val="00C37DDA"/>
    <w:rsid w:val="00C40037"/>
    <w:rsid w:val="00C40171"/>
    <w:rsid w:val="00C401B5"/>
    <w:rsid w:val="00C405A5"/>
    <w:rsid w:val="00C40A4B"/>
    <w:rsid w:val="00C414DF"/>
    <w:rsid w:val="00C415C5"/>
    <w:rsid w:val="00C41707"/>
    <w:rsid w:val="00C418CF"/>
    <w:rsid w:val="00C41C22"/>
    <w:rsid w:val="00C41FD2"/>
    <w:rsid w:val="00C42588"/>
    <w:rsid w:val="00C42680"/>
    <w:rsid w:val="00C427E5"/>
    <w:rsid w:val="00C42B13"/>
    <w:rsid w:val="00C42DEF"/>
    <w:rsid w:val="00C42DFC"/>
    <w:rsid w:val="00C43231"/>
    <w:rsid w:val="00C433FD"/>
    <w:rsid w:val="00C434C6"/>
    <w:rsid w:val="00C43B16"/>
    <w:rsid w:val="00C43F2C"/>
    <w:rsid w:val="00C43FC2"/>
    <w:rsid w:val="00C4413A"/>
    <w:rsid w:val="00C442B9"/>
    <w:rsid w:val="00C444D4"/>
    <w:rsid w:val="00C44E26"/>
    <w:rsid w:val="00C450FE"/>
    <w:rsid w:val="00C457BB"/>
    <w:rsid w:val="00C45988"/>
    <w:rsid w:val="00C45A49"/>
    <w:rsid w:val="00C45B1F"/>
    <w:rsid w:val="00C45C77"/>
    <w:rsid w:val="00C4665A"/>
    <w:rsid w:val="00C4665E"/>
    <w:rsid w:val="00C466AD"/>
    <w:rsid w:val="00C46A45"/>
    <w:rsid w:val="00C46B16"/>
    <w:rsid w:val="00C46C5E"/>
    <w:rsid w:val="00C472EC"/>
    <w:rsid w:val="00C47839"/>
    <w:rsid w:val="00C4791D"/>
    <w:rsid w:val="00C47C11"/>
    <w:rsid w:val="00C47CDF"/>
    <w:rsid w:val="00C5069A"/>
    <w:rsid w:val="00C50982"/>
    <w:rsid w:val="00C50F4B"/>
    <w:rsid w:val="00C510DA"/>
    <w:rsid w:val="00C512CD"/>
    <w:rsid w:val="00C514FB"/>
    <w:rsid w:val="00C51532"/>
    <w:rsid w:val="00C51C56"/>
    <w:rsid w:val="00C5205B"/>
    <w:rsid w:val="00C52083"/>
    <w:rsid w:val="00C5217F"/>
    <w:rsid w:val="00C52226"/>
    <w:rsid w:val="00C522C7"/>
    <w:rsid w:val="00C524AB"/>
    <w:rsid w:val="00C52514"/>
    <w:rsid w:val="00C52B62"/>
    <w:rsid w:val="00C52F0E"/>
    <w:rsid w:val="00C5329D"/>
    <w:rsid w:val="00C53688"/>
    <w:rsid w:val="00C538E4"/>
    <w:rsid w:val="00C53BAD"/>
    <w:rsid w:val="00C53DA8"/>
    <w:rsid w:val="00C53E4A"/>
    <w:rsid w:val="00C53E83"/>
    <w:rsid w:val="00C53EAD"/>
    <w:rsid w:val="00C5423A"/>
    <w:rsid w:val="00C54359"/>
    <w:rsid w:val="00C54A13"/>
    <w:rsid w:val="00C54C11"/>
    <w:rsid w:val="00C54C2A"/>
    <w:rsid w:val="00C55009"/>
    <w:rsid w:val="00C55143"/>
    <w:rsid w:val="00C55161"/>
    <w:rsid w:val="00C55712"/>
    <w:rsid w:val="00C559E7"/>
    <w:rsid w:val="00C55B6E"/>
    <w:rsid w:val="00C55D90"/>
    <w:rsid w:val="00C56039"/>
    <w:rsid w:val="00C56163"/>
    <w:rsid w:val="00C564BF"/>
    <w:rsid w:val="00C5673F"/>
    <w:rsid w:val="00C56773"/>
    <w:rsid w:val="00C567FC"/>
    <w:rsid w:val="00C56ABC"/>
    <w:rsid w:val="00C5708D"/>
    <w:rsid w:val="00C57402"/>
    <w:rsid w:val="00C57724"/>
    <w:rsid w:val="00C5785A"/>
    <w:rsid w:val="00C57E8E"/>
    <w:rsid w:val="00C601E8"/>
    <w:rsid w:val="00C6046A"/>
    <w:rsid w:val="00C608AD"/>
    <w:rsid w:val="00C609A6"/>
    <w:rsid w:val="00C60C66"/>
    <w:rsid w:val="00C60F2A"/>
    <w:rsid w:val="00C612C7"/>
    <w:rsid w:val="00C6172D"/>
    <w:rsid w:val="00C617D2"/>
    <w:rsid w:val="00C619DA"/>
    <w:rsid w:val="00C61A42"/>
    <w:rsid w:val="00C61B34"/>
    <w:rsid w:val="00C61B66"/>
    <w:rsid w:val="00C61D66"/>
    <w:rsid w:val="00C621E4"/>
    <w:rsid w:val="00C6234D"/>
    <w:rsid w:val="00C62365"/>
    <w:rsid w:val="00C62702"/>
    <w:rsid w:val="00C629E3"/>
    <w:rsid w:val="00C62BCF"/>
    <w:rsid w:val="00C62C45"/>
    <w:rsid w:val="00C62CCF"/>
    <w:rsid w:val="00C62D63"/>
    <w:rsid w:val="00C62ECA"/>
    <w:rsid w:val="00C63013"/>
    <w:rsid w:val="00C6313B"/>
    <w:rsid w:val="00C636D9"/>
    <w:rsid w:val="00C63987"/>
    <w:rsid w:val="00C63C22"/>
    <w:rsid w:val="00C63CE9"/>
    <w:rsid w:val="00C642E5"/>
    <w:rsid w:val="00C64392"/>
    <w:rsid w:val="00C65109"/>
    <w:rsid w:val="00C6526B"/>
    <w:rsid w:val="00C65356"/>
    <w:rsid w:val="00C6569F"/>
    <w:rsid w:val="00C65901"/>
    <w:rsid w:val="00C65B41"/>
    <w:rsid w:val="00C65D2A"/>
    <w:rsid w:val="00C662DF"/>
    <w:rsid w:val="00C66301"/>
    <w:rsid w:val="00C66784"/>
    <w:rsid w:val="00C67817"/>
    <w:rsid w:val="00C6790F"/>
    <w:rsid w:val="00C67CC7"/>
    <w:rsid w:val="00C67CEC"/>
    <w:rsid w:val="00C67E1B"/>
    <w:rsid w:val="00C67E9D"/>
    <w:rsid w:val="00C70060"/>
    <w:rsid w:val="00C70204"/>
    <w:rsid w:val="00C70A76"/>
    <w:rsid w:val="00C70A9D"/>
    <w:rsid w:val="00C70E5E"/>
    <w:rsid w:val="00C710FE"/>
    <w:rsid w:val="00C713AE"/>
    <w:rsid w:val="00C7142A"/>
    <w:rsid w:val="00C718CE"/>
    <w:rsid w:val="00C71C65"/>
    <w:rsid w:val="00C71E1F"/>
    <w:rsid w:val="00C726EA"/>
    <w:rsid w:val="00C72A0A"/>
    <w:rsid w:val="00C72CC4"/>
    <w:rsid w:val="00C72E81"/>
    <w:rsid w:val="00C73489"/>
    <w:rsid w:val="00C73A76"/>
    <w:rsid w:val="00C73D9A"/>
    <w:rsid w:val="00C73E56"/>
    <w:rsid w:val="00C73FBC"/>
    <w:rsid w:val="00C74273"/>
    <w:rsid w:val="00C743DA"/>
    <w:rsid w:val="00C743E3"/>
    <w:rsid w:val="00C74444"/>
    <w:rsid w:val="00C74462"/>
    <w:rsid w:val="00C74EA5"/>
    <w:rsid w:val="00C74EB7"/>
    <w:rsid w:val="00C74F75"/>
    <w:rsid w:val="00C750B5"/>
    <w:rsid w:val="00C75321"/>
    <w:rsid w:val="00C7544F"/>
    <w:rsid w:val="00C75573"/>
    <w:rsid w:val="00C75FA2"/>
    <w:rsid w:val="00C761BD"/>
    <w:rsid w:val="00C76435"/>
    <w:rsid w:val="00C7643C"/>
    <w:rsid w:val="00C76600"/>
    <w:rsid w:val="00C768A9"/>
    <w:rsid w:val="00C768C9"/>
    <w:rsid w:val="00C769C7"/>
    <w:rsid w:val="00C76B66"/>
    <w:rsid w:val="00C77AE2"/>
    <w:rsid w:val="00C801CC"/>
    <w:rsid w:val="00C802A9"/>
    <w:rsid w:val="00C8076E"/>
    <w:rsid w:val="00C80F9D"/>
    <w:rsid w:val="00C8142D"/>
    <w:rsid w:val="00C81826"/>
    <w:rsid w:val="00C81A3E"/>
    <w:rsid w:val="00C81A7A"/>
    <w:rsid w:val="00C81B05"/>
    <w:rsid w:val="00C81F7F"/>
    <w:rsid w:val="00C81F9D"/>
    <w:rsid w:val="00C8213A"/>
    <w:rsid w:val="00C8240A"/>
    <w:rsid w:val="00C82A3C"/>
    <w:rsid w:val="00C82CEA"/>
    <w:rsid w:val="00C83C18"/>
    <w:rsid w:val="00C83E46"/>
    <w:rsid w:val="00C843CF"/>
    <w:rsid w:val="00C845CB"/>
    <w:rsid w:val="00C8477E"/>
    <w:rsid w:val="00C84ADE"/>
    <w:rsid w:val="00C84BBB"/>
    <w:rsid w:val="00C84D20"/>
    <w:rsid w:val="00C84DC7"/>
    <w:rsid w:val="00C84F7F"/>
    <w:rsid w:val="00C857B1"/>
    <w:rsid w:val="00C8592C"/>
    <w:rsid w:val="00C85F99"/>
    <w:rsid w:val="00C861D0"/>
    <w:rsid w:val="00C868C7"/>
    <w:rsid w:val="00C86BDD"/>
    <w:rsid w:val="00C86E0E"/>
    <w:rsid w:val="00C86FED"/>
    <w:rsid w:val="00C86FF5"/>
    <w:rsid w:val="00C871CE"/>
    <w:rsid w:val="00C872C6"/>
    <w:rsid w:val="00C873C9"/>
    <w:rsid w:val="00C87829"/>
    <w:rsid w:val="00C87940"/>
    <w:rsid w:val="00C8796A"/>
    <w:rsid w:val="00C87BBF"/>
    <w:rsid w:val="00C87ED4"/>
    <w:rsid w:val="00C87F4E"/>
    <w:rsid w:val="00C9009C"/>
    <w:rsid w:val="00C901BB"/>
    <w:rsid w:val="00C9083F"/>
    <w:rsid w:val="00C90939"/>
    <w:rsid w:val="00C90C26"/>
    <w:rsid w:val="00C90F6D"/>
    <w:rsid w:val="00C90FB4"/>
    <w:rsid w:val="00C9108A"/>
    <w:rsid w:val="00C91159"/>
    <w:rsid w:val="00C91266"/>
    <w:rsid w:val="00C912EF"/>
    <w:rsid w:val="00C91A05"/>
    <w:rsid w:val="00C91AC1"/>
    <w:rsid w:val="00C91CF4"/>
    <w:rsid w:val="00C91ED4"/>
    <w:rsid w:val="00C921D5"/>
    <w:rsid w:val="00C92BB8"/>
    <w:rsid w:val="00C9391B"/>
    <w:rsid w:val="00C93AF3"/>
    <w:rsid w:val="00C93C13"/>
    <w:rsid w:val="00C93ED8"/>
    <w:rsid w:val="00C944BB"/>
    <w:rsid w:val="00C9494C"/>
    <w:rsid w:val="00C94B0D"/>
    <w:rsid w:val="00C94BC1"/>
    <w:rsid w:val="00C94C27"/>
    <w:rsid w:val="00C9557E"/>
    <w:rsid w:val="00C9558C"/>
    <w:rsid w:val="00C958AA"/>
    <w:rsid w:val="00C95949"/>
    <w:rsid w:val="00C95DF5"/>
    <w:rsid w:val="00C96001"/>
    <w:rsid w:val="00C9608D"/>
    <w:rsid w:val="00C961C7"/>
    <w:rsid w:val="00C9663C"/>
    <w:rsid w:val="00C9718D"/>
    <w:rsid w:val="00C97257"/>
    <w:rsid w:val="00C974DA"/>
    <w:rsid w:val="00C9753E"/>
    <w:rsid w:val="00C97562"/>
    <w:rsid w:val="00C97564"/>
    <w:rsid w:val="00C976FF"/>
    <w:rsid w:val="00C97753"/>
    <w:rsid w:val="00C97AB1"/>
    <w:rsid w:val="00C97B3C"/>
    <w:rsid w:val="00C97DDC"/>
    <w:rsid w:val="00CA05DE"/>
    <w:rsid w:val="00CA0F16"/>
    <w:rsid w:val="00CA1291"/>
    <w:rsid w:val="00CA1327"/>
    <w:rsid w:val="00CA137A"/>
    <w:rsid w:val="00CA138E"/>
    <w:rsid w:val="00CA15B9"/>
    <w:rsid w:val="00CA17F7"/>
    <w:rsid w:val="00CA1B70"/>
    <w:rsid w:val="00CA210F"/>
    <w:rsid w:val="00CA2124"/>
    <w:rsid w:val="00CA21B3"/>
    <w:rsid w:val="00CA230B"/>
    <w:rsid w:val="00CA2839"/>
    <w:rsid w:val="00CA2CC8"/>
    <w:rsid w:val="00CA2CE8"/>
    <w:rsid w:val="00CA3023"/>
    <w:rsid w:val="00CA313E"/>
    <w:rsid w:val="00CA3538"/>
    <w:rsid w:val="00CA3725"/>
    <w:rsid w:val="00CA3AE9"/>
    <w:rsid w:val="00CA3E3E"/>
    <w:rsid w:val="00CA3EF9"/>
    <w:rsid w:val="00CA4421"/>
    <w:rsid w:val="00CA4899"/>
    <w:rsid w:val="00CA4B08"/>
    <w:rsid w:val="00CA4CD3"/>
    <w:rsid w:val="00CA4F6E"/>
    <w:rsid w:val="00CA5055"/>
    <w:rsid w:val="00CA5667"/>
    <w:rsid w:val="00CA5694"/>
    <w:rsid w:val="00CA5752"/>
    <w:rsid w:val="00CA5764"/>
    <w:rsid w:val="00CA594A"/>
    <w:rsid w:val="00CA5A28"/>
    <w:rsid w:val="00CA62CF"/>
    <w:rsid w:val="00CA6735"/>
    <w:rsid w:val="00CA679D"/>
    <w:rsid w:val="00CA69CD"/>
    <w:rsid w:val="00CA6BD7"/>
    <w:rsid w:val="00CA73C1"/>
    <w:rsid w:val="00CA74AC"/>
    <w:rsid w:val="00CA77BB"/>
    <w:rsid w:val="00CA7FCD"/>
    <w:rsid w:val="00CB04A6"/>
    <w:rsid w:val="00CB0B2A"/>
    <w:rsid w:val="00CB0B76"/>
    <w:rsid w:val="00CB0BF2"/>
    <w:rsid w:val="00CB1019"/>
    <w:rsid w:val="00CB10FD"/>
    <w:rsid w:val="00CB1D0E"/>
    <w:rsid w:val="00CB2B7B"/>
    <w:rsid w:val="00CB2C13"/>
    <w:rsid w:val="00CB2D1A"/>
    <w:rsid w:val="00CB380C"/>
    <w:rsid w:val="00CB3A51"/>
    <w:rsid w:val="00CB3CE9"/>
    <w:rsid w:val="00CB421B"/>
    <w:rsid w:val="00CB444B"/>
    <w:rsid w:val="00CB45C0"/>
    <w:rsid w:val="00CB56D2"/>
    <w:rsid w:val="00CB6076"/>
    <w:rsid w:val="00CB61A2"/>
    <w:rsid w:val="00CB6412"/>
    <w:rsid w:val="00CB657C"/>
    <w:rsid w:val="00CB69E2"/>
    <w:rsid w:val="00CB6ACA"/>
    <w:rsid w:val="00CB6F21"/>
    <w:rsid w:val="00CB761C"/>
    <w:rsid w:val="00CB7933"/>
    <w:rsid w:val="00CB7AE6"/>
    <w:rsid w:val="00CB7DB3"/>
    <w:rsid w:val="00CB7EE6"/>
    <w:rsid w:val="00CC006F"/>
    <w:rsid w:val="00CC01DE"/>
    <w:rsid w:val="00CC0791"/>
    <w:rsid w:val="00CC085C"/>
    <w:rsid w:val="00CC09F0"/>
    <w:rsid w:val="00CC0CBE"/>
    <w:rsid w:val="00CC0D9D"/>
    <w:rsid w:val="00CC0F0B"/>
    <w:rsid w:val="00CC1DFE"/>
    <w:rsid w:val="00CC2462"/>
    <w:rsid w:val="00CC2A79"/>
    <w:rsid w:val="00CC3763"/>
    <w:rsid w:val="00CC3F0A"/>
    <w:rsid w:val="00CC444B"/>
    <w:rsid w:val="00CC4FC1"/>
    <w:rsid w:val="00CC4FF2"/>
    <w:rsid w:val="00CC5380"/>
    <w:rsid w:val="00CC57CC"/>
    <w:rsid w:val="00CC5959"/>
    <w:rsid w:val="00CC5B4B"/>
    <w:rsid w:val="00CC5D74"/>
    <w:rsid w:val="00CC5EDB"/>
    <w:rsid w:val="00CC6158"/>
    <w:rsid w:val="00CC6508"/>
    <w:rsid w:val="00CC6565"/>
    <w:rsid w:val="00CC66D9"/>
    <w:rsid w:val="00CC745B"/>
    <w:rsid w:val="00CC793F"/>
    <w:rsid w:val="00CC7988"/>
    <w:rsid w:val="00CC7E03"/>
    <w:rsid w:val="00CD02D0"/>
    <w:rsid w:val="00CD0414"/>
    <w:rsid w:val="00CD061B"/>
    <w:rsid w:val="00CD069C"/>
    <w:rsid w:val="00CD0A67"/>
    <w:rsid w:val="00CD1017"/>
    <w:rsid w:val="00CD12FB"/>
    <w:rsid w:val="00CD1756"/>
    <w:rsid w:val="00CD1C07"/>
    <w:rsid w:val="00CD1D10"/>
    <w:rsid w:val="00CD1F34"/>
    <w:rsid w:val="00CD22D9"/>
    <w:rsid w:val="00CD2627"/>
    <w:rsid w:val="00CD2790"/>
    <w:rsid w:val="00CD2983"/>
    <w:rsid w:val="00CD2D87"/>
    <w:rsid w:val="00CD2EC5"/>
    <w:rsid w:val="00CD3166"/>
    <w:rsid w:val="00CD3376"/>
    <w:rsid w:val="00CD3A08"/>
    <w:rsid w:val="00CD4511"/>
    <w:rsid w:val="00CD4D24"/>
    <w:rsid w:val="00CD4E14"/>
    <w:rsid w:val="00CD5049"/>
    <w:rsid w:val="00CD58E8"/>
    <w:rsid w:val="00CD5936"/>
    <w:rsid w:val="00CD5EF8"/>
    <w:rsid w:val="00CD60D8"/>
    <w:rsid w:val="00CD6ADD"/>
    <w:rsid w:val="00CD6F57"/>
    <w:rsid w:val="00CD727E"/>
    <w:rsid w:val="00CD76A5"/>
    <w:rsid w:val="00CE0240"/>
    <w:rsid w:val="00CE0C37"/>
    <w:rsid w:val="00CE0DA0"/>
    <w:rsid w:val="00CE165A"/>
    <w:rsid w:val="00CE1F0A"/>
    <w:rsid w:val="00CE1F48"/>
    <w:rsid w:val="00CE2150"/>
    <w:rsid w:val="00CE22E4"/>
    <w:rsid w:val="00CE23E3"/>
    <w:rsid w:val="00CE2648"/>
    <w:rsid w:val="00CE294B"/>
    <w:rsid w:val="00CE2A21"/>
    <w:rsid w:val="00CE3062"/>
    <w:rsid w:val="00CE34E1"/>
    <w:rsid w:val="00CE35DA"/>
    <w:rsid w:val="00CE3B3B"/>
    <w:rsid w:val="00CE426C"/>
    <w:rsid w:val="00CE45A0"/>
    <w:rsid w:val="00CE4761"/>
    <w:rsid w:val="00CE48D8"/>
    <w:rsid w:val="00CE4C03"/>
    <w:rsid w:val="00CE4D17"/>
    <w:rsid w:val="00CE4E33"/>
    <w:rsid w:val="00CE52CF"/>
    <w:rsid w:val="00CE52D0"/>
    <w:rsid w:val="00CE549F"/>
    <w:rsid w:val="00CE5DBC"/>
    <w:rsid w:val="00CE5F72"/>
    <w:rsid w:val="00CE6446"/>
    <w:rsid w:val="00CE6645"/>
    <w:rsid w:val="00CE6834"/>
    <w:rsid w:val="00CE6960"/>
    <w:rsid w:val="00CE72BD"/>
    <w:rsid w:val="00CE7807"/>
    <w:rsid w:val="00CE7908"/>
    <w:rsid w:val="00CF01AC"/>
    <w:rsid w:val="00CF022D"/>
    <w:rsid w:val="00CF026B"/>
    <w:rsid w:val="00CF02F9"/>
    <w:rsid w:val="00CF0362"/>
    <w:rsid w:val="00CF03D1"/>
    <w:rsid w:val="00CF0830"/>
    <w:rsid w:val="00CF092B"/>
    <w:rsid w:val="00CF0C7B"/>
    <w:rsid w:val="00CF0D44"/>
    <w:rsid w:val="00CF1214"/>
    <w:rsid w:val="00CF1472"/>
    <w:rsid w:val="00CF1CA4"/>
    <w:rsid w:val="00CF1EB3"/>
    <w:rsid w:val="00CF1F0C"/>
    <w:rsid w:val="00CF2C95"/>
    <w:rsid w:val="00CF2CA9"/>
    <w:rsid w:val="00CF2D37"/>
    <w:rsid w:val="00CF3491"/>
    <w:rsid w:val="00CF358B"/>
    <w:rsid w:val="00CF3628"/>
    <w:rsid w:val="00CF36DA"/>
    <w:rsid w:val="00CF3752"/>
    <w:rsid w:val="00CF39CD"/>
    <w:rsid w:val="00CF3C45"/>
    <w:rsid w:val="00CF4198"/>
    <w:rsid w:val="00CF4701"/>
    <w:rsid w:val="00CF47FD"/>
    <w:rsid w:val="00CF498C"/>
    <w:rsid w:val="00CF4BA3"/>
    <w:rsid w:val="00CF4C40"/>
    <w:rsid w:val="00CF4D9E"/>
    <w:rsid w:val="00CF4F94"/>
    <w:rsid w:val="00CF50B1"/>
    <w:rsid w:val="00CF544C"/>
    <w:rsid w:val="00CF57D7"/>
    <w:rsid w:val="00CF5AF7"/>
    <w:rsid w:val="00CF5CB4"/>
    <w:rsid w:val="00CF66C8"/>
    <w:rsid w:val="00CF6916"/>
    <w:rsid w:val="00CF6C23"/>
    <w:rsid w:val="00CF75DA"/>
    <w:rsid w:val="00D00051"/>
    <w:rsid w:val="00D000CE"/>
    <w:rsid w:val="00D000F3"/>
    <w:rsid w:val="00D00628"/>
    <w:rsid w:val="00D00A80"/>
    <w:rsid w:val="00D00A8B"/>
    <w:rsid w:val="00D01435"/>
    <w:rsid w:val="00D01555"/>
    <w:rsid w:val="00D01645"/>
    <w:rsid w:val="00D0169E"/>
    <w:rsid w:val="00D016A5"/>
    <w:rsid w:val="00D01923"/>
    <w:rsid w:val="00D01925"/>
    <w:rsid w:val="00D01A50"/>
    <w:rsid w:val="00D024F9"/>
    <w:rsid w:val="00D025B2"/>
    <w:rsid w:val="00D02809"/>
    <w:rsid w:val="00D02EE8"/>
    <w:rsid w:val="00D031C2"/>
    <w:rsid w:val="00D03222"/>
    <w:rsid w:val="00D04084"/>
    <w:rsid w:val="00D04202"/>
    <w:rsid w:val="00D04662"/>
    <w:rsid w:val="00D046A2"/>
    <w:rsid w:val="00D04C7A"/>
    <w:rsid w:val="00D05618"/>
    <w:rsid w:val="00D0585F"/>
    <w:rsid w:val="00D059AC"/>
    <w:rsid w:val="00D05E33"/>
    <w:rsid w:val="00D05F2D"/>
    <w:rsid w:val="00D05F9F"/>
    <w:rsid w:val="00D06007"/>
    <w:rsid w:val="00D0619D"/>
    <w:rsid w:val="00D0654C"/>
    <w:rsid w:val="00D06732"/>
    <w:rsid w:val="00D06AF7"/>
    <w:rsid w:val="00D06B16"/>
    <w:rsid w:val="00D06B55"/>
    <w:rsid w:val="00D07001"/>
    <w:rsid w:val="00D07299"/>
    <w:rsid w:val="00D07697"/>
    <w:rsid w:val="00D07713"/>
    <w:rsid w:val="00D078D4"/>
    <w:rsid w:val="00D07904"/>
    <w:rsid w:val="00D07BBF"/>
    <w:rsid w:val="00D07EAC"/>
    <w:rsid w:val="00D10547"/>
    <w:rsid w:val="00D105A4"/>
    <w:rsid w:val="00D10737"/>
    <w:rsid w:val="00D10DFC"/>
    <w:rsid w:val="00D10ECE"/>
    <w:rsid w:val="00D10EE1"/>
    <w:rsid w:val="00D113A8"/>
    <w:rsid w:val="00D11BF4"/>
    <w:rsid w:val="00D122A1"/>
    <w:rsid w:val="00D1273D"/>
    <w:rsid w:val="00D12B54"/>
    <w:rsid w:val="00D12D2F"/>
    <w:rsid w:val="00D12D8D"/>
    <w:rsid w:val="00D13916"/>
    <w:rsid w:val="00D13976"/>
    <w:rsid w:val="00D14084"/>
    <w:rsid w:val="00D141C4"/>
    <w:rsid w:val="00D1448B"/>
    <w:rsid w:val="00D145D8"/>
    <w:rsid w:val="00D147F9"/>
    <w:rsid w:val="00D14A48"/>
    <w:rsid w:val="00D14CFE"/>
    <w:rsid w:val="00D151A0"/>
    <w:rsid w:val="00D15AFC"/>
    <w:rsid w:val="00D15DCE"/>
    <w:rsid w:val="00D1619B"/>
    <w:rsid w:val="00D1621E"/>
    <w:rsid w:val="00D16D37"/>
    <w:rsid w:val="00D17024"/>
    <w:rsid w:val="00D177B9"/>
    <w:rsid w:val="00D179F1"/>
    <w:rsid w:val="00D17BD2"/>
    <w:rsid w:val="00D17E61"/>
    <w:rsid w:val="00D17F05"/>
    <w:rsid w:val="00D2011F"/>
    <w:rsid w:val="00D201A2"/>
    <w:rsid w:val="00D202B9"/>
    <w:rsid w:val="00D20623"/>
    <w:rsid w:val="00D20696"/>
    <w:rsid w:val="00D20CEC"/>
    <w:rsid w:val="00D20D7C"/>
    <w:rsid w:val="00D213F9"/>
    <w:rsid w:val="00D2187B"/>
    <w:rsid w:val="00D221E6"/>
    <w:rsid w:val="00D22987"/>
    <w:rsid w:val="00D23143"/>
    <w:rsid w:val="00D23392"/>
    <w:rsid w:val="00D236C1"/>
    <w:rsid w:val="00D23959"/>
    <w:rsid w:val="00D23989"/>
    <w:rsid w:val="00D23A42"/>
    <w:rsid w:val="00D24139"/>
    <w:rsid w:val="00D2417B"/>
    <w:rsid w:val="00D24300"/>
    <w:rsid w:val="00D248BC"/>
    <w:rsid w:val="00D24A6C"/>
    <w:rsid w:val="00D24E01"/>
    <w:rsid w:val="00D24F22"/>
    <w:rsid w:val="00D24F34"/>
    <w:rsid w:val="00D24FF1"/>
    <w:rsid w:val="00D255EF"/>
    <w:rsid w:val="00D25729"/>
    <w:rsid w:val="00D25C36"/>
    <w:rsid w:val="00D25E5D"/>
    <w:rsid w:val="00D25F76"/>
    <w:rsid w:val="00D25F94"/>
    <w:rsid w:val="00D26124"/>
    <w:rsid w:val="00D261D8"/>
    <w:rsid w:val="00D2627A"/>
    <w:rsid w:val="00D2637B"/>
    <w:rsid w:val="00D265DD"/>
    <w:rsid w:val="00D267C6"/>
    <w:rsid w:val="00D269E3"/>
    <w:rsid w:val="00D26D6F"/>
    <w:rsid w:val="00D26EDD"/>
    <w:rsid w:val="00D273D5"/>
    <w:rsid w:val="00D275B7"/>
    <w:rsid w:val="00D27707"/>
    <w:rsid w:val="00D2792D"/>
    <w:rsid w:val="00D27DF3"/>
    <w:rsid w:val="00D3077F"/>
    <w:rsid w:val="00D30DFA"/>
    <w:rsid w:val="00D31286"/>
    <w:rsid w:val="00D31A60"/>
    <w:rsid w:val="00D31DCA"/>
    <w:rsid w:val="00D3248C"/>
    <w:rsid w:val="00D32928"/>
    <w:rsid w:val="00D32A71"/>
    <w:rsid w:val="00D33065"/>
    <w:rsid w:val="00D33152"/>
    <w:rsid w:val="00D33226"/>
    <w:rsid w:val="00D33559"/>
    <w:rsid w:val="00D3367A"/>
    <w:rsid w:val="00D33765"/>
    <w:rsid w:val="00D3398A"/>
    <w:rsid w:val="00D339D1"/>
    <w:rsid w:val="00D33A50"/>
    <w:rsid w:val="00D33C33"/>
    <w:rsid w:val="00D3413C"/>
    <w:rsid w:val="00D343E6"/>
    <w:rsid w:val="00D3462D"/>
    <w:rsid w:val="00D34D74"/>
    <w:rsid w:val="00D35352"/>
    <w:rsid w:val="00D3542A"/>
    <w:rsid w:val="00D357AA"/>
    <w:rsid w:val="00D357CF"/>
    <w:rsid w:val="00D359B7"/>
    <w:rsid w:val="00D35A61"/>
    <w:rsid w:val="00D35D6B"/>
    <w:rsid w:val="00D35E8A"/>
    <w:rsid w:val="00D3609B"/>
    <w:rsid w:val="00D36281"/>
    <w:rsid w:val="00D36344"/>
    <w:rsid w:val="00D36DC2"/>
    <w:rsid w:val="00D37311"/>
    <w:rsid w:val="00D37537"/>
    <w:rsid w:val="00D37575"/>
    <w:rsid w:val="00D3770F"/>
    <w:rsid w:val="00D37CCF"/>
    <w:rsid w:val="00D400B1"/>
    <w:rsid w:val="00D40D89"/>
    <w:rsid w:val="00D40E0D"/>
    <w:rsid w:val="00D41158"/>
    <w:rsid w:val="00D4118B"/>
    <w:rsid w:val="00D41531"/>
    <w:rsid w:val="00D416CD"/>
    <w:rsid w:val="00D418C4"/>
    <w:rsid w:val="00D41AE5"/>
    <w:rsid w:val="00D41D10"/>
    <w:rsid w:val="00D4209F"/>
    <w:rsid w:val="00D42135"/>
    <w:rsid w:val="00D42B6D"/>
    <w:rsid w:val="00D42BA2"/>
    <w:rsid w:val="00D42FF9"/>
    <w:rsid w:val="00D4348F"/>
    <w:rsid w:val="00D436C5"/>
    <w:rsid w:val="00D4371E"/>
    <w:rsid w:val="00D43963"/>
    <w:rsid w:val="00D43DB9"/>
    <w:rsid w:val="00D43F0A"/>
    <w:rsid w:val="00D443C5"/>
    <w:rsid w:val="00D44716"/>
    <w:rsid w:val="00D44B64"/>
    <w:rsid w:val="00D45C14"/>
    <w:rsid w:val="00D46048"/>
    <w:rsid w:val="00D462BC"/>
    <w:rsid w:val="00D462FC"/>
    <w:rsid w:val="00D463D1"/>
    <w:rsid w:val="00D468FB"/>
    <w:rsid w:val="00D46BB6"/>
    <w:rsid w:val="00D46CE0"/>
    <w:rsid w:val="00D47475"/>
    <w:rsid w:val="00D47724"/>
    <w:rsid w:val="00D4788C"/>
    <w:rsid w:val="00D47A6F"/>
    <w:rsid w:val="00D47C7F"/>
    <w:rsid w:val="00D47E6C"/>
    <w:rsid w:val="00D50543"/>
    <w:rsid w:val="00D50556"/>
    <w:rsid w:val="00D5086F"/>
    <w:rsid w:val="00D513C7"/>
    <w:rsid w:val="00D520B8"/>
    <w:rsid w:val="00D520BC"/>
    <w:rsid w:val="00D52131"/>
    <w:rsid w:val="00D52144"/>
    <w:rsid w:val="00D52153"/>
    <w:rsid w:val="00D521A5"/>
    <w:rsid w:val="00D52366"/>
    <w:rsid w:val="00D52382"/>
    <w:rsid w:val="00D523EF"/>
    <w:rsid w:val="00D52F98"/>
    <w:rsid w:val="00D531F4"/>
    <w:rsid w:val="00D53CFA"/>
    <w:rsid w:val="00D53E21"/>
    <w:rsid w:val="00D53E9E"/>
    <w:rsid w:val="00D53EB3"/>
    <w:rsid w:val="00D554E2"/>
    <w:rsid w:val="00D55547"/>
    <w:rsid w:val="00D5566F"/>
    <w:rsid w:val="00D558B7"/>
    <w:rsid w:val="00D559DE"/>
    <w:rsid w:val="00D55D78"/>
    <w:rsid w:val="00D55DC9"/>
    <w:rsid w:val="00D57110"/>
    <w:rsid w:val="00D5773B"/>
    <w:rsid w:val="00D5777F"/>
    <w:rsid w:val="00D57A80"/>
    <w:rsid w:val="00D57AD6"/>
    <w:rsid w:val="00D57C03"/>
    <w:rsid w:val="00D57D52"/>
    <w:rsid w:val="00D6060C"/>
    <w:rsid w:val="00D60619"/>
    <w:rsid w:val="00D611FF"/>
    <w:rsid w:val="00D614CA"/>
    <w:rsid w:val="00D6151A"/>
    <w:rsid w:val="00D61785"/>
    <w:rsid w:val="00D61930"/>
    <w:rsid w:val="00D6194D"/>
    <w:rsid w:val="00D61D2F"/>
    <w:rsid w:val="00D6264D"/>
    <w:rsid w:val="00D6267A"/>
    <w:rsid w:val="00D62731"/>
    <w:rsid w:val="00D62856"/>
    <w:rsid w:val="00D629CC"/>
    <w:rsid w:val="00D62EC8"/>
    <w:rsid w:val="00D632CC"/>
    <w:rsid w:val="00D63318"/>
    <w:rsid w:val="00D634FB"/>
    <w:rsid w:val="00D639DF"/>
    <w:rsid w:val="00D63D38"/>
    <w:rsid w:val="00D64360"/>
    <w:rsid w:val="00D64911"/>
    <w:rsid w:val="00D64BDC"/>
    <w:rsid w:val="00D65517"/>
    <w:rsid w:val="00D65708"/>
    <w:rsid w:val="00D65880"/>
    <w:rsid w:val="00D65896"/>
    <w:rsid w:val="00D659A9"/>
    <w:rsid w:val="00D659C2"/>
    <w:rsid w:val="00D65CDE"/>
    <w:rsid w:val="00D66124"/>
    <w:rsid w:val="00D664B8"/>
    <w:rsid w:val="00D665EC"/>
    <w:rsid w:val="00D6691E"/>
    <w:rsid w:val="00D66E64"/>
    <w:rsid w:val="00D671D8"/>
    <w:rsid w:val="00D67792"/>
    <w:rsid w:val="00D679D3"/>
    <w:rsid w:val="00D67F96"/>
    <w:rsid w:val="00D700E6"/>
    <w:rsid w:val="00D7032A"/>
    <w:rsid w:val="00D70C18"/>
    <w:rsid w:val="00D7101A"/>
    <w:rsid w:val="00D713B1"/>
    <w:rsid w:val="00D713FE"/>
    <w:rsid w:val="00D71470"/>
    <w:rsid w:val="00D715B6"/>
    <w:rsid w:val="00D7160F"/>
    <w:rsid w:val="00D72BB1"/>
    <w:rsid w:val="00D72E4D"/>
    <w:rsid w:val="00D72F6E"/>
    <w:rsid w:val="00D7336A"/>
    <w:rsid w:val="00D73EDA"/>
    <w:rsid w:val="00D74146"/>
    <w:rsid w:val="00D74161"/>
    <w:rsid w:val="00D7443A"/>
    <w:rsid w:val="00D74548"/>
    <w:rsid w:val="00D7496F"/>
    <w:rsid w:val="00D74B38"/>
    <w:rsid w:val="00D7507A"/>
    <w:rsid w:val="00D752DF"/>
    <w:rsid w:val="00D75513"/>
    <w:rsid w:val="00D7570A"/>
    <w:rsid w:val="00D75B37"/>
    <w:rsid w:val="00D75DB5"/>
    <w:rsid w:val="00D765F2"/>
    <w:rsid w:val="00D766EA"/>
    <w:rsid w:val="00D76737"/>
    <w:rsid w:val="00D767AD"/>
    <w:rsid w:val="00D7690D"/>
    <w:rsid w:val="00D77050"/>
    <w:rsid w:val="00D772CF"/>
    <w:rsid w:val="00D77614"/>
    <w:rsid w:val="00D77B31"/>
    <w:rsid w:val="00D77DE8"/>
    <w:rsid w:val="00D77FC2"/>
    <w:rsid w:val="00D802CA"/>
    <w:rsid w:val="00D803A5"/>
    <w:rsid w:val="00D80651"/>
    <w:rsid w:val="00D809A5"/>
    <w:rsid w:val="00D80B56"/>
    <w:rsid w:val="00D80BEC"/>
    <w:rsid w:val="00D80D8B"/>
    <w:rsid w:val="00D80E4F"/>
    <w:rsid w:val="00D811D4"/>
    <w:rsid w:val="00D8162D"/>
    <w:rsid w:val="00D81B48"/>
    <w:rsid w:val="00D81C38"/>
    <w:rsid w:val="00D81C9D"/>
    <w:rsid w:val="00D81EBA"/>
    <w:rsid w:val="00D82176"/>
    <w:rsid w:val="00D82451"/>
    <w:rsid w:val="00D824AF"/>
    <w:rsid w:val="00D827D5"/>
    <w:rsid w:val="00D827D9"/>
    <w:rsid w:val="00D82813"/>
    <w:rsid w:val="00D82966"/>
    <w:rsid w:val="00D82E86"/>
    <w:rsid w:val="00D83182"/>
    <w:rsid w:val="00D8381E"/>
    <w:rsid w:val="00D83CD7"/>
    <w:rsid w:val="00D83E23"/>
    <w:rsid w:val="00D83E4A"/>
    <w:rsid w:val="00D840FF"/>
    <w:rsid w:val="00D84256"/>
    <w:rsid w:val="00D8465F"/>
    <w:rsid w:val="00D84697"/>
    <w:rsid w:val="00D84745"/>
    <w:rsid w:val="00D8496C"/>
    <w:rsid w:val="00D84E27"/>
    <w:rsid w:val="00D8540F"/>
    <w:rsid w:val="00D85E60"/>
    <w:rsid w:val="00D85FC9"/>
    <w:rsid w:val="00D864E3"/>
    <w:rsid w:val="00D86546"/>
    <w:rsid w:val="00D866A2"/>
    <w:rsid w:val="00D866E1"/>
    <w:rsid w:val="00D86E2B"/>
    <w:rsid w:val="00D874FB"/>
    <w:rsid w:val="00D903F0"/>
    <w:rsid w:val="00D904EB"/>
    <w:rsid w:val="00D9074F"/>
    <w:rsid w:val="00D909E6"/>
    <w:rsid w:val="00D90ADF"/>
    <w:rsid w:val="00D90FD1"/>
    <w:rsid w:val="00D910CE"/>
    <w:rsid w:val="00D911AA"/>
    <w:rsid w:val="00D91ABE"/>
    <w:rsid w:val="00D91D61"/>
    <w:rsid w:val="00D91DB6"/>
    <w:rsid w:val="00D91EDB"/>
    <w:rsid w:val="00D9297D"/>
    <w:rsid w:val="00D92C4D"/>
    <w:rsid w:val="00D9359D"/>
    <w:rsid w:val="00D93628"/>
    <w:rsid w:val="00D9398E"/>
    <w:rsid w:val="00D93A31"/>
    <w:rsid w:val="00D93DBB"/>
    <w:rsid w:val="00D93F88"/>
    <w:rsid w:val="00D941B5"/>
    <w:rsid w:val="00D9441E"/>
    <w:rsid w:val="00D9466B"/>
    <w:rsid w:val="00D94714"/>
    <w:rsid w:val="00D94E4C"/>
    <w:rsid w:val="00D94FBA"/>
    <w:rsid w:val="00D9578A"/>
    <w:rsid w:val="00D958C4"/>
    <w:rsid w:val="00D95AFB"/>
    <w:rsid w:val="00D95B96"/>
    <w:rsid w:val="00D95EBF"/>
    <w:rsid w:val="00D96D22"/>
    <w:rsid w:val="00D97367"/>
    <w:rsid w:val="00D9750A"/>
    <w:rsid w:val="00D979C1"/>
    <w:rsid w:val="00D979F0"/>
    <w:rsid w:val="00D97B78"/>
    <w:rsid w:val="00D97CFF"/>
    <w:rsid w:val="00DA0B73"/>
    <w:rsid w:val="00DA0E14"/>
    <w:rsid w:val="00DA103D"/>
    <w:rsid w:val="00DA1591"/>
    <w:rsid w:val="00DA15A9"/>
    <w:rsid w:val="00DA16CA"/>
    <w:rsid w:val="00DA171B"/>
    <w:rsid w:val="00DA1975"/>
    <w:rsid w:val="00DA1CA5"/>
    <w:rsid w:val="00DA238A"/>
    <w:rsid w:val="00DA26C9"/>
    <w:rsid w:val="00DA2AFC"/>
    <w:rsid w:val="00DA3002"/>
    <w:rsid w:val="00DA311A"/>
    <w:rsid w:val="00DA3DF0"/>
    <w:rsid w:val="00DA4004"/>
    <w:rsid w:val="00DA41DD"/>
    <w:rsid w:val="00DA45B3"/>
    <w:rsid w:val="00DA4DEB"/>
    <w:rsid w:val="00DA52C5"/>
    <w:rsid w:val="00DA5404"/>
    <w:rsid w:val="00DA5495"/>
    <w:rsid w:val="00DA54F8"/>
    <w:rsid w:val="00DA5638"/>
    <w:rsid w:val="00DA5685"/>
    <w:rsid w:val="00DA5823"/>
    <w:rsid w:val="00DA596F"/>
    <w:rsid w:val="00DA5E57"/>
    <w:rsid w:val="00DA5FE4"/>
    <w:rsid w:val="00DA6404"/>
    <w:rsid w:val="00DA6717"/>
    <w:rsid w:val="00DA699D"/>
    <w:rsid w:val="00DA6A42"/>
    <w:rsid w:val="00DA6B60"/>
    <w:rsid w:val="00DA6B74"/>
    <w:rsid w:val="00DA7144"/>
    <w:rsid w:val="00DA7602"/>
    <w:rsid w:val="00DA7A06"/>
    <w:rsid w:val="00DA7C38"/>
    <w:rsid w:val="00DA7F2E"/>
    <w:rsid w:val="00DA7FD0"/>
    <w:rsid w:val="00DB0365"/>
    <w:rsid w:val="00DB0439"/>
    <w:rsid w:val="00DB0685"/>
    <w:rsid w:val="00DB0760"/>
    <w:rsid w:val="00DB0809"/>
    <w:rsid w:val="00DB089D"/>
    <w:rsid w:val="00DB0BE0"/>
    <w:rsid w:val="00DB0C8A"/>
    <w:rsid w:val="00DB0D3E"/>
    <w:rsid w:val="00DB10EA"/>
    <w:rsid w:val="00DB1455"/>
    <w:rsid w:val="00DB15EB"/>
    <w:rsid w:val="00DB204B"/>
    <w:rsid w:val="00DB2084"/>
    <w:rsid w:val="00DB221C"/>
    <w:rsid w:val="00DB22E1"/>
    <w:rsid w:val="00DB2CA7"/>
    <w:rsid w:val="00DB2F4D"/>
    <w:rsid w:val="00DB2FA3"/>
    <w:rsid w:val="00DB322E"/>
    <w:rsid w:val="00DB342A"/>
    <w:rsid w:val="00DB3965"/>
    <w:rsid w:val="00DB3C91"/>
    <w:rsid w:val="00DB3CE1"/>
    <w:rsid w:val="00DB3F80"/>
    <w:rsid w:val="00DB40AB"/>
    <w:rsid w:val="00DB40F8"/>
    <w:rsid w:val="00DB4688"/>
    <w:rsid w:val="00DB46CD"/>
    <w:rsid w:val="00DB483C"/>
    <w:rsid w:val="00DB4C02"/>
    <w:rsid w:val="00DB4C05"/>
    <w:rsid w:val="00DB5062"/>
    <w:rsid w:val="00DB54AA"/>
    <w:rsid w:val="00DB5945"/>
    <w:rsid w:val="00DB59AF"/>
    <w:rsid w:val="00DB6006"/>
    <w:rsid w:val="00DB61C5"/>
    <w:rsid w:val="00DB6541"/>
    <w:rsid w:val="00DB6719"/>
    <w:rsid w:val="00DB6736"/>
    <w:rsid w:val="00DB6804"/>
    <w:rsid w:val="00DB683B"/>
    <w:rsid w:val="00DB6F28"/>
    <w:rsid w:val="00DB70F5"/>
    <w:rsid w:val="00DB71DD"/>
    <w:rsid w:val="00DB7282"/>
    <w:rsid w:val="00DB75A5"/>
    <w:rsid w:val="00DB7610"/>
    <w:rsid w:val="00DB79FC"/>
    <w:rsid w:val="00DC0213"/>
    <w:rsid w:val="00DC0333"/>
    <w:rsid w:val="00DC058F"/>
    <w:rsid w:val="00DC0F10"/>
    <w:rsid w:val="00DC10F5"/>
    <w:rsid w:val="00DC116C"/>
    <w:rsid w:val="00DC11D4"/>
    <w:rsid w:val="00DC1646"/>
    <w:rsid w:val="00DC1738"/>
    <w:rsid w:val="00DC1C26"/>
    <w:rsid w:val="00DC1F5C"/>
    <w:rsid w:val="00DC226B"/>
    <w:rsid w:val="00DC289D"/>
    <w:rsid w:val="00DC2F10"/>
    <w:rsid w:val="00DC3BB3"/>
    <w:rsid w:val="00DC3F63"/>
    <w:rsid w:val="00DC46E5"/>
    <w:rsid w:val="00DC4A3E"/>
    <w:rsid w:val="00DC4B33"/>
    <w:rsid w:val="00DC510D"/>
    <w:rsid w:val="00DC5621"/>
    <w:rsid w:val="00DC5A78"/>
    <w:rsid w:val="00DC5B9B"/>
    <w:rsid w:val="00DC5F64"/>
    <w:rsid w:val="00DC627A"/>
    <w:rsid w:val="00DC63A9"/>
    <w:rsid w:val="00DC69E5"/>
    <w:rsid w:val="00DC6F2E"/>
    <w:rsid w:val="00DC74BF"/>
    <w:rsid w:val="00DC772D"/>
    <w:rsid w:val="00DC7A3E"/>
    <w:rsid w:val="00DC7AFF"/>
    <w:rsid w:val="00DC7CC1"/>
    <w:rsid w:val="00DD0159"/>
    <w:rsid w:val="00DD0247"/>
    <w:rsid w:val="00DD06EF"/>
    <w:rsid w:val="00DD0B3F"/>
    <w:rsid w:val="00DD0DB7"/>
    <w:rsid w:val="00DD13D3"/>
    <w:rsid w:val="00DD1E34"/>
    <w:rsid w:val="00DD2171"/>
    <w:rsid w:val="00DD2355"/>
    <w:rsid w:val="00DD272A"/>
    <w:rsid w:val="00DD29A7"/>
    <w:rsid w:val="00DD2C97"/>
    <w:rsid w:val="00DD2C98"/>
    <w:rsid w:val="00DD2CB3"/>
    <w:rsid w:val="00DD323C"/>
    <w:rsid w:val="00DD4686"/>
    <w:rsid w:val="00DD4687"/>
    <w:rsid w:val="00DD48DC"/>
    <w:rsid w:val="00DD4EF6"/>
    <w:rsid w:val="00DD511A"/>
    <w:rsid w:val="00DD5316"/>
    <w:rsid w:val="00DD5905"/>
    <w:rsid w:val="00DD5ADF"/>
    <w:rsid w:val="00DD5AFC"/>
    <w:rsid w:val="00DD5E9F"/>
    <w:rsid w:val="00DD71F6"/>
    <w:rsid w:val="00DD77C6"/>
    <w:rsid w:val="00DD7A78"/>
    <w:rsid w:val="00DD7AC0"/>
    <w:rsid w:val="00DD7E53"/>
    <w:rsid w:val="00DE02F6"/>
    <w:rsid w:val="00DE040E"/>
    <w:rsid w:val="00DE05C4"/>
    <w:rsid w:val="00DE09F9"/>
    <w:rsid w:val="00DE0B39"/>
    <w:rsid w:val="00DE0D02"/>
    <w:rsid w:val="00DE1711"/>
    <w:rsid w:val="00DE196F"/>
    <w:rsid w:val="00DE1A9D"/>
    <w:rsid w:val="00DE1B4C"/>
    <w:rsid w:val="00DE1CBF"/>
    <w:rsid w:val="00DE2261"/>
    <w:rsid w:val="00DE237F"/>
    <w:rsid w:val="00DE2EB2"/>
    <w:rsid w:val="00DE3276"/>
    <w:rsid w:val="00DE3DD2"/>
    <w:rsid w:val="00DE3EA2"/>
    <w:rsid w:val="00DE4084"/>
    <w:rsid w:val="00DE40BA"/>
    <w:rsid w:val="00DE4310"/>
    <w:rsid w:val="00DE475A"/>
    <w:rsid w:val="00DE48CC"/>
    <w:rsid w:val="00DE4BBD"/>
    <w:rsid w:val="00DE4BE7"/>
    <w:rsid w:val="00DE4D87"/>
    <w:rsid w:val="00DE5B22"/>
    <w:rsid w:val="00DE5E34"/>
    <w:rsid w:val="00DE5EB1"/>
    <w:rsid w:val="00DE6565"/>
    <w:rsid w:val="00DE68BF"/>
    <w:rsid w:val="00DE6927"/>
    <w:rsid w:val="00DE6F32"/>
    <w:rsid w:val="00DE736E"/>
    <w:rsid w:val="00DE7B2B"/>
    <w:rsid w:val="00DE7BAE"/>
    <w:rsid w:val="00DE7D8C"/>
    <w:rsid w:val="00DE7E09"/>
    <w:rsid w:val="00DE7E69"/>
    <w:rsid w:val="00DF02BA"/>
    <w:rsid w:val="00DF03B4"/>
    <w:rsid w:val="00DF04CF"/>
    <w:rsid w:val="00DF0659"/>
    <w:rsid w:val="00DF0CB1"/>
    <w:rsid w:val="00DF0DCB"/>
    <w:rsid w:val="00DF0E40"/>
    <w:rsid w:val="00DF15CD"/>
    <w:rsid w:val="00DF1702"/>
    <w:rsid w:val="00DF1DD0"/>
    <w:rsid w:val="00DF1F0C"/>
    <w:rsid w:val="00DF23A4"/>
    <w:rsid w:val="00DF2D36"/>
    <w:rsid w:val="00DF3426"/>
    <w:rsid w:val="00DF3581"/>
    <w:rsid w:val="00DF364C"/>
    <w:rsid w:val="00DF3A24"/>
    <w:rsid w:val="00DF417A"/>
    <w:rsid w:val="00DF45C4"/>
    <w:rsid w:val="00DF47CB"/>
    <w:rsid w:val="00DF539D"/>
    <w:rsid w:val="00DF580E"/>
    <w:rsid w:val="00DF5BBC"/>
    <w:rsid w:val="00DF5F02"/>
    <w:rsid w:val="00DF62A7"/>
    <w:rsid w:val="00DF63B8"/>
    <w:rsid w:val="00DF68E9"/>
    <w:rsid w:val="00DF6EC7"/>
    <w:rsid w:val="00DF6F2B"/>
    <w:rsid w:val="00DF6F33"/>
    <w:rsid w:val="00DF6F7E"/>
    <w:rsid w:val="00DF6FEE"/>
    <w:rsid w:val="00DF75F4"/>
    <w:rsid w:val="00DF7910"/>
    <w:rsid w:val="00DF7A4D"/>
    <w:rsid w:val="00DF7BEF"/>
    <w:rsid w:val="00DF7CC8"/>
    <w:rsid w:val="00DF7FC0"/>
    <w:rsid w:val="00E00016"/>
    <w:rsid w:val="00E00865"/>
    <w:rsid w:val="00E0125C"/>
    <w:rsid w:val="00E01894"/>
    <w:rsid w:val="00E019FD"/>
    <w:rsid w:val="00E01AF8"/>
    <w:rsid w:val="00E01E4C"/>
    <w:rsid w:val="00E01F74"/>
    <w:rsid w:val="00E0246D"/>
    <w:rsid w:val="00E0264B"/>
    <w:rsid w:val="00E02B8C"/>
    <w:rsid w:val="00E03095"/>
    <w:rsid w:val="00E03315"/>
    <w:rsid w:val="00E03466"/>
    <w:rsid w:val="00E036FD"/>
    <w:rsid w:val="00E03E8F"/>
    <w:rsid w:val="00E0418D"/>
    <w:rsid w:val="00E0421F"/>
    <w:rsid w:val="00E0427E"/>
    <w:rsid w:val="00E04352"/>
    <w:rsid w:val="00E044A4"/>
    <w:rsid w:val="00E046DA"/>
    <w:rsid w:val="00E049A7"/>
    <w:rsid w:val="00E04A09"/>
    <w:rsid w:val="00E05282"/>
    <w:rsid w:val="00E056EC"/>
    <w:rsid w:val="00E059D5"/>
    <w:rsid w:val="00E067C4"/>
    <w:rsid w:val="00E06967"/>
    <w:rsid w:val="00E06EE3"/>
    <w:rsid w:val="00E06F86"/>
    <w:rsid w:val="00E071EE"/>
    <w:rsid w:val="00E071F8"/>
    <w:rsid w:val="00E075B0"/>
    <w:rsid w:val="00E079EA"/>
    <w:rsid w:val="00E07A5F"/>
    <w:rsid w:val="00E07E1A"/>
    <w:rsid w:val="00E105F7"/>
    <w:rsid w:val="00E10993"/>
    <w:rsid w:val="00E10B94"/>
    <w:rsid w:val="00E1196D"/>
    <w:rsid w:val="00E11973"/>
    <w:rsid w:val="00E1245A"/>
    <w:rsid w:val="00E1269E"/>
    <w:rsid w:val="00E129F5"/>
    <w:rsid w:val="00E12AE2"/>
    <w:rsid w:val="00E12C22"/>
    <w:rsid w:val="00E13190"/>
    <w:rsid w:val="00E134BF"/>
    <w:rsid w:val="00E13FDD"/>
    <w:rsid w:val="00E14533"/>
    <w:rsid w:val="00E14753"/>
    <w:rsid w:val="00E149DA"/>
    <w:rsid w:val="00E14E24"/>
    <w:rsid w:val="00E14E68"/>
    <w:rsid w:val="00E14FC8"/>
    <w:rsid w:val="00E153C0"/>
    <w:rsid w:val="00E155DE"/>
    <w:rsid w:val="00E15A86"/>
    <w:rsid w:val="00E15A96"/>
    <w:rsid w:val="00E15C51"/>
    <w:rsid w:val="00E15FD4"/>
    <w:rsid w:val="00E1633B"/>
    <w:rsid w:val="00E16352"/>
    <w:rsid w:val="00E1686E"/>
    <w:rsid w:val="00E16990"/>
    <w:rsid w:val="00E172A2"/>
    <w:rsid w:val="00E17358"/>
    <w:rsid w:val="00E17608"/>
    <w:rsid w:val="00E17B4F"/>
    <w:rsid w:val="00E17E31"/>
    <w:rsid w:val="00E20907"/>
    <w:rsid w:val="00E2101D"/>
    <w:rsid w:val="00E214FC"/>
    <w:rsid w:val="00E21C97"/>
    <w:rsid w:val="00E220A0"/>
    <w:rsid w:val="00E220AA"/>
    <w:rsid w:val="00E2247B"/>
    <w:rsid w:val="00E2256B"/>
    <w:rsid w:val="00E232AE"/>
    <w:rsid w:val="00E234C7"/>
    <w:rsid w:val="00E236EB"/>
    <w:rsid w:val="00E236EC"/>
    <w:rsid w:val="00E23714"/>
    <w:rsid w:val="00E24133"/>
    <w:rsid w:val="00E241B7"/>
    <w:rsid w:val="00E244DD"/>
    <w:rsid w:val="00E2481A"/>
    <w:rsid w:val="00E24B48"/>
    <w:rsid w:val="00E24E62"/>
    <w:rsid w:val="00E251B5"/>
    <w:rsid w:val="00E252E2"/>
    <w:rsid w:val="00E25535"/>
    <w:rsid w:val="00E25576"/>
    <w:rsid w:val="00E260F5"/>
    <w:rsid w:val="00E2659A"/>
    <w:rsid w:val="00E26808"/>
    <w:rsid w:val="00E26980"/>
    <w:rsid w:val="00E26ED3"/>
    <w:rsid w:val="00E27092"/>
    <w:rsid w:val="00E270C0"/>
    <w:rsid w:val="00E270E6"/>
    <w:rsid w:val="00E2740C"/>
    <w:rsid w:val="00E276CA"/>
    <w:rsid w:val="00E278F6"/>
    <w:rsid w:val="00E27D5C"/>
    <w:rsid w:val="00E27D62"/>
    <w:rsid w:val="00E27E19"/>
    <w:rsid w:val="00E27E73"/>
    <w:rsid w:val="00E27EC4"/>
    <w:rsid w:val="00E27EE6"/>
    <w:rsid w:val="00E30093"/>
    <w:rsid w:val="00E301A5"/>
    <w:rsid w:val="00E302BC"/>
    <w:rsid w:val="00E305E8"/>
    <w:rsid w:val="00E3062E"/>
    <w:rsid w:val="00E308BA"/>
    <w:rsid w:val="00E3097A"/>
    <w:rsid w:val="00E30AA5"/>
    <w:rsid w:val="00E30C82"/>
    <w:rsid w:val="00E312B3"/>
    <w:rsid w:val="00E31410"/>
    <w:rsid w:val="00E316E3"/>
    <w:rsid w:val="00E317C5"/>
    <w:rsid w:val="00E3198D"/>
    <w:rsid w:val="00E319FC"/>
    <w:rsid w:val="00E31A4C"/>
    <w:rsid w:val="00E31BA8"/>
    <w:rsid w:val="00E31F13"/>
    <w:rsid w:val="00E320E0"/>
    <w:rsid w:val="00E3260F"/>
    <w:rsid w:val="00E32701"/>
    <w:rsid w:val="00E32D27"/>
    <w:rsid w:val="00E33180"/>
    <w:rsid w:val="00E334AE"/>
    <w:rsid w:val="00E33D43"/>
    <w:rsid w:val="00E33F97"/>
    <w:rsid w:val="00E342EF"/>
    <w:rsid w:val="00E34316"/>
    <w:rsid w:val="00E3459D"/>
    <w:rsid w:val="00E34682"/>
    <w:rsid w:val="00E347D9"/>
    <w:rsid w:val="00E34D76"/>
    <w:rsid w:val="00E35043"/>
    <w:rsid w:val="00E35969"/>
    <w:rsid w:val="00E35E13"/>
    <w:rsid w:val="00E36474"/>
    <w:rsid w:val="00E365F3"/>
    <w:rsid w:val="00E369E8"/>
    <w:rsid w:val="00E36BB1"/>
    <w:rsid w:val="00E3700C"/>
    <w:rsid w:val="00E37101"/>
    <w:rsid w:val="00E37232"/>
    <w:rsid w:val="00E3726A"/>
    <w:rsid w:val="00E372EC"/>
    <w:rsid w:val="00E37308"/>
    <w:rsid w:val="00E3759D"/>
    <w:rsid w:val="00E375DF"/>
    <w:rsid w:val="00E37853"/>
    <w:rsid w:val="00E4013D"/>
    <w:rsid w:val="00E402AA"/>
    <w:rsid w:val="00E402AE"/>
    <w:rsid w:val="00E4071E"/>
    <w:rsid w:val="00E40770"/>
    <w:rsid w:val="00E40A45"/>
    <w:rsid w:val="00E40DCE"/>
    <w:rsid w:val="00E40DEC"/>
    <w:rsid w:val="00E40F94"/>
    <w:rsid w:val="00E411D0"/>
    <w:rsid w:val="00E41385"/>
    <w:rsid w:val="00E416BC"/>
    <w:rsid w:val="00E41A1C"/>
    <w:rsid w:val="00E41F1A"/>
    <w:rsid w:val="00E4210E"/>
    <w:rsid w:val="00E421A7"/>
    <w:rsid w:val="00E421A9"/>
    <w:rsid w:val="00E424DE"/>
    <w:rsid w:val="00E42853"/>
    <w:rsid w:val="00E43417"/>
    <w:rsid w:val="00E43537"/>
    <w:rsid w:val="00E436B8"/>
    <w:rsid w:val="00E4376B"/>
    <w:rsid w:val="00E438DB"/>
    <w:rsid w:val="00E43B57"/>
    <w:rsid w:val="00E44298"/>
    <w:rsid w:val="00E445F0"/>
    <w:rsid w:val="00E449CF"/>
    <w:rsid w:val="00E44A51"/>
    <w:rsid w:val="00E450B6"/>
    <w:rsid w:val="00E45121"/>
    <w:rsid w:val="00E45579"/>
    <w:rsid w:val="00E462AF"/>
    <w:rsid w:val="00E46317"/>
    <w:rsid w:val="00E465C3"/>
    <w:rsid w:val="00E46C76"/>
    <w:rsid w:val="00E46DBB"/>
    <w:rsid w:val="00E46FA6"/>
    <w:rsid w:val="00E46FE5"/>
    <w:rsid w:val="00E47071"/>
    <w:rsid w:val="00E473DC"/>
    <w:rsid w:val="00E47ECD"/>
    <w:rsid w:val="00E501D1"/>
    <w:rsid w:val="00E50622"/>
    <w:rsid w:val="00E50BC6"/>
    <w:rsid w:val="00E511A3"/>
    <w:rsid w:val="00E511CD"/>
    <w:rsid w:val="00E511FF"/>
    <w:rsid w:val="00E5133D"/>
    <w:rsid w:val="00E518EA"/>
    <w:rsid w:val="00E51962"/>
    <w:rsid w:val="00E5201B"/>
    <w:rsid w:val="00E52170"/>
    <w:rsid w:val="00E523F7"/>
    <w:rsid w:val="00E52415"/>
    <w:rsid w:val="00E525CD"/>
    <w:rsid w:val="00E525F6"/>
    <w:rsid w:val="00E528DF"/>
    <w:rsid w:val="00E52D84"/>
    <w:rsid w:val="00E531F5"/>
    <w:rsid w:val="00E532E8"/>
    <w:rsid w:val="00E53AD2"/>
    <w:rsid w:val="00E53BE6"/>
    <w:rsid w:val="00E547F2"/>
    <w:rsid w:val="00E5493A"/>
    <w:rsid w:val="00E54975"/>
    <w:rsid w:val="00E54C47"/>
    <w:rsid w:val="00E555F5"/>
    <w:rsid w:val="00E55672"/>
    <w:rsid w:val="00E557A5"/>
    <w:rsid w:val="00E55854"/>
    <w:rsid w:val="00E55E7B"/>
    <w:rsid w:val="00E5608C"/>
    <w:rsid w:val="00E562A6"/>
    <w:rsid w:val="00E565BD"/>
    <w:rsid w:val="00E56B2C"/>
    <w:rsid w:val="00E56B3A"/>
    <w:rsid w:val="00E56FC5"/>
    <w:rsid w:val="00E5795E"/>
    <w:rsid w:val="00E57BAA"/>
    <w:rsid w:val="00E57BFD"/>
    <w:rsid w:val="00E57E21"/>
    <w:rsid w:val="00E57FAA"/>
    <w:rsid w:val="00E600EA"/>
    <w:rsid w:val="00E60108"/>
    <w:rsid w:val="00E606C3"/>
    <w:rsid w:val="00E609D7"/>
    <w:rsid w:val="00E60A53"/>
    <w:rsid w:val="00E61205"/>
    <w:rsid w:val="00E6121F"/>
    <w:rsid w:val="00E61524"/>
    <w:rsid w:val="00E61ECB"/>
    <w:rsid w:val="00E6216A"/>
    <w:rsid w:val="00E62472"/>
    <w:rsid w:val="00E62645"/>
    <w:rsid w:val="00E629AB"/>
    <w:rsid w:val="00E62DC2"/>
    <w:rsid w:val="00E63974"/>
    <w:rsid w:val="00E639E1"/>
    <w:rsid w:val="00E639EB"/>
    <w:rsid w:val="00E63C51"/>
    <w:rsid w:val="00E63C83"/>
    <w:rsid w:val="00E64363"/>
    <w:rsid w:val="00E6506A"/>
    <w:rsid w:val="00E652A3"/>
    <w:rsid w:val="00E652C4"/>
    <w:rsid w:val="00E653F5"/>
    <w:rsid w:val="00E65746"/>
    <w:rsid w:val="00E65CCB"/>
    <w:rsid w:val="00E65F3B"/>
    <w:rsid w:val="00E65F5F"/>
    <w:rsid w:val="00E66177"/>
    <w:rsid w:val="00E66239"/>
    <w:rsid w:val="00E666AB"/>
    <w:rsid w:val="00E66A78"/>
    <w:rsid w:val="00E671EB"/>
    <w:rsid w:val="00E6757A"/>
    <w:rsid w:val="00E67A9B"/>
    <w:rsid w:val="00E67B6B"/>
    <w:rsid w:val="00E70681"/>
    <w:rsid w:val="00E70FE6"/>
    <w:rsid w:val="00E7115E"/>
    <w:rsid w:val="00E7130F"/>
    <w:rsid w:val="00E71459"/>
    <w:rsid w:val="00E7163C"/>
    <w:rsid w:val="00E71B66"/>
    <w:rsid w:val="00E71BCC"/>
    <w:rsid w:val="00E71CD8"/>
    <w:rsid w:val="00E71D51"/>
    <w:rsid w:val="00E7297E"/>
    <w:rsid w:val="00E72A9D"/>
    <w:rsid w:val="00E72FD5"/>
    <w:rsid w:val="00E730F7"/>
    <w:rsid w:val="00E73124"/>
    <w:rsid w:val="00E73F2B"/>
    <w:rsid w:val="00E742D8"/>
    <w:rsid w:val="00E744B5"/>
    <w:rsid w:val="00E7451E"/>
    <w:rsid w:val="00E7471B"/>
    <w:rsid w:val="00E748A6"/>
    <w:rsid w:val="00E75047"/>
    <w:rsid w:val="00E750CD"/>
    <w:rsid w:val="00E750E5"/>
    <w:rsid w:val="00E7532E"/>
    <w:rsid w:val="00E75A9B"/>
    <w:rsid w:val="00E75DF8"/>
    <w:rsid w:val="00E763A4"/>
    <w:rsid w:val="00E76476"/>
    <w:rsid w:val="00E764A4"/>
    <w:rsid w:val="00E764E7"/>
    <w:rsid w:val="00E76827"/>
    <w:rsid w:val="00E770A9"/>
    <w:rsid w:val="00E77D5C"/>
    <w:rsid w:val="00E808A3"/>
    <w:rsid w:val="00E80C68"/>
    <w:rsid w:val="00E81203"/>
    <w:rsid w:val="00E8173A"/>
    <w:rsid w:val="00E818DB"/>
    <w:rsid w:val="00E82002"/>
    <w:rsid w:val="00E82181"/>
    <w:rsid w:val="00E82457"/>
    <w:rsid w:val="00E8253B"/>
    <w:rsid w:val="00E82728"/>
    <w:rsid w:val="00E83095"/>
    <w:rsid w:val="00E833B0"/>
    <w:rsid w:val="00E8345F"/>
    <w:rsid w:val="00E8370C"/>
    <w:rsid w:val="00E83862"/>
    <w:rsid w:val="00E83AB8"/>
    <w:rsid w:val="00E83CA2"/>
    <w:rsid w:val="00E83E52"/>
    <w:rsid w:val="00E83F67"/>
    <w:rsid w:val="00E8443A"/>
    <w:rsid w:val="00E845F0"/>
    <w:rsid w:val="00E84AD9"/>
    <w:rsid w:val="00E84CE6"/>
    <w:rsid w:val="00E85512"/>
    <w:rsid w:val="00E855BF"/>
    <w:rsid w:val="00E85611"/>
    <w:rsid w:val="00E8571F"/>
    <w:rsid w:val="00E85C28"/>
    <w:rsid w:val="00E860E3"/>
    <w:rsid w:val="00E86224"/>
    <w:rsid w:val="00E863A4"/>
    <w:rsid w:val="00E86474"/>
    <w:rsid w:val="00E86519"/>
    <w:rsid w:val="00E86E64"/>
    <w:rsid w:val="00E86EA2"/>
    <w:rsid w:val="00E87BD3"/>
    <w:rsid w:val="00E90752"/>
    <w:rsid w:val="00E90EB6"/>
    <w:rsid w:val="00E913E4"/>
    <w:rsid w:val="00E9152D"/>
    <w:rsid w:val="00E917BE"/>
    <w:rsid w:val="00E91A66"/>
    <w:rsid w:val="00E91AAD"/>
    <w:rsid w:val="00E921F8"/>
    <w:rsid w:val="00E923C5"/>
    <w:rsid w:val="00E925E6"/>
    <w:rsid w:val="00E92E6D"/>
    <w:rsid w:val="00E92F29"/>
    <w:rsid w:val="00E92FF1"/>
    <w:rsid w:val="00E92FF8"/>
    <w:rsid w:val="00E9304A"/>
    <w:rsid w:val="00E930C1"/>
    <w:rsid w:val="00E93544"/>
    <w:rsid w:val="00E93BA5"/>
    <w:rsid w:val="00E93F1B"/>
    <w:rsid w:val="00E93FCD"/>
    <w:rsid w:val="00E9442F"/>
    <w:rsid w:val="00E94662"/>
    <w:rsid w:val="00E94C94"/>
    <w:rsid w:val="00E950E6"/>
    <w:rsid w:val="00E951DF"/>
    <w:rsid w:val="00E95491"/>
    <w:rsid w:val="00E9591B"/>
    <w:rsid w:val="00E96369"/>
    <w:rsid w:val="00E96396"/>
    <w:rsid w:val="00E966F2"/>
    <w:rsid w:val="00E96808"/>
    <w:rsid w:val="00E96AEA"/>
    <w:rsid w:val="00E96DA2"/>
    <w:rsid w:val="00E9752A"/>
    <w:rsid w:val="00E975BF"/>
    <w:rsid w:val="00E975C3"/>
    <w:rsid w:val="00E9762A"/>
    <w:rsid w:val="00E97764"/>
    <w:rsid w:val="00E97F82"/>
    <w:rsid w:val="00EA0583"/>
    <w:rsid w:val="00EA05FB"/>
    <w:rsid w:val="00EA0A00"/>
    <w:rsid w:val="00EA0C09"/>
    <w:rsid w:val="00EA0E3F"/>
    <w:rsid w:val="00EA10D1"/>
    <w:rsid w:val="00EA1592"/>
    <w:rsid w:val="00EA167A"/>
    <w:rsid w:val="00EA1914"/>
    <w:rsid w:val="00EA1BB8"/>
    <w:rsid w:val="00EA1EEA"/>
    <w:rsid w:val="00EA1FDF"/>
    <w:rsid w:val="00EA229B"/>
    <w:rsid w:val="00EA261C"/>
    <w:rsid w:val="00EA26EF"/>
    <w:rsid w:val="00EA2B8A"/>
    <w:rsid w:val="00EA2DDA"/>
    <w:rsid w:val="00EA3238"/>
    <w:rsid w:val="00EA325A"/>
    <w:rsid w:val="00EA3285"/>
    <w:rsid w:val="00EA34FF"/>
    <w:rsid w:val="00EA3B98"/>
    <w:rsid w:val="00EA3CDA"/>
    <w:rsid w:val="00EA40E4"/>
    <w:rsid w:val="00EA4C4D"/>
    <w:rsid w:val="00EA4EE6"/>
    <w:rsid w:val="00EA4F69"/>
    <w:rsid w:val="00EA51B5"/>
    <w:rsid w:val="00EA51C7"/>
    <w:rsid w:val="00EA52CA"/>
    <w:rsid w:val="00EA566A"/>
    <w:rsid w:val="00EA5BEC"/>
    <w:rsid w:val="00EA602B"/>
    <w:rsid w:val="00EA602D"/>
    <w:rsid w:val="00EA61E0"/>
    <w:rsid w:val="00EA6500"/>
    <w:rsid w:val="00EA668A"/>
    <w:rsid w:val="00EA6776"/>
    <w:rsid w:val="00EA6DF9"/>
    <w:rsid w:val="00EA71B0"/>
    <w:rsid w:val="00EA73D8"/>
    <w:rsid w:val="00EA7995"/>
    <w:rsid w:val="00EA7A22"/>
    <w:rsid w:val="00EA7AAC"/>
    <w:rsid w:val="00EA7D73"/>
    <w:rsid w:val="00EA7E54"/>
    <w:rsid w:val="00EA7F4B"/>
    <w:rsid w:val="00EB026F"/>
    <w:rsid w:val="00EB0419"/>
    <w:rsid w:val="00EB0768"/>
    <w:rsid w:val="00EB0793"/>
    <w:rsid w:val="00EB095F"/>
    <w:rsid w:val="00EB0995"/>
    <w:rsid w:val="00EB09CE"/>
    <w:rsid w:val="00EB0E49"/>
    <w:rsid w:val="00EB1538"/>
    <w:rsid w:val="00EB1BDF"/>
    <w:rsid w:val="00EB1C72"/>
    <w:rsid w:val="00EB260D"/>
    <w:rsid w:val="00EB3241"/>
    <w:rsid w:val="00EB32B8"/>
    <w:rsid w:val="00EB3741"/>
    <w:rsid w:val="00EB37D0"/>
    <w:rsid w:val="00EB38AF"/>
    <w:rsid w:val="00EB3DCF"/>
    <w:rsid w:val="00EB40A5"/>
    <w:rsid w:val="00EB4543"/>
    <w:rsid w:val="00EB47AA"/>
    <w:rsid w:val="00EB490C"/>
    <w:rsid w:val="00EB4AA0"/>
    <w:rsid w:val="00EB4CC1"/>
    <w:rsid w:val="00EB4D76"/>
    <w:rsid w:val="00EB53E6"/>
    <w:rsid w:val="00EB54F2"/>
    <w:rsid w:val="00EB5D51"/>
    <w:rsid w:val="00EB5F1C"/>
    <w:rsid w:val="00EB64DE"/>
    <w:rsid w:val="00EB65B0"/>
    <w:rsid w:val="00EB6787"/>
    <w:rsid w:val="00EB696F"/>
    <w:rsid w:val="00EB6D60"/>
    <w:rsid w:val="00EB7301"/>
    <w:rsid w:val="00EB77BA"/>
    <w:rsid w:val="00EB7859"/>
    <w:rsid w:val="00EB7B4C"/>
    <w:rsid w:val="00EB7BE7"/>
    <w:rsid w:val="00EB7FD6"/>
    <w:rsid w:val="00EC01FF"/>
    <w:rsid w:val="00EC03D0"/>
    <w:rsid w:val="00EC03F7"/>
    <w:rsid w:val="00EC060E"/>
    <w:rsid w:val="00EC0C56"/>
    <w:rsid w:val="00EC1032"/>
    <w:rsid w:val="00EC1479"/>
    <w:rsid w:val="00EC1777"/>
    <w:rsid w:val="00EC1CC1"/>
    <w:rsid w:val="00EC2157"/>
    <w:rsid w:val="00EC2B50"/>
    <w:rsid w:val="00EC2FCE"/>
    <w:rsid w:val="00EC33AE"/>
    <w:rsid w:val="00EC35AF"/>
    <w:rsid w:val="00EC3C63"/>
    <w:rsid w:val="00EC3F2F"/>
    <w:rsid w:val="00EC4015"/>
    <w:rsid w:val="00EC4158"/>
    <w:rsid w:val="00EC4212"/>
    <w:rsid w:val="00EC4395"/>
    <w:rsid w:val="00EC4AB8"/>
    <w:rsid w:val="00EC4AE1"/>
    <w:rsid w:val="00EC4E50"/>
    <w:rsid w:val="00EC4F77"/>
    <w:rsid w:val="00EC5D9A"/>
    <w:rsid w:val="00EC6756"/>
    <w:rsid w:val="00EC6F39"/>
    <w:rsid w:val="00EC72F5"/>
    <w:rsid w:val="00EC7735"/>
    <w:rsid w:val="00EC791E"/>
    <w:rsid w:val="00EC7AF7"/>
    <w:rsid w:val="00EC7FB4"/>
    <w:rsid w:val="00ED02C6"/>
    <w:rsid w:val="00ED05DC"/>
    <w:rsid w:val="00ED06DD"/>
    <w:rsid w:val="00ED0B53"/>
    <w:rsid w:val="00ED0CDD"/>
    <w:rsid w:val="00ED101E"/>
    <w:rsid w:val="00ED11BD"/>
    <w:rsid w:val="00ED11F5"/>
    <w:rsid w:val="00ED1213"/>
    <w:rsid w:val="00ED1E0B"/>
    <w:rsid w:val="00ED23AE"/>
    <w:rsid w:val="00ED24E9"/>
    <w:rsid w:val="00ED28C1"/>
    <w:rsid w:val="00ED2928"/>
    <w:rsid w:val="00ED2BEC"/>
    <w:rsid w:val="00ED2EE8"/>
    <w:rsid w:val="00ED3296"/>
    <w:rsid w:val="00ED3421"/>
    <w:rsid w:val="00ED3452"/>
    <w:rsid w:val="00ED37F2"/>
    <w:rsid w:val="00ED3938"/>
    <w:rsid w:val="00ED3C9A"/>
    <w:rsid w:val="00ED3CC6"/>
    <w:rsid w:val="00ED3D6A"/>
    <w:rsid w:val="00ED424B"/>
    <w:rsid w:val="00ED4A15"/>
    <w:rsid w:val="00ED4E0D"/>
    <w:rsid w:val="00ED52B4"/>
    <w:rsid w:val="00ED5950"/>
    <w:rsid w:val="00ED5B7F"/>
    <w:rsid w:val="00ED5BE4"/>
    <w:rsid w:val="00ED5CC7"/>
    <w:rsid w:val="00ED60F8"/>
    <w:rsid w:val="00ED6209"/>
    <w:rsid w:val="00ED627E"/>
    <w:rsid w:val="00ED6735"/>
    <w:rsid w:val="00ED6B48"/>
    <w:rsid w:val="00ED7A39"/>
    <w:rsid w:val="00ED7E2E"/>
    <w:rsid w:val="00EE02CD"/>
    <w:rsid w:val="00EE02CF"/>
    <w:rsid w:val="00EE06AE"/>
    <w:rsid w:val="00EE0EF4"/>
    <w:rsid w:val="00EE13C5"/>
    <w:rsid w:val="00EE1423"/>
    <w:rsid w:val="00EE157F"/>
    <w:rsid w:val="00EE19A8"/>
    <w:rsid w:val="00EE1D77"/>
    <w:rsid w:val="00EE233B"/>
    <w:rsid w:val="00EE27C6"/>
    <w:rsid w:val="00EE309F"/>
    <w:rsid w:val="00EE335D"/>
    <w:rsid w:val="00EE3F47"/>
    <w:rsid w:val="00EE422C"/>
    <w:rsid w:val="00EE43AA"/>
    <w:rsid w:val="00EE43C1"/>
    <w:rsid w:val="00EE4413"/>
    <w:rsid w:val="00EE484F"/>
    <w:rsid w:val="00EE4B1A"/>
    <w:rsid w:val="00EE4C7E"/>
    <w:rsid w:val="00EE4CC0"/>
    <w:rsid w:val="00EE5191"/>
    <w:rsid w:val="00EE5329"/>
    <w:rsid w:val="00EE599D"/>
    <w:rsid w:val="00EE5DC3"/>
    <w:rsid w:val="00EE61E1"/>
    <w:rsid w:val="00EE61F2"/>
    <w:rsid w:val="00EE628F"/>
    <w:rsid w:val="00EE6324"/>
    <w:rsid w:val="00EE646B"/>
    <w:rsid w:val="00EE6E04"/>
    <w:rsid w:val="00EE70FF"/>
    <w:rsid w:val="00EE77FE"/>
    <w:rsid w:val="00EE7AE3"/>
    <w:rsid w:val="00EE7AFE"/>
    <w:rsid w:val="00EE7D5E"/>
    <w:rsid w:val="00EE7DF5"/>
    <w:rsid w:val="00EF01DE"/>
    <w:rsid w:val="00EF0232"/>
    <w:rsid w:val="00EF03F6"/>
    <w:rsid w:val="00EF07AE"/>
    <w:rsid w:val="00EF0851"/>
    <w:rsid w:val="00EF0AC6"/>
    <w:rsid w:val="00EF0AED"/>
    <w:rsid w:val="00EF0EA1"/>
    <w:rsid w:val="00EF10FC"/>
    <w:rsid w:val="00EF157D"/>
    <w:rsid w:val="00EF1971"/>
    <w:rsid w:val="00EF1D84"/>
    <w:rsid w:val="00EF1ED6"/>
    <w:rsid w:val="00EF2119"/>
    <w:rsid w:val="00EF24AA"/>
    <w:rsid w:val="00EF24C9"/>
    <w:rsid w:val="00EF262C"/>
    <w:rsid w:val="00EF3305"/>
    <w:rsid w:val="00EF38D1"/>
    <w:rsid w:val="00EF3BA8"/>
    <w:rsid w:val="00EF3F53"/>
    <w:rsid w:val="00EF430E"/>
    <w:rsid w:val="00EF4559"/>
    <w:rsid w:val="00EF4826"/>
    <w:rsid w:val="00EF4A05"/>
    <w:rsid w:val="00EF4FAB"/>
    <w:rsid w:val="00EF50E6"/>
    <w:rsid w:val="00EF5441"/>
    <w:rsid w:val="00EF5475"/>
    <w:rsid w:val="00EF58B9"/>
    <w:rsid w:val="00EF5B2F"/>
    <w:rsid w:val="00EF5CAE"/>
    <w:rsid w:val="00EF609E"/>
    <w:rsid w:val="00EF61AF"/>
    <w:rsid w:val="00EF656A"/>
    <w:rsid w:val="00EF6576"/>
    <w:rsid w:val="00EF6653"/>
    <w:rsid w:val="00EF68AF"/>
    <w:rsid w:val="00EF6AD2"/>
    <w:rsid w:val="00EF6B82"/>
    <w:rsid w:val="00EF6CC8"/>
    <w:rsid w:val="00EF6DAA"/>
    <w:rsid w:val="00EF7239"/>
    <w:rsid w:val="00EF7504"/>
    <w:rsid w:val="00EF78B3"/>
    <w:rsid w:val="00EF7E25"/>
    <w:rsid w:val="00F0002A"/>
    <w:rsid w:val="00F00265"/>
    <w:rsid w:val="00F0042C"/>
    <w:rsid w:val="00F0064F"/>
    <w:rsid w:val="00F00820"/>
    <w:rsid w:val="00F008D0"/>
    <w:rsid w:val="00F0099E"/>
    <w:rsid w:val="00F00E40"/>
    <w:rsid w:val="00F01088"/>
    <w:rsid w:val="00F0114E"/>
    <w:rsid w:val="00F018F2"/>
    <w:rsid w:val="00F019A9"/>
    <w:rsid w:val="00F01B81"/>
    <w:rsid w:val="00F01C3E"/>
    <w:rsid w:val="00F02176"/>
    <w:rsid w:val="00F02830"/>
    <w:rsid w:val="00F0286B"/>
    <w:rsid w:val="00F028F9"/>
    <w:rsid w:val="00F0292C"/>
    <w:rsid w:val="00F02C4C"/>
    <w:rsid w:val="00F02C89"/>
    <w:rsid w:val="00F02E54"/>
    <w:rsid w:val="00F02FCC"/>
    <w:rsid w:val="00F030B6"/>
    <w:rsid w:val="00F032FC"/>
    <w:rsid w:val="00F0340E"/>
    <w:rsid w:val="00F0357E"/>
    <w:rsid w:val="00F035AF"/>
    <w:rsid w:val="00F0398D"/>
    <w:rsid w:val="00F03AB7"/>
    <w:rsid w:val="00F03CAF"/>
    <w:rsid w:val="00F03E40"/>
    <w:rsid w:val="00F043FF"/>
    <w:rsid w:val="00F05117"/>
    <w:rsid w:val="00F05510"/>
    <w:rsid w:val="00F058B9"/>
    <w:rsid w:val="00F05A09"/>
    <w:rsid w:val="00F06847"/>
    <w:rsid w:val="00F0689A"/>
    <w:rsid w:val="00F06A51"/>
    <w:rsid w:val="00F06AA4"/>
    <w:rsid w:val="00F06BC4"/>
    <w:rsid w:val="00F06C4E"/>
    <w:rsid w:val="00F06CEE"/>
    <w:rsid w:val="00F06EA4"/>
    <w:rsid w:val="00F0711B"/>
    <w:rsid w:val="00F07377"/>
    <w:rsid w:val="00F07DD0"/>
    <w:rsid w:val="00F1016F"/>
    <w:rsid w:val="00F102DD"/>
    <w:rsid w:val="00F107EA"/>
    <w:rsid w:val="00F10887"/>
    <w:rsid w:val="00F10FCF"/>
    <w:rsid w:val="00F11067"/>
    <w:rsid w:val="00F11158"/>
    <w:rsid w:val="00F117E6"/>
    <w:rsid w:val="00F11ABB"/>
    <w:rsid w:val="00F11C96"/>
    <w:rsid w:val="00F11D05"/>
    <w:rsid w:val="00F12224"/>
    <w:rsid w:val="00F12AB4"/>
    <w:rsid w:val="00F12DAA"/>
    <w:rsid w:val="00F131F4"/>
    <w:rsid w:val="00F13275"/>
    <w:rsid w:val="00F13348"/>
    <w:rsid w:val="00F13FA0"/>
    <w:rsid w:val="00F140B7"/>
    <w:rsid w:val="00F142A3"/>
    <w:rsid w:val="00F14562"/>
    <w:rsid w:val="00F145D3"/>
    <w:rsid w:val="00F14B24"/>
    <w:rsid w:val="00F14D2E"/>
    <w:rsid w:val="00F15016"/>
    <w:rsid w:val="00F155E0"/>
    <w:rsid w:val="00F15A4E"/>
    <w:rsid w:val="00F15A82"/>
    <w:rsid w:val="00F15DB2"/>
    <w:rsid w:val="00F1615C"/>
    <w:rsid w:val="00F16765"/>
    <w:rsid w:val="00F16EB0"/>
    <w:rsid w:val="00F17410"/>
    <w:rsid w:val="00F17790"/>
    <w:rsid w:val="00F17CE6"/>
    <w:rsid w:val="00F20235"/>
    <w:rsid w:val="00F203E9"/>
    <w:rsid w:val="00F20897"/>
    <w:rsid w:val="00F20CE1"/>
    <w:rsid w:val="00F20ED2"/>
    <w:rsid w:val="00F21530"/>
    <w:rsid w:val="00F21625"/>
    <w:rsid w:val="00F21694"/>
    <w:rsid w:val="00F218B4"/>
    <w:rsid w:val="00F21E0D"/>
    <w:rsid w:val="00F2202F"/>
    <w:rsid w:val="00F2229C"/>
    <w:rsid w:val="00F22560"/>
    <w:rsid w:val="00F234ED"/>
    <w:rsid w:val="00F23507"/>
    <w:rsid w:val="00F23A13"/>
    <w:rsid w:val="00F23C75"/>
    <w:rsid w:val="00F2439E"/>
    <w:rsid w:val="00F247EF"/>
    <w:rsid w:val="00F249B5"/>
    <w:rsid w:val="00F24A1B"/>
    <w:rsid w:val="00F24B3D"/>
    <w:rsid w:val="00F24B90"/>
    <w:rsid w:val="00F24C2D"/>
    <w:rsid w:val="00F24CC3"/>
    <w:rsid w:val="00F25494"/>
    <w:rsid w:val="00F25E87"/>
    <w:rsid w:val="00F263AA"/>
    <w:rsid w:val="00F2657E"/>
    <w:rsid w:val="00F2683A"/>
    <w:rsid w:val="00F2706C"/>
    <w:rsid w:val="00F27384"/>
    <w:rsid w:val="00F2748B"/>
    <w:rsid w:val="00F27FD8"/>
    <w:rsid w:val="00F3024F"/>
    <w:rsid w:val="00F3052B"/>
    <w:rsid w:val="00F305E8"/>
    <w:rsid w:val="00F30780"/>
    <w:rsid w:val="00F3091E"/>
    <w:rsid w:val="00F3095B"/>
    <w:rsid w:val="00F30ADE"/>
    <w:rsid w:val="00F30BC2"/>
    <w:rsid w:val="00F30C04"/>
    <w:rsid w:val="00F30CB6"/>
    <w:rsid w:val="00F30DDE"/>
    <w:rsid w:val="00F3101B"/>
    <w:rsid w:val="00F310B3"/>
    <w:rsid w:val="00F31CE4"/>
    <w:rsid w:val="00F31F9D"/>
    <w:rsid w:val="00F32732"/>
    <w:rsid w:val="00F32978"/>
    <w:rsid w:val="00F33024"/>
    <w:rsid w:val="00F330A5"/>
    <w:rsid w:val="00F331DF"/>
    <w:rsid w:val="00F337B2"/>
    <w:rsid w:val="00F337E3"/>
    <w:rsid w:val="00F33C63"/>
    <w:rsid w:val="00F33D1D"/>
    <w:rsid w:val="00F33E9A"/>
    <w:rsid w:val="00F341AC"/>
    <w:rsid w:val="00F341CA"/>
    <w:rsid w:val="00F34897"/>
    <w:rsid w:val="00F34AF9"/>
    <w:rsid w:val="00F34C8B"/>
    <w:rsid w:val="00F35837"/>
    <w:rsid w:val="00F358E2"/>
    <w:rsid w:val="00F35C2D"/>
    <w:rsid w:val="00F36419"/>
    <w:rsid w:val="00F366A6"/>
    <w:rsid w:val="00F36CB9"/>
    <w:rsid w:val="00F36DFE"/>
    <w:rsid w:val="00F37085"/>
    <w:rsid w:val="00F371C8"/>
    <w:rsid w:val="00F37281"/>
    <w:rsid w:val="00F378ED"/>
    <w:rsid w:val="00F37DEB"/>
    <w:rsid w:val="00F37ED2"/>
    <w:rsid w:val="00F40299"/>
    <w:rsid w:val="00F40528"/>
    <w:rsid w:val="00F40907"/>
    <w:rsid w:val="00F41892"/>
    <w:rsid w:val="00F4194A"/>
    <w:rsid w:val="00F419FD"/>
    <w:rsid w:val="00F41AA1"/>
    <w:rsid w:val="00F41C50"/>
    <w:rsid w:val="00F41D73"/>
    <w:rsid w:val="00F41F37"/>
    <w:rsid w:val="00F430D4"/>
    <w:rsid w:val="00F44000"/>
    <w:rsid w:val="00F44181"/>
    <w:rsid w:val="00F44ADE"/>
    <w:rsid w:val="00F44C1E"/>
    <w:rsid w:val="00F44CE8"/>
    <w:rsid w:val="00F452FE"/>
    <w:rsid w:val="00F45ACC"/>
    <w:rsid w:val="00F45C74"/>
    <w:rsid w:val="00F45F0C"/>
    <w:rsid w:val="00F46017"/>
    <w:rsid w:val="00F463A0"/>
    <w:rsid w:val="00F463D2"/>
    <w:rsid w:val="00F4656A"/>
    <w:rsid w:val="00F46A38"/>
    <w:rsid w:val="00F46D30"/>
    <w:rsid w:val="00F475BD"/>
    <w:rsid w:val="00F4798B"/>
    <w:rsid w:val="00F47A25"/>
    <w:rsid w:val="00F50090"/>
    <w:rsid w:val="00F50434"/>
    <w:rsid w:val="00F50674"/>
    <w:rsid w:val="00F50975"/>
    <w:rsid w:val="00F50B03"/>
    <w:rsid w:val="00F50DDF"/>
    <w:rsid w:val="00F50EB4"/>
    <w:rsid w:val="00F5112E"/>
    <w:rsid w:val="00F511B4"/>
    <w:rsid w:val="00F51294"/>
    <w:rsid w:val="00F51342"/>
    <w:rsid w:val="00F51894"/>
    <w:rsid w:val="00F51931"/>
    <w:rsid w:val="00F519B4"/>
    <w:rsid w:val="00F521B5"/>
    <w:rsid w:val="00F52405"/>
    <w:rsid w:val="00F5297B"/>
    <w:rsid w:val="00F52999"/>
    <w:rsid w:val="00F52A9C"/>
    <w:rsid w:val="00F52CCB"/>
    <w:rsid w:val="00F52F53"/>
    <w:rsid w:val="00F52F8B"/>
    <w:rsid w:val="00F52FD6"/>
    <w:rsid w:val="00F5368E"/>
    <w:rsid w:val="00F5378B"/>
    <w:rsid w:val="00F5386E"/>
    <w:rsid w:val="00F541C9"/>
    <w:rsid w:val="00F54354"/>
    <w:rsid w:val="00F54370"/>
    <w:rsid w:val="00F5456F"/>
    <w:rsid w:val="00F54941"/>
    <w:rsid w:val="00F55109"/>
    <w:rsid w:val="00F555D0"/>
    <w:rsid w:val="00F558E4"/>
    <w:rsid w:val="00F55986"/>
    <w:rsid w:val="00F5634E"/>
    <w:rsid w:val="00F5670A"/>
    <w:rsid w:val="00F56798"/>
    <w:rsid w:val="00F567FB"/>
    <w:rsid w:val="00F569AD"/>
    <w:rsid w:val="00F56CDD"/>
    <w:rsid w:val="00F56E4F"/>
    <w:rsid w:val="00F5705B"/>
    <w:rsid w:val="00F57140"/>
    <w:rsid w:val="00F574C6"/>
    <w:rsid w:val="00F57A79"/>
    <w:rsid w:val="00F57B46"/>
    <w:rsid w:val="00F6065A"/>
    <w:rsid w:val="00F609BC"/>
    <w:rsid w:val="00F60E9B"/>
    <w:rsid w:val="00F61188"/>
    <w:rsid w:val="00F611CC"/>
    <w:rsid w:val="00F613E4"/>
    <w:rsid w:val="00F61520"/>
    <w:rsid w:val="00F61854"/>
    <w:rsid w:val="00F618F1"/>
    <w:rsid w:val="00F61F8A"/>
    <w:rsid w:val="00F62261"/>
    <w:rsid w:val="00F627E2"/>
    <w:rsid w:val="00F62B89"/>
    <w:rsid w:val="00F62CFE"/>
    <w:rsid w:val="00F63367"/>
    <w:rsid w:val="00F633B2"/>
    <w:rsid w:val="00F637BE"/>
    <w:rsid w:val="00F63982"/>
    <w:rsid w:val="00F63E65"/>
    <w:rsid w:val="00F63E70"/>
    <w:rsid w:val="00F640A4"/>
    <w:rsid w:val="00F64732"/>
    <w:rsid w:val="00F64847"/>
    <w:rsid w:val="00F65037"/>
    <w:rsid w:val="00F651F0"/>
    <w:rsid w:val="00F653C8"/>
    <w:rsid w:val="00F655A3"/>
    <w:rsid w:val="00F65909"/>
    <w:rsid w:val="00F65CA9"/>
    <w:rsid w:val="00F65E7B"/>
    <w:rsid w:val="00F663E9"/>
    <w:rsid w:val="00F66419"/>
    <w:rsid w:val="00F66A4C"/>
    <w:rsid w:val="00F66C67"/>
    <w:rsid w:val="00F66FAC"/>
    <w:rsid w:val="00F6765B"/>
    <w:rsid w:val="00F67EB2"/>
    <w:rsid w:val="00F67F14"/>
    <w:rsid w:val="00F70174"/>
    <w:rsid w:val="00F701F9"/>
    <w:rsid w:val="00F7034D"/>
    <w:rsid w:val="00F705B3"/>
    <w:rsid w:val="00F706EE"/>
    <w:rsid w:val="00F7096C"/>
    <w:rsid w:val="00F7100B"/>
    <w:rsid w:val="00F71215"/>
    <w:rsid w:val="00F7130B"/>
    <w:rsid w:val="00F71797"/>
    <w:rsid w:val="00F71B4E"/>
    <w:rsid w:val="00F71C3E"/>
    <w:rsid w:val="00F72182"/>
    <w:rsid w:val="00F72410"/>
    <w:rsid w:val="00F72623"/>
    <w:rsid w:val="00F72B52"/>
    <w:rsid w:val="00F73286"/>
    <w:rsid w:val="00F7372F"/>
    <w:rsid w:val="00F73AF4"/>
    <w:rsid w:val="00F73B8A"/>
    <w:rsid w:val="00F73C44"/>
    <w:rsid w:val="00F73E73"/>
    <w:rsid w:val="00F73F96"/>
    <w:rsid w:val="00F74494"/>
    <w:rsid w:val="00F751B1"/>
    <w:rsid w:val="00F752C5"/>
    <w:rsid w:val="00F75620"/>
    <w:rsid w:val="00F75B38"/>
    <w:rsid w:val="00F75EF6"/>
    <w:rsid w:val="00F75F3F"/>
    <w:rsid w:val="00F760B5"/>
    <w:rsid w:val="00F768F9"/>
    <w:rsid w:val="00F76C91"/>
    <w:rsid w:val="00F76D4C"/>
    <w:rsid w:val="00F76D5D"/>
    <w:rsid w:val="00F76D86"/>
    <w:rsid w:val="00F77189"/>
    <w:rsid w:val="00F77C2B"/>
    <w:rsid w:val="00F77EA5"/>
    <w:rsid w:val="00F80169"/>
    <w:rsid w:val="00F809A0"/>
    <w:rsid w:val="00F80DFB"/>
    <w:rsid w:val="00F80E9B"/>
    <w:rsid w:val="00F81066"/>
    <w:rsid w:val="00F81BBB"/>
    <w:rsid w:val="00F82013"/>
    <w:rsid w:val="00F82044"/>
    <w:rsid w:val="00F8330C"/>
    <w:rsid w:val="00F83773"/>
    <w:rsid w:val="00F83819"/>
    <w:rsid w:val="00F83941"/>
    <w:rsid w:val="00F83952"/>
    <w:rsid w:val="00F8408F"/>
    <w:rsid w:val="00F8414C"/>
    <w:rsid w:val="00F84B01"/>
    <w:rsid w:val="00F84E4C"/>
    <w:rsid w:val="00F851D2"/>
    <w:rsid w:val="00F8527A"/>
    <w:rsid w:val="00F85451"/>
    <w:rsid w:val="00F8552F"/>
    <w:rsid w:val="00F85E96"/>
    <w:rsid w:val="00F860DA"/>
    <w:rsid w:val="00F8643B"/>
    <w:rsid w:val="00F866D1"/>
    <w:rsid w:val="00F86DB6"/>
    <w:rsid w:val="00F86ED7"/>
    <w:rsid w:val="00F870B1"/>
    <w:rsid w:val="00F87FD5"/>
    <w:rsid w:val="00F900F4"/>
    <w:rsid w:val="00F903BB"/>
    <w:rsid w:val="00F903F5"/>
    <w:rsid w:val="00F905AE"/>
    <w:rsid w:val="00F9069B"/>
    <w:rsid w:val="00F90782"/>
    <w:rsid w:val="00F90B91"/>
    <w:rsid w:val="00F90BDE"/>
    <w:rsid w:val="00F90DC9"/>
    <w:rsid w:val="00F90DE6"/>
    <w:rsid w:val="00F90EB1"/>
    <w:rsid w:val="00F90F38"/>
    <w:rsid w:val="00F91137"/>
    <w:rsid w:val="00F913AB"/>
    <w:rsid w:val="00F91CC3"/>
    <w:rsid w:val="00F9217A"/>
    <w:rsid w:val="00F924E2"/>
    <w:rsid w:val="00F92525"/>
    <w:rsid w:val="00F9296D"/>
    <w:rsid w:val="00F929B6"/>
    <w:rsid w:val="00F92CA5"/>
    <w:rsid w:val="00F92ED1"/>
    <w:rsid w:val="00F93A1D"/>
    <w:rsid w:val="00F93A8C"/>
    <w:rsid w:val="00F93AEC"/>
    <w:rsid w:val="00F93BB8"/>
    <w:rsid w:val="00F94014"/>
    <w:rsid w:val="00F94DBC"/>
    <w:rsid w:val="00F94E84"/>
    <w:rsid w:val="00F94F05"/>
    <w:rsid w:val="00F95039"/>
    <w:rsid w:val="00F95693"/>
    <w:rsid w:val="00F959D3"/>
    <w:rsid w:val="00F95EDB"/>
    <w:rsid w:val="00F9602A"/>
    <w:rsid w:val="00F96420"/>
    <w:rsid w:val="00F96639"/>
    <w:rsid w:val="00F96B46"/>
    <w:rsid w:val="00F96C71"/>
    <w:rsid w:val="00F96CE3"/>
    <w:rsid w:val="00F96D05"/>
    <w:rsid w:val="00F970C0"/>
    <w:rsid w:val="00F971DA"/>
    <w:rsid w:val="00F9754C"/>
    <w:rsid w:val="00F97CB5"/>
    <w:rsid w:val="00FA00BA"/>
    <w:rsid w:val="00FA020B"/>
    <w:rsid w:val="00FA0424"/>
    <w:rsid w:val="00FA0F48"/>
    <w:rsid w:val="00FA1087"/>
    <w:rsid w:val="00FA12C5"/>
    <w:rsid w:val="00FA13A5"/>
    <w:rsid w:val="00FA1946"/>
    <w:rsid w:val="00FA210A"/>
    <w:rsid w:val="00FA2189"/>
    <w:rsid w:val="00FA22B6"/>
    <w:rsid w:val="00FA291E"/>
    <w:rsid w:val="00FA297E"/>
    <w:rsid w:val="00FA29A9"/>
    <w:rsid w:val="00FA2D7E"/>
    <w:rsid w:val="00FA34B9"/>
    <w:rsid w:val="00FA355C"/>
    <w:rsid w:val="00FA3F8E"/>
    <w:rsid w:val="00FA3FB1"/>
    <w:rsid w:val="00FA4349"/>
    <w:rsid w:val="00FA4510"/>
    <w:rsid w:val="00FA46EE"/>
    <w:rsid w:val="00FA4744"/>
    <w:rsid w:val="00FA4E55"/>
    <w:rsid w:val="00FA4E90"/>
    <w:rsid w:val="00FA512C"/>
    <w:rsid w:val="00FA52C6"/>
    <w:rsid w:val="00FA5722"/>
    <w:rsid w:val="00FA5D8A"/>
    <w:rsid w:val="00FA5E2C"/>
    <w:rsid w:val="00FA5F2E"/>
    <w:rsid w:val="00FA631B"/>
    <w:rsid w:val="00FA697B"/>
    <w:rsid w:val="00FA6A3C"/>
    <w:rsid w:val="00FA6AEF"/>
    <w:rsid w:val="00FA71CF"/>
    <w:rsid w:val="00FA785B"/>
    <w:rsid w:val="00FA787E"/>
    <w:rsid w:val="00FA7C99"/>
    <w:rsid w:val="00FB0456"/>
    <w:rsid w:val="00FB0E02"/>
    <w:rsid w:val="00FB149A"/>
    <w:rsid w:val="00FB158B"/>
    <w:rsid w:val="00FB15BC"/>
    <w:rsid w:val="00FB173D"/>
    <w:rsid w:val="00FB18D2"/>
    <w:rsid w:val="00FB19FA"/>
    <w:rsid w:val="00FB33AD"/>
    <w:rsid w:val="00FB351F"/>
    <w:rsid w:val="00FB3CDA"/>
    <w:rsid w:val="00FB425B"/>
    <w:rsid w:val="00FB429D"/>
    <w:rsid w:val="00FB44CB"/>
    <w:rsid w:val="00FB4865"/>
    <w:rsid w:val="00FB4871"/>
    <w:rsid w:val="00FB49BC"/>
    <w:rsid w:val="00FB53C2"/>
    <w:rsid w:val="00FB56E2"/>
    <w:rsid w:val="00FB5F29"/>
    <w:rsid w:val="00FB630C"/>
    <w:rsid w:val="00FB6458"/>
    <w:rsid w:val="00FB69F7"/>
    <w:rsid w:val="00FB6B95"/>
    <w:rsid w:val="00FB6D10"/>
    <w:rsid w:val="00FB722C"/>
    <w:rsid w:val="00FB7C10"/>
    <w:rsid w:val="00FC044B"/>
    <w:rsid w:val="00FC058C"/>
    <w:rsid w:val="00FC06F9"/>
    <w:rsid w:val="00FC0CAA"/>
    <w:rsid w:val="00FC111B"/>
    <w:rsid w:val="00FC138D"/>
    <w:rsid w:val="00FC1690"/>
    <w:rsid w:val="00FC17AF"/>
    <w:rsid w:val="00FC190A"/>
    <w:rsid w:val="00FC1B73"/>
    <w:rsid w:val="00FC1E1A"/>
    <w:rsid w:val="00FC1E8F"/>
    <w:rsid w:val="00FC1F3A"/>
    <w:rsid w:val="00FC2010"/>
    <w:rsid w:val="00FC2528"/>
    <w:rsid w:val="00FC2770"/>
    <w:rsid w:val="00FC2FCD"/>
    <w:rsid w:val="00FC33FF"/>
    <w:rsid w:val="00FC3BB3"/>
    <w:rsid w:val="00FC3E0A"/>
    <w:rsid w:val="00FC4372"/>
    <w:rsid w:val="00FC43B2"/>
    <w:rsid w:val="00FC4433"/>
    <w:rsid w:val="00FC457B"/>
    <w:rsid w:val="00FC4602"/>
    <w:rsid w:val="00FC4692"/>
    <w:rsid w:val="00FC4969"/>
    <w:rsid w:val="00FC4D4B"/>
    <w:rsid w:val="00FC532C"/>
    <w:rsid w:val="00FC584B"/>
    <w:rsid w:val="00FC5A7F"/>
    <w:rsid w:val="00FC5B87"/>
    <w:rsid w:val="00FC61F9"/>
    <w:rsid w:val="00FC7099"/>
    <w:rsid w:val="00FC734B"/>
    <w:rsid w:val="00FC749E"/>
    <w:rsid w:val="00FC75B2"/>
    <w:rsid w:val="00FC7C3F"/>
    <w:rsid w:val="00FC7D04"/>
    <w:rsid w:val="00FC7E05"/>
    <w:rsid w:val="00FD00A7"/>
    <w:rsid w:val="00FD0170"/>
    <w:rsid w:val="00FD0218"/>
    <w:rsid w:val="00FD0436"/>
    <w:rsid w:val="00FD093F"/>
    <w:rsid w:val="00FD0B8F"/>
    <w:rsid w:val="00FD0F41"/>
    <w:rsid w:val="00FD12ED"/>
    <w:rsid w:val="00FD1588"/>
    <w:rsid w:val="00FD2062"/>
    <w:rsid w:val="00FD2962"/>
    <w:rsid w:val="00FD2EE6"/>
    <w:rsid w:val="00FD3B50"/>
    <w:rsid w:val="00FD3C83"/>
    <w:rsid w:val="00FD4163"/>
    <w:rsid w:val="00FD44D8"/>
    <w:rsid w:val="00FD47E0"/>
    <w:rsid w:val="00FD4CB4"/>
    <w:rsid w:val="00FD4E4E"/>
    <w:rsid w:val="00FD5650"/>
    <w:rsid w:val="00FD5731"/>
    <w:rsid w:val="00FD5762"/>
    <w:rsid w:val="00FD58AD"/>
    <w:rsid w:val="00FD59F7"/>
    <w:rsid w:val="00FD5E11"/>
    <w:rsid w:val="00FD5E19"/>
    <w:rsid w:val="00FD6A8A"/>
    <w:rsid w:val="00FD6C5D"/>
    <w:rsid w:val="00FD6EB3"/>
    <w:rsid w:val="00FD7428"/>
    <w:rsid w:val="00FD7A8D"/>
    <w:rsid w:val="00FE0191"/>
    <w:rsid w:val="00FE09C1"/>
    <w:rsid w:val="00FE1833"/>
    <w:rsid w:val="00FE18F8"/>
    <w:rsid w:val="00FE1DCA"/>
    <w:rsid w:val="00FE235E"/>
    <w:rsid w:val="00FE278A"/>
    <w:rsid w:val="00FE2EB5"/>
    <w:rsid w:val="00FE2F2C"/>
    <w:rsid w:val="00FE2F45"/>
    <w:rsid w:val="00FE34F9"/>
    <w:rsid w:val="00FE3624"/>
    <w:rsid w:val="00FE383C"/>
    <w:rsid w:val="00FE3B46"/>
    <w:rsid w:val="00FE3DEC"/>
    <w:rsid w:val="00FE4626"/>
    <w:rsid w:val="00FE48AE"/>
    <w:rsid w:val="00FE4C2E"/>
    <w:rsid w:val="00FE54E8"/>
    <w:rsid w:val="00FE56D7"/>
    <w:rsid w:val="00FE56F4"/>
    <w:rsid w:val="00FE58D4"/>
    <w:rsid w:val="00FE59AC"/>
    <w:rsid w:val="00FE5EA0"/>
    <w:rsid w:val="00FE5F3F"/>
    <w:rsid w:val="00FE5F74"/>
    <w:rsid w:val="00FE6399"/>
    <w:rsid w:val="00FE679E"/>
    <w:rsid w:val="00FE67B6"/>
    <w:rsid w:val="00FE67BF"/>
    <w:rsid w:val="00FE69DE"/>
    <w:rsid w:val="00FE6A5C"/>
    <w:rsid w:val="00FE712A"/>
    <w:rsid w:val="00FE753F"/>
    <w:rsid w:val="00FE77C5"/>
    <w:rsid w:val="00FE7887"/>
    <w:rsid w:val="00FF054E"/>
    <w:rsid w:val="00FF0681"/>
    <w:rsid w:val="00FF06B1"/>
    <w:rsid w:val="00FF0B4A"/>
    <w:rsid w:val="00FF0F9A"/>
    <w:rsid w:val="00FF13DF"/>
    <w:rsid w:val="00FF17AF"/>
    <w:rsid w:val="00FF1A47"/>
    <w:rsid w:val="00FF1AD9"/>
    <w:rsid w:val="00FF1B4B"/>
    <w:rsid w:val="00FF1FA8"/>
    <w:rsid w:val="00FF2493"/>
    <w:rsid w:val="00FF24F0"/>
    <w:rsid w:val="00FF29E0"/>
    <w:rsid w:val="00FF2A36"/>
    <w:rsid w:val="00FF2BD3"/>
    <w:rsid w:val="00FF2BF7"/>
    <w:rsid w:val="00FF2C58"/>
    <w:rsid w:val="00FF2E56"/>
    <w:rsid w:val="00FF2F65"/>
    <w:rsid w:val="00FF3011"/>
    <w:rsid w:val="00FF31FA"/>
    <w:rsid w:val="00FF33AF"/>
    <w:rsid w:val="00FF33E1"/>
    <w:rsid w:val="00FF37D0"/>
    <w:rsid w:val="00FF3A8A"/>
    <w:rsid w:val="00FF3CDF"/>
    <w:rsid w:val="00FF3DB3"/>
    <w:rsid w:val="00FF3DD9"/>
    <w:rsid w:val="00FF43E0"/>
    <w:rsid w:val="00FF44E7"/>
    <w:rsid w:val="00FF47F5"/>
    <w:rsid w:val="00FF487B"/>
    <w:rsid w:val="00FF5271"/>
    <w:rsid w:val="00FF5A0B"/>
    <w:rsid w:val="00FF5A3C"/>
    <w:rsid w:val="00FF620B"/>
    <w:rsid w:val="00FF65C8"/>
    <w:rsid w:val="00FF683B"/>
    <w:rsid w:val="00FF6CF0"/>
    <w:rsid w:val="00FF6D06"/>
    <w:rsid w:val="00FF706C"/>
    <w:rsid w:val="00FF7194"/>
    <w:rsid w:val="00FF71F5"/>
    <w:rsid w:val="00FF72E6"/>
    <w:rsid w:val="00FF753B"/>
    <w:rsid w:val="00FF795E"/>
    <w:rsid w:val="00FF79BF"/>
    <w:rsid w:val="00FF7C94"/>
    <w:rsid w:val="00FF7FC0"/>
    <w:rsid w:val="01080A12"/>
    <w:rsid w:val="010853C9"/>
    <w:rsid w:val="010A4614"/>
    <w:rsid w:val="010E4F03"/>
    <w:rsid w:val="011078C7"/>
    <w:rsid w:val="01136B4E"/>
    <w:rsid w:val="01147646"/>
    <w:rsid w:val="0119022C"/>
    <w:rsid w:val="012144B4"/>
    <w:rsid w:val="0127247F"/>
    <w:rsid w:val="01284C10"/>
    <w:rsid w:val="012D3152"/>
    <w:rsid w:val="01317F69"/>
    <w:rsid w:val="01352889"/>
    <w:rsid w:val="0136732D"/>
    <w:rsid w:val="01380974"/>
    <w:rsid w:val="013A3A7F"/>
    <w:rsid w:val="013B2776"/>
    <w:rsid w:val="013F5A3C"/>
    <w:rsid w:val="01401F5A"/>
    <w:rsid w:val="01453E44"/>
    <w:rsid w:val="0147037C"/>
    <w:rsid w:val="01494BAA"/>
    <w:rsid w:val="014D28C9"/>
    <w:rsid w:val="015710AC"/>
    <w:rsid w:val="015B3238"/>
    <w:rsid w:val="015E6884"/>
    <w:rsid w:val="016D0416"/>
    <w:rsid w:val="016D11B3"/>
    <w:rsid w:val="0174306D"/>
    <w:rsid w:val="0175107C"/>
    <w:rsid w:val="017C7B73"/>
    <w:rsid w:val="018B1A7A"/>
    <w:rsid w:val="018B3128"/>
    <w:rsid w:val="01902D11"/>
    <w:rsid w:val="01983C26"/>
    <w:rsid w:val="01A42101"/>
    <w:rsid w:val="01A7541A"/>
    <w:rsid w:val="01A9713D"/>
    <w:rsid w:val="01AE02EA"/>
    <w:rsid w:val="01AF72F7"/>
    <w:rsid w:val="01B270E5"/>
    <w:rsid w:val="01B51F11"/>
    <w:rsid w:val="01B6046E"/>
    <w:rsid w:val="01B77084"/>
    <w:rsid w:val="01BC16ED"/>
    <w:rsid w:val="01C03D6A"/>
    <w:rsid w:val="01C0753F"/>
    <w:rsid w:val="01C14EBC"/>
    <w:rsid w:val="01C9359B"/>
    <w:rsid w:val="01CC7C92"/>
    <w:rsid w:val="01D078FF"/>
    <w:rsid w:val="01D266CB"/>
    <w:rsid w:val="01D316CA"/>
    <w:rsid w:val="01D917C5"/>
    <w:rsid w:val="01DF27EE"/>
    <w:rsid w:val="01E21263"/>
    <w:rsid w:val="01E66FA5"/>
    <w:rsid w:val="01E67E30"/>
    <w:rsid w:val="01EA0118"/>
    <w:rsid w:val="01EA5A2D"/>
    <w:rsid w:val="01EB2D06"/>
    <w:rsid w:val="01EB6517"/>
    <w:rsid w:val="01EE19B6"/>
    <w:rsid w:val="01EF01BC"/>
    <w:rsid w:val="01F14779"/>
    <w:rsid w:val="01F76D54"/>
    <w:rsid w:val="01F86CD9"/>
    <w:rsid w:val="01FA47FF"/>
    <w:rsid w:val="020464E5"/>
    <w:rsid w:val="02096500"/>
    <w:rsid w:val="020C085D"/>
    <w:rsid w:val="020C180B"/>
    <w:rsid w:val="020F2A8C"/>
    <w:rsid w:val="0211565E"/>
    <w:rsid w:val="021533E7"/>
    <w:rsid w:val="021653B1"/>
    <w:rsid w:val="021829ED"/>
    <w:rsid w:val="021D5120"/>
    <w:rsid w:val="021E7363"/>
    <w:rsid w:val="022463CE"/>
    <w:rsid w:val="02273DCE"/>
    <w:rsid w:val="02296E92"/>
    <w:rsid w:val="022D28C6"/>
    <w:rsid w:val="02304F88"/>
    <w:rsid w:val="023F64EA"/>
    <w:rsid w:val="0242615A"/>
    <w:rsid w:val="02445A7A"/>
    <w:rsid w:val="024521CF"/>
    <w:rsid w:val="024808AE"/>
    <w:rsid w:val="024A1CD6"/>
    <w:rsid w:val="024C0DD3"/>
    <w:rsid w:val="0256755B"/>
    <w:rsid w:val="025A67E5"/>
    <w:rsid w:val="025C5235"/>
    <w:rsid w:val="026733C7"/>
    <w:rsid w:val="02764D4A"/>
    <w:rsid w:val="027779F8"/>
    <w:rsid w:val="02783645"/>
    <w:rsid w:val="027C3466"/>
    <w:rsid w:val="028264F9"/>
    <w:rsid w:val="028767F2"/>
    <w:rsid w:val="028E22E2"/>
    <w:rsid w:val="02900CBF"/>
    <w:rsid w:val="029D3B82"/>
    <w:rsid w:val="02A01A90"/>
    <w:rsid w:val="02B0310F"/>
    <w:rsid w:val="02B726F0"/>
    <w:rsid w:val="02B80216"/>
    <w:rsid w:val="02C2011D"/>
    <w:rsid w:val="02C213E0"/>
    <w:rsid w:val="02C27006"/>
    <w:rsid w:val="02C40969"/>
    <w:rsid w:val="02CA6614"/>
    <w:rsid w:val="02CD6429"/>
    <w:rsid w:val="02D238F5"/>
    <w:rsid w:val="02D62707"/>
    <w:rsid w:val="02DC178D"/>
    <w:rsid w:val="02DF704D"/>
    <w:rsid w:val="02E32847"/>
    <w:rsid w:val="02E334E5"/>
    <w:rsid w:val="02E358DE"/>
    <w:rsid w:val="02E64D83"/>
    <w:rsid w:val="02EB7EC0"/>
    <w:rsid w:val="02EC69E6"/>
    <w:rsid w:val="02F50957"/>
    <w:rsid w:val="02F72AEC"/>
    <w:rsid w:val="02F84460"/>
    <w:rsid w:val="03022B4E"/>
    <w:rsid w:val="03040ED1"/>
    <w:rsid w:val="030669EC"/>
    <w:rsid w:val="03073B17"/>
    <w:rsid w:val="030B0180"/>
    <w:rsid w:val="030E7E36"/>
    <w:rsid w:val="030F4BAA"/>
    <w:rsid w:val="0316419F"/>
    <w:rsid w:val="03165668"/>
    <w:rsid w:val="03172C35"/>
    <w:rsid w:val="03186D90"/>
    <w:rsid w:val="03194786"/>
    <w:rsid w:val="0319515A"/>
    <w:rsid w:val="03226A2D"/>
    <w:rsid w:val="03227CDF"/>
    <w:rsid w:val="032B0C02"/>
    <w:rsid w:val="032D4760"/>
    <w:rsid w:val="03327FC8"/>
    <w:rsid w:val="03343D40"/>
    <w:rsid w:val="03360A7C"/>
    <w:rsid w:val="033B3419"/>
    <w:rsid w:val="03404493"/>
    <w:rsid w:val="03404D4A"/>
    <w:rsid w:val="03413948"/>
    <w:rsid w:val="034A70C0"/>
    <w:rsid w:val="034C437A"/>
    <w:rsid w:val="034D4E02"/>
    <w:rsid w:val="0360146C"/>
    <w:rsid w:val="0366553D"/>
    <w:rsid w:val="03667C72"/>
    <w:rsid w:val="036A02BA"/>
    <w:rsid w:val="036D0CC5"/>
    <w:rsid w:val="037777B7"/>
    <w:rsid w:val="037D3AAE"/>
    <w:rsid w:val="03850DAF"/>
    <w:rsid w:val="03852B0F"/>
    <w:rsid w:val="03867E9D"/>
    <w:rsid w:val="038E02D6"/>
    <w:rsid w:val="03920A67"/>
    <w:rsid w:val="039569E0"/>
    <w:rsid w:val="03965109"/>
    <w:rsid w:val="0398677D"/>
    <w:rsid w:val="039A3FEA"/>
    <w:rsid w:val="039C19D9"/>
    <w:rsid w:val="039D3CE2"/>
    <w:rsid w:val="03A52548"/>
    <w:rsid w:val="03AC76F7"/>
    <w:rsid w:val="03AF29F5"/>
    <w:rsid w:val="03AF7F2A"/>
    <w:rsid w:val="03B61202"/>
    <w:rsid w:val="03B70B6B"/>
    <w:rsid w:val="03B82416"/>
    <w:rsid w:val="03BF661A"/>
    <w:rsid w:val="03C661A4"/>
    <w:rsid w:val="03D0425D"/>
    <w:rsid w:val="03D1158F"/>
    <w:rsid w:val="03D36BEE"/>
    <w:rsid w:val="03D52B4F"/>
    <w:rsid w:val="03D610F4"/>
    <w:rsid w:val="03D80D12"/>
    <w:rsid w:val="03DD7F34"/>
    <w:rsid w:val="03DE0542"/>
    <w:rsid w:val="03DE215E"/>
    <w:rsid w:val="03E07DAF"/>
    <w:rsid w:val="03E423DB"/>
    <w:rsid w:val="03E47515"/>
    <w:rsid w:val="03F7260E"/>
    <w:rsid w:val="03F744C3"/>
    <w:rsid w:val="03F9100C"/>
    <w:rsid w:val="03FF25CA"/>
    <w:rsid w:val="03FF2AD7"/>
    <w:rsid w:val="03FF434E"/>
    <w:rsid w:val="04027B6B"/>
    <w:rsid w:val="04095546"/>
    <w:rsid w:val="040B2883"/>
    <w:rsid w:val="040F07E7"/>
    <w:rsid w:val="0414354C"/>
    <w:rsid w:val="041651F4"/>
    <w:rsid w:val="041A7885"/>
    <w:rsid w:val="041D3E0C"/>
    <w:rsid w:val="04240637"/>
    <w:rsid w:val="042561C4"/>
    <w:rsid w:val="04266F5F"/>
    <w:rsid w:val="04275653"/>
    <w:rsid w:val="04282C91"/>
    <w:rsid w:val="042911DA"/>
    <w:rsid w:val="04294F27"/>
    <w:rsid w:val="042A6EF2"/>
    <w:rsid w:val="04313B17"/>
    <w:rsid w:val="043401AF"/>
    <w:rsid w:val="043E182E"/>
    <w:rsid w:val="044124E9"/>
    <w:rsid w:val="04425FE9"/>
    <w:rsid w:val="044404DD"/>
    <w:rsid w:val="04482354"/>
    <w:rsid w:val="044A7B0E"/>
    <w:rsid w:val="045030D9"/>
    <w:rsid w:val="045077F2"/>
    <w:rsid w:val="045455DE"/>
    <w:rsid w:val="045455EE"/>
    <w:rsid w:val="04553F6E"/>
    <w:rsid w:val="045D5A5A"/>
    <w:rsid w:val="045F2A68"/>
    <w:rsid w:val="046462EB"/>
    <w:rsid w:val="046478B7"/>
    <w:rsid w:val="046F595E"/>
    <w:rsid w:val="0477368E"/>
    <w:rsid w:val="04783E28"/>
    <w:rsid w:val="047E2C2D"/>
    <w:rsid w:val="04892071"/>
    <w:rsid w:val="04893C18"/>
    <w:rsid w:val="048B06B3"/>
    <w:rsid w:val="048E4562"/>
    <w:rsid w:val="04903F79"/>
    <w:rsid w:val="049802FF"/>
    <w:rsid w:val="049826E7"/>
    <w:rsid w:val="04986BAC"/>
    <w:rsid w:val="04992642"/>
    <w:rsid w:val="049E20C7"/>
    <w:rsid w:val="049F2598"/>
    <w:rsid w:val="04A85124"/>
    <w:rsid w:val="04AA6666"/>
    <w:rsid w:val="04AE1CB5"/>
    <w:rsid w:val="04AE7B23"/>
    <w:rsid w:val="04B319A1"/>
    <w:rsid w:val="04B3278A"/>
    <w:rsid w:val="04B331DA"/>
    <w:rsid w:val="04B645C6"/>
    <w:rsid w:val="04B862AB"/>
    <w:rsid w:val="04B92F7E"/>
    <w:rsid w:val="04C2712A"/>
    <w:rsid w:val="04C30DE8"/>
    <w:rsid w:val="04C34F95"/>
    <w:rsid w:val="04C65290"/>
    <w:rsid w:val="04C91EF7"/>
    <w:rsid w:val="04C95691"/>
    <w:rsid w:val="04CB2483"/>
    <w:rsid w:val="04D42136"/>
    <w:rsid w:val="04DA3139"/>
    <w:rsid w:val="04DB2849"/>
    <w:rsid w:val="04DC3DA4"/>
    <w:rsid w:val="04DF7CDC"/>
    <w:rsid w:val="04E22AEB"/>
    <w:rsid w:val="04E470A0"/>
    <w:rsid w:val="04E47827"/>
    <w:rsid w:val="04E52474"/>
    <w:rsid w:val="04E90B5B"/>
    <w:rsid w:val="04E92114"/>
    <w:rsid w:val="04EC1D5E"/>
    <w:rsid w:val="04F17501"/>
    <w:rsid w:val="04F33787"/>
    <w:rsid w:val="04F574FF"/>
    <w:rsid w:val="04FC2F84"/>
    <w:rsid w:val="04FC5C8B"/>
    <w:rsid w:val="04FD45B1"/>
    <w:rsid w:val="05065854"/>
    <w:rsid w:val="05065F1D"/>
    <w:rsid w:val="050E076E"/>
    <w:rsid w:val="051042AC"/>
    <w:rsid w:val="05170E9E"/>
    <w:rsid w:val="0518103A"/>
    <w:rsid w:val="051E0804"/>
    <w:rsid w:val="051E3224"/>
    <w:rsid w:val="051E6A56"/>
    <w:rsid w:val="05214932"/>
    <w:rsid w:val="05230EF2"/>
    <w:rsid w:val="05257DE5"/>
    <w:rsid w:val="05264C56"/>
    <w:rsid w:val="05283431"/>
    <w:rsid w:val="052B1173"/>
    <w:rsid w:val="05351B04"/>
    <w:rsid w:val="053737DD"/>
    <w:rsid w:val="053B1A35"/>
    <w:rsid w:val="053D1925"/>
    <w:rsid w:val="053E00D1"/>
    <w:rsid w:val="053E17B4"/>
    <w:rsid w:val="05592D97"/>
    <w:rsid w:val="055A7473"/>
    <w:rsid w:val="055E3D90"/>
    <w:rsid w:val="05614B95"/>
    <w:rsid w:val="05632EF9"/>
    <w:rsid w:val="05656CE5"/>
    <w:rsid w:val="05681EFE"/>
    <w:rsid w:val="056C5A14"/>
    <w:rsid w:val="056E1AC5"/>
    <w:rsid w:val="05726DA2"/>
    <w:rsid w:val="05734D56"/>
    <w:rsid w:val="0578270B"/>
    <w:rsid w:val="057C513E"/>
    <w:rsid w:val="057F33E8"/>
    <w:rsid w:val="0580326D"/>
    <w:rsid w:val="05863CF1"/>
    <w:rsid w:val="058E08F7"/>
    <w:rsid w:val="05900FD6"/>
    <w:rsid w:val="05986F79"/>
    <w:rsid w:val="05987081"/>
    <w:rsid w:val="05A1533E"/>
    <w:rsid w:val="05A34625"/>
    <w:rsid w:val="05A36FA5"/>
    <w:rsid w:val="05AD1B88"/>
    <w:rsid w:val="05B26153"/>
    <w:rsid w:val="05BA0161"/>
    <w:rsid w:val="05BA08CC"/>
    <w:rsid w:val="05BA326B"/>
    <w:rsid w:val="05BA642D"/>
    <w:rsid w:val="05C228C7"/>
    <w:rsid w:val="05C313AC"/>
    <w:rsid w:val="05C410A9"/>
    <w:rsid w:val="05CC1932"/>
    <w:rsid w:val="05CD6CDE"/>
    <w:rsid w:val="05CE395C"/>
    <w:rsid w:val="05D41849"/>
    <w:rsid w:val="05D67193"/>
    <w:rsid w:val="05D728FD"/>
    <w:rsid w:val="05D9472B"/>
    <w:rsid w:val="05DA01D4"/>
    <w:rsid w:val="05DF2DF4"/>
    <w:rsid w:val="05DF4A5B"/>
    <w:rsid w:val="05E00109"/>
    <w:rsid w:val="05E21A55"/>
    <w:rsid w:val="05E464DA"/>
    <w:rsid w:val="05E54DDC"/>
    <w:rsid w:val="05E64AEA"/>
    <w:rsid w:val="05E7509A"/>
    <w:rsid w:val="05EA5C06"/>
    <w:rsid w:val="05F3597E"/>
    <w:rsid w:val="05F42443"/>
    <w:rsid w:val="05F92F50"/>
    <w:rsid w:val="05FB3D3B"/>
    <w:rsid w:val="06052E1E"/>
    <w:rsid w:val="060849D4"/>
    <w:rsid w:val="060E0879"/>
    <w:rsid w:val="060E4636"/>
    <w:rsid w:val="061422AD"/>
    <w:rsid w:val="06153C0E"/>
    <w:rsid w:val="061676B2"/>
    <w:rsid w:val="06174FC9"/>
    <w:rsid w:val="061902AB"/>
    <w:rsid w:val="061D134C"/>
    <w:rsid w:val="06200AC1"/>
    <w:rsid w:val="06233BF8"/>
    <w:rsid w:val="06277F0E"/>
    <w:rsid w:val="062911CA"/>
    <w:rsid w:val="06344057"/>
    <w:rsid w:val="06351E90"/>
    <w:rsid w:val="0635278A"/>
    <w:rsid w:val="063A6BA2"/>
    <w:rsid w:val="063D258D"/>
    <w:rsid w:val="063D40F6"/>
    <w:rsid w:val="06450013"/>
    <w:rsid w:val="064F4385"/>
    <w:rsid w:val="06513E47"/>
    <w:rsid w:val="065524F2"/>
    <w:rsid w:val="065921F5"/>
    <w:rsid w:val="06595760"/>
    <w:rsid w:val="0659586C"/>
    <w:rsid w:val="065A0294"/>
    <w:rsid w:val="065B15E4"/>
    <w:rsid w:val="066330F4"/>
    <w:rsid w:val="06633441"/>
    <w:rsid w:val="066400E6"/>
    <w:rsid w:val="06673375"/>
    <w:rsid w:val="0668630D"/>
    <w:rsid w:val="06700194"/>
    <w:rsid w:val="067F3525"/>
    <w:rsid w:val="06812628"/>
    <w:rsid w:val="068154EF"/>
    <w:rsid w:val="0684699D"/>
    <w:rsid w:val="068611D7"/>
    <w:rsid w:val="068A6936"/>
    <w:rsid w:val="068E67E5"/>
    <w:rsid w:val="06901897"/>
    <w:rsid w:val="06936FD0"/>
    <w:rsid w:val="0696261C"/>
    <w:rsid w:val="06A14BDD"/>
    <w:rsid w:val="06AA272C"/>
    <w:rsid w:val="06AB78F6"/>
    <w:rsid w:val="06B07B82"/>
    <w:rsid w:val="06B50D1B"/>
    <w:rsid w:val="06B82594"/>
    <w:rsid w:val="06BE1EDB"/>
    <w:rsid w:val="06C121E5"/>
    <w:rsid w:val="06C17D44"/>
    <w:rsid w:val="06C76C7A"/>
    <w:rsid w:val="06C929F2"/>
    <w:rsid w:val="06CA2F17"/>
    <w:rsid w:val="06CB2653"/>
    <w:rsid w:val="06D726EB"/>
    <w:rsid w:val="06D74341"/>
    <w:rsid w:val="06D92531"/>
    <w:rsid w:val="06DC4FC4"/>
    <w:rsid w:val="06E57FAA"/>
    <w:rsid w:val="06E66580"/>
    <w:rsid w:val="06E9015D"/>
    <w:rsid w:val="06E96BF0"/>
    <w:rsid w:val="06EE2458"/>
    <w:rsid w:val="06F30909"/>
    <w:rsid w:val="06F9317C"/>
    <w:rsid w:val="06F9369C"/>
    <w:rsid w:val="06FF15C5"/>
    <w:rsid w:val="07013F3A"/>
    <w:rsid w:val="07033D53"/>
    <w:rsid w:val="0708176C"/>
    <w:rsid w:val="070924A5"/>
    <w:rsid w:val="070A2AC3"/>
    <w:rsid w:val="070A714A"/>
    <w:rsid w:val="070B4DB8"/>
    <w:rsid w:val="0714096C"/>
    <w:rsid w:val="072E144C"/>
    <w:rsid w:val="07305C1A"/>
    <w:rsid w:val="07355472"/>
    <w:rsid w:val="07373DFF"/>
    <w:rsid w:val="073C5CB7"/>
    <w:rsid w:val="07406C7A"/>
    <w:rsid w:val="074328A2"/>
    <w:rsid w:val="07464042"/>
    <w:rsid w:val="0748314D"/>
    <w:rsid w:val="07483ED3"/>
    <w:rsid w:val="074D0B7D"/>
    <w:rsid w:val="07545C86"/>
    <w:rsid w:val="07552A62"/>
    <w:rsid w:val="07577E12"/>
    <w:rsid w:val="07577FFE"/>
    <w:rsid w:val="07632E46"/>
    <w:rsid w:val="07634D13"/>
    <w:rsid w:val="07674581"/>
    <w:rsid w:val="07691ADF"/>
    <w:rsid w:val="076D5A73"/>
    <w:rsid w:val="076D7821"/>
    <w:rsid w:val="077656B6"/>
    <w:rsid w:val="0777244E"/>
    <w:rsid w:val="077F63BC"/>
    <w:rsid w:val="07812F40"/>
    <w:rsid w:val="078334A2"/>
    <w:rsid w:val="07854030"/>
    <w:rsid w:val="07862691"/>
    <w:rsid w:val="07865DCF"/>
    <w:rsid w:val="07897965"/>
    <w:rsid w:val="078A5EA0"/>
    <w:rsid w:val="078C3797"/>
    <w:rsid w:val="07915037"/>
    <w:rsid w:val="079744B0"/>
    <w:rsid w:val="079D13C8"/>
    <w:rsid w:val="079E18FD"/>
    <w:rsid w:val="079F636C"/>
    <w:rsid w:val="07A0693B"/>
    <w:rsid w:val="07AC5BDB"/>
    <w:rsid w:val="07B60F3A"/>
    <w:rsid w:val="07BE5E08"/>
    <w:rsid w:val="07C1658D"/>
    <w:rsid w:val="07C53BB5"/>
    <w:rsid w:val="07C749BB"/>
    <w:rsid w:val="07D17B60"/>
    <w:rsid w:val="07D478A0"/>
    <w:rsid w:val="07D7096E"/>
    <w:rsid w:val="07DB2559"/>
    <w:rsid w:val="07DE24CD"/>
    <w:rsid w:val="07E34339"/>
    <w:rsid w:val="07F70EE7"/>
    <w:rsid w:val="07FA129E"/>
    <w:rsid w:val="07FD6DF7"/>
    <w:rsid w:val="08014CCF"/>
    <w:rsid w:val="080A5070"/>
    <w:rsid w:val="080C0DE8"/>
    <w:rsid w:val="08107675"/>
    <w:rsid w:val="081556A6"/>
    <w:rsid w:val="0816419B"/>
    <w:rsid w:val="0818141C"/>
    <w:rsid w:val="08185AA7"/>
    <w:rsid w:val="081952B3"/>
    <w:rsid w:val="081B3F39"/>
    <w:rsid w:val="0823057D"/>
    <w:rsid w:val="082367E3"/>
    <w:rsid w:val="082526DF"/>
    <w:rsid w:val="08264DA4"/>
    <w:rsid w:val="08267579"/>
    <w:rsid w:val="08422A5C"/>
    <w:rsid w:val="08450ED2"/>
    <w:rsid w:val="084542FA"/>
    <w:rsid w:val="08456C0A"/>
    <w:rsid w:val="084F5179"/>
    <w:rsid w:val="08586EEB"/>
    <w:rsid w:val="085C2CCA"/>
    <w:rsid w:val="085E2A0E"/>
    <w:rsid w:val="086035D7"/>
    <w:rsid w:val="086329D2"/>
    <w:rsid w:val="086815B6"/>
    <w:rsid w:val="08687809"/>
    <w:rsid w:val="086E12D7"/>
    <w:rsid w:val="086F17D1"/>
    <w:rsid w:val="08714077"/>
    <w:rsid w:val="08744F7A"/>
    <w:rsid w:val="087F06B0"/>
    <w:rsid w:val="0880499F"/>
    <w:rsid w:val="088072CC"/>
    <w:rsid w:val="08886BBA"/>
    <w:rsid w:val="088C57FA"/>
    <w:rsid w:val="08964B56"/>
    <w:rsid w:val="08996E7A"/>
    <w:rsid w:val="08A20B92"/>
    <w:rsid w:val="08AB7F46"/>
    <w:rsid w:val="08C46BF1"/>
    <w:rsid w:val="08C6543B"/>
    <w:rsid w:val="08C85F6F"/>
    <w:rsid w:val="08CA57B5"/>
    <w:rsid w:val="08CB1742"/>
    <w:rsid w:val="08CC3231"/>
    <w:rsid w:val="08D21296"/>
    <w:rsid w:val="08D33638"/>
    <w:rsid w:val="08D570AF"/>
    <w:rsid w:val="08D57C83"/>
    <w:rsid w:val="08D721C3"/>
    <w:rsid w:val="08D9575C"/>
    <w:rsid w:val="08E04023"/>
    <w:rsid w:val="08E12275"/>
    <w:rsid w:val="08E26C72"/>
    <w:rsid w:val="08E6635D"/>
    <w:rsid w:val="08E873A8"/>
    <w:rsid w:val="08E933F3"/>
    <w:rsid w:val="08EE6D05"/>
    <w:rsid w:val="09026C8A"/>
    <w:rsid w:val="09045F63"/>
    <w:rsid w:val="09052397"/>
    <w:rsid w:val="09085C90"/>
    <w:rsid w:val="09093010"/>
    <w:rsid w:val="09117613"/>
    <w:rsid w:val="091241C8"/>
    <w:rsid w:val="091254E8"/>
    <w:rsid w:val="091A7D20"/>
    <w:rsid w:val="091D50C6"/>
    <w:rsid w:val="0922125F"/>
    <w:rsid w:val="092263E9"/>
    <w:rsid w:val="09240937"/>
    <w:rsid w:val="092508B5"/>
    <w:rsid w:val="09254C53"/>
    <w:rsid w:val="09270CB1"/>
    <w:rsid w:val="09284A07"/>
    <w:rsid w:val="0932487E"/>
    <w:rsid w:val="09334D22"/>
    <w:rsid w:val="093756FF"/>
    <w:rsid w:val="09456C91"/>
    <w:rsid w:val="09464D25"/>
    <w:rsid w:val="09497E1A"/>
    <w:rsid w:val="0951098A"/>
    <w:rsid w:val="09523118"/>
    <w:rsid w:val="09532A47"/>
    <w:rsid w:val="09534757"/>
    <w:rsid w:val="09543E19"/>
    <w:rsid w:val="095852CB"/>
    <w:rsid w:val="09591B4B"/>
    <w:rsid w:val="09612ABC"/>
    <w:rsid w:val="09621430"/>
    <w:rsid w:val="09662D42"/>
    <w:rsid w:val="09663586"/>
    <w:rsid w:val="09665A0A"/>
    <w:rsid w:val="096912E0"/>
    <w:rsid w:val="096D41A8"/>
    <w:rsid w:val="09732F8E"/>
    <w:rsid w:val="0975147E"/>
    <w:rsid w:val="097754C2"/>
    <w:rsid w:val="097A4477"/>
    <w:rsid w:val="097A7FD3"/>
    <w:rsid w:val="098350DA"/>
    <w:rsid w:val="09865826"/>
    <w:rsid w:val="098B4C24"/>
    <w:rsid w:val="098E7C46"/>
    <w:rsid w:val="09905A49"/>
    <w:rsid w:val="09915963"/>
    <w:rsid w:val="09927649"/>
    <w:rsid w:val="09931095"/>
    <w:rsid w:val="09944333"/>
    <w:rsid w:val="099A453F"/>
    <w:rsid w:val="099E0166"/>
    <w:rsid w:val="09A039EB"/>
    <w:rsid w:val="09A043AA"/>
    <w:rsid w:val="09A228E4"/>
    <w:rsid w:val="09A3577C"/>
    <w:rsid w:val="09A63522"/>
    <w:rsid w:val="09A84651"/>
    <w:rsid w:val="09A95709"/>
    <w:rsid w:val="09AB265A"/>
    <w:rsid w:val="09AB63DF"/>
    <w:rsid w:val="09BB1069"/>
    <w:rsid w:val="09BE626A"/>
    <w:rsid w:val="09C6603E"/>
    <w:rsid w:val="09C871D1"/>
    <w:rsid w:val="09CA35BA"/>
    <w:rsid w:val="09D13129"/>
    <w:rsid w:val="09D33AF3"/>
    <w:rsid w:val="09D5345C"/>
    <w:rsid w:val="09D973F0"/>
    <w:rsid w:val="09DF349F"/>
    <w:rsid w:val="09E162A4"/>
    <w:rsid w:val="09E241AA"/>
    <w:rsid w:val="09E635FF"/>
    <w:rsid w:val="09F44506"/>
    <w:rsid w:val="09F63AFE"/>
    <w:rsid w:val="09FC72C3"/>
    <w:rsid w:val="09FE4700"/>
    <w:rsid w:val="09FF41E8"/>
    <w:rsid w:val="09FF4BF9"/>
    <w:rsid w:val="0A00735D"/>
    <w:rsid w:val="0A0D62CA"/>
    <w:rsid w:val="0A173CBA"/>
    <w:rsid w:val="0A1A0DA7"/>
    <w:rsid w:val="0A1C6FCA"/>
    <w:rsid w:val="0A1E4166"/>
    <w:rsid w:val="0A2071C3"/>
    <w:rsid w:val="0A2B344F"/>
    <w:rsid w:val="0A336DCF"/>
    <w:rsid w:val="0A381F84"/>
    <w:rsid w:val="0A3E36F7"/>
    <w:rsid w:val="0A415325"/>
    <w:rsid w:val="0A441443"/>
    <w:rsid w:val="0A466107"/>
    <w:rsid w:val="0A48088A"/>
    <w:rsid w:val="0A4B792B"/>
    <w:rsid w:val="0A5A1E6C"/>
    <w:rsid w:val="0A612AE3"/>
    <w:rsid w:val="0A636814"/>
    <w:rsid w:val="0A6724D7"/>
    <w:rsid w:val="0A693902"/>
    <w:rsid w:val="0A6E2C39"/>
    <w:rsid w:val="0A786830"/>
    <w:rsid w:val="0A7979C3"/>
    <w:rsid w:val="0A7B2775"/>
    <w:rsid w:val="0A8600CD"/>
    <w:rsid w:val="0A8F0292"/>
    <w:rsid w:val="0A982E07"/>
    <w:rsid w:val="0A9A6AE4"/>
    <w:rsid w:val="0AA02690"/>
    <w:rsid w:val="0AA8533F"/>
    <w:rsid w:val="0AB55737"/>
    <w:rsid w:val="0ABA10A0"/>
    <w:rsid w:val="0ABB11CF"/>
    <w:rsid w:val="0AC42C96"/>
    <w:rsid w:val="0AC534D0"/>
    <w:rsid w:val="0AC6757B"/>
    <w:rsid w:val="0AD02E89"/>
    <w:rsid w:val="0AD1419A"/>
    <w:rsid w:val="0AD76FA7"/>
    <w:rsid w:val="0ADA42EA"/>
    <w:rsid w:val="0ADA51CD"/>
    <w:rsid w:val="0ADD75F1"/>
    <w:rsid w:val="0ADF4592"/>
    <w:rsid w:val="0AE0655C"/>
    <w:rsid w:val="0AE70F49"/>
    <w:rsid w:val="0AE8618C"/>
    <w:rsid w:val="0AF368A6"/>
    <w:rsid w:val="0AF73FD1"/>
    <w:rsid w:val="0AF91E3C"/>
    <w:rsid w:val="0AFA4E0E"/>
    <w:rsid w:val="0AFF5C51"/>
    <w:rsid w:val="0B0111A7"/>
    <w:rsid w:val="0B016BFE"/>
    <w:rsid w:val="0B0B2813"/>
    <w:rsid w:val="0B150C75"/>
    <w:rsid w:val="0B161D3C"/>
    <w:rsid w:val="0B183F48"/>
    <w:rsid w:val="0B1B42F8"/>
    <w:rsid w:val="0B213695"/>
    <w:rsid w:val="0B244C10"/>
    <w:rsid w:val="0B2E6413"/>
    <w:rsid w:val="0B3164B2"/>
    <w:rsid w:val="0B3F7726"/>
    <w:rsid w:val="0B460FE0"/>
    <w:rsid w:val="0B472ACB"/>
    <w:rsid w:val="0B4735AA"/>
    <w:rsid w:val="0B484886"/>
    <w:rsid w:val="0B4D3BF1"/>
    <w:rsid w:val="0B4F2D69"/>
    <w:rsid w:val="0B514082"/>
    <w:rsid w:val="0B5324EF"/>
    <w:rsid w:val="0B5866DA"/>
    <w:rsid w:val="0B5B167F"/>
    <w:rsid w:val="0B5D380D"/>
    <w:rsid w:val="0B5F3B07"/>
    <w:rsid w:val="0B615431"/>
    <w:rsid w:val="0B675AFE"/>
    <w:rsid w:val="0B6B3A87"/>
    <w:rsid w:val="0B6C7159"/>
    <w:rsid w:val="0B733DA9"/>
    <w:rsid w:val="0B76450E"/>
    <w:rsid w:val="0B772A1C"/>
    <w:rsid w:val="0B7A0C5B"/>
    <w:rsid w:val="0B7D453C"/>
    <w:rsid w:val="0B811AED"/>
    <w:rsid w:val="0B89249E"/>
    <w:rsid w:val="0B8F66F0"/>
    <w:rsid w:val="0B913191"/>
    <w:rsid w:val="0B9349B9"/>
    <w:rsid w:val="0B936144"/>
    <w:rsid w:val="0B995089"/>
    <w:rsid w:val="0B9D6BAD"/>
    <w:rsid w:val="0BA46A9A"/>
    <w:rsid w:val="0BA4700D"/>
    <w:rsid w:val="0BA507B9"/>
    <w:rsid w:val="0BAD1D47"/>
    <w:rsid w:val="0BB00F2B"/>
    <w:rsid w:val="0BB85230"/>
    <w:rsid w:val="0BBE33FD"/>
    <w:rsid w:val="0BC23424"/>
    <w:rsid w:val="0BC30841"/>
    <w:rsid w:val="0BC639A4"/>
    <w:rsid w:val="0BC6454C"/>
    <w:rsid w:val="0BCB5019"/>
    <w:rsid w:val="0BCE052F"/>
    <w:rsid w:val="0BD003EE"/>
    <w:rsid w:val="0BD27322"/>
    <w:rsid w:val="0BD460C1"/>
    <w:rsid w:val="0BD872BC"/>
    <w:rsid w:val="0BDB46BA"/>
    <w:rsid w:val="0BDB7C78"/>
    <w:rsid w:val="0BE43E2A"/>
    <w:rsid w:val="0BE66717"/>
    <w:rsid w:val="0BEB51B8"/>
    <w:rsid w:val="0BF97CA0"/>
    <w:rsid w:val="0C060244"/>
    <w:rsid w:val="0C0B1E5E"/>
    <w:rsid w:val="0C0F64D5"/>
    <w:rsid w:val="0C0F6BAC"/>
    <w:rsid w:val="0C127CFF"/>
    <w:rsid w:val="0C150A31"/>
    <w:rsid w:val="0C1741B0"/>
    <w:rsid w:val="0C1D5878"/>
    <w:rsid w:val="0C1D6F0A"/>
    <w:rsid w:val="0C204D50"/>
    <w:rsid w:val="0C20629B"/>
    <w:rsid w:val="0C2448DD"/>
    <w:rsid w:val="0C28242F"/>
    <w:rsid w:val="0C2A3666"/>
    <w:rsid w:val="0C3019FD"/>
    <w:rsid w:val="0C325ADC"/>
    <w:rsid w:val="0C3416C0"/>
    <w:rsid w:val="0C3741BB"/>
    <w:rsid w:val="0C383B6D"/>
    <w:rsid w:val="0C395F24"/>
    <w:rsid w:val="0C413E05"/>
    <w:rsid w:val="0C441596"/>
    <w:rsid w:val="0C4556E7"/>
    <w:rsid w:val="0C533ECC"/>
    <w:rsid w:val="0C566AD6"/>
    <w:rsid w:val="0C606352"/>
    <w:rsid w:val="0C607954"/>
    <w:rsid w:val="0C61530F"/>
    <w:rsid w:val="0C627312"/>
    <w:rsid w:val="0C6311F3"/>
    <w:rsid w:val="0C633D88"/>
    <w:rsid w:val="0C72624A"/>
    <w:rsid w:val="0C7318A4"/>
    <w:rsid w:val="0C741652"/>
    <w:rsid w:val="0C760F26"/>
    <w:rsid w:val="0C766CA6"/>
    <w:rsid w:val="0C772892"/>
    <w:rsid w:val="0C7834F0"/>
    <w:rsid w:val="0C7E7DDA"/>
    <w:rsid w:val="0C8263DE"/>
    <w:rsid w:val="0C833312"/>
    <w:rsid w:val="0C841352"/>
    <w:rsid w:val="0C950698"/>
    <w:rsid w:val="0C9615C8"/>
    <w:rsid w:val="0C962EA1"/>
    <w:rsid w:val="0C9B5E2F"/>
    <w:rsid w:val="0C9F2193"/>
    <w:rsid w:val="0CA141F7"/>
    <w:rsid w:val="0CAA1934"/>
    <w:rsid w:val="0CAB3F03"/>
    <w:rsid w:val="0CB229D4"/>
    <w:rsid w:val="0CB3217A"/>
    <w:rsid w:val="0CB952B6"/>
    <w:rsid w:val="0CBD6DD3"/>
    <w:rsid w:val="0CBE12CF"/>
    <w:rsid w:val="0CC00FE3"/>
    <w:rsid w:val="0CCF6271"/>
    <w:rsid w:val="0CD10421"/>
    <w:rsid w:val="0CD84A9C"/>
    <w:rsid w:val="0CD91D45"/>
    <w:rsid w:val="0CE15BD5"/>
    <w:rsid w:val="0CE23B71"/>
    <w:rsid w:val="0CE41465"/>
    <w:rsid w:val="0CEC2505"/>
    <w:rsid w:val="0CEE7CBB"/>
    <w:rsid w:val="0CEF097F"/>
    <w:rsid w:val="0CF11C90"/>
    <w:rsid w:val="0CF56102"/>
    <w:rsid w:val="0CF63E15"/>
    <w:rsid w:val="0CF73B2E"/>
    <w:rsid w:val="0CF7429F"/>
    <w:rsid w:val="0D0718C5"/>
    <w:rsid w:val="0D083FD9"/>
    <w:rsid w:val="0D085361"/>
    <w:rsid w:val="0D090917"/>
    <w:rsid w:val="0D0A6C5D"/>
    <w:rsid w:val="0D192F95"/>
    <w:rsid w:val="0D1A3FA7"/>
    <w:rsid w:val="0D1A5B93"/>
    <w:rsid w:val="0D1E62A8"/>
    <w:rsid w:val="0D1F511A"/>
    <w:rsid w:val="0D2010D4"/>
    <w:rsid w:val="0D213EFC"/>
    <w:rsid w:val="0D223E9C"/>
    <w:rsid w:val="0D2A1C1F"/>
    <w:rsid w:val="0D2C7836"/>
    <w:rsid w:val="0D361F12"/>
    <w:rsid w:val="0D3A3579"/>
    <w:rsid w:val="0D406C0A"/>
    <w:rsid w:val="0D417786"/>
    <w:rsid w:val="0D4736BB"/>
    <w:rsid w:val="0D4938D3"/>
    <w:rsid w:val="0D4A172B"/>
    <w:rsid w:val="0D4C3BFA"/>
    <w:rsid w:val="0D4F5874"/>
    <w:rsid w:val="0D576536"/>
    <w:rsid w:val="0D613CD1"/>
    <w:rsid w:val="0D743269"/>
    <w:rsid w:val="0D755E1D"/>
    <w:rsid w:val="0D766EC2"/>
    <w:rsid w:val="0D781051"/>
    <w:rsid w:val="0D7D79AF"/>
    <w:rsid w:val="0D8247BF"/>
    <w:rsid w:val="0D85419B"/>
    <w:rsid w:val="0D8803FA"/>
    <w:rsid w:val="0D91556D"/>
    <w:rsid w:val="0D94637F"/>
    <w:rsid w:val="0D970D4B"/>
    <w:rsid w:val="0D9B3DCB"/>
    <w:rsid w:val="0D9B711B"/>
    <w:rsid w:val="0D9E6986"/>
    <w:rsid w:val="0D9F6B15"/>
    <w:rsid w:val="0DB465C5"/>
    <w:rsid w:val="0DB90C70"/>
    <w:rsid w:val="0DB91DEE"/>
    <w:rsid w:val="0DBC0BBA"/>
    <w:rsid w:val="0DC030C0"/>
    <w:rsid w:val="0DC14C4F"/>
    <w:rsid w:val="0DC20ECE"/>
    <w:rsid w:val="0DC9777B"/>
    <w:rsid w:val="0DD67722"/>
    <w:rsid w:val="0DDA308D"/>
    <w:rsid w:val="0DE35DCA"/>
    <w:rsid w:val="0DF045EF"/>
    <w:rsid w:val="0DF75384"/>
    <w:rsid w:val="0DF80A61"/>
    <w:rsid w:val="0DFC1997"/>
    <w:rsid w:val="0DFC255F"/>
    <w:rsid w:val="0DFC3366"/>
    <w:rsid w:val="0DFF5096"/>
    <w:rsid w:val="0E015402"/>
    <w:rsid w:val="0E0E308D"/>
    <w:rsid w:val="0E0F24F0"/>
    <w:rsid w:val="0E1327A4"/>
    <w:rsid w:val="0E154C10"/>
    <w:rsid w:val="0E19425F"/>
    <w:rsid w:val="0E1A4F89"/>
    <w:rsid w:val="0E1D76FC"/>
    <w:rsid w:val="0E1F5555"/>
    <w:rsid w:val="0E223809"/>
    <w:rsid w:val="0E236E8B"/>
    <w:rsid w:val="0E2449B2"/>
    <w:rsid w:val="0E25075F"/>
    <w:rsid w:val="0E257C6B"/>
    <w:rsid w:val="0E26794F"/>
    <w:rsid w:val="0E285928"/>
    <w:rsid w:val="0E287B6F"/>
    <w:rsid w:val="0E2B3F92"/>
    <w:rsid w:val="0E2D3866"/>
    <w:rsid w:val="0E3104DA"/>
    <w:rsid w:val="0E341986"/>
    <w:rsid w:val="0E39045D"/>
    <w:rsid w:val="0E3B4CFC"/>
    <w:rsid w:val="0E3C1E9A"/>
    <w:rsid w:val="0E4254B4"/>
    <w:rsid w:val="0E536F29"/>
    <w:rsid w:val="0E542B5D"/>
    <w:rsid w:val="0E585E86"/>
    <w:rsid w:val="0E5C38B6"/>
    <w:rsid w:val="0E604944"/>
    <w:rsid w:val="0E611762"/>
    <w:rsid w:val="0E67081E"/>
    <w:rsid w:val="0E7277D8"/>
    <w:rsid w:val="0E776B66"/>
    <w:rsid w:val="0E78164B"/>
    <w:rsid w:val="0E7A3796"/>
    <w:rsid w:val="0E7D2A40"/>
    <w:rsid w:val="0E8012D9"/>
    <w:rsid w:val="0E823AC8"/>
    <w:rsid w:val="0E840CD0"/>
    <w:rsid w:val="0E877E42"/>
    <w:rsid w:val="0E892DCB"/>
    <w:rsid w:val="0E8A0CB9"/>
    <w:rsid w:val="0E8F41FA"/>
    <w:rsid w:val="0E921809"/>
    <w:rsid w:val="0E971021"/>
    <w:rsid w:val="0E97755A"/>
    <w:rsid w:val="0E9A753B"/>
    <w:rsid w:val="0E9B2EC6"/>
    <w:rsid w:val="0EA7604D"/>
    <w:rsid w:val="0EA855E3"/>
    <w:rsid w:val="0EA946E6"/>
    <w:rsid w:val="0EAB5FAA"/>
    <w:rsid w:val="0EAC4C58"/>
    <w:rsid w:val="0EB2020F"/>
    <w:rsid w:val="0EB34F3A"/>
    <w:rsid w:val="0EBE2F25"/>
    <w:rsid w:val="0EC4366A"/>
    <w:rsid w:val="0EC811C7"/>
    <w:rsid w:val="0EC8358F"/>
    <w:rsid w:val="0ECA1531"/>
    <w:rsid w:val="0ECB1D76"/>
    <w:rsid w:val="0ECC7523"/>
    <w:rsid w:val="0ECD7DDE"/>
    <w:rsid w:val="0EDB59B8"/>
    <w:rsid w:val="0EE91384"/>
    <w:rsid w:val="0EF334B6"/>
    <w:rsid w:val="0EF35EE3"/>
    <w:rsid w:val="0EF56A7A"/>
    <w:rsid w:val="0EF645A0"/>
    <w:rsid w:val="0EF7338C"/>
    <w:rsid w:val="0EF86CED"/>
    <w:rsid w:val="0EF970AF"/>
    <w:rsid w:val="0F0071CD"/>
    <w:rsid w:val="0F012AB9"/>
    <w:rsid w:val="0F0A004B"/>
    <w:rsid w:val="0F0B6A8A"/>
    <w:rsid w:val="0F0F6E8A"/>
    <w:rsid w:val="0F123327"/>
    <w:rsid w:val="0F1868E5"/>
    <w:rsid w:val="0F1E231B"/>
    <w:rsid w:val="0F236C96"/>
    <w:rsid w:val="0F25113D"/>
    <w:rsid w:val="0F292067"/>
    <w:rsid w:val="0F296723"/>
    <w:rsid w:val="0F2E067F"/>
    <w:rsid w:val="0F31190F"/>
    <w:rsid w:val="0F330889"/>
    <w:rsid w:val="0F3675A0"/>
    <w:rsid w:val="0F3E0FA8"/>
    <w:rsid w:val="0F3E5268"/>
    <w:rsid w:val="0F3F20B4"/>
    <w:rsid w:val="0F3F4FD9"/>
    <w:rsid w:val="0F451F14"/>
    <w:rsid w:val="0F4814C6"/>
    <w:rsid w:val="0F4A2D13"/>
    <w:rsid w:val="0F4A6241"/>
    <w:rsid w:val="0F510AA7"/>
    <w:rsid w:val="0F517F53"/>
    <w:rsid w:val="0F542AE5"/>
    <w:rsid w:val="0F577FAD"/>
    <w:rsid w:val="0F587759"/>
    <w:rsid w:val="0F6078DC"/>
    <w:rsid w:val="0F6C6610"/>
    <w:rsid w:val="0F6D28B4"/>
    <w:rsid w:val="0F705351"/>
    <w:rsid w:val="0F7059CD"/>
    <w:rsid w:val="0F765021"/>
    <w:rsid w:val="0F7D7102"/>
    <w:rsid w:val="0F825E34"/>
    <w:rsid w:val="0F890F70"/>
    <w:rsid w:val="0F8A1DF7"/>
    <w:rsid w:val="0F8B5082"/>
    <w:rsid w:val="0F900551"/>
    <w:rsid w:val="0F90356B"/>
    <w:rsid w:val="0F932145"/>
    <w:rsid w:val="0F975E9D"/>
    <w:rsid w:val="0F977B31"/>
    <w:rsid w:val="0F9A52FD"/>
    <w:rsid w:val="0F9A7473"/>
    <w:rsid w:val="0FA32617"/>
    <w:rsid w:val="0FA66ED0"/>
    <w:rsid w:val="0FA7589A"/>
    <w:rsid w:val="0FB4348E"/>
    <w:rsid w:val="0FB46638"/>
    <w:rsid w:val="0FB53F2D"/>
    <w:rsid w:val="0FB83603"/>
    <w:rsid w:val="0FB86BBF"/>
    <w:rsid w:val="0FBA027F"/>
    <w:rsid w:val="0FBC37EA"/>
    <w:rsid w:val="0FBD15B0"/>
    <w:rsid w:val="0FC357A5"/>
    <w:rsid w:val="0FC46633"/>
    <w:rsid w:val="0FC72291"/>
    <w:rsid w:val="0FD04DF1"/>
    <w:rsid w:val="0FD06B9F"/>
    <w:rsid w:val="0FD2175C"/>
    <w:rsid w:val="0FD348E1"/>
    <w:rsid w:val="0FD52ED0"/>
    <w:rsid w:val="0FDC0494"/>
    <w:rsid w:val="0FDE397D"/>
    <w:rsid w:val="0FE30F7D"/>
    <w:rsid w:val="0FE974AA"/>
    <w:rsid w:val="0FF24EB5"/>
    <w:rsid w:val="100718DE"/>
    <w:rsid w:val="100A15CC"/>
    <w:rsid w:val="100F0B58"/>
    <w:rsid w:val="10165C84"/>
    <w:rsid w:val="101751BA"/>
    <w:rsid w:val="101A7501"/>
    <w:rsid w:val="101B4EB8"/>
    <w:rsid w:val="102046CE"/>
    <w:rsid w:val="10212E50"/>
    <w:rsid w:val="102B1CCF"/>
    <w:rsid w:val="10336274"/>
    <w:rsid w:val="104D4C52"/>
    <w:rsid w:val="10503066"/>
    <w:rsid w:val="105210A9"/>
    <w:rsid w:val="1054033F"/>
    <w:rsid w:val="105570A4"/>
    <w:rsid w:val="10563548"/>
    <w:rsid w:val="106178DB"/>
    <w:rsid w:val="107240FA"/>
    <w:rsid w:val="107B6880"/>
    <w:rsid w:val="107D46C6"/>
    <w:rsid w:val="107E234E"/>
    <w:rsid w:val="107E440E"/>
    <w:rsid w:val="107E551E"/>
    <w:rsid w:val="10807F51"/>
    <w:rsid w:val="108B4116"/>
    <w:rsid w:val="108F7FA8"/>
    <w:rsid w:val="1092799D"/>
    <w:rsid w:val="10973B61"/>
    <w:rsid w:val="10997487"/>
    <w:rsid w:val="109C72EA"/>
    <w:rsid w:val="10A06571"/>
    <w:rsid w:val="10A64174"/>
    <w:rsid w:val="10AB084E"/>
    <w:rsid w:val="10B464C1"/>
    <w:rsid w:val="10B47F90"/>
    <w:rsid w:val="10B638B5"/>
    <w:rsid w:val="10BE10ED"/>
    <w:rsid w:val="10BE733F"/>
    <w:rsid w:val="10C06C14"/>
    <w:rsid w:val="10C2247D"/>
    <w:rsid w:val="10C60E34"/>
    <w:rsid w:val="10C649EA"/>
    <w:rsid w:val="10C74ABF"/>
    <w:rsid w:val="10C75CC0"/>
    <w:rsid w:val="10C817AD"/>
    <w:rsid w:val="10C85F3B"/>
    <w:rsid w:val="10C86039"/>
    <w:rsid w:val="10CB6F0C"/>
    <w:rsid w:val="10CC00C7"/>
    <w:rsid w:val="10CC699D"/>
    <w:rsid w:val="10CE55CF"/>
    <w:rsid w:val="10D34AC7"/>
    <w:rsid w:val="10DA02B1"/>
    <w:rsid w:val="10DB3A4D"/>
    <w:rsid w:val="10DE274B"/>
    <w:rsid w:val="10E17B9A"/>
    <w:rsid w:val="10E3528B"/>
    <w:rsid w:val="10E85741"/>
    <w:rsid w:val="10EB1855"/>
    <w:rsid w:val="10EF0A15"/>
    <w:rsid w:val="10FB5869"/>
    <w:rsid w:val="10FC206B"/>
    <w:rsid w:val="11050D49"/>
    <w:rsid w:val="1108786F"/>
    <w:rsid w:val="1109680C"/>
    <w:rsid w:val="1109690F"/>
    <w:rsid w:val="111B1C18"/>
    <w:rsid w:val="111D6C67"/>
    <w:rsid w:val="111E05D7"/>
    <w:rsid w:val="111F15CC"/>
    <w:rsid w:val="112026A2"/>
    <w:rsid w:val="1122167C"/>
    <w:rsid w:val="11230F50"/>
    <w:rsid w:val="1123161B"/>
    <w:rsid w:val="112A2B94"/>
    <w:rsid w:val="11310A71"/>
    <w:rsid w:val="113246F6"/>
    <w:rsid w:val="11335637"/>
    <w:rsid w:val="11341A2E"/>
    <w:rsid w:val="11366ED6"/>
    <w:rsid w:val="113A12BF"/>
    <w:rsid w:val="113B18E8"/>
    <w:rsid w:val="113B4BC4"/>
    <w:rsid w:val="113B5A37"/>
    <w:rsid w:val="114333A1"/>
    <w:rsid w:val="114377E5"/>
    <w:rsid w:val="1145536B"/>
    <w:rsid w:val="1147759A"/>
    <w:rsid w:val="11496C09"/>
    <w:rsid w:val="114A1174"/>
    <w:rsid w:val="114B1CFA"/>
    <w:rsid w:val="11526F56"/>
    <w:rsid w:val="11533E87"/>
    <w:rsid w:val="11534CBC"/>
    <w:rsid w:val="115468AF"/>
    <w:rsid w:val="115522EC"/>
    <w:rsid w:val="115B1040"/>
    <w:rsid w:val="115B4B8E"/>
    <w:rsid w:val="115C68FF"/>
    <w:rsid w:val="115E46FB"/>
    <w:rsid w:val="115E4744"/>
    <w:rsid w:val="116D222E"/>
    <w:rsid w:val="116E3776"/>
    <w:rsid w:val="116E7F05"/>
    <w:rsid w:val="11704EDE"/>
    <w:rsid w:val="1173012A"/>
    <w:rsid w:val="11731ED8"/>
    <w:rsid w:val="1178129C"/>
    <w:rsid w:val="117D309C"/>
    <w:rsid w:val="117E5F63"/>
    <w:rsid w:val="118539B9"/>
    <w:rsid w:val="11884CF3"/>
    <w:rsid w:val="118A4ADF"/>
    <w:rsid w:val="118B570A"/>
    <w:rsid w:val="118D7339"/>
    <w:rsid w:val="119105B0"/>
    <w:rsid w:val="119165C7"/>
    <w:rsid w:val="11A01EA0"/>
    <w:rsid w:val="11A16186"/>
    <w:rsid w:val="11A46535"/>
    <w:rsid w:val="11A863FB"/>
    <w:rsid w:val="11AA5D0A"/>
    <w:rsid w:val="11AC53EA"/>
    <w:rsid w:val="11B231CC"/>
    <w:rsid w:val="11B2760F"/>
    <w:rsid w:val="11B506CF"/>
    <w:rsid w:val="11B60AF3"/>
    <w:rsid w:val="11B86EBD"/>
    <w:rsid w:val="11C2776F"/>
    <w:rsid w:val="11C61369"/>
    <w:rsid w:val="11C75D80"/>
    <w:rsid w:val="11D131BB"/>
    <w:rsid w:val="11D30BC8"/>
    <w:rsid w:val="11D442EA"/>
    <w:rsid w:val="11DF1031"/>
    <w:rsid w:val="11E007FA"/>
    <w:rsid w:val="11E53322"/>
    <w:rsid w:val="11EC75CE"/>
    <w:rsid w:val="11F1127F"/>
    <w:rsid w:val="11F2038C"/>
    <w:rsid w:val="11FA6B4B"/>
    <w:rsid w:val="11FF19BD"/>
    <w:rsid w:val="120436B0"/>
    <w:rsid w:val="12050F42"/>
    <w:rsid w:val="12084A5D"/>
    <w:rsid w:val="1209283C"/>
    <w:rsid w:val="121D2351"/>
    <w:rsid w:val="12205F40"/>
    <w:rsid w:val="12215392"/>
    <w:rsid w:val="12246CC6"/>
    <w:rsid w:val="122561ED"/>
    <w:rsid w:val="122654F1"/>
    <w:rsid w:val="12277D46"/>
    <w:rsid w:val="122A4B70"/>
    <w:rsid w:val="122B27B2"/>
    <w:rsid w:val="1230601B"/>
    <w:rsid w:val="12326FAD"/>
    <w:rsid w:val="12340228"/>
    <w:rsid w:val="12394787"/>
    <w:rsid w:val="123964A3"/>
    <w:rsid w:val="1244404F"/>
    <w:rsid w:val="1245161C"/>
    <w:rsid w:val="124B3421"/>
    <w:rsid w:val="124B628D"/>
    <w:rsid w:val="124F3674"/>
    <w:rsid w:val="124F51EE"/>
    <w:rsid w:val="12502219"/>
    <w:rsid w:val="12514256"/>
    <w:rsid w:val="125A314A"/>
    <w:rsid w:val="12631F4C"/>
    <w:rsid w:val="126C0CFB"/>
    <w:rsid w:val="126F7301"/>
    <w:rsid w:val="12712E4A"/>
    <w:rsid w:val="12721A71"/>
    <w:rsid w:val="127759F8"/>
    <w:rsid w:val="12791770"/>
    <w:rsid w:val="12795FF5"/>
    <w:rsid w:val="127C54FE"/>
    <w:rsid w:val="127C5AAF"/>
    <w:rsid w:val="12877699"/>
    <w:rsid w:val="12921784"/>
    <w:rsid w:val="129217E4"/>
    <w:rsid w:val="12957C2C"/>
    <w:rsid w:val="129640D0"/>
    <w:rsid w:val="129F2BCE"/>
    <w:rsid w:val="12A4183E"/>
    <w:rsid w:val="12A45933"/>
    <w:rsid w:val="12A5731E"/>
    <w:rsid w:val="12A8795F"/>
    <w:rsid w:val="12AC4D4D"/>
    <w:rsid w:val="12B02C6A"/>
    <w:rsid w:val="12B44556"/>
    <w:rsid w:val="12C4042D"/>
    <w:rsid w:val="12C56843"/>
    <w:rsid w:val="12C7072D"/>
    <w:rsid w:val="12C80001"/>
    <w:rsid w:val="12D1335A"/>
    <w:rsid w:val="12D33D3C"/>
    <w:rsid w:val="12D911EA"/>
    <w:rsid w:val="12D9220E"/>
    <w:rsid w:val="12DA0EDD"/>
    <w:rsid w:val="12E3308D"/>
    <w:rsid w:val="12E82452"/>
    <w:rsid w:val="12F54A12"/>
    <w:rsid w:val="12F6691D"/>
    <w:rsid w:val="12F94A5E"/>
    <w:rsid w:val="12FD4EC0"/>
    <w:rsid w:val="1303789D"/>
    <w:rsid w:val="13055409"/>
    <w:rsid w:val="130A1D2D"/>
    <w:rsid w:val="130B11F2"/>
    <w:rsid w:val="130C2C0B"/>
    <w:rsid w:val="131327A9"/>
    <w:rsid w:val="1319260B"/>
    <w:rsid w:val="131D386B"/>
    <w:rsid w:val="131E1414"/>
    <w:rsid w:val="13225964"/>
    <w:rsid w:val="13261B98"/>
    <w:rsid w:val="132E5621"/>
    <w:rsid w:val="1330523D"/>
    <w:rsid w:val="13337E40"/>
    <w:rsid w:val="133975F0"/>
    <w:rsid w:val="133A457E"/>
    <w:rsid w:val="133D09EF"/>
    <w:rsid w:val="133D368B"/>
    <w:rsid w:val="133D454B"/>
    <w:rsid w:val="13414F7A"/>
    <w:rsid w:val="1346728C"/>
    <w:rsid w:val="13651CF4"/>
    <w:rsid w:val="136A6139"/>
    <w:rsid w:val="136E0BA9"/>
    <w:rsid w:val="13710699"/>
    <w:rsid w:val="13756BBB"/>
    <w:rsid w:val="1378141B"/>
    <w:rsid w:val="1379754E"/>
    <w:rsid w:val="137A5660"/>
    <w:rsid w:val="137C62DA"/>
    <w:rsid w:val="137E3EB6"/>
    <w:rsid w:val="137F054D"/>
    <w:rsid w:val="137F2DB6"/>
    <w:rsid w:val="137F51B7"/>
    <w:rsid w:val="137F64CE"/>
    <w:rsid w:val="13813C2D"/>
    <w:rsid w:val="13874F3D"/>
    <w:rsid w:val="138931FC"/>
    <w:rsid w:val="138F0B1F"/>
    <w:rsid w:val="139008F9"/>
    <w:rsid w:val="1391212B"/>
    <w:rsid w:val="139236B8"/>
    <w:rsid w:val="1392443F"/>
    <w:rsid w:val="139266A0"/>
    <w:rsid w:val="13961F82"/>
    <w:rsid w:val="139C2791"/>
    <w:rsid w:val="13A26AA4"/>
    <w:rsid w:val="13A37400"/>
    <w:rsid w:val="13A762E1"/>
    <w:rsid w:val="13A76B64"/>
    <w:rsid w:val="13B23C48"/>
    <w:rsid w:val="13BC7C6B"/>
    <w:rsid w:val="13BF7B70"/>
    <w:rsid w:val="13C20EF5"/>
    <w:rsid w:val="13C27E5E"/>
    <w:rsid w:val="13C563B4"/>
    <w:rsid w:val="13C7475D"/>
    <w:rsid w:val="13CC3B21"/>
    <w:rsid w:val="13CD5577"/>
    <w:rsid w:val="13D05120"/>
    <w:rsid w:val="13D3358F"/>
    <w:rsid w:val="13D35625"/>
    <w:rsid w:val="13D551BB"/>
    <w:rsid w:val="13D67EBE"/>
    <w:rsid w:val="13D82AFA"/>
    <w:rsid w:val="13DB570C"/>
    <w:rsid w:val="13DD79D1"/>
    <w:rsid w:val="13E56C3D"/>
    <w:rsid w:val="13ED49C0"/>
    <w:rsid w:val="13EE0539"/>
    <w:rsid w:val="13F35552"/>
    <w:rsid w:val="13FA0E09"/>
    <w:rsid w:val="14027543"/>
    <w:rsid w:val="1404662E"/>
    <w:rsid w:val="140C03C2"/>
    <w:rsid w:val="14103A0E"/>
    <w:rsid w:val="141334FE"/>
    <w:rsid w:val="14177B92"/>
    <w:rsid w:val="141F00F5"/>
    <w:rsid w:val="14225017"/>
    <w:rsid w:val="1422672E"/>
    <w:rsid w:val="1423130A"/>
    <w:rsid w:val="142B4B9F"/>
    <w:rsid w:val="14302302"/>
    <w:rsid w:val="14317515"/>
    <w:rsid w:val="14337CF7"/>
    <w:rsid w:val="143A0A8B"/>
    <w:rsid w:val="143C4803"/>
    <w:rsid w:val="1441006B"/>
    <w:rsid w:val="14413B72"/>
    <w:rsid w:val="144165CB"/>
    <w:rsid w:val="144B0D48"/>
    <w:rsid w:val="144C0516"/>
    <w:rsid w:val="14505B0D"/>
    <w:rsid w:val="14517EF3"/>
    <w:rsid w:val="14527DB4"/>
    <w:rsid w:val="145319DF"/>
    <w:rsid w:val="14537D9F"/>
    <w:rsid w:val="14542E29"/>
    <w:rsid w:val="14571BC5"/>
    <w:rsid w:val="145A50D9"/>
    <w:rsid w:val="145F04F1"/>
    <w:rsid w:val="145F4809"/>
    <w:rsid w:val="14615110"/>
    <w:rsid w:val="14643471"/>
    <w:rsid w:val="146A7673"/>
    <w:rsid w:val="1471617D"/>
    <w:rsid w:val="14720225"/>
    <w:rsid w:val="147B7FCD"/>
    <w:rsid w:val="148631EE"/>
    <w:rsid w:val="14900FF3"/>
    <w:rsid w:val="149156BB"/>
    <w:rsid w:val="149208C7"/>
    <w:rsid w:val="149870C9"/>
    <w:rsid w:val="149900EB"/>
    <w:rsid w:val="149D07D1"/>
    <w:rsid w:val="14A44F08"/>
    <w:rsid w:val="14AB1989"/>
    <w:rsid w:val="14AB4FB0"/>
    <w:rsid w:val="14AE0627"/>
    <w:rsid w:val="14B25ED9"/>
    <w:rsid w:val="14B65343"/>
    <w:rsid w:val="14BC7D37"/>
    <w:rsid w:val="14C04592"/>
    <w:rsid w:val="14C54227"/>
    <w:rsid w:val="14CB3DD9"/>
    <w:rsid w:val="14CC354C"/>
    <w:rsid w:val="14D12EC2"/>
    <w:rsid w:val="14D403A1"/>
    <w:rsid w:val="14D47131"/>
    <w:rsid w:val="14D74083"/>
    <w:rsid w:val="14D7452C"/>
    <w:rsid w:val="14DC5FE6"/>
    <w:rsid w:val="14DE1D5E"/>
    <w:rsid w:val="14DE4B0F"/>
    <w:rsid w:val="14E06C69"/>
    <w:rsid w:val="14E41074"/>
    <w:rsid w:val="14E629C1"/>
    <w:rsid w:val="14EF77DE"/>
    <w:rsid w:val="14EF7AC7"/>
    <w:rsid w:val="14F16337"/>
    <w:rsid w:val="14F96EAE"/>
    <w:rsid w:val="14FE32A2"/>
    <w:rsid w:val="15006AB1"/>
    <w:rsid w:val="150600D5"/>
    <w:rsid w:val="15081322"/>
    <w:rsid w:val="150F3D08"/>
    <w:rsid w:val="151F4098"/>
    <w:rsid w:val="15204125"/>
    <w:rsid w:val="15273705"/>
    <w:rsid w:val="152754B3"/>
    <w:rsid w:val="15327AD6"/>
    <w:rsid w:val="153C199A"/>
    <w:rsid w:val="153E27FD"/>
    <w:rsid w:val="153F309C"/>
    <w:rsid w:val="154338D4"/>
    <w:rsid w:val="1548279C"/>
    <w:rsid w:val="154A4BE2"/>
    <w:rsid w:val="154C6CC8"/>
    <w:rsid w:val="154D47EE"/>
    <w:rsid w:val="15524DC4"/>
    <w:rsid w:val="15545B7C"/>
    <w:rsid w:val="155A1386"/>
    <w:rsid w:val="155A19AC"/>
    <w:rsid w:val="155F35DB"/>
    <w:rsid w:val="1560096E"/>
    <w:rsid w:val="1562741A"/>
    <w:rsid w:val="15632263"/>
    <w:rsid w:val="15697BDF"/>
    <w:rsid w:val="156F02C3"/>
    <w:rsid w:val="156F3FA0"/>
    <w:rsid w:val="156F71E3"/>
    <w:rsid w:val="15703B9C"/>
    <w:rsid w:val="15704718"/>
    <w:rsid w:val="15761F97"/>
    <w:rsid w:val="157E46C6"/>
    <w:rsid w:val="157E7822"/>
    <w:rsid w:val="158226E9"/>
    <w:rsid w:val="158F6D5D"/>
    <w:rsid w:val="15925D47"/>
    <w:rsid w:val="15933E83"/>
    <w:rsid w:val="15962ACD"/>
    <w:rsid w:val="159B19FD"/>
    <w:rsid w:val="159B7C4F"/>
    <w:rsid w:val="159C7AD6"/>
    <w:rsid w:val="159F58F8"/>
    <w:rsid w:val="15A208B5"/>
    <w:rsid w:val="15AB60E4"/>
    <w:rsid w:val="15B04BB6"/>
    <w:rsid w:val="15B8610B"/>
    <w:rsid w:val="15C2520B"/>
    <w:rsid w:val="15C5490A"/>
    <w:rsid w:val="15C54CCC"/>
    <w:rsid w:val="15D54C6E"/>
    <w:rsid w:val="15D60C87"/>
    <w:rsid w:val="15DF29DF"/>
    <w:rsid w:val="15E369D8"/>
    <w:rsid w:val="15E84808"/>
    <w:rsid w:val="15E8785A"/>
    <w:rsid w:val="15F35A3D"/>
    <w:rsid w:val="15F53DA0"/>
    <w:rsid w:val="15F73059"/>
    <w:rsid w:val="15FE39C8"/>
    <w:rsid w:val="160A4B7C"/>
    <w:rsid w:val="160C6089"/>
    <w:rsid w:val="16157DB6"/>
    <w:rsid w:val="16167DE6"/>
    <w:rsid w:val="161774DB"/>
    <w:rsid w:val="162647F4"/>
    <w:rsid w:val="162D2EFA"/>
    <w:rsid w:val="162E0AC3"/>
    <w:rsid w:val="163817A2"/>
    <w:rsid w:val="163D0D06"/>
    <w:rsid w:val="163E5D97"/>
    <w:rsid w:val="16480C62"/>
    <w:rsid w:val="16501B82"/>
    <w:rsid w:val="16542602"/>
    <w:rsid w:val="165F0A7A"/>
    <w:rsid w:val="16612C47"/>
    <w:rsid w:val="166164C9"/>
    <w:rsid w:val="16617985"/>
    <w:rsid w:val="1662116A"/>
    <w:rsid w:val="167171D1"/>
    <w:rsid w:val="16794213"/>
    <w:rsid w:val="167E6ABD"/>
    <w:rsid w:val="168163A2"/>
    <w:rsid w:val="16836D15"/>
    <w:rsid w:val="168626AD"/>
    <w:rsid w:val="168D6CF6"/>
    <w:rsid w:val="168F3A66"/>
    <w:rsid w:val="169056A6"/>
    <w:rsid w:val="16914EDE"/>
    <w:rsid w:val="16962A86"/>
    <w:rsid w:val="169C3C7F"/>
    <w:rsid w:val="16A16818"/>
    <w:rsid w:val="16A448E1"/>
    <w:rsid w:val="16A4518D"/>
    <w:rsid w:val="16A81278"/>
    <w:rsid w:val="16A90A27"/>
    <w:rsid w:val="16AB4932"/>
    <w:rsid w:val="16B7083A"/>
    <w:rsid w:val="16B91F54"/>
    <w:rsid w:val="16B96F74"/>
    <w:rsid w:val="16BA48BC"/>
    <w:rsid w:val="16BB7908"/>
    <w:rsid w:val="16BD75E3"/>
    <w:rsid w:val="16C15FA7"/>
    <w:rsid w:val="16C30A21"/>
    <w:rsid w:val="16C75632"/>
    <w:rsid w:val="16D01B7A"/>
    <w:rsid w:val="16D026BB"/>
    <w:rsid w:val="16D238EC"/>
    <w:rsid w:val="16D27D1B"/>
    <w:rsid w:val="16D87127"/>
    <w:rsid w:val="16DE7DF3"/>
    <w:rsid w:val="16E00A6F"/>
    <w:rsid w:val="16E00F29"/>
    <w:rsid w:val="16E40604"/>
    <w:rsid w:val="16E55626"/>
    <w:rsid w:val="16EC701B"/>
    <w:rsid w:val="16EE2000"/>
    <w:rsid w:val="16EE74CD"/>
    <w:rsid w:val="16F2425A"/>
    <w:rsid w:val="16F2564D"/>
    <w:rsid w:val="16F3354A"/>
    <w:rsid w:val="16F413C5"/>
    <w:rsid w:val="16F838BF"/>
    <w:rsid w:val="16FA67D7"/>
    <w:rsid w:val="16FF368E"/>
    <w:rsid w:val="170630B4"/>
    <w:rsid w:val="170A3824"/>
    <w:rsid w:val="170B583B"/>
    <w:rsid w:val="170F4F96"/>
    <w:rsid w:val="17123531"/>
    <w:rsid w:val="17155334"/>
    <w:rsid w:val="17164D60"/>
    <w:rsid w:val="171B4975"/>
    <w:rsid w:val="171D2495"/>
    <w:rsid w:val="171E4070"/>
    <w:rsid w:val="172172B9"/>
    <w:rsid w:val="1723218A"/>
    <w:rsid w:val="17233109"/>
    <w:rsid w:val="172A0249"/>
    <w:rsid w:val="17391DE1"/>
    <w:rsid w:val="17450653"/>
    <w:rsid w:val="17454D03"/>
    <w:rsid w:val="174734E3"/>
    <w:rsid w:val="1749078E"/>
    <w:rsid w:val="17494887"/>
    <w:rsid w:val="174A32FA"/>
    <w:rsid w:val="174A42E5"/>
    <w:rsid w:val="174B2696"/>
    <w:rsid w:val="17544F38"/>
    <w:rsid w:val="17546308"/>
    <w:rsid w:val="17556703"/>
    <w:rsid w:val="175834E8"/>
    <w:rsid w:val="175E5C51"/>
    <w:rsid w:val="17600AA8"/>
    <w:rsid w:val="17633E31"/>
    <w:rsid w:val="176B12DD"/>
    <w:rsid w:val="176E4553"/>
    <w:rsid w:val="176E4769"/>
    <w:rsid w:val="176F759F"/>
    <w:rsid w:val="177574B8"/>
    <w:rsid w:val="177D60BA"/>
    <w:rsid w:val="1784119E"/>
    <w:rsid w:val="17875E1D"/>
    <w:rsid w:val="178F45DC"/>
    <w:rsid w:val="17943679"/>
    <w:rsid w:val="17966920"/>
    <w:rsid w:val="179901BE"/>
    <w:rsid w:val="179A13A7"/>
    <w:rsid w:val="179B53EA"/>
    <w:rsid w:val="179E27EA"/>
    <w:rsid w:val="17A1609D"/>
    <w:rsid w:val="17A34B99"/>
    <w:rsid w:val="17A6261B"/>
    <w:rsid w:val="17A8564B"/>
    <w:rsid w:val="17AE638F"/>
    <w:rsid w:val="17B21302"/>
    <w:rsid w:val="17B37EC7"/>
    <w:rsid w:val="17B93CB1"/>
    <w:rsid w:val="17B93E91"/>
    <w:rsid w:val="17BA087B"/>
    <w:rsid w:val="17BC1698"/>
    <w:rsid w:val="17C60E97"/>
    <w:rsid w:val="17D25429"/>
    <w:rsid w:val="17D43CC3"/>
    <w:rsid w:val="17D47448"/>
    <w:rsid w:val="17D631C0"/>
    <w:rsid w:val="17D844B6"/>
    <w:rsid w:val="17E46195"/>
    <w:rsid w:val="17EE3845"/>
    <w:rsid w:val="17F80BF1"/>
    <w:rsid w:val="17F81B92"/>
    <w:rsid w:val="17F95E5B"/>
    <w:rsid w:val="17FB2C27"/>
    <w:rsid w:val="17FE537A"/>
    <w:rsid w:val="17FF7073"/>
    <w:rsid w:val="18041ADC"/>
    <w:rsid w:val="180E295A"/>
    <w:rsid w:val="181567BD"/>
    <w:rsid w:val="18166B6D"/>
    <w:rsid w:val="181721DD"/>
    <w:rsid w:val="18195AF3"/>
    <w:rsid w:val="181C774B"/>
    <w:rsid w:val="181D7FC0"/>
    <w:rsid w:val="182577AE"/>
    <w:rsid w:val="183254BE"/>
    <w:rsid w:val="18325AA3"/>
    <w:rsid w:val="183361CF"/>
    <w:rsid w:val="18357EE7"/>
    <w:rsid w:val="183E1653"/>
    <w:rsid w:val="18447EED"/>
    <w:rsid w:val="184E2B29"/>
    <w:rsid w:val="1858126E"/>
    <w:rsid w:val="18583D6C"/>
    <w:rsid w:val="18672C31"/>
    <w:rsid w:val="186E164B"/>
    <w:rsid w:val="186E2708"/>
    <w:rsid w:val="186F7AE7"/>
    <w:rsid w:val="18716498"/>
    <w:rsid w:val="18716A45"/>
    <w:rsid w:val="18721E7C"/>
    <w:rsid w:val="1888539E"/>
    <w:rsid w:val="189015C1"/>
    <w:rsid w:val="18963014"/>
    <w:rsid w:val="189D350C"/>
    <w:rsid w:val="189E5F59"/>
    <w:rsid w:val="18A45462"/>
    <w:rsid w:val="18A961DF"/>
    <w:rsid w:val="18AB270E"/>
    <w:rsid w:val="18AF0658"/>
    <w:rsid w:val="18BD3988"/>
    <w:rsid w:val="18BF5A03"/>
    <w:rsid w:val="18C05CBC"/>
    <w:rsid w:val="18C67001"/>
    <w:rsid w:val="18C71BFE"/>
    <w:rsid w:val="18CB084B"/>
    <w:rsid w:val="18CE3C5D"/>
    <w:rsid w:val="18D359EC"/>
    <w:rsid w:val="18D72D4C"/>
    <w:rsid w:val="18DF0ABC"/>
    <w:rsid w:val="18E13BCB"/>
    <w:rsid w:val="18E35C63"/>
    <w:rsid w:val="18E44082"/>
    <w:rsid w:val="18E6768A"/>
    <w:rsid w:val="18E84F59"/>
    <w:rsid w:val="18F97925"/>
    <w:rsid w:val="18FC2919"/>
    <w:rsid w:val="18FD1816"/>
    <w:rsid w:val="190360DC"/>
    <w:rsid w:val="191905B6"/>
    <w:rsid w:val="191D6211"/>
    <w:rsid w:val="191E7E28"/>
    <w:rsid w:val="191F6918"/>
    <w:rsid w:val="192D0BBE"/>
    <w:rsid w:val="192D7704"/>
    <w:rsid w:val="1935124B"/>
    <w:rsid w:val="19395E3A"/>
    <w:rsid w:val="193E78F2"/>
    <w:rsid w:val="194142F6"/>
    <w:rsid w:val="19435AC7"/>
    <w:rsid w:val="194D215C"/>
    <w:rsid w:val="19523679"/>
    <w:rsid w:val="195B21EC"/>
    <w:rsid w:val="195D441F"/>
    <w:rsid w:val="195E3A95"/>
    <w:rsid w:val="195F5DC3"/>
    <w:rsid w:val="19674386"/>
    <w:rsid w:val="1969424B"/>
    <w:rsid w:val="1969745C"/>
    <w:rsid w:val="196D1678"/>
    <w:rsid w:val="19712112"/>
    <w:rsid w:val="19742A0F"/>
    <w:rsid w:val="1978116E"/>
    <w:rsid w:val="197C1B46"/>
    <w:rsid w:val="197D58BA"/>
    <w:rsid w:val="197E141A"/>
    <w:rsid w:val="19806955"/>
    <w:rsid w:val="19820DAF"/>
    <w:rsid w:val="19837B40"/>
    <w:rsid w:val="19856C4C"/>
    <w:rsid w:val="198761E1"/>
    <w:rsid w:val="198C4581"/>
    <w:rsid w:val="198D74CF"/>
    <w:rsid w:val="19904E3E"/>
    <w:rsid w:val="19940C3D"/>
    <w:rsid w:val="1998697F"/>
    <w:rsid w:val="19A52E19"/>
    <w:rsid w:val="19A834C8"/>
    <w:rsid w:val="19AA3773"/>
    <w:rsid w:val="19B017F1"/>
    <w:rsid w:val="19B7492C"/>
    <w:rsid w:val="19BB0FD1"/>
    <w:rsid w:val="19BE3F0C"/>
    <w:rsid w:val="19C0403A"/>
    <w:rsid w:val="19C37774"/>
    <w:rsid w:val="19C452C9"/>
    <w:rsid w:val="19CA28B1"/>
    <w:rsid w:val="19CB78BB"/>
    <w:rsid w:val="19CE596A"/>
    <w:rsid w:val="19D21766"/>
    <w:rsid w:val="19E10D1A"/>
    <w:rsid w:val="19E21DFB"/>
    <w:rsid w:val="19E95EFD"/>
    <w:rsid w:val="19EA421A"/>
    <w:rsid w:val="19EB4E55"/>
    <w:rsid w:val="19FD75BF"/>
    <w:rsid w:val="1A032C2D"/>
    <w:rsid w:val="1A044015"/>
    <w:rsid w:val="1A044207"/>
    <w:rsid w:val="1A0D3A84"/>
    <w:rsid w:val="1A200E8E"/>
    <w:rsid w:val="1A247509"/>
    <w:rsid w:val="1A277D03"/>
    <w:rsid w:val="1A281EBE"/>
    <w:rsid w:val="1A2C1827"/>
    <w:rsid w:val="1A2C7916"/>
    <w:rsid w:val="1A3104DC"/>
    <w:rsid w:val="1A3224E2"/>
    <w:rsid w:val="1A360A76"/>
    <w:rsid w:val="1A3D15AD"/>
    <w:rsid w:val="1A3E7162"/>
    <w:rsid w:val="1A400594"/>
    <w:rsid w:val="1A4B1C44"/>
    <w:rsid w:val="1A4C1518"/>
    <w:rsid w:val="1A4C5AD9"/>
    <w:rsid w:val="1A4C6E2B"/>
    <w:rsid w:val="1A504FBE"/>
    <w:rsid w:val="1A5426D8"/>
    <w:rsid w:val="1A542F3B"/>
    <w:rsid w:val="1A5F317D"/>
    <w:rsid w:val="1A6E76E0"/>
    <w:rsid w:val="1A733DF5"/>
    <w:rsid w:val="1A7440B7"/>
    <w:rsid w:val="1A7F369B"/>
    <w:rsid w:val="1A817706"/>
    <w:rsid w:val="1A832F78"/>
    <w:rsid w:val="1A8561BB"/>
    <w:rsid w:val="1A8D78F8"/>
    <w:rsid w:val="1A8F352A"/>
    <w:rsid w:val="1A954C6D"/>
    <w:rsid w:val="1A9A5C36"/>
    <w:rsid w:val="1AA50C28"/>
    <w:rsid w:val="1AAA6F80"/>
    <w:rsid w:val="1AB02624"/>
    <w:rsid w:val="1AB351BE"/>
    <w:rsid w:val="1AB42416"/>
    <w:rsid w:val="1AB6215A"/>
    <w:rsid w:val="1AB65C86"/>
    <w:rsid w:val="1AB76AF8"/>
    <w:rsid w:val="1ABE298D"/>
    <w:rsid w:val="1AC14EB5"/>
    <w:rsid w:val="1AC30C91"/>
    <w:rsid w:val="1AC3491E"/>
    <w:rsid w:val="1AC4067A"/>
    <w:rsid w:val="1AC550C8"/>
    <w:rsid w:val="1ACA3A0E"/>
    <w:rsid w:val="1AD02149"/>
    <w:rsid w:val="1AD076E5"/>
    <w:rsid w:val="1AD12876"/>
    <w:rsid w:val="1AD7036D"/>
    <w:rsid w:val="1AD9327E"/>
    <w:rsid w:val="1ADC2879"/>
    <w:rsid w:val="1AE44575"/>
    <w:rsid w:val="1AE57909"/>
    <w:rsid w:val="1AEB0D31"/>
    <w:rsid w:val="1AEE29E8"/>
    <w:rsid w:val="1AF2739B"/>
    <w:rsid w:val="1AF312E1"/>
    <w:rsid w:val="1AF85CA7"/>
    <w:rsid w:val="1AF86B31"/>
    <w:rsid w:val="1AFB6CE7"/>
    <w:rsid w:val="1AFC2F3E"/>
    <w:rsid w:val="1AFE318D"/>
    <w:rsid w:val="1B065B6B"/>
    <w:rsid w:val="1B090A63"/>
    <w:rsid w:val="1B0B797C"/>
    <w:rsid w:val="1B0D462D"/>
    <w:rsid w:val="1B114B36"/>
    <w:rsid w:val="1B1262BE"/>
    <w:rsid w:val="1B140428"/>
    <w:rsid w:val="1B170D6B"/>
    <w:rsid w:val="1B193D3D"/>
    <w:rsid w:val="1B1C1B08"/>
    <w:rsid w:val="1B1E565B"/>
    <w:rsid w:val="1B257A43"/>
    <w:rsid w:val="1B280409"/>
    <w:rsid w:val="1B2B0EB7"/>
    <w:rsid w:val="1B2B4D71"/>
    <w:rsid w:val="1B2D30F7"/>
    <w:rsid w:val="1B34092A"/>
    <w:rsid w:val="1B356450"/>
    <w:rsid w:val="1B3E7049"/>
    <w:rsid w:val="1B432B92"/>
    <w:rsid w:val="1B4548E5"/>
    <w:rsid w:val="1B510397"/>
    <w:rsid w:val="1B517E0D"/>
    <w:rsid w:val="1B527AD4"/>
    <w:rsid w:val="1B5543FC"/>
    <w:rsid w:val="1B57291D"/>
    <w:rsid w:val="1B59213E"/>
    <w:rsid w:val="1B632736"/>
    <w:rsid w:val="1B666609"/>
    <w:rsid w:val="1B6823C1"/>
    <w:rsid w:val="1B6A434C"/>
    <w:rsid w:val="1B6D52F1"/>
    <w:rsid w:val="1B6F1962"/>
    <w:rsid w:val="1B6F4E66"/>
    <w:rsid w:val="1B742AD4"/>
    <w:rsid w:val="1B761268"/>
    <w:rsid w:val="1B7623B0"/>
    <w:rsid w:val="1B793037"/>
    <w:rsid w:val="1B797EFA"/>
    <w:rsid w:val="1B7A0E29"/>
    <w:rsid w:val="1B7C06B6"/>
    <w:rsid w:val="1B81701A"/>
    <w:rsid w:val="1B861D49"/>
    <w:rsid w:val="1B893EB8"/>
    <w:rsid w:val="1B8A679C"/>
    <w:rsid w:val="1B8B42C2"/>
    <w:rsid w:val="1B8F5B60"/>
    <w:rsid w:val="1B9118D8"/>
    <w:rsid w:val="1B9144FB"/>
    <w:rsid w:val="1B922B86"/>
    <w:rsid w:val="1B927698"/>
    <w:rsid w:val="1B947025"/>
    <w:rsid w:val="1B977AC7"/>
    <w:rsid w:val="1B99253B"/>
    <w:rsid w:val="1B99688B"/>
    <w:rsid w:val="1B9A0153"/>
    <w:rsid w:val="1B9B5FB9"/>
    <w:rsid w:val="1B9C24D8"/>
    <w:rsid w:val="1B9C42A1"/>
    <w:rsid w:val="1BA17641"/>
    <w:rsid w:val="1BA333BA"/>
    <w:rsid w:val="1BA85DD3"/>
    <w:rsid w:val="1BAD3F74"/>
    <w:rsid w:val="1BAD692B"/>
    <w:rsid w:val="1BB2184F"/>
    <w:rsid w:val="1BBD3FA6"/>
    <w:rsid w:val="1BC05D1A"/>
    <w:rsid w:val="1BC11A92"/>
    <w:rsid w:val="1BC12990"/>
    <w:rsid w:val="1BC5464F"/>
    <w:rsid w:val="1BC747F0"/>
    <w:rsid w:val="1BD23AC2"/>
    <w:rsid w:val="1BD75DCB"/>
    <w:rsid w:val="1BD96215"/>
    <w:rsid w:val="1BDA0B52"/>
    <w:rsid w:val="1BDF668A"/>
    <w:rsid w:val="1BE7599C"/>
    <w:rsid w:val="1BEE1286"/>
    <w:rsid w:val="1BF260C1"/>
    <w:rsid w:val="1BF447EC"/>
    <w:rsid w:val="1BFD6F6E"/>
    <w:rsid w:val="1C04223F"/>
    <w:rsid w:val="1C09152B"/>
    <w:rsid w:val="1C0A02E7"/>
    <w:rsid w:val="1C0F3F76"/>
    <w:rsid w:val="1C0F5410"/>
    <w:rsid w:val="1C112446"/>
    <w:rsid w:val="1C1135D0"/>
    <w:rsid w:val="1C1442B7"/>
    <w:rsid w:val="1C163B8C"/>
    <w:rsid w:val="1C183DA8"/>
    <w:rsid w:val="1C1B545C"/>
    <w:rsid w:val="1C292AC8"/>
    <w:rsid w:val="1C2A4B4C"/>
    <w:rsid w:val="1C3933A9"/>
    <w:rsid w:val="1C3D052F"/>
    <w:rsid w:val="1C452517"/>
    <w:rsid w:val="1C512BFE"/>
    <w:rsid w:val="1C536B8E"/>
    <w:rsid w:val="1C56042C"/>
    <w:rsid w:val="1C5A43C0"/>
    <w:rsid w:val="1C5E5533"/>
    <w:rsid w:val="1C6238CC"/>
    <w:rsid w:val="1C640385"/>
    <w:rsid w:val="1C6B199A"/>
    <w:rsid w:val="1C6B5903"/>
    <w:rsid w:val="1C737F1F"/>
    <w:rsid w:val="1C782A98"/>
    <w:rsid w:val="1C850BB2"/>
    <w:rsid w:val="1C8E5E18"/>
    <w:rsid w:val="1C911E51"/>
    <w:rsid w:val="1C915402"/>
    <w:rsid w:val="1C9176B6"/>
    <w:rsid w:val="1C9208AC"/>
    <w:rsid w:val="1C924DAC"/>
    <w:rsid w:val="1C967CAB"/>
    <w:rsid w:val="1C9A2A0F"/>
    <w:rsid w:val="1C9B2C5B"/>
    <w:rsid w:val="1C9F52B9"/>
    <w:rsid w:val="1CAD0A02"/>
    <w:rsid w:val="1CB81F15"/>
    <w:rsid w:val="1CB97BA8"/>
    <w:rsid w:val="1CBD41DF"/>
    <w:rsid w:val="1CC84DE0"/>
    <w:rsid w:val="1CD11E6E"/>
    <w:rsid w:val="1CD653B6"/>
    <w:rsid w:val="1CDD40E3"/>
    <w:rsid w:val="1CE51916"/>
    <w:rsid w:val="1CEA7D2D"/>
    <w:rsid w:val="1CF11638"/>
    <w:rsid w:val="1CF515ED"/>
    <w:rsid w:val="1CF85987"/>
    <w:rsid w:val="1CF90208"/>
    <w:rsid w:val="1CFF7CC8"/>
    <w:rsid w:val="1D06292F"/>
    <w:rsid w:val="1D097E0C"/>
    <w:rsid w:val="1D0A5642"/>
    <w:rsid w:val="1D0A759B"/>
    <w:rsid w:val="1D0C0DEB"/>
    <w:rsid w:val="1D0C187F"/>
    <w:rsid w:val="1D0F15C0"/>
    <w:rsid w:val="1D1207F7"/>
    <w:rsid w:val="1D1237D7"/>
    <w:rsid w:val="1D195627"/>
    <w:rsid w:val="1D1C5EE0"/>
    <w:rsid w:val="1D1F797C"/>
    <w:rsid w:val="1D21340E"/>
    <w:rsid w:val="1D213DF4"/>
    <w:rsid w:val="1D220D6D"/>
    <w:rsid w:val="1D22162F"/>
    <w:rsid w:val="1D222F07"/>
    <w:rsid w:val="1D2614CA"/>
    <w:rsid w:val="1D2A76E9"/>
    <w:rsid w:val="1D2D79CD"/>
    <w:rsid w:val="1D2E4386"/>
    <w:rsid w:val="1D3038A6"/>
    <w:rsid w:val="1D3579B7"/>
    <w:rsid w:val="1D396639"/>
    <w:rsid w:val="1D3A1AFC"/>
    <w:rsid w:val="1D4014D4"/>
    <w:rsid w:val="1D4C4288"/>
    <w:rsid w:val="1D5244BA"/>
    <w:rsid w:val="1D596426"/>
    <w:rsid w:val="1D682B0D"/>
    <w:rsid w:val="1D6A3A21"/>
    <w:rsid w:val="1D6B1B02"/>
    <w:rsid w:val="1D6C273C"/>
    <w:rsid w:val="1D7140EF"/>
    <w:rsid w:val="1D717AB9"/>
    <w:rsid w:val="1D750250"/>
    <w:rsid w:val="1D795410"/>
    <w:rsid w:val="1D7C435A"/>
    <w:rsid w:val="1D7E3B52"/>
    <w:rsid w:val="1D8D321E"/>
    <w:rsid w:val="1D9E0546"/>
    <w:rsid w:val="1DA00FD8"/>
    <w:rsid w:val="1DA3531B"/>
    <w:rsid w:val="1DA67191"/>
    <w:rsid w:val="1DA70510"/>
    <w:rsid w:val="1DA77A76"/>
    <w:rsid w:val="1DA919D5"/>
    <w:rsid w:val="1DAB75DE"/>
    <w:rsid w:val="1DB74D28"/>
    <w:rsid w:val="1DBC0616"/>
    <w:rsid w:val="1DBD19DD"/>
    <w:rsid w:val="1DBF3092"/>
    <w:rsid w:val="1DC914E4"/>
    <w:rsid w:val="1DC96729"/>
    <w:rsid w:val="1DCB6BF8"/>
    <w:rsid w:val="1DCD5A02"/>
    <w:rsid w:val="1DD04FD9"/>
    <w:rsid w:val="1DD4335A"/>
    <w:rsid w:val="1DD66C55"/>
    <w:rsid w:val="1DD76009"/>
    <w:rsid w:val="1DD90ACC"/>
    <w:rsid w:val="1DE008F5"/>
    <w:rsid w:val="1DE507D7"/>
    <w:rsid w:val="1DF25BED"/>
    <w:rsid w:val="1DF57EC5"/>
    <w:rsid w:val="1DF74160"/>
    <w:rsid w:val="1DFB0374"/>
    <w:rsid w:val="1DFC41DB"/>
    <w:rsid w:val="1E031D03"/>
    <w:rsid w:val="1E042382"/>
    <w:rsid w:val="1E09286E"/>
    <w:rsid w:val="1E0F7A5B"/>
    <w:rsid w:val="1E18008F"/>
    <w:rsid w:val="1E1E31CB"/>
    <w:rsid w:val="1E2A58AB"/>
    <w:rsid w:val="1E37435B"/>
    <w:rsid w:val="1E3F5328"/>
    <w:rsid w:val="1E400FC9"/>
    <w:rsid w:val="1E430E84"/>
    <w:rsid w:val="1E447EC1"/>
    <w:rsid w:val="1E465440"/>
    <w:rsid w:val="1E4C1D0B"/>
    <w:rsid w:val="1E4C460C"/>
    <w:rsid w:val="1E4F0277"/>
    <w:rsid w:val="1E50496D"/>
    <w:rsid w:val="1E517BEF"/>
    <w:rsid w:val="1E543A28"/>
    <w:rsid w:val="1E546BED"/>
    <w:rsid w:val="1E5A3B87"/>
    <w:rsid w:val="1E5E2AB4"/>
    <w:rsid w:val="1E642852"/>
    <w:rsid w:val="1E666851"/>
    <w:rsid w:val="1E675A17"/>
    <w:rsid w:val="1E710961"/>
    <w:rsid w:val="1E717D20"/>
    <w:rsid w:val="1E733933"/>
    <w:rsid w:val="1E766B63"/>
    <w:rsid w:val="1E780B2E"/>
    <w:rsid w:val="1E78483A"/>
    <w:rsid w:val="1E7F5CB6"/>
    <w:rsid w:val="1E802559"/>
    <w:rsid w:val="1E8169B4"/>
    <w:rsid w:val="1E8219AC"/>
    <w:rsid w:val="1E8474D2"/>
    <w:rsid w:val="1E876FC3"/>
    <w:rsid w:val="1E880A15"/>
    <w:rsid w:val="1E887829"/>
    <w:rsid w:val="1E892795"/>
    <w:rsid w:val="1E8F4275"/>
    <w:rsid w:val="1E9249B5"/>
    <w:rsid w:val="1E996365"/>
    <w:rsid w:val="1EA42EB6"/>
    <w:rsid w:val="1EA65133"/>
    <w:rsid w:val="1EAA5FA6"/>
    <w:rsid w:val="1EB06519"/>
    <w:rsid w:val="1EB37DB8"/>
    <w:rsid w:val="1EB458DE"/>
    <w:rsid w:val="1EB4768C"/>
    <w:rsid w:val="1EBB4EBE"/>
    <w:rsid w:val="1EBE6B11"/>
    <w:rsid w:val="1EBF675C"/>
    <w:rsid w:val="1EC12B78"/>
    <w:rsid w:val="1EC607B1"/>
    <w:rsid w:val="1EC71AB5"/>
    <w:rsid w:val="1ECB33B4"/>
    <w:rsid w:val="1ECE2E43"/>
    <w:rsid w:val="1ED3045A"/>
    <w:rsid w:val="1ED31E5F"/>
    <w:rsid w:val="1ED664C8"/>
    <w:rsid w:val="1EDD1557"/>
    <w:rsid w:val="1EE32E0F"/>
    <w:rsid w:val="1EE93A87"/>
    <w:rsid w:val="1EF14855"/>
    <w:rsid w:val="1EF503D0"/>
    <w:rsid w:val="1EF53F2C"/>
    <w:rsid w:val="1EF81C6E"/>
    <w:rsid w:val="1F040613"/>
    <w:rsid w:val="1F054ECD"/>
    <w:rsid w:val="1F1248F6"/>
    <w:rsid w:val="1F12665C"/>
    <w:rsid w:val="1F144125"/>
    <w:rsid w:val="1F166840"/>
    <w:rsid w:val="1F1A368A"/>
    <w:rsid w:val="1F251044"/>
    <w:rsid w:val="1F282495"/>
    <w:rsid w:val="1F290FA1"/>
    <w:rsid w:val="1F2A13A6"/>
    <w:rsid w:val="1F31030B"/>
    <w:rsid w:val="1F385790"/>
    <w:rsid w:val="1F3E57B5"/>
    <w:rsid w:val="1F4D33C0"/>
    <w:rsid w:val="1F4E5900"/>
    <w:rsid w:val="1F505606"/>
    <w:rsid w:val="1F530F7A"/>
    <w:rsid w:val="1F543C5C"/>
    <w:rsid w:val="1F600E6C"/>
    <w:rsid w:val="1F621647"/>
    <w:rsid w:val="1F680DF2"/>
    <w:rsid w:val="1F6B2440"/>
    <w:rsid w:val="1F7A11C0"/>
    <w:rsid w:val="1F7C1EAC"/>
    <w:rsid w:val="1F7C426B"/>
    <w:rsid w:val="1F84003F"/>
    <w:rsid w:val="1F8E20CE"/>
    <w:rsid w:val="1F9279CD"/>
    <w:rsid w:val="1F930BDA"/>
    <w:rsid w:val="1FA53664"/>
    <w:rsid w:val="1FA65AD7"/>
    <w:rsid w:val="1FA77FF9"/>
    <w:rsid w:val="1FA84C7B"/>
    <w:rsid w:val="1FA92F69"/>
    <w:rsid w:val="1FB02549"/>
    <w:rsid w:val="1FB12DAA"/>
    <w:rsid w:val="1FB51245"/>
    <w:rsid w:val="1FBC7140"/>
    <w:rsid w:val="1FC67118"/>
    <w:rsid w:val="1FC719DF"/>
    <w:rsid w:val="1FC962ED"/>
    <w:rsid w:val="1FCA10D5"/>
    <w:rsid w:val="1FCC4FFB"/>
    <w:rsid w:val="1FD445F3"/>
    <w:rsid w:val="1FDD53EC"/>
    <w:rsid w:val="1FE60227"/>
    <w:rsid w:val="1FEA2FB3"/>
    <w:rsid w:val="1FEB2E2A"/>
    <w:rsid w:val="1FEB738E"/>
    <w:rsid w:val="1FF2354B"/>
    <w:rsid w:val="1FF67C94"/>
    <w:rsid w:val="1FF7721B"/>
    <w:rsid w:val="20033F9B"/>
    <w:rsid w:val="200428DD"/>
    <w:rsid w:val="20087C8F"/>
    <w:rsid w:val="201249A2"/>
    <w:rsid w:val="20140D2A"/>
    <w:rsid w:val="20142FCB"/>
    <w:rsid w:val="20147121"/>
    <w:rsid w:val="20171946"/>
    <w:rsid w:val="20201BDA"/>
    <w:rsid w:val="20210D51"/>
    <w:rsid w:val="20222450"/>
    <w:rsid w:val="20226012"/>
    <w:rsid w:val="20270A5D"/>
    <w:rsid w:val="202B33F1"/>
    <w:rsid w:val="20317C9B"/>
    <w:rsid w:val="20376E8F"/>
    <w:rsid w:val="204859B8"/>
    <w:rsid w:val="204D2E0F"/>
    <w:rsid w:val="204E10DC"/>
    <w:rsid w:val="20500591"/>
    <w:rsid w:val="20502C14"/>
    <w:rsid w:val="20587A04"/>
    <w:rsid w:val="20620235"/>
    <w:rsid w:val="2069357A"/>
    <w:rsid w:val="206B7D6A"/>
    <w:rsid w:val="206C2914"/>
    <w:rsid w:val="20702BC1"/>
    <w:rsid w:val="20703919"/>
    <w:rsid w:val="20726560"/>
    <w:rsid w:val="2074501D"/>
    <w:rsid w:val="2075609B"/>
    <w:rsid w:val="207672EF"/>
    <w:rsid w:val="20784E04"/>
    <w:rsid w:val="20814C4D"/>
    <w:rsid w:val="208C27AC"/>
    <w:rsid w:val="208D1796"/>
    <w:rsid w:val="20972096"/>
    <w:rsid w:val="20983709"/>
    <w:rsid w:val="209B5322"/>
    <w:rsid w:val="209D22D2"/>
    <w:rsid w:val="20A21E92"/>
    <w:rsid w:val="20AA07E1"/>
    <w:rsid w:val="20AF10AA"/>
    <w:rsid w:val="20B0647F"/>
    <w:rsid w:val="20B11A90"/>
    <w:rsid w:val="20B33A55"/>
    <w:rsid w:val="20B831C2"/>
    <w:rsid w:val="20BD316F"/>
    <w:rsid w:val="20BE47F2"/>
    <w:rsid w:val="20C301BA"/>
    <w:rsid w:val="20C566D6"/>
    <w:rsid w:val="20C902C7"/>
    <w:rsid w:val="20CB240A"/>
    <w:rsid w:val="20D056DC"/>
    <w:rsid w:val="20D87A03"/>
    <w:rsid w:val="20DF0290"/>
    <w:rsid w:val="20E04BCA"/>
    <w:rsid w:val="20E26200"/>
    <w:rsid w:val="20E4534F"/>
    <w:rsid w:val="20E76968"/>
    <w:rsid w:val="20EA3839"/>
    <w:rsid w:val="20F26597"/>
    <w:rsid w:val="20FB0D24"/>
    <w:rsid w:val="20FD7EE1"/>
    <w:rsid w:val="21020B82"/>
    <w:rsid w:val="21030BB6"/>
    <w:rsid w:val="210508A5"/>
    <w:rsid w:val="210611A6"/>
    <w:rsid w:val="21076199"/>
    <w:rsid w:val="21082C76"/>
    <w:rsid w:val="210C0E4A"/>
    <w:rsid w:val="211561DC"/>
    <w:rsid w:val="21173DD2"/>
    <w:rsid w:val="211B3E6E"/>
    <w:rsid w:val="211D5E28"/>
    <w:rsid w:val="211D776A"/>
    <w:rsid w:val="211F23A9"/>
    <w:rsid w:val="212472EE"/>
    <w:rsid w:val="212E39A3"/>
    <w:rsid w:val="212F7B65"/>
    <w:rsid w:val="21364F29"/>
    <w:rsid w:val="213950B5"/>
    <w:rsid w:val="213A656E"/>
    <w:rsid w:val="213D605E"/>
    <w:rsid w:val="21435BF0"/>
    <w:rsid w:val="21457890"/>
    <w:rsid w:val="21460000"/>
    <w:rsid w:val="21474951"/>
    <w:rsid w:val="214A45BD"/>
    <w:rsid w:val="214C03FB"/>
    <w:rsid w:val="21542F6F"/>
    <w:rsid w:val="2156132F"/>
    <w:rsid w:val="2156770E"/>
    <w:rsid w:val="215914CD"/>
    <w:rsid w:val="215E7185"/>
    <w:rsid w:val="215F667A"/>
    <w:rsid w:val="2166506C"/>
    <w:rsid w:val="21676C37"/>
    <w:rsid w:val="216A3A74"/>
    <w:rsid w:val="216F143E"/>
    <w:rsid w:val="217412CA"/>
    <w:rsid w:val="21781503"/>
    <w:rsid w:val="217E5DFD"/>
    <w:rsid w:val="217F69A5"/>
    <w:rsid w:val="21822023"/>
    <w:rsid w:val="21841047"/>
    <w:rsid w:val="219425F0"/>
    <w:rsid w:val="21946B49"/>
    <w:rsid w:val="219677B6"/>
    <w:rsid w:val="21996C8A"/>
    <w:rsid w:val="219A700D"/>
    <w:rsid w:val="219B4B87"/>
    <w:rsid w:val="21A422C3"/>
    <w:rsid w:val="21A44F80"/>
    <w:rsid w:val="21A67760"/>
    <w:rsid w:val="21B2375F"/>
    <w:rsid w:val="21B93937"/>
    <w:rsid w:val="21BC51D5"/>
    <w:rsid w:val="21BE327A"/>
    <w:rsid w:val="21C144A2"/>
    <w:rsid w:val="21C422DC"/>
    <w:rsid w:val="21CB64C4"/>
    <w:rsid w:val="21CE5866"/>
    <w:rsid w:val="21D02660"/>
    <w:rsid w:val="21D02A2F"/>
    <w:rsid w:val="21D67BAC"/>
    <w:rsid w:val="21D83CC9"/>
    <w:rsid w:val="21EB7ABC"/>
    <w:rsid w:val="21ED1832"/>
    <w:rsid w:val="21F526CA"/>
    <w:rsid w:val="21FD3A3B"/>
    <w:rsid w:val="2203310F"/>
    <w:rsid w:val="22066450"/>
    <w:rsid w:val="220D5A31"/>
    <w:rsid w:val="220F3557"/>
    <w:rsid w:val="22141D36"/>
    <w:rsid w:val="22177749"/>
    <w:rsid w:val="221943D6"/>
    <w:rsid w:val="221C3EC6"/>
    <w:rsid w:val="221F4E2B"/>
    <w:rsid w:val="22226FCA"/>
    <w:rsid w:val="22227C02"/>
    <w:rsid w:val="222802D4"/>
    <w:rsid w:val="22282175"/>
    <w:rsid w:val="222F3BF9"/>
    <w:rsid w:val="22354D89"/>
    <w:rsid w:val="22387195"/>
    <w:rsid w:val="223C5A66"/>
    <w:rsid w:val="223C6BBA"/>
    <w:rsid w:val="22400062"/>
    <w:rsid w:val="224376A4"/>
    <w:rsid w:val="224573A3"/>
    <w:rsid w:val="225418B2"/>
    <w:rsid w:val="2258239B"/>
    <w:rsid w:val="2259560D"/>
    <w:rsid w:val="225B679C"/>
    <w:rsid w:val="225E5F84"/>
    <w:rsid w:val="22612FA2"/>
    <w:rsid w:val="226624E5"/>
    <w:rsid w:val="227453DF"/>
    <w:rsid w:val="227855A0"/>
    <w:rsid w:val="22794E74"/>
    <w:rsid w:val="227C5871"/>
    <w:rsid w:val="228266C4"/>
    <w:rsid w:val="22846298"/>
    <w:rsid w:val="228B7A37"/>
    <w:rsid w:val="22901FD8"/>
    <w:rsid w:val="22974EB5"/>
    <w:rsid w:val="22A31B0E"/>
    <w:rsid w:val="22A85759"/>
    <w:rsid w:val="22AD4B1E"/>
    <w:rsid w:val="22B310A1"/>
    <w:rsid w:val="22BD35EB"/>
    <w:rsid w:val="22CE20D2"/>
    <w:rsid w:val="22D41BC1"/>
    <w:rsid w:val="22D60519"/>
    <w:rsid w:val="22D8603F"/>
    <w:rsid w:val="22D93FAD"/>
    <w:rsid w:val="22DF750E"/>
    <w:rsid w:val="22E26600"/>
    <w:rsid w:val="22E47DFF"/>
    <w:rsid w:val="22EB18E0"/>
    <w:rsid w:val="22EB7678"/>
    <w:rsid w:val="22F1237C"/>
    <w:rsid w:val="22F27BEB"/>
    <w:rsid w:val="22F32E79"/>
    <w:rsid w:val="22F91CD0"/>
    <w:rsid w:val="22FA1707"/>
    <w:rsid w:val="22FE0282"/>
    <w:rsid w:val="22FE5E9A"/>
    <w:rsid w:val="230E29AF"/>
    <w:rsid w:val="23140D55"/>
    <w:rsid w:val="23171E02"/>
    <w:rsid w:val="231D7EDD"/>
    <w:rsid w:val="23256DAA"/>
    <w:rsid w:val="23281E53"/>
    <w:rsid w:val="232A32E7"/>
    <w:rsid w:val="232B0BAD"/>
    <w:rsid w:val="232F1970"/>
    <w:rsid w:val="2331574F"/>
    <w:rsid w:val="23390FAF"/>
    <w:rsid w:val="233A0256"/>
    <w:rsid w:val="233B0984"/>
    <w:rsid w:val="233B1596"/>
    <w:rsid w:val="233D2346"/>
    <w:rsid w:val="233E5443"/>
    <w:rsid w:val="233F1C1A"/>
    <w:rsid w:val="233F64F5"/>
    <w:rsid w:val="23402919"/>
    <w:rsid w:val="2344299D"/>
    <w:rsid w:val="23480E6E"/>
    <w:rsid w:val="23495E74"/>
    <w:rsid w:val="234F4610"/>
    <w:rsid w:val="23564101"/>
    <w:rsid w:val="235B6424"/>
    <w:rsid w:val="235C21AC"/>
    <w:rsid w:val="235E2A9F"/>
    <w:rsid w:val="23711DBD"/>
    <w:rsid w:val="23754780"/>
    <w:rsid w:val="238754B9"/>
    <w:rsid w:val="23885F6B"/>
    <w:rsid w:val="238C11AF"/>
    <w:rsid w:val="238C7953"/>
    <w:rsid w:val="238C7D61"/>
    <w:rsid w:val="238F61D4"/>
    <w:rsid w:val="23906919"/>
    <w:rsid w:val="23940C68"/>
    <w:rsid w:val="23963804"/>
    <w:rsid w:val="23982D44"/>
    <w:rsid w:val="239A5591"/>
    <w:rsid w:val="239A68D5"/>
    <w:rsid w:val="23A10190"/>
    <w:rsid w:val="23A12D38"/>
    <w:rsid w:val="23A34DB3"/>
    <w:rsid w:val="23A355D3"/>
    <w:rsid w:val="23AB1518"/>
    <w:rsid w:val="23B50D5F"/>
    <w:rsid w:val="23B63599"/>
    <w:rsid w:val="23BA5744"/>
    <w:rsid w:val="23BC3F82"/>
    <w:rsid w:val="23BE383F"/>
    <w:rsid w:val="23C12F77"/>
    <w:rsid w:val="23D95CE0"/>
    <w:rsid w:val="23DE0318"/>
    <w:rsid w:val="23E02616"/>
    <w:rsid w:val="23E53F4E"/>
    <w:rsid w:val="23E56FCD"/>
    <w:rsid w:val="23E93D3D"/>
    <w:rsid w:val="23EA3360"/>
    <w:rsid w:val="23F43EF2"/>
    <w:rsid w:val="23F46434"/>
    <w:rsid w:val="23F92996"/>
    <w:rsid w:val="24045AA5"/>
    <w:rsid w:val="24066D4A"/>
    <w:rsid w:val="240B1038"/>
    <w:rsid w:val="240C5985"/>
    <w:rsid w:val="24112CA9"/>
    <w:rsid w:val="24125875"/>
    <w:rsid w:val="24144D7A"/>
    <w:rsid w:val="241842EC"/>
    <w:rsid w:val="241E7BFD"/>
    <w:rsid w:val="24202D71"/>
    <w:rsid w:val="242654E8"/>
    <w:rsid w:val="242849AB"/>
    <w:rsid w:val="242C4C7E"/>
    <w:rsid w:val="242D4168"/>
    <w:rsid w:val="243151CC"/>
    <w:rsid w:val="243475D4"/>
    <w:rsid w:val="24367450"/>
    <w:rsid w:val="2437177B"/>
    <w:rsid w:val="24414D1F"/>
    <w:rsid w:val="244B0A92"/>
    <w:rsid w:val="244C1E24"/>
    <w:rsid w:val="245030BA"/>
    <w:rsid w:val="24596D0B"/>
    <w:rsid w:val="246461A6"/>
    <w:rsid w:val="24671938"/>
    <w:rsid w:val="24671E6D"/>
    <w:rsid w:val="2468633C"/>
    <w:rsid w:val="24686632"/>
    <w:rsid w:val="246A143E"/>
    <w:rsid w:val="246F6000"/>
    <w:rsid w:val="24736B52"/>
    <w:rsid w:val="247B4ED4"/>
    <w:rsid w:val="247E49C4"/>
    <w:rsid w:val="24834CAF"/>
    <w:rsid w:val="24835D10"/>
    <w:rsid w:val="24840363"/>
    <w:rsid w:val="24840C4C"/>
    <w:rsid w:val="24855D52"/>
    <w:rsid w:val="248B7674"/>
    <w:rsid w:val="248C764E"/>
    <w:rsid w:val="24914246"/>
    <w:rsid w:val="2492046F"/>
    <w:rsid w:val="249317EE"/>
    <w:rsid w:val="24967A8C"/>
    <w:rsid w:val="2497387D"/>
    <w:rsid w:val="24973CD7"/>
    <w:rsid w:val="249C1003"/>
    <w:rsid w:val="24A0205A"/>
    <w:rsid w:val="24A03751"/>
    <w:rsid w:val="24A106B2"/>
    <w:rsid w:val="24AE726B"/>
    <w:rsid w:val="24AF2DCF"/>
    <w:rsid w:val="24B42589"/>
    <w:rsid w:val="24B64687"/>
    <w:rsid w:val="24B75B91"/>
    <w:rsid w:val="24B76908"/>
    <w:rsid w:val="24BA6FCF"/>
    <w:rsid w:val="24BD319B"/>
    <w:rsid w:val="24C53FD3"/>
    <w:rsid w:val="24C76812"/>
    <w:rsid w:val="24C83F29"/>
    <w:rsid w:val="24CA5E5B"/>
    <w:rsid w:val="24CF23B3"/>
    <w:rsid w:val="24D665AE"/>
    <w:rsid w:val="24DB759D"/>
    <w:rsid w:val="24DC4712"/>
    <w:rsid w:val="24E24D87"/>
    <w:rsid w:val="24E439F5"/>
    <w:rsid w:val="24E72569"/>
    <w:rsid w:val="24ED5DD8"/>
    <w:rsid w:val="24F904EE"/>
    <w:rsid w:val="250273A3"/>
    <w:rsid w:val="25043077"/>
    <w:rsid w:val="250A77B8"/>
    <w:rsid w:val="251D25E0"/>
    <w:rsid w:val="252005CF"/>
    <w:rsid w:val="2524292A"/>
    <w:rsid w:val="25264DCA"/>
    <w:rsid w:val="252F3934"/>
    <w:rsid w:val="25315B95"/>
    <w:rsid w:val="25332C68"/>
    <w:rsid w:val="25365D19"/>
    <w:rsid w:val="253B4CEF"/>
    <w:rsid w:val="253B7A6F"/>
    <w:rsid w:val="253F4153"/>
    <w:rsid w:val="25401C79"/>
    <w:rsid w:val="2548225B"/>
    <w:rsid w:val="254A54EC"/>
    <w:rsid w:val="254D0B72"/>
    <w:rsid w:val="254E290F"/>
    <w:rsid w:val="254E379B"/>
    <w:rsid w:val="254F572A"/>
    <w:rsid w:val="25516C0A"/>
    <w:rsid w:val="25520DA0"/>
    <w:rsid w:val="2558790C"/>
    <w:rsid w:val="255B34ED"/>
    <w:rsid w:val="25616167"/>
    <w:rsid w:val="25626093"/>
    <w:rsid w:val="256725CB"/>
    <w:rsid w:val="256736AA"/>
    <w:rsid w:val="25694740"/>
    <w:rsid w:val="2569601B"/>
    <w:rsid w:val="256A3494"/>
    <w:rsid w:val="25755222"/>
    <w:rsid w:val="25787665"/>
    <w:rsid w:val="257E35A7"/>
    <w:rsid w:val="257F09F3"/>
    <w:rsid w:val="25896416"/>
    <w:rsid w:val="258E50DA"/>
    <w:rsid w:val="25902C01"/>
    <w:rsid w:val="25910989"/>
    <w:rsid w:val="259817B2"/>
    <w:rsid w:val="259E6D1F"/>
    <w:rsid w:val="25A032F9"/>
    <w:rsid w:val="25A44E12"/>
    <w:rsid w:val="25A93CC2"/>
    <w:rsid w:val="25AE000A"/>
    <w:rsid w:val="25B05051"/>
    <w:rsid w:val="25B33245"/>
    <w:rsid w:val="25B67EA5"/>
    <w:rsid w:val="25BE0BC1"/>
    <w:rsid w:val="25C72972"/>
    <w:rsid w:val="25D01432"/>
    <w:rsid w:val="25D54AB7"/>
    <w:rsid w:val="25D832AB"/>
    <w:rsid w:val="25D93EB1"/>
    <w:rsid w:val="25DB6330"/>
    <w:rsid w:val="25DD4C71"/>
    <w:rsid w:val="25E230A7"/>
    <w:rsid w:val="25EB2EC2"/>
    <w:rsid w:val="25EC05C3"/>
    <w:rsid w:val="25EE5D70"/>
    <w:rsid w:val="25EF7443"/>
    <w:rsid w:val="25F44154"/>
    <w:rsid w:val="25F61264"/>
    <w:rsid w:val="260065AF"/>
    <w:rsid w:val="26013AFE"/>
    <w:rsid w:val="26014F39"/>
    <w:rsid w:val="26081219"/>
    <w:rsid w:val="26105E23"/>
    <w:rsid w:val="26124379"/>
    <w:rsid w:val="262034F8"/>
    <w:rsid w:val="262670C1"/>
    <w:rsid w:val="26272E7E"/>
    <w:rsid w:val="26284BE7"/>
    <w:rsid w:val="262966EC"/>
    <w:rsid w:val="262F3189"/>
    <w:rsid w:val="263256E1"/>
    <w:rsid w:val="26357304"/>
    <w:rsid w:val="26396F20"/>
    <w:rsid w:val="263A0DBE"/>
    <w:rsid w:val="2641214D"/>
    <w:rsid w:val="26467354"/>
    <w:rsid w:val="2648456E"/>
    <w:rsid w:val="265326A7"/>
    <w:rsid w:val="26574F60"/>
    <w:rsid w:val="265B2D30"/>
    <w:rsid w:val="265B4468"/>
    <w:rsid w:val="265F684E"/>
    <w:rsid w:val="26600825"/>
    <w:rsid w:val="2667232A"/>
    <w:rsid w:val="266D2F42"/>
    <w:rsid w:val="266F14BB"/>
    <w:rsid w:val="26775433"/>
    <w:rsid w:val="267A6BDE"/>
    <w:rsid w:val="267E3C8C"/>
    <w:rsid w:val="26861824"/>
    <w:rsid w:val="268B50CB"/>
    <w:rsid w:val="26942080"/>
    <w:rsid w:val="26A34BCD"/>
    <w:rsid w:val="26A4623B"/>
    <w:rsid w:val="26BD5D38"/>
    <w:rsid w:val="26BE7476"/>
    <w:rsid w:val="26BF6E3A"/>
    <w:rsid w:val="26C072DB"/>
    <w:rsid w:val="26C16281"/>
    <w:rsid w:val="26C22897"/>
    <w:rsid w:val="26C2328E"/>
    <w:rsid w:val="26C750F0"/>
    <w:rsid w:val="26C8461C"/>
    <w:rsid w:val="26CD1C32"/>
    <w:rsid w:val="26D75DA1"/>
    <w:rsid w:val="26DB06C7"/>
    <w:rsid w:val="26DE799C"/>
    <w:rsid w:val="26E03668"/>
    <w:rsid w:val="26E2748C"/>
    <w:rsid w:val="26E82EB3"/>
    <w:rsid w:val="26F1147D"/>
    <w:rsid w:val="26FA2CA8"/>
    <w:rsid w:val="26FC0039"/>
    <w:rsid w:val="26FC4ED7"/>
    <w:rsid w:val="2705211E"/>
    <w:rsid w:val="2706305F"/>
    <w:rsid w:val="270E17D6"/>
    <w:rsid w:val="270F2B3E"/>
    <w:rsid w:val="271B0BF0"/>
    <w:rsid w:val="271B79B4"/>
    <w:rsid w:val="271D04C4"/>
    <w:rsid w:val="271D418F"/>
    <w:rsid w:val="27253B95"/>
    <w:rsid w:val="272555A5"/>
    <w:rsid w:val="272555CB"/>
    <w:rsid w:val="27291F80"/>
    <w:rsid w:val="272F01F7"/>
    <w:rsid w:val="2730616C"/>
    <w:rsid w:val="27327EA6"/>
    <w:rsid w:val="273549A4"/>
    <w:rsid w:val="273F57B0"/>
    <w:rsid w:val="274243AA"/>
    <w:rsid w:val="27442A3F"/>
    <w:rsid w:val="27454850"/>
    <w:rsid w:val="274C4037"/>
    <w:rsid w:val="274D0D9A"/>
    <w:rsid w:val="27561C28"/>
    <w:rsid w:val="27566847"/>
    <w:rsid w:val="2757155C"/>
    <w:rsid w:val="27584F18"/>
    <w:rsid w:val="275B4141"/>
    <w:rsid w:val="275D302B"/>
    <w:rsid w:val="27603498"/>
    <w:rsid w:val="27687A60"/>
    <w:rsid w:val="276A347F"/>
    <w:rsid w:val="276B62B9"/>
    <w:rsid w:val="2770546B"/>
    <w:rsid w:val="277C2B72"/>
    <w:rsid w:val="27802A45"/>
    <w:rsid w:val="2781514E"/>
    <w:rsid w:val="27871D69"/>
    <w:rsid w:val="278E3170"/>
    <w:rsid w:val="27937CDD"/>
    <w:rsid w:val="27952750"/>
    <w:rsid w:val="27954452"/>
    <w:rsid w:val="27983687"/>
    <w:rsid w:val="27995A5A"/>
    <w:rsid w:val="279A1ABD"/>
    <w:rsid w:val="27AC7ABE"/>
    <w:rsid w:val="27B33227"/>
    <w:rsid w:val="27B566B2"/>
    <w:rsid w:val="27B64979"/>
    <w:rsid w:val="27BE7041"/>
    <w:rsid w:val="27C83B63"/>
    <w:rsid w:val="27CC1EEA"/>
    <w:rsid w:val="27CC2AAB"/>
    <w:rsid w:val="27DD59A7"/>
    <w:rsid w:val="27E35E82"/>
    <w:rsid w:val="27E77096"/>
    <w:rsid w:val="27E95592"/>
    <w:rsid w:val="27EA2B69"/>
    <w:rsid w:val="27EA40CA"/>
    <w:rsid w:val="27EB2370"/>
    <w:rsid w:val="27ED32E4"/>
    <w:rsid w:val="27ED3E5F"/>
    <w:rsid w:val="27ED599E"/>
    <w:rsid w:val="27EF1742"/>
    <w:rsid w:val="27F55A64"/>
    <w:rsid w:val="27FC632B"/>
    <w:rsid w:val="28010FC5"/>
    <w:rsid w:val="280178BC"/>
    <w:rsid w:val="28035229"/>
    <w:rsid w:val="28036E41"/>
    <w:rsid w:val="280973A4"/>
    <w:rsid w:val="280F0BCB"/>
    <w:rsid w:val="281409DE"/>
    <w:rsid w:val="28147929"/>
    <w:rsid w:val="2818512F"/>
    <w:rsid w:val="281C5E51"/>
    <w:rsid w:val="28237D5C"/>
    <w:rsid w:val="28241978"/>
    <w:rsid w:val="28253AFB"/>
    <w:rsid w:val="2827592C"/>
    <w:rsid w:val="28277120"/>
    <w:rsid w:val="28285372"/>
    <w:rsid w:val="282B6C11"/>
    <w:rsid w:val="283147E7"/>
    <w:rsid w:val="283452CF"/>
    <w:rsid w:val="283A1899"/>
    <w:rsid w:val="284312AF"/>
    <w:rsid w:val="284327A4"/>
    <w:rsid w:val="28461C9C"/>
    <w:rsid w:val="284A3E02"/>
    <w:rsid w:val="284E745D"/>
    <w:rsid w:val="28524CE5"/>
    <w:rsid w:val="285717B4"/>
    <w:rsid w:val="2858358C"/>
    <w:rsid w:val="285E7192"/>
    <w:rsid w:val="2863084A"/>
    <w:rsid w:val="286363AA"/>
    <w:rsid w:val="28646FF0"/>
    <w:rsid w:val="286561E3"/>
    <w:rsid w:val="286914E7"/>
    <w:rsid w:val="286B3DC2"/>
    <w:rsid w:val="28730611"/>
    <w:rsid w:val="287808B5"/>
    <w:rsid w:val="2879024A"/>
    <w:rsid w:val="287A38B9"/>
    <w:rsid w:val="287E2035"/>
    <w:rsid w:val="28836A4D"/>
    <w:rsid w:val="28850464"/>
    <w:rsid w:val="28885E11"/>
    <w:rsid w:val="28896799"/>
    <w:rsid w:val="28916686"/>
    <w:rsid w:val="289209BD"/>
    <w:rsid w:val="289321D7"/>
    <w:rsid w:val="28962FDC"/>
    <w:rsid w:val="28963A87"/>
    <w:rsid w:val="289B3D96"/>
    <w:rsid w:val="289D089B"/>
    <w:rsid w:val="289F60F9"/>
    <w:rsid w:val="28A15125"/>
    <w:rsid w:val="28A56337"/>
    <w:rsid w:val="28A644E9"/>
    <w:rsid w:val="28AC2355"/>
    <w:rsid w:val="28B26C6D"/>
    <w:rsid w:val="28B62AB1"/>
    <w:rsid w:val="28B75537"/>
    <w:rsid w:val="28BD05FF"/>
    <w:rsid w:val="28C25056"/>
    <w:rsid w:val="28C5568E"/>
    <w:rsid w:val="28CB5805"/>
    <w:rsid w:val="28CC0A9C"/>
    <w:rsid w:val="28CF2751"/>
    <w:rsid w:val="28D22163"/>
    <w:rsid w:val="28D720A3"/>
    <w:rsid w:val="28DB23E5"/>
    <w:rsid w:val="28E60D8A"/>
    <w:rsid w:val="28E76FDC"/>
    <w:rsid w:val="28EC2310"/>
    <w:rsid w:val="28F9286B"/>
    <w:rsid w:val="28FC5233"/>
    <w:rsid w:val="28FD67FF"/>
    <w:rsid w:val="29017971"/>
    <w:rsid w:val="29046D88"/>
    <w:rsid w:val="29146AB7"/>
    <w:rsid w:val="291A6D28"/>
    <w:rsid w:val="291B411F"/>
    <w:rsid w:val="291D49A5"/>
    <w:rsid w:val="29233D8C"/>
    <w:rsid w:val="292518B2"/>
    <w:rsid w:val="292B1648"/>
    <w:rsid w:val="292C2C40"/>
    <w:rsid w:val="292D0AF5"/>
    <w:rsid w:val="293F393F"/>
    <w:rsid w:val="293F5732"/>
    <w:rsid w:val="294213D2"/>
    <w:rsid w:val="29467A33"/>
    <w:rsid w:val="29497812"/>
    <w:rsid w:val="294A756A"/>
    <w:rsid w:val="2953404A"/>
    <w:rsid w:val="295435E3"/>
    <w:rsid w:val="29543E90"/>
    <w:rsid w:val="29554A31"/>
    <w:rsid w:val="295B3526"/>
    <w:rsid w:val="2960546D"/>
    <w:rsid w:val="29622B06"/>
    <w:rsid w:val="29644C7E"/>
    <w:rsid w:val="2964687E"/>
    <w:rsid w:val="29660065"/>
    <w:rsid w:val="29697C84"/>
    <w:rsid w:val="296A2EE4"/>
    <w:rsid w:val="296C4A3A"/>
    <w:rsid w:val="29714AF7"/>
    <w:rsid w:val="29734776"/>
    <w:rsid w:val="297549F3"/>
    <w:rsid w:val="298E0180"/>
    <w:rsid w:val="29990E78"/>
    <w:rsid w:val="299B7DC6"/>
    <w:rsid w:val="299D58EC"/>
    <w:rsid w:val="299F222B"/>
    <w:rsid w:val="29A259CC"/>
    <w:rsid w:val="29A64B57"/>
    <w:rsid w:val="29AA0CDA"/>
    <w:rsid w:val="29B76F83"/>
    <w:rsid w:val="29BF0168"/>
    <w:rsid w:val="29C741CE"/>
    <w:rsid w:val="29D01B10"/>
    <w:rsid w:val="29D05CC2"/>
    <w:rsid w:val="29D84B76"/>
    <w:rsid w:val="29D8739B"/>
    <w:rsid w:val="29DD14F6"/>
    <w:rsid w:val="29DF1EF7"/>
    <w:rsid w:val="29E5038B"/>
    <w:rsid w:val="29F7281C"/>
    <w:rsid w:val="29FB575E"/>
    <w:rsid w:val="29FF1ECF"/>
    <w:rsid w:val="2A00045A"/>
    <w:rsid w:val="2A060190"/>
    <w:rsid w:val="2A070A11"/>
    <w:rsid w:val="2A0A224A"/>
    <w:rsid w:val="2A1321A6"/>
    <w:rsid w:val="2A135BAE"/>
    <w:rsid w:val="2A156A53"/>
    <w:rsid w:val="2A16728E"/>
    <w:rsid w:val="2A172E45"/>
    <w:rsid w:val="2A1A0CEB"/>
    <w:rsid w:val="2A1A4F90"/>
    <w:rsid w:val="2A1B6D8B"/>
    <w:rsid w:val="2A1C40AE"/>
    <w:rsid w:val="2A1E6E6F"/>
    <w:rsid w:val="2A1F1011"/>
    <w:rsid w:val="2A1F1399"/>
    <w:rsid w:val="2A220F85"/>
    <w:rsid w:val="2A224043"/>
    <w:rsid w:val="2A242007"/>
    <w:rsid w:val="2A2A37A8"/>
    <w:rsid w:val="2A2E40AB"/>
    <w:rsid w:val="2A324C5C"/>
    <w:rsid w:val="2A32740E"/>
    <w:rsid w:val="2A352A94"/>
    <w:rsid w:val="2A41096D"/>
    <w:rsid w:val="2A4D0FC1"/>
    <w:rsid w:val="2A4E4E38"/>
    <w:rsid w:val="2A4F24CF"/>
    <w:rsid w:val="2A515F78"/>
    <w:rsid w:val="2A516E8A"/>
    <w:rsid w:val="2A5341FD"/>
    <w:rsid w:val="2A5A5246"/>
    <w:rsid w:val="2A5D507B"/>
    <w:rsid w:val="2A681090"/>
    <w:rsid w:val="2A6B7D70"/>
    <w:rsid w:val="2A774D14"/>
    <w:rsid w:val="2A776E17"/>
    <w:rsid w:val="2A785A29"/>
    <w:rsid w:val="2A7E008E"/>
    <w:rsid w:val="2A7F0C99"/>
    <w:rsid w:val="2A834C25"/>
    <w:rsid w:val="2A843B84"/>
    <w:rsid w:val="2A8943C8"/>
    <w:rsid w:val="2A895E70"/>
    <w:rsid w:val="2A8B5646"/>
    <w:rsid w:val="2A9E5228"/>
    <w:rsid w:val="2A9E783A"/>
    <w:rsid w:val="2AA3387B"/>
    <w:rsid w:val="2AA65C13"/>
    <w:rsid w:val="2AA7743F"/>
    <w:rsid w:val="2AA819EE"/>
    <w:rsid w:val="2AA92CB1"/>
    <w:rsid w:val="2AA96BB5"/>
    <w:rsid w:val="2AAB7366"/>
    <w:rsid w:val="2AB0164F"/>
    <w:rsid w:val="2AB2713D"/>
    <w:rsid w:val="2ABC5749"/>
    <w:rsid w:val="2AC058AA"/>
    <w:rsid w:val="2ACA0D23"/>
    <w:rsid w:val="2ACD6E2E"/>
    <w:rsid w:val="2AD215C5"/>
    <w:rsid w:val="2AD84D74"/>
    <w:rsid w:val="2AD96DF8"/>
    <w:rsid w:val="2ADC0696"/>
    <w:rsid w:val="2ADD081C"/>
    <w:rsid w:val="2AE84591"/>
    <w:rsid w:val="2AEC4FED"/>
    <w:rsid w:val="2AEF2177"/>
    <w:rsid w:val="2AF13F10"/>
    <w:rsid w:val="2B013C59"/>
    <w:rsid w:val="2B065713"/>
    <w:rsid w:val="2B08148B"/>
    <w:rsid w:val="2B0A0381"/>
    <w:rsid w:val="2B0A2F8C"/>
    <w:rsid w:val="2B0B46C9"/>
    <w:rsid w:val="2B107477"/>
    <w:rsid w:val="2B1534BF"/>
    <w:rsid w:val="2B184666"/>
    <w:rsid w:val="2B1E480B"/>
    <w:rsid w:val="2B2006DB"/>
    <w:rsid w:val="2B273B7C"/>
    <w:rsid w:val="2B290395"/>
    <w:rsid w:val="2B2A1401"/>
    <w:rsid w:val="2B2C33CC"/>
    <w:rsid w:val="2B364ABF"/>
    <w:rsid w:val="2B3854AC"/>
    <w:rsid w:val="2B3916D9"/>
    <w:rsid w:val="2B4104F9"/>
    <w:rsid w:val="2B43382D"/>
    <w:rsid w:val="2B440203"/>
    <w:rsid w:val="2B457FE9"/>
    <w:rsid w:val="2B4C7B51"/>
    <w:rsid w:val="2B520958"/>
    <w:rsid w:val="2B554507"/>
    <w:rsid w:val="2B565A42"/>
    <w:rsid w:val="2B577D1D"/>
    <w:rsid w:val="2B591CE7"/>
    <w:rsid w:val="2B5B7B88"/>
    <w:rsid w:val="2B660722"/>
    <w:rsid w:val="2B730DEF"/>
    <w:rsid w:val="2B74267D"/>
    <w:rsid w:val="2B746B21"/>
    <w:rsid w:val="2B7540ED"/>
    <w:rsid w:val="2B786F2D"/>
    <w:rsid w:val="2B7C797E"/>
    <w:rsid w:val="2B7D569C"/>
    <w:rsid w:val="2B7E6B69"/>
    <w:rsid w:val="2B801F65"/>
    <w:rsid w:val="2B861526"/>
    <w:rsid w:val="2B875016"/>
    <w:rsid w:val="2B8C3E6A"/>
    <w:rsid w:val="2B923CDA"/>
    <w:rsid w:val="2B9268B1"/>
    <w:rsid w:val="2B947531"/>
    <w:rsid w:val="2BA7135C"/>
    <w:rsid w:val="2BAE5BF6"/>
    <w:rsid w:val="2BB64AD9"/>
    <w:rsid w:val="2BB71E67"/>
    <w:rsid w:val="2BB73BC8"/>
    <w:rsid w:val="2BBA70DE"/>
    <w:rsid w:val="2BBF0D2A"/>
    <w:rsid w:val="2BC058C2"/>
    <w:rsid w:val="2BC14CC0"/>
    <w:rsid w:val="2BC2629F"/>
    <w:rsid w:val="2BC37160"/>
    <w:rsid w:val="2BC535C0"/>
    <w:rsid w:val="2BC766CE"/>
    <w:rsid w:val="2BCD0F34"/>
    <w:rsid w:val="2BCF441B"/>
    <w:rsid w:val="2BD61589"/>
    <w:rsid w:val="2BD654D7"/>
    <w:rsid w:val="2BDE0C12"/>
    <w:rsid w:val="2BE0104C"/>
    <w:rsid w:val="2BE5440B"/>
    <w:rsid w:val="2BE55328"/>
    <w:rsid w:val="2BEA0BF3"/>
    <w:rsid w:val="2BEA4600"/>
    <w:rsid w:val="2BEB11EE"/>
    <w:rsid w:val="2BEE4C23"/>
    <w:rsid w:val="2BF56ACA"/>
    <w:rsid w:val="2BF57C61"/>
    <w:rsid w:val="2BF61281"/>
    <w:rsid w:val="2C00777A"/>
    <w:rsid w:val="2C060C7F"/>
    <w:rsid w:val="2C077702"/>
    <w:rsid w:val="2C085314"/>
    <w:rsid w:val="2C0862B1"/>
    <w:rsid w:val="2C0A0125"/>
    <w:rsid w:val="2C1005F7"/>
    <w:rsid w:val="2C1300E8"/>
    <w:rsid w:val="2C132FFD"/>
    <w:rsid w:val="2C1608C2"/>
    <w:rsid w:val="2C1F4F7C"/>
    <w:rsid w:val="2C227872"/>
    <w:rsid w:val="2C33215F"/>
    <w:rsid w:val="2C3546AD"/>
    <w:rsid w:val="2C4129A4"/>
    <w:rsid w:val="2C444745"/>
    <w:rsid w:val="2C4A744D"/>
    <w:rsid w:val="2C4B5E61"/>
    <w:rsid w:val="2C4E2ECE"/>
    <w:rsid w:val="2C524C4B"/>
    <w:rsid w:val="2C597F0A"/>
    <w:rsid w:val="2C620E25"/>
    <w:rsid w:val="2C6235A4"/>
    <w:rsid w:val="2C647269"/>
    <w:rsid w:val="2C6B0A93"/>
    <w:rsid w:val="2C6D0CC3"/>
    <w:rsid w:val="2C6F332B"/>
    <w:rsid w:val="2C7118E5"/>
    <w:rsid w:val="2C747DD1"/>
    <w:rsid w:val="2C7D1A05"/>
    <w:rsid w:val="2C7E0DEB"/>
    <w:rsid w:val="2C83258D"/>
    <w:rsid w:val="2C882884"/>
    <w:rsid w:val="2C8A7654"/>
    <w:rsid w:val="2C9725D2"/>
    <w:rsid w:val="2C97524A"/>
    <w:rsid w:val="2C9A470A"/>
    <w:rsid w:val="2C9D514C"/>
    <w:rsid w:val="2C9F4624"/>
    <w:rsid w:val="2CA17D00"/>
    <w:rsid w:val="2CA421F0"/>
    <w:rsid w:val="2CA70C1F"/>
    <w:rsid w:val="2CA84CD4"/>
    <w:rsid w:val="2CAA27C3"/>
    <w:rsid w:val="2CAB6A5E"/>
    <w:rsid w:val="2CAF6062"/>
    <w:rsid w:val="2CB70693"/>
    <w:rsid w:val="2CB84F61"/>
    <w:rsid w:val="2CB95D6D"/>
    <w:rsid w:val="2CBC42DB"/>
    <w:rsid w:val="2CBF64FE"/>
    <w:rsid w:val="2CD31C32"/>
    <w:rsid w:val="2CD57912"/>
    <w:rsid w:val="2CD87A17"/>
    <w:rsid w:val="2CDF2525"/>
    <w:rsid w:val="2CE21237"/>
    <w:rsid w:val="2CE55609"/>
    <w:rsid w:val="2CEE1D64"/>
    <w:rsid w:val="2CF00429"/>
    <w:rsid w:val="2CF32FAD"/>
    <w:rsid w:val="2CF51B12"/>
    <w:rsid w:val="2D0038A2"/>
    <w:rsid w:val="2D05289B"/>
    <w:rsid w:val="2D064031"/>
    <w:rsid w:val="2D0B4249"/>
    <w:rsid w:val="2D0E2F81"/>
    <w:rsid w:val="2D1056F8"/>
    <w:rsid w:val="2D144BCE"/>
    <w:rsid w:val="2D1A3091"/>
    <w:rsid w:val="2D1A7254"/>
    <w:rsid w:val="2D1D47A4"/>
    <w:rsid w:val="2D1D75A2"/>
    <w:rsid w:val="2D2143EC"/>
    <w:rsid w:val="2D2516D0"/>
    <w:rsid w:val="2D29356E"/>
    <w:rsid w:val="2D306E48"/>
    <w:rsid w:val="2D312F31"/>
    <w:rsid w:val="2D32459D"/>
    <w:rsid w:val="2D3773E6"/>
    <w:rsid w:val="2D38727B"/>
    <w:rsid w:val="2D391C5F"/>
    <w:rsid w:val="2D3A00AA"/>
    <w:rsid w:val="2D3B5857"/>
    <w:rsid w:val="2D3C721A"/>
    <w:rsid w:val="2D3E1F6C"/>
    <w:rsid w:val="2D43115E"/>
    <w:rsid w:val="2D477A86"/>
    <w:rsid w:val="2D4F17FB"/>
    <w:rsid w:val="2D5144F6"/>
    <w:rsid w:val="2D576458"/>
    <w:rsid w:val="2D5C33C0"/>
    <w:rsid w:val="2D621FAD"/>
    <w:rsid w:val="2D6329A9"/>
    <w:rsid w:val="2D6A4365"/>
    <w:rsid w:val="2D6C6718"/>
    <w:rsid w:val="2D7343BA"/>
    <w:rsid w:val="2D74105A"/>
    <w:rsid w:val="2D755CFE"/>
    <w:rsid w:val="2D8017AD"/>
    <w:rsid w:val="2D815171"/>
    <w:rsid w:val="2D8658CA"/>
    <w:rsid w:val="2D944AAE"/>
    <w:rsid w:val="2D962227"/>
    <w:rsid w:val="2D966199"/>
    <w:rsid w:val="2D970D3C"/>
    <w:rsid w:val="2D9B383A"/>
    <w:rsid w:val="2D9F55FD"/>
    <w:rsid w:val="2DA71778"/>
    <w:rsid w:val="2DAC32C0"/>
    <w:rsid w:val="2DAD0890"/>
    <w:rsid w:val="2DB02ADC"/>
    <w:rsid w:val="2DB356F5"/>
    <w:rsid w:val="2DBB4250"/>
    <w:rsid w:val="2DC04C02"/>
    <w:rsid w:val="2DC0798D"/>
    <w:rsid w:val="2DC42860"/>
    <w:rsid w:val="2DC643BB"/>
    <w:rsid w:val="2DCE45DC"/>
    <w:rsid w:val="2DD065C8"/>
    <w:rsid w:val="2DD10650"/>
    <w:rsid w:val="2DDD6554"/>
    <w:rsid w:val="2DEE4968"/>
    <w:rsid w:val="2DF37CA9"/>
    <w:rsid w:val="2DFB52D7"/>
    <w:rsid w:val="2DFC58B3"/>
    <w:rsid w:val="2DFE0A9E"/>
    <w:rsid w:val="2DFE703E"/>
    <w:rsid w:val="2E057F04"/>
    <w:rsid w:val="2E091699"/>
    <w:rsid w:val="2E0A221A"/>
    <w:rsid w:val="2E0B376C"/>
    <w:rsid w:val="2E0B55D1"/>
    <w:rsid w:val="2E110657"/>
    <w:rsid w:val="2E115286"/>
    <w:rsid w:val="2E134530"/>
    <w:rsid w:val="2E165414"/>
    <w:rsid w:val="2E1C4C83"/>
    <w:rsid w:val="2E1E4B22"/>
    <w:rsid w:val="2E335C50"/>
    <w:rsid w:val="2E3D19F0"/>
    <w:rsid w:val="2E3F0202"/>
    <w:rsid w:val="2E4346F8"/>
    <w:rsid w:val="2E4448EF"/>
    <w:rsid w:val="2E482FDA"/>
    <w:rsid w:val="2E4E41DB"/>
    <w:rsid w:val="2E54064F"/>
    <w:rsid w:val="2E564B3C"/>
    <w:rsid w:val="2E5C5047"/>
    <w:rsid w:val="2E625474"/>
    <w:rsid w:val="2E6466DA"/>
    <w:rsid w:val="2E666B49"/>
    <w:rsid w:val="2E686B35"/>
    <w:rsid w:val="2E6901AE"/>
    <w:rsid w:val="2E690493"/>
    <w:rsid w:val="2E6957EA"/>
    <w:rsid w:val="2E6F5EB9"/>
    <w:rsid w:val="2E7129BA"/>
    <w:rsid w:val="2E7206BB"/>
    <w:rsid w:val="2E742318"/>
    <w:rsid w:val="2E76495E"/>
    <w:rsid w:val="2E78107B"/>
    <w:rsid w:val="2E7D20A1"/>
    <w:rsid w:val="2E8055DC"/>
    <w:rsid w:val="2E8250B1"/>
    <w:rsid w:val="2E864BA1"/>
    <w:rsid w:val="2E8C42B2"/>
    <w:rsid w:val="2E955047"/>
    <w:rsid w:val="2E961289"/>
    <w:rsid w:val="2E9E6A2C"/>
    <w:rsid w:val="2EA6688D"/>
    <w:rsid w:val="2EAA2F0F"/>
    <w:rsid w:val="2EAD6401"/>
    <w:rsid w:val="2EAE2349"/>
    <w:rsid w:val="2EB30D55"/>
    <w:rsid w:val="2EB423BC"/>
    <w:rsid w:val="2EB94449"/>
    <w:rsid w:val="2EBE57B6"/>
    <w:rsid w:val="2ECE243C"/>
    <w:rsid w:val="2EDA5B38"/>
    <w:rsid w:val="2EE80093"/>
    <w:rsid w:val="2EF65C63"/>
    <w:rsid w:val="2EF912D6"/>
    <w:rsid w:val="2EF945BA"/>
    <w:rsid w:val="2F0138CA"/>
    <w:rsid w:val="2F0548AA"/>
    <w:rsid w:val="2F0C61AB"/>
    <w:rsid w:val="2F0D52C2"/>
    <w:rsid w:val="2F1403FE"/>
    <w:rsid w:val="2F1422F0"/>
    <w:rsid w:val="2F1B1D2A"/>
    <w:rsid w:val="2F1B27A3"/>
    <w:rsid w:val="2F23457F"/>
    <w:rsid w:val="2F282429"/>
    <w:rsid w:val="2F28604F"/>
    <w:rsid w:val="2F297E77"/>
    <w:rsid w:val="2F2B399A"/>
    <w:rsid w:val="2F2C2C90"/>
    <w:rsid w:val="2F355E6B"/>
    <w:rsid w:val="2F364A94"/>
    <w:rsid w:val="2F396A9F"/>
    <w:rsid w:val="2F3B65EF"/>
    <w:rsid w:val="2F423A7B"/>
    <w:rsid w:val="2F4607D4"/>
    <w:rsid w:val="2F502B14"/>
    <w:rsid w:val="2F522CD5"/>
    <w:rsid w:val="2F553C66"/>
    <w:rsid w:val="2F6205B3"/>
    <w:rsid w:val="2F636909"/>
    <w:rsid w:val="2F6D6CD9"/>
    <w:rsid w:val="2F6F1203"/>
    <w:rsid w:val="2F704052"/>
    <w:rsid w:val="2F7075FF"/>
    <w:rsid w:val="2F7452F7"/>
    <w:rsid w:val="2F7A7EC0"/>
    <w:rsid w:val="2F7D0FB0"/>
    <w:rsid w:val="2F8931DF"/>
    <w:rsid w:val="2F9652B7"/>
    <w:rsid w:val="2F971437"/>
    <w:rsid w:val="2F991788"/>
    <w:rsid w:val="2F995012"/>
    <w:rsid w:val="2FA32DA7"/>
    <w:rsid w:val="2FA63021"/>
    <w:rsid w:val="2FA834EF"/>
    <w:rsid w:val="2FAC2F8A"/>
    <w:rsid w:val="2FB808B5"/>
    <w:rsid w:val="2FC10A51"/>
    <w:rsid w:val="2FC11657"/>
    <w:rsid w:val="2FC736C3"/>
    <w:rsid w:val="2FC811E9"/>
    <w:rsid w:val="2FCB50B0"/>
    <w:rsid w:val="2FCC15C7"/>
    <w:rsid w:val="2FCF3D02"/>
    <w:rsid w:val="2FD14541"/>
    <w:rsid w:val="2FD911B2"/>
    <w:rsid w:val="2FDA4A83"/>
    <w:rsid w:val="2FDA5D83"/>
    <w:rsid w:val="2FDB0F1C"/>
    <w:rsid w:val="2FDB4405"/>
    <w:rsid w:val="2FE4786C"/>
    <w:rsid w:val="2FE52340"/>
    <w:rsid w:val="2FF54833"/>
    <w:rsid w:val="300125B1"/>
    <w:rsid w:val="30021C14"/>
    <w:rsid w:val="30041ADD"/>
    <w:rsid w:val="3005126E"/>
    <w:rsid w:val="30107D1D"/>
    <w:rsid w:val="30136908"/>
    <w:rsid w:val="30183F1E"/>
    <w:rsid w:val="301A2FD6"/>
    <w:rsid w:val="301D1535"/>
    <w:rsid w:val="301D31E9"/>
    <w:rsid w:val="30277F52"/>
    <w:rsid w:val="30285226"/>
    <w:rsid w:val="30310A88"/>
    <w:rsid w:val="3033128B"/>
    <w:rsid w:val="3039733A"/>
    <w:rsid w:val="303F7091"/>
    <w:rsid w:val="30400B6E"/>
    <w:rsid w:val="30406FD1"/>
    <w:rsid w:val="30411ACE"/>
    <w:rsid w:val="30424F25"/>
    <w:rsid w:val="30431DA6"/>
    <w:rsid w:val="30472638"/>
    <w:rsid w:val="30496AA3"/>
    <w:rsid w:val="304D3833"/>
    <w:rsid w:val="304E7940"/>
    <w:rsid w:val="3050685F"/>
    <w:rsid w:val="30512ADD"/>
    <w:rsid w:val="305A39ED"/>
    <w:rsid w:val="305B6A72"/>
    <w:rsid w:val="3062519A"/>
    <w:rsid w:val="306702C1"/>
    <w:rsid w:val="30670912"/>
    <w:rsid w:val="30670A02"/>
    <w:rsid w:val="306B04F2"/>
    <w:rsid w:val="306F0888"/>
    <w:rsid w:val="30717426"/>
    <w:rsid w:val="30736841"/>
    <w:rsid w:val="307D3B01"/>
    <w:rsid w:val="307E1F72"/>
    <w:rsid w:val="307E2BB6"/>
    <w:rsid w:val="30804F81"/>
    <w:rsid w:val="30806709"/>
    <w:rsid w:val="30881454"/>
    <w:rsid w:val="30887909"/>
    <w:rsid w:val="308F2D36"/>
    <w:rsid w:val="30921D2F"/>
    <w:rsid w:val="309B268D"/>
    <w:rsid w:val="309D2676"/>
    <w:rsid w:val="30A249BC"/>
    <w:rsid w:val="30A36481"/>
    <w:rsid w:val="30A47560"/>
    <w:rsid w:val="30A54327"/>
    <w:rsid w:val="30A659D5"/>
    <w:rsid w:val="30B04CE4"/>
    <w:rsid w:val="30B7191C"/>
    <w:rsid w:val="30B74B3E"/>
    <w:rsid w:val="30B9179E"/>
    <w:rsid w:val="30C13E21"/>
    <w:rsid w:val="30CC794F"/>
    <w:rsid w:val="30CD2F5B"/>
    <w:rsid w:val="30D11F1E"/>
    <w:rsid w:val="30DD29AB"/>
    <w:rsid w:val="30DD7719"/>
    <w:rsid w:val="30DF0C5E"/>
    <w:rsid w:val="30E402A4"/>
    <w:rsid w:val="30E55695"/>
    <w:rsid w:val="30E93185"/>
    <w:rsid w:val="30F027A5"/>
    <w:rsid w:val="30F328AF"/>
    <w:rsid w:val="30F35574"/>
    <w:rsid w:val="30F420EA"/>
    <w:rsid w:val="30F43C03"/>
    <w:rsid w:val="30FA7AC8"/>
    <w:rsid w:val="30FB0E12"/>
    <w:rsid w:val="30FD2C11"/>
    <w:rsid w:val="31043767"/>
    <w:rsid w:val="31083F93"/>
    <w:rsid w:val="310B31A0"/>
    <w:rsid w:val="310D5B20"/>
    <w:rsid w:val="3111481E"/>
    <w:rsid w:val="31124E12"/>
    <w:rsid w:val="31197F4E"/>
    <w:rsid w:val="311C793A"/>
    <w:rsid w:val="311E702D"/>
    <w:rsid w:val="311F4CC7"/>
    <w:rsid w:val="3120615D"/>
    <w:rsid w:val="31210BB1"/>
    <w:rsid w:val="31212E33"/>
    <w:rsid w:val="31246AC9"/>
    <w:rsid w:val="312520E5"/>
    <w:rsid w:val="312822F1"/>
    <w:rsid w:val="312E0A50"/>
    <w:rsid w:val="312F3F4F"/>
    <w:rsid w:val="313703D4"/>
    <w:rsid w:val="31374DBD"/>
    <w:rsid w:val="31430F5D"/>
    <w:rsid w:val="31464ABB"/>
    <w:rsid w:val="314E1DCB"/>
    <w:rsid w:val="31591ADD"/>
    <w:rsid w:val="31592F55"/>
    <w:rsid w:val="315A12EC"/>
    <w:rsid w:val="315B3B6B"/>
    <w:rsid w:val="31641E86"/>
    <w:rsid w:val="31657A3E"/>
    <w:rsid w:val="316E4266"/>
    <w:rsid w:val="316E7B6E"/>
    <w:rsid w:val="317433D6"/>
    <w:rsid w:val="317A6EAF"/>
    <w:rsid w:val="317E209A"/>
    <w:rsid w:val="3181483E"/>
    <w:rsid w:val="318479BE"/>
    <w:rsid w:val="31870948"/>
    <w:rsid w:val="31913578"/>
    <w:rsid w:val="319A0651"/>
    <w:rsid w:val="319E4770"/>
    <w:rsid w:val="31A737AC"/>
    <w:rsid w:val="31A9479A"/>
    <w:rsid w:val="31AD05A2"/>
    <w:rsid w:val="31AF440F"/>
    <w:rsid w:val="31B15190"/>
    <w:rsid w:val="31B24BE7"/>
    <w:rsid w:val="31B25D80"/>
    <w:rsid w:val="31BB55DD"/>
    <w:rsid w:val="31C01B5C"/>
    <w:rsid w:val="31C03D5C"/>
    <w:rsid w:val="31C30C38"/>
    <w:rsid w:val="31C75BFC"/>
    <w:rsid w:val="31CA65E6"/>
    <w:rsid w:val="31CB27FA"/>
    <w:rsid w:val="31D35B8D"/>
    <w:rsid w:val="31D43E75"/>
    <w:rsid w:val="31D65E3F"/>
    <w:rsid w:val="31DA54C2"/>
    <w:rsid w:val="31E00A6C"/>
    <w:rsid w:val="31E0642E"/>
    <w:rsid w:val="31EA6808"/>
    <w:rsid w:val="31EB5B1A"/>
    <w:rsid w:val="31ED7789"/>
    <w:rsid w:val="31F167D5"/>
    <w:rsid w:val="31F8530B"/>
    <w:rsid w:val="31F907FA"/>
    <w:rsid w:val="32042981"/>
    <w:rsid w:val="32043131"/>
    <w:rsid w:val="32053196"/>
    <w:rsid w:val="3207424B"/>
    <w:rsid w:val="32085AE3"/>
    <w:rsid w:val="320936C7"/>
    <w:rsid w:val="320C7F96"/>
    <w:rsid w:val="32125487"/>
    <w:rsid w:val="32152069"/>
    <w:rsid w:val="32163A6E"/>
    <w:rsid w:val="321B77FB"/>
    <w:rsid w:val="322546D1"/>
    <w:rsid w:val="323158C0"/>
    <w:rsid w:val="32320EA1"/>
    <w:rsid w:val="3234700A"/>
    <w:rsid w:val="32361E28"/>
    <w:rsid w:val="32363E40"/>
    <w:rsid w:val="32365212"/>
    <w:rsid w:val="323668DE"/>
    <w:rsid w:val="323A05FA"/>
    <w:rsid w:val="323B2667"/>
    <w:rsid w:val="323C0D07"/>
    <w:rsid w:val="323D5EBE"/>
    <w:rsid w:val="324127DC"/>
    <w:rsid w:val="32417DFC"/>
    <w:rsid w:val="324324A7"/>
    <w:rsid w:val="32445227"/>
    <w:rsid w:val="32452FC5"/>
    <w:rsid w:val="324C0F07"/>
    <w:rsid w:val="32536F82"/>
    <w:rsid w:val="32574044"/>
    <w:rsid w:val="325E0E89"/>
    <w:rsid w:val="325E1769"/>
    <w:rsid w:val="3263561F"/>
    <w:rsid w:val="3266360A"/>
    <w:rsid w:val="326A091E"/>
    <w:rsid w:val="326A6D68"/>
    <w:rsid w:val="327A180B"/>
    <w:rsid w:val="327D62BB"/>
    <w:rsid w:val="328041EE"/>
    <w:rsid w:val="328762D4"/>
    <w:rsid w:val="32895D92"/>
    <w:rsid w:val="328C0BF4"/>
    <w:rsid w:val="328D327F"/>
    <w:rsid w:val="32981347"/>
    <w:rsid w:val="329B2BE5"/>
    <w:rsid w:val="32A001FB"/>
    <w:rsid w:val="32A413E2"/>
    <w:rsid w:val="32A41A99"/>
    <w:rsid w:val="32A55F1B"/>
    <w:rsid w:val="32AA6E56"/>
    <w:rsid w:val="32AB0DD9"/>
    <w:rsid w:val="32B25C26"/>
    <w:rsid w:val="32B5582B"/>
    <w:rsid w:val="32B76760"/>
    <w:rsid w:val="32B806EA"/>
    <w:rsid w:val="32BB196D"/>
    <w:rsid w:val="32C26210"/>
    <w:rsid w:val="32C4610B"/>
    <w:rsid w:val="32C91FDB"/>
    <w:rsid w:val="32CE3D4C"/>
    <w:rsid w:val="32D865DE"/>
    <w:rsid w:val="32ED4CD1"/>
    <w:rsid w:val="32EF3AD3"/>
    <w:rsid w:val="32F241CB"/>
    <w:rsid w:val="32F26D72"/>
    <w:rsid w:val="32F861BE"/>
    <w:rsid w:val="33040FAB"/>
    <w:rsid w:val="330415EC"/>
    <w:rsid w:val="3307410F"/>
    <w:rsid w:val="330B76EA"/>
    <w:rsid w:val="330C5891"/>
    <w:rsid w:val="331100EC"/>
    <w:rsid w:val="33113A54"/>
    <w:rsid w:val="331439EE"/>
    <w:rsid w:val="33154F7A"/>
    <w:rsid w:val="332011B5"/>
    <w:rsid w:val="3320623C"/>
    <w:rsid w:val="33220F03"/>
    <w:rsid w:val="33275002"/>
    <w:rsid w:val="33287086"/>
    <w:rsid w:val="332A5A88"/>
    <w:rsid w:val="332B18D8"/>
    <w:rsid w:val="332D5B8E"/>
    <w:rsid w:val="333224D3"/>
    <w:rsid w:val="333356EF"/>
    <w:rsid w:val="333D70E1"/>
    <w:rsid w:val="33435BF7"/>
    <w:rsid w:val="33444F16"/>
    <w:rsid w:val="33456E75"/>
    <w:rsid w:val="334870ED"/>
    <w:rsid w:val="33490893"/>
    <w:rsid w:val="334961F7"/>
    <w:rsid w:val="334F5E1D"/>
    <w:rsid w:val="3351017E"/>
    <w:rsid w:val="33547D2B"/>
    <w:rsid w:val="335824D3"/>
    <w:rsid w:val="335F599D"/>
    <w:rsid w:val="336E2DA6"/>
    <w:rsid w:val="33723D60"/>
    <w:rsid w:val="33750A4B"/>
    <w:rsid w:val="33751B89"/>
    <w:rsid w:val="337551E4"/>
    <w:rsid w:val="337676D3"/>
    <w:rsid w:val="337801A4"/>
    <w:rsid w:val="337B13C6"/>
    <w:rsid w:val="337F42B4"/>
    <w:rsid w:val="337F596B"/>
    <w:rsid w:val="33832C93"/>
    <w:rsid w:val="338D4C23"/>
    <w:rsid w:val="339332FB"/>
    <w:rsid w:val="33937DB1"/>
    <w:rsid w:val="339851A4"/>
    <w:rsid w:val="339977B6"/>
    <w:rsid w:val="339E6678"/>
    <w:rsid w:val="339F4F52"/>
    <w:rsid w:val="33A12EF9"/>
    <w:rsid w:val="33A23137"/>
    <w:rsid w:val="33A32F75"/>
    <w:rsid w:val="33A70526"/>
    <w:rsid w:val="33A85A0D"/>
    <w:rsid w:val="33AC2684"/>
    <w:rsid w:val="33AD6F69"/>
    <w:rsid w:val="33AE06F6"/>
    <w:rsid w:val="33AF0322"/>
    <w:rsid w:val="33B13F4E"/>
    <w:rsid w:val="33B54C19"/>
    <w:rsid w:val="33BB4727"/>
    <w:rsid w:val="33BF5392"/>
    <w:rsid w:val="33BF775B"/>
    <w:rsid w:val="33C22A30"/>
    <w:rsid w:val="33C74F0E"/>
    <w:rsid w:val="33CD283E"/>
    <w:rsid w:val="33D53ED4"/>
    <w:rsid w:val="33D76461"/>
    <w:rsid w:val="33DD7CB7"/>
    <w:rsid w:val="33E37E48"/>
    <w:rsid w:val="33E4582D"/>
    <w:rsid w:val="33E505BB"/>
    <w:rsid w:val="33E52369"/>
    <w:rsid w:val="33E546DC"/>
    <w:rsid w:val="33E60725"/>
    <w:rsid w:val="33E83C08"/>
    <w:rsid w:val="33EC6719"/>
    <w:rsid w:val="33F07B4A"/>
    <w:rsid w:val="33F13148"/>
    <w:rsid w:val="33FB393B"/>
    <w:rsid w:val="33FE2BDF"/>
    <w:rsid w:val="34030DC5"/>
    <w:rsid w:val="340338B9"/>
    <w:rsid w:val="340A6513"/>
    <w:rsid w:val="340B2001"/>
    <w:rsid w:val="340D18C0"/>
    <w:rsid w:val="340D290C"/>
    <w:rsid w:val="340E0AF2"/>
    <w:rsid w:val="340E5BFD"/>
    <w:rsid w:val="340F388A"/>
    <w:rsid w:val="340F73E6"/>
    <w:rsid w:val="34197CD9"/>
    <w:rsid w:val="341E6667"/>
    <w:rsid w:val="342310E1"/>
    <w:rsid w:val="34264AE2"/>
    <w:rsid w:val="3428494C"/>
    <w:rsid w:val="342E72DC"/>
    <w:rsid w:val="342F65D0"/>
    <w:rsid w:val="34341B69"/>
    <w:rsid w:val="343646B2"/>
    <w:rsid w:val="34444371"/>
    <w:rsid w:val="3445291D"/>
    <w:rsid w:val="344F3AB6"/>
    <w:rsid w:val="344F3C87"/>
    <w:rsid w:val="34575690"/>
    <w:rsid w:val="345A0E96"/>
    <w:rsid w:val="345D465C"/>
    <w:rsid w:val="345F27C0"/>
    <w:rsid w:val="34601B4D"/>
    <w:rsid w:val="34692314"/>
    <w:rsid w:val="346E36BC"/>
    <w:rsid w:val="346F5B2A"/>
    <w:rsid w:val="3473151F"/>
    <w:rsid w:val="34752F1B"/>
    <w:rsid w:val="347656B7"/>
    <w:rsid w:val="34773EDD"/>
    <w:rsid w:val="347D07F4"/>
    <w:rsid w:val="347D188B"/>
    <w:rsid w:val="347E456C"/>
    <w:rsid w:val="3480708F"/>
    <w:rsid w:val="34824917"/>
    <w:rsid w:val="34847DD4"/>
    <w:rsid w:val="3489363D"/>
    <w:rsid w:val="348B6C7A"/>
    <w:rsid w:val="349124F1"/>
    <w:rsid w:val="34951FE2"/>
    <w:rsid w:val="34956F71"/>
    <w:rsid w:val="34A55F9D"/>
    <w:rsid w:val="34A83827"/>
    <w:rsid w:val="34AB67A3"/>
    <w:rsid w:val="34B46631"/>
    <w:rsid w:val="34B87A7E"/>
    <w:rsid w:val="34BE39A1"/>
    <w:rsid w:val="34BF53B7"/>
    <w:rsid w:val="34C9510A"/>
    <w:rsid w:val="34D643A8"/>
    <w:rsid w:val="34D72677"/>
    <w:rsid w:val="34E24AFB"/>
    <w:rsid w:val="34E44805"/>
    <w:rsid w:val="34E83B0E"/>
    <w:rsid w:val="34ED5EAE"/>
    <w:rsid w:val="34F42369"/>
    <w:rsid w:val="34F702C7"/>
    <w:rsid w:val="35053F7C"/>
    <w:rsid w:val="35065433"/>
    <w:rsid w:val="35092088"/>
    <w:rsid w:val="352233B0"/>
    <w:rsid w:val="352266F3"/>
    <w:rsid w:val="35293D54"/>
    <w:rsid w:val="352B51B6"/>
    <w:rsid w:val="352E5A89"/>
    <w:rsid w:val="3530248F"/>
    <w:rsid w:val="35343141"/>
    <w:rsid w:val="353458DA"/>
    <w:rsid w:val="353E67CA"/>
    <w:rsid w:val="3542559A"/>
    <w:rsid w:val="354820E9"/>
    <w:rsid w:val="354D466A"/>
    <w:rsid w:val="35551771"/>
    <w:rsid w:val="35551F44"/>
    <w:rsid w:val="355E0625"/>
    <w:rsid w:val="35647C06"/>
    <w:rsid w:val="3565279B"/>
    <w:rsid w:val="356B7840"/>
    <w:rsid w:val="356C1E06"/>
    <w:rsid w:val="356C28E4"/>
    <w:rsid w:val="35725E7F"/>
    <w:rsid w:val="357A2F85"/>
    <w:rsid w:val="35805AFF"/>
    <w:rsid w:val="358160C2"/>
    <w:rsid w:val="35823CC0"/>
    <w:rsid w:val="35831C1F"/>
    <w:rsid w:val="35836A54"/>
    <w:rsid w:val="35897E81"/>
    <w:rsid w:val="35923B16"/>
    <w:rsid w:val="35935DF5"/>
    <w:rsid w:val="35942299"/>
    <w:rsid w:val="3594591C"/>
    <w:rsid w:val="359546DF"/>
    <w:rsid w:val="35972D02"/>
    <w:rsid w:val="359878CA"/>
    <w:rsid w:val="35995815"/>
    <w:rsid w:val="359D68E3"/>
    <w:rsid w:val="35A338DF"/>
    <w:rsid w:val="35A40300"/>
    <w:rsid w:val="35AB7FA2"/>
    <w:rsid w:val="35B0312C"/>
    <w:rsid w:val="35B04079"/>
    <w:rsid w:val="35B2271F"/>
    <w:rsid w:val="35B305BD"/>
    <w:rsid w:val="35B50461"/>
    <w:rsid w:val="35B51F79"/>
    <w:rsid w:val="35BC359E"/>
    <w:rsid w:val="35BD1419"/>
    <w:rsid w:val="35BD6FAD"/>
    <w:rsid w:val="35C3668B"/>
    <w:rsid w:val="35C47314"/>
    <w:rsid w:val="35CA2F19"/>
    <w:rsid w:val="35CA70A7"/>
    <w:rsid w:val="35CD433F"/>
    <w:rsid w:val="35CE2318"/>
    <w:rsid w:val="35D16621"/>
    <w:rsid w:val="35D32ADF"/>
    <w:rsid w:val="35D47E29"/>
    <w:rsid w:val="35DA7919"/>
    <w:rsid w:val="35E31D82"/>
    <w:rsid w:val="35E75CBF"/>
    <w:rsid w:val="35E959DC"/>
    <w:rsid w:val="35EF5040"/>
    <w:rsid w:val="35F9034E"/>
    <w:rsid w:val="36051961"/>
    <w:rsid w:val="360959DC"/>
    <w:rsid w:val="3619279E"/>
    <w:rsid w:val="362A0508"/>
    <w:rsid w:val="362A1821"/>
    <w:rsid w:val="362F5B1E"/>
    <w:rsid w:val="362F781E"/>
    <w:rsid w:val="36332098"/>
    <w:rsid w:val="363374E6"/>
    <w:rsid w:val="363650FE"/>
    <w:rsid w:val="36384235"/>
    <w:rsid w:val="363A6584"/>
    <w:rsid w:val="363B2B49"/>
    <w:rsid w:val="363E70ED"/>
    <w:rsid w:val="36402EEE"/>
    <w:rsid w:val="364076FC"/>
    <w:rsid w:val="364256D9"/>
    <w:rsid w:val="364B76B6"/>
    <w:rsid w:val="36523A43"/>
    <w:rsid w:val="36535079"/>
    <w:rsid w:val="3657128A"/>
    <w:rsid w:val="36596E3C"/>
    <w:rsid w:val="365B127A"/>
    <w:rsid w:val="365E3764"/>
    <w:rsid w:val="365F645A"/>
    <w:rsid w:val="36634950"/>
    <w:rsid w:val="36653975"/>
    <w:rsid w:val="366D044B"/>
    <w:rsid w:val="36704237"/>
    <w:rsid w:val="36711961"/>
    <w:rsid w:val="36743E79"/>
    <w:rsid w:val="367573BE"/>
    <w:rsid w:val="367B136E"/>
    <w:rsid w:val="367B31D2"/>
    <w:rsid w:val="367B73E4"/>
    <w:rsid w:val="367F140E"/>
    <w:rsid w:val="36814FF6"/>
    <w:rsid w:val="36853732"/>
    <w:rsid w:val="368C4D1E"/>
    <w:rsid w:val="369000AA"/>
    <w:rsid w:val="3699568D"/>
    <w:rsid w:val="369E54F7"/>
    <w:rsid w:val="369F420A"/>
    <w:rsid w:val="369F7DCC"/>
    <w:rsid w:val="36A34995"/>
    <w:rsid w:val="36A62318"/>
    <w:rsid w:val="36A67814"/>
    <w:rsid w:val="36A97B34"/>
    <w:rsid w:val="36AA789A"/>
    <w:rsid w:val="36B204FD"/>
    <w:rsid w:val="36B6189F"/>
    <w:rsid w:val="36B803CA"/>
    <w:rsid w:val="36BC7E43"/>
    <w:rsid w:val="36BD75CE"/>
    <w:rsid w:val="36BE6469"/>
    <w:rsid w:val="36C24A10"/>
    <w:rsid w:val="36C56253"/>
    <w:rsid w:val="36C56482"/>
    <w:rsid w:val="36CB62E7"/>
    <w:rsid w:val="36CC15BF"/>
    <w:rsid w:val="36D314AF"/>
    <w:rsid w:val="36DE2FC9"/>
    <w:rsid w:val="36DF5796"/>
    <w:rsid w:val="36E17132"/>
    <w:rsid w:val="36E238DF"/>
    <w:rsid w:val="36E624E2"/>
    <w:rsid w:val="36E92171"/>
    <w:rsid w:val="36EB4D54"/>
    <w:rsid w:val="36EC1C61"/>
    <w:rsid w:val="36ED55D2"/>
    <w:rsid w:val="36EF52AD"/>
    <w:rsid w:val="36F206C2"/>
    <w:rsid w:val="36F9735C"/>
    <w:rsid w:val="37060F75"/>
    <w:rsid w:val="3709730B"/>
    <w:rsid w:val="370A20E7"/>
    <w:rsid w:val="370B68A8"/>
    <w:rsid w:val="370D6B9B"/>
    <w:rsid w:val="370F675B"/>
    <w:rsid w:val="37121C21"/>
    <w:rsid w:val="37135440"/>
    <w:rsid w:val="371C6E27"/>
    <w:rsid w:val="372636C1"/>
    <w:rsid w:val="372820B9"/>
    <w:rsid w:val="372E130B"/>
    <w:rsid w:val="372F12D0"/>
    <w:rsid w:val="37375970"/>
    <w:rsid w:val="373A6D71"/>
    <w:rsid w:val="373C6DB3"/>
    <w:rsid w:val="373E31D0"/>
    <w:rsid w:val="373F6235"/>
    <w:rsid w:val="37420462"/>
    <w:rsid w:val="3743083D"/>
    <w:rsid w:val="37436B00"/>
    <w:rsid w:val="374725B9"/>
    <w:rsid w:val="3747310D"/>
    <w:rsid w:val="37533A8E"/>
    <w:rsid w:val="37552456"/>
    <w:rsid w:val="3755604E"/>
    <w:rsid w:val="37557806"/>
    <w:rsid w:val="37575F0F"/>
    <w:rsid w:val="375A306E"/>
    <w:rsid w:val="375B2943"/>
    <w:rsid w:val="375D2B5F"/>
    <w:rsid w:val="37661A13"/>
    <w:rsid w:val="3768176B"/>
    <w:rsid w:val="376B702A"/>
    <w:rsid w:val="3775551B"/>
    <w:rsid w:val="3776596D"/>
    <w:rsid w:val="37797533"/>
    <w:rsid w:val="37895880"/>
    <w:rsid w:val="378D2C84"/>
    <w:rsid w:val="37936580"/>
    <w:rsid w:val="37942C19"/>
    <w:rsid w:val="3799023C"/>
    <w:rsid w:val="379F10F6"/>
    <w:rsid w:val="37A8202C"/>
    <w:rsid w:val="37AA3C4D"/>
    <w:rsid w:val="37AC319E"/>
    <w:rsid w:val="37AD5307"/>
    <w:rsid w:val="37AD5779"/>
    <w:rsid w:val="37AE2715"/>
    <w:rsid w:val="37AE6DBB"/>
    <w:rsid w:val="37B06979"/>
    <w:rsid w:val="37B57762"/>
    <w:rsid w:val="37BC1633"/>
    <w:rsid w:val="37BF1123"/>
    <w:rsid w:val="37BF3477"/>
    <w:rsid w:val="37C33451"/>
    <w:rsid w:val="37C8622A"/>
    <w:rsid w:val="37C97457"/>
    <w:rsid w:val="37DA41AF"/>
    <w:rsid w:val="37E05CE9"/>
    <w:rsid w:val="37E16B7B"/>
    <w:rsid w:val="37E868CC"/>
    <w:rsid w:val="37E96C3E"/>
    <w:rsid w:val="37EA1E8F"/>
    <w:rsid w:val="37EC0659"/>
    <w:rsid w:val="37F4701F"/>
    <w:rsid w:val="37F81D83"/>
    <w:rsid w:val="37FC69A1"/>
    <w:rsid w:val="37FD0174"/>
    <w:rsid w:val="38060602"/>
    <w:rsid w:val="380A3961"/>
    <w:rsid w:val="38107967"/>
    <w:rsid w:val="38123949"/>
    <w:rsid w:val="38185CC1"/>
    <w:rsid w:val="381D3CC4"/>
    <w:rsid w:val="382076FD"/>
    <w:rsid w:val="38213B8C"/>
    <w:rsid w:val="38220448"/>
    <w:rsid w:val="38250D71"/>
    <w:rsid w:val="382B14A5"/>
    <w:rsid w:val="382D13ED"/>
    <w:rsid w:val="38342FF0"/>
    <w:rsid w:val="383960A3"/>
    <w:rsid w:val="383B2EA0"/>
    <w:rsid w:val="383E11D0"/>
    <w:rsid w:val="3840614B"/>
    <w:rsid w:val="38417D8A"/>
    <w:rsid w:val="38424167"/>
    <w:rsid w:val="3842578B"/>
    <w:rsid w:val="38444745"/>
    <w:rsid w:val="384B78F7"/>
    <w:rsid w:val="384E7C1E"/>
    <w:rsid w:val="384F4255"/>
    <w:rsid w:val="38523139"/>
    <w:rsid w:val="385962B8"/>
    <w:rsid w:val="385E6091"/>
    <w:rsid w:val="385E6470"/>
    <w:rsid w:val="3863298D"/>
    <w:rsid w:val="386B4E07"/>
    <w:rsid w:val="386F5806"/>
    <w:rsid w:val="387C21B1"/>
    <w:rsid w:val="388946B2"/>
    <w:rsid w:val="38894737"/>
    <w:rsid w:val="388D4C2A"/>
    <w:rsid w:val="388E29E9"/>
    <w:rsid w:val="388E3681"/>
    <w:rsid w:val="388F0214"/>
    <w:rsid w:val="38954886"/>
    <w:rsid w:val="38961C7A"/>
    <w:rsid w:val="38992A13"/>
    <w:rsid w:val="38997C01"/>
    <w:rsid w:val="389C5D61"/>
    <w:rsid w:val="38A01763"/>
    <w:rsid w:val="38A0207A"/>
    <w:rsid w:val="38A071A7"/>
    <w:rsid w:val="38A16D9F"/>
    <w:rsid w:val="38A2449C"/>
    <w:rsid w:val="38A47E95"/>
    <w:rsid w:val="38A66603"/>
    <w:rsid w:val="38A90875"/>
    <w:rsid w:val="38AC5ECC"/>
    <w:rsid w:val="38BB494B"/>
    <w:rsid w:val="38C06F01"/>
    <w:rsid w:val="38C143D2"/>
    <w:rsid w:val="38D07A09"/>
    <w:rsid w:val="38D22640"/>
    <w:rsid w:val="38D55B69"/>
    <w:rsid w:val="38D66725"/>
    <w:rsid w:val="38DA4AFA"/>
    <w:rsid w:val="38DB32D5"/>
    <w:rsid w:val="38E47094"/>
    <w:rsid w:val="38EC2575"/>
    <w:rsid w:val="38EC419A"/>
    <w:rsid w:val="38EF68F1"/>
    <w:rsid w:val="38F063AB"/>
    <w:rsid w:val="38F06FF4"/>
    <w:rsid w:val="38F60B6F"/>
    <w:rsid w:val="38F66CB3"/>
    <w:rsid w:val="38F864B4"/>
    <w:rsid w:val="38FA55BC"/>
    <w:rsid w:val="390163A8"/>
    <w:rsid w:val="3905211C"/>
    <w:rsid w:val="39074B30"/>
    <w:rsid w:val="390E51B8"/>
    <w:rsid w:val="391032D6"/>
    <w:rsid w:val="39112100"/>
    <w:rsid w:val="39144810"/>
    <w:rsid w:val="391E0CED"/>
    <w:rsid w:val="391E1E7A"/>
    <w:rsid w:val="39200988"/>
    <w:rsid w:val="39236E50"/>
    <w:rsid w:val="392D78CD"/>
    <w:rsid w:val="392E030F"/>
    <w:rsid w:val="392F6700"/>
    <w:rsid w:val="393578EF"/>
    <w:rsid w:val="393611D6"/>
    <w:rsid w:val="393734D4"/>
    <w:rsid w:val="39382D80"/>
    <w:rsid w:val="393E45E5"/>
    <w:rsid w:val="393F42CA"/>
    <w:rsid w:val="39430B2C"/>
    <w:rsid w:val="39522B0B"/>
    <w:rsid w:val="395630E2"/>
    <w:rsid w:val="395E34A1"/>
    <w:rsid w:val="395E4671"/>
    <w:rsid w:val="3962620A"/>
    <w:rsid w:val="396621B8"/>
    <w:rsid w:val="39693A3D"/>
    <w:rsid w:val="39700927"/>
    <w:rsid w:val="39726079"/>
    <w:rsid w:val="39757AD8"/>
    <w:rsid w:val="397B075C"/>
    <w:rsid w:val="397C51BF"/>
    <w:rsid w:val="39802DA5"/>
    <w:rsid w:val="398204CE"/>
    <w:rsid w:val="39846181"/>
    <w:rsid w:val="39857D6A"/>
    <w:rsid w:val="39866B0C"/>
    <w:rsid w:val="39873035"/>
    <w:rsid w:val="3995131A"/>
    <w:rsid w:val="399518AA"/>
    <w:rsid w:val="39952C0F"/>
    <w:rsid w:val="399E028A"/>
    <w:rsid w:val="399F5D61"/>
    <w:rsid w:val="39A114C8"/>
    <w:rsid w:val="39A14F85"/>
    <w:rsid w:val="39B03661"/>
    <w:rsid w:val="39B7103E"/>
    <w:rsid w:val="39BD1693"/>
    <w:rsid w:val="39BD5403"/>
    <w:rsid w:val="39BE2658"/>
    <w:rsid w:val="39C207F0"/>
    <w:rsid w:val="39C23D33"/>
    <w:rsid w:val="39CB45DC"/>
    <w:rsid w:val="39CC3AE0"/>
    <w:rsid w:val="39CE38BD"/>
    <w:rsid w:val="39DC7D6B"/>
    <w:rsid w:val="39E12B88"/>
    <w:rsid w:val="39E135D3"/>
    <w:rsid w:val="39E24380"/>
    <w:rsid w:val="39E45DAA"/>
    <w:rsid w:val="39E618CE"/>
    <w:rsid w:val="39E64AAF"/>
    <w:rsid w:val="39EF292E"/>
    <w:rsid w:val="39F023E5"/>
    <w:rsid w:val="39F72DF7"/>
    <w:rsid w:val="39F77D22"/>
    <w:rsid w:val="39F82DE7"/>
    <w:rsid w:val="39F87F2A"/>
    <w:rsid w:val="39FB10B1"/>
    <w:rsid w:val="3A052834"/>
    <w:rsid w:val="3A147BB5"/>
    <w:rsid w:val="3A1C05D1"/>
    <w:rsid w:val="3A1C260F"/>
    <w:rsid w:val="3A210552"/>
    <w:rsid w:val="3A222879"/>
    <w:rsid w:val="3A231E3E"/>
    <w:rsid w:val="3A23599A"/>
    <w:rsid w:val="3A2B002F"/>
    <w:rsid w:val="3A2E5BA4"/>
    <w:rsid w:val="3A335D1D"/>
    <w:rsid w:val="3A342FC4"/>
    <w:rsid w:val="3A3E36C5"/>
    <w:rsid w:val="3A3E4CBE"/>
    <w:rsid w:val="3A3E70B3"/>
    <w:rsid w:val="3A4506F8"/>
    <w:rsid w:val="3A4534B7"/>
    <w:rsid w:val="3A453AD0"/>
    <w:rsid w:val="3A485400"/>
    <w:rsid w:val="3A4A1178"/>
    <w:rsid w:val="3A4D5E5C"/>
    <w:rsid w:val="3A5302CE"/>
    <w:rsid w:val="3A575643"/>
    <w:rsid w:val="3A5B4D72"/>
    <w:rsid w:val="3A5D1C65"/>
    <w:rsid w:val="3A625388"/>
    <w:rsid w:val="3A6B10EF"/>
    <w:rsid w:val="3A6B1730"/>
    <w:rsid w:val="3A710AF6"/>
    <w:rsid w:val="3A7131B6"/>
    <w:rsid w:val="3A745361"/>
    <w:rsid w:val="3A7E7074"/>
    <w:rsid w:val="3A7F161E"/>
    <w:rsid w:val="3A8701F4"/>
    <w:rsid w:val="3A870BEA"/>
    <w:rsid w:val="3A8723CC"/>
    <w:rsid w:val="3A8A3C6B"/>
    <w:rsid w:val="3A8F3D42"/>
    <w:rsid w:val="3A9163C2"/>
    <w:rsid w:val="3A952406"/>
    <w:rsid w:val="3A95616C"/>
    <w:rsid w:val="3A983E61"/>
    <w:rsid w:val="3A9C399E"/>
    <w:rsid w:val="3AA031B2"/>
    <w:rsid w:val="3AA06A9C"/>
    <w:rsid w:val="3AA8311D"/>
    <w:rsid w:val="3AA95F26"/>
    <w:rsid w:val="3AAF5F4A"/>
    <w:rsid w:val="3AB00F56"/>
    <w:rsid w:val="3AB026C6"/>
    <w:rsid w:val="3AB42204"/>
    <w:rsid w:val="3ABA4986"/>
    <w:rsid w:val="3AC33A43"/>
    <w:rsid w:val="3AC4360F"/>
    <w:rsid w:val="3AC54CA3"/>
    <w:rsid w:val="3ACA0710"/>
    <w:rsid w:val="3ACB2405"/>
    <w:rsid w:val="3ACB5391"/>
    <w:rsid w:val="3AD31328"/>
    <w:rsid w:val="3AD76784"/>
    <w:rsid w:val="3AE3199A"/>
    <w:rsid w:val="3AE575BE"/>
    <w:rsid w:val="3AE71176"/>
    <w:rsid w:val="3AED5FA8"/>
    <w:rsid w:val="3AEE20A3"/>
    <w:rsid w:val="3AF17846"/>
    <w:rsid w:val="3AF31810"/>
    <w:rsid w:val="3AF55418"/>
    <w:rsid w:val="3AF66BA2"/>
    <w:rsid w:val="3AF94DFB"/>
    <w:rsid w:val="3AF95B70"/>
    <w:rsid w:val="3B007A89"/>
    <w:rsid w:val="3B027CA5"/>
    <w:rsid w:val="3B0C6E05"/>
    <w:rsid w:val="3B161BCC"/>
    <w:rsid w:val="3B1731FA"/>
    <w:rsid w:val="3B1A1CD4"/>
    <w:rsid w:val="3B1C538E"/>
    <w:rsid w:val="3B1D063B"/>
    <w:rsid w:val="3B1E652B"/>
    <w:rsid w:val="3B1F7220"/>
    <w:rsid w:val="3B25778A"/>
    <w:rsid w:val="3B364439"/>
    <w:rsid w:val="3B366F45"/>
    <w:rsid w:val="3B397E79"/>
    <w:rsid w:val="3B3A32AE"/>
    <w:rsid w:val="3B3B56B7"/>
    <w:rsid w:val="3B3E1A26"/>
    <w:rsid w:val="3B456B5A"/>
    <w:rsid w:val="3B4A257D"/>
    <w:rsid w:val="3B4B490C"/>
    <w:rsid w:val="3B5322AF"/>
    <w:rsid w:val="3B5D3A7E"/>
    <w:rsid w:val="3B5F0C53"/>
    <w:rsid w:val="3B64097A"/>
    <w:rsid w:val="3B6C3376"/>
    <w:rsid w:val="3B7010B2"/>
    <w:rsid w:val="3B7364AD"/>
    <w:rsid w:val="3B742225"/>
    <w:rsid w:val="3B776038"/>
    <w:rsid w:val="3B7E16A5"/>
    <w:rsid w:val="3B7E227B"/>
    <w:rsid w:val="3B7F27F6"/>
    <w:rsid w:val="3B837EC0"/>
    <w:rsid w:val="3B857898"/>
    <w:rsid w:val="3B8E09CE"/>
    <w:rsid w:val="3B8E6B6F"/>
    <w:rsid w:val="3B91348A"/>
    <w:rsid w:val="3B9321F1"/>
    <w:rsid w:val="3BA87280"/>
    <w:rsid w:val="3BA9392E"/>
    <w:rsid w:val="3BAA2050"/>
    <w:rsid w:val="3BB817B1"/>
    <w:rsid w:val="3BB85D78"/>
    <w:rsid w:val="3BC15A65"/>
    <w:rsid w:val="3BC27434"/>
    <w:rsid w:val="3BC60CD2"/>
    <w:rsid w:val="3BC918A6"/>
    <w:rsid w:val="3BC91A18"/>
    <w:rsid w:val="3BCB796F"/>
    <w:rsid w:val="3BCC5837"/>
    <w:rsid w:val="3BCC6A43"/>
    <w:rsid w:val="3BD61DE6"/>
    <w:rsid w:val="3BE21A36"/>
    <w:rsid w:val="3BE27B37"/>
    <w:rsid w:val="3BE455FD"/>
    <w:rsid w:val="3BED2703"/>
    <w:rsid w:val="3BF375EE"/>
    <w:rsid w:val="3BFF0493"/>
    <w:rsid w:val="3C037299"/>
    <w:rsid w:val="3C0812EB"/>
    <w:rsid w:val="3C0A27BD"/>
    <w:rsid w:val="3C0B0DDB"/>
    <w:rsid w:val="3C0E5C0B"/>
    <w:rsid w:val="3C0E747B"/>
    <w:rsid w:val="3C111620"/>
    <w:rsid w:val="3C125CC6"/>
    <w:rsid w:val="3C171240"/>
    <w:rsid w:val="3C190404"/>
    <w:rsid w:val="3C1E719D"/>
    <w:rsid w:val="3C28089E"/>
    <w:rsid w:val="3C293242"/>
    <w:rsid w:val="3C2B0465"/>
    <w:rsid w:val="3C3319DC"/>
    <w:rsid w:val="3C365127"/>
    <w:rsid w:val="3C3757AA"/>
    <w:rsid w:val="3C3D64E7"/>
    <w:rsid w:val="3C41643A"/>
    <w:rsid w:val="3C430575"/>
    <w:rsid w:val="3C431252"/>
    <w:rsid w:val="3C432323"/>
    <w:rsid w:val="3C443923"/>
    <w:rsid w:val="3C44609B"/>
    <w:rsid w:val="3C450640"/>
    <w:rsid w:val="3C487939"/>
    <w:rsid w:val="3C4C037D"/>
    <w:rsid w:val="3C4D11DD"/>
    <w:rsid w:val="3C5462DE"/>
    <w:rsid w:val="3C5978DA"/>
    <w:rsid w:val="3C5F08EC"/>
    <w:rsid w:val="3C5F4C83"/>
    <w:rsid w:val="3C6978B0"/>
    <w:rsid w:val="3C6A5B02"/>
    <w:rsid w:val="3C6D7E55"/>
    <w:rsid w:val="3C6E4EC6"/>
    <w:rsid w:val="3C70144A"/>
    <w:rsid w:val="3C7671E0"/>
    <w:rsid w:val="3C7C1170"/>
    <w:rsid w:val="3C814BF9"/>
    <w:rsid w:val="3C846B26"/>
    <w:rsid w:val="3C84780A"/>
    <w:rsid w:val="3C8C0EB1"/>
    <w:rsid w:val="3C8C52F1"/>
    <w:rsid w:val="3C903A1B"/>
    <w:rsid w:val="3C911E58"/>
    <w:rsid w:val="3C9506A9"/>
    <w:rsid w:val="3C9A4CC2"/>
    <w:rsid w:val="3CA159BF"/>
    <w:rsid w:val="3CA47F0B"/>
    <w:rsid w:val="3CA84C4E"/>
    <w:rsid w:val="3CAD1CF7"/>
    <w:rsid w:val="3CB274A9"/>
    <w:rsid w:val="3CB41722"/>
    <w:rsid w:val="3CBA7E11"/>
    <w:rsid w:val="3CBF5242"/>
    <w:rsid w:val="3CC1568A"/>
    <w:rsid w:val="3CC245B9"/>
    <w:rsid w:val="3CC463D9"/>
    <w:rsid w:val="3CC61455"/>
    <w:rsid w:val="3CD45328"/>
    <w:rsid w:val="3CD864B4"/>
    <w:rsid w:val="3CE00C6E"/>
    <w:rsid w:val="3CE11976"/>
    <w:rsid w:val="3CE4691F"/>
    <w:rsid w:val="3CE71AF6"/>
    <w:rsid w:val="3CEA084D"/>
    <w:rsid w:val="3CEB387F"/>
    <w:rsid w:val="3CEF4259"/>
    <w:rsid w:val="3CF25975"/>
    <w:rsid w:val="3CF517BE"/>
    <w:rsid w:val="3CF9307F"/>
    <w:rsid w:val="3CF950D8"/>
    <w:rsid w:val="3CFB0207"/>
    <w:rsid w:val="3D041FCC"/>
    <w:rsid w:val="3D205860"/>
    <w:rsid w:val="3D2263DC"/>
    <w:rsid w:val="3D2D4B8F"/>
    <w:rsid w:val="3D2E04CF"/>
    <w:rsid w:val="3D3C7861"/>
    <w:rsid w:val="3D437550"/>
    <w:rsid w:val="3D522FAA"/>
    <w:rsid w:val="3D525995"/>
    <w:rsid w:val="3D592531"/>
    <w:rsid w:val="3D595E29"/>
    <w:rsid w:val="3D5C3DDD"/>
    <w:rsid w:val="3D5E177F"/>
    <w:rsid w:val="3D5F2343"/>
    <w:rsid w:val="3D6267D9"/>
    <w:rsid w:val="3D641E44"/>
    <w:rsid w:val="3D654F08"/>
    <w:rsid w:val="3D662AE0"/>
    <w:rsid w:val="3D670D31"/>
    <w:rsid w:val="3D6921C7"/>
    <w:rsid w:val="3D6A1F29"/>
    <w:rsid w:val="3D6A3122"/>
    <w:rsid w:val="3D6E1622"/>
    <w:rsid w:val="3D6E4C09"/>
    <w:rsid w:val="3D6F0C85"/>
    <w:rsid w:val="3D710FF3"/>
    <w:rsid w:val="3D713B54"/>
    <w:rsid w:val="3D716D97"/>
    <w:rsid w:val="3D730137"/>
    <w:rsid w:val="3D732173"/>
    <w:rsid w:val="3D753E6D"/>
    <w:rsid w:val="3D783239"/>
    <w:rsid w:val="3D786894"/>
    <w:rsid w:val="3D791C30"/>
    <w:rsid w:val="3D7D7905"/>
    <w:rsid w:val="3D7E2811"/>
    <w:rsid w:val="3D7E7489"/>
    <w:rsid w:val="3D853B4C"/>
    <w:rsid w:val="3D883E24"/>
    <w:rsid w:val="3D8A5D30"/>
    <w:rsid w:val="3D8E7452"/>
    <w:rsid w:val="3D950BE4"/>
    <w:rsid w:val="3DA81802"/>
    <w:rsid w:val="3DAA6C1F"/>
    <w:rsid w:val="3DAE38D6"/>
    <w:rsid w:val="3DB4194E"/>
    <w:rsid w:val="3DBC0567"/>
    <w:rsid w:val="3DBD6105"/>
    <w:rsid w:val="3DBF4F63"/>
    <w:rsid w:val="3DC30500"/>
    <w:rsid w:val="3DC312F7"/>
    <w:rsid w:val="3DC41242"/>
    <w:rsid w:val="3DC456E6"/>
    <w:rsid w:val="3DC55EA9"/>
    <w:rsid w:val="3DC87F67"/>
    <w:rsid w:val="3DCB25D0"/>
    <w:rsid w:val="3DD1395F"/>
    <w:rsid w:val="3DD166A9"/>
    <w:rsid w:val="3DDB0700"/>
    <w:rsid w:val="3DDE074B"/>
    <w:rsid w:val="3DE01663"/>
    <w:rsid w:val="3DE37EFF"/>
    <w:rsid w:val="3DE5647A"/>
    <w:rsid w:val="3DE60537"/>
    <w:rsid w:val="3DF03625"/>
    <w:rsid w:val="3DF81ED5"/>
    <w:rsid w:val="3DFA7DDA"/>
    <w:rsid w:val="3DFD6502"/>
    <w:rsid w:val="3E027A47"/>
    <w:rsid w:val="3E08792E"/>
    <w:rsid w:val="3E0D29CF"/>
    <w:rsid w:val="3E0E4BB3"/>
    <w:rsid w:val="3E147A14"/>
    <w:rsid w:val="3E1575FB"/>
    <w:rsid w:val="3E1B647A"/>
    <w:rsid w:val="3E1C2E22"/>
    <w:rsid w:val="3E23208F"/>
    <w:rsid w:val="3E247F32"/>
    <w:rsid w:val="3E25751D"/>
    <w:rsid w:val="3E2841A0"/>
    <w:rsid w:val="3E2919ED"/>
    <w:rsid w:val="3E29379B"/>
    <w:rsid w:val="3E326FA0"/>
    <w:rsid w:val="3E371177"/>
    <w:rsid w:val="3E371313"/>
    <w:rsid w:val="3E4131DE"/>
    <w:rsid w:val="3E430AEC"/>
    <w:rsid w:val="3E43485C"/>
    <w:rsid w:val="3E460358"/>
    <w:rsid w:val="3E481E73"/>
    <w:rsid w:val="3E517755"/>
    <w:rsid w:val="3E566547"/>
    <w:rsid w:val="3E587B3E"/>
    <w:rsid w:val="3E5A3954"/>
    <w:rsid w:val="3E674D7E"/>
    <w:rsid w:val="3E687EBB"/>
    <w:rsid w:val="3E6A4D97"/>
    <w:rsid w:val="3E6B3DB3"/>
    <w:rsid w:val="3E6E73FF"/>
    <w:rsid w:val="3E7554CF"/>
    <w:rsid w:val="3E844CB9"/>
    <w:rsid w:val="3E8D3446"/>
    <w:rsid w:val="3E906CA4"/>
    <w:rsid w:val="3E915E8F"/>
    <w:rsid w:val="3E930C5D"/>
    <w:rsid w:val="3E9439E9"/>
    <w:rsid w:val="3E9566DA"/>
    <w:rsid w:val="3E9C21BE"/>
    <w:rsid w:val="3E9C5F94"/>
    <w:rsid w:val="3EA0513C"/>
    <w:rsid w:val="3EA237E9"/>
    <w:rsid w:val="3EA241C0"/>
    <w:rsid w:val="3EBA4D20"/>
    <w:rsid w:val="3EC07206"/>
    <w:rsid w:val="3EC3599D"/>
    <w:rsid w:val="3EC458C6"/>
    <w:rsid w:val="3EC5477D"/>
    <w:rsid w:val="3EC847CD"/>
    <w:rsid w:val="3ECA0E14"/>
    <w:rsid w:val="3ECF7019"/>
    <w:rsid w:val="3ED03312"/>
    <w:rsid w:val="3ED07E8A"/>
    <w:rsid w:val="3ED163CD"/>
    <w:rsid w:val="3ED23569"/>
    <w:rsid w:val="3ED2642C"/>
    <w:rsid w:val="3ED32681"/>
    <w:rsid w:val="3ED34582"/>
    <w:rsid w:val="3ED354DF"/>
    <w:rsid w:val="3EDA1A7B"/>
    <w:rsid w:val="3EDA2388"/>
    <w:rsid w:val="3EE41640"/>
    <w:rsid w:val="3EE5457D"/>
    <w:rsid w:val="3EE651E8"/>
    <w:rsid w:val="3EE95DAB"/>
    <w:rsid w:val="3EEF6792"/>
    <w:rsid w:val="3EF34048"/>
    <w:rsid w:val="3EF44CB8"/>
    <w:rsid w:val="3EF51F47"/>
    <w:rsid w:val="3EF635A8"/>
    <w:rsid w:val="3EFB5137"/>
    <w:rsid w:val="3EFB6CAD"/>
    <w:rsid w:val="3EFE0783"/>
    <w:rsid w:val="3F0F25BE"/>
    <w:rsid w:val="3F1072D0"/>
    <w:rsid w:val="3F165BAB"/>
    <w:rsid w:val="3F1A6CD1"/>
    <w:rsid w:val="3F1E7077"/>
    <w:rsid w:val="3F2006FA"/>
    <w:rsid w:val="3F2264CB"/>
    <w:rsid w:val="3F2E3B22"/>
    <w:rsid w:val="3F2F1BAB"/>
    <w:rsid w:val="3F300E12"/>
    <w:rsid w:val="3F312907"/>
    <w:rsid w:val="3F3D5750"/>
    <w:rsid w:val="3F3F6446"/>
    <w:rsid w:val="3F404020"/>
    <w:rsid w:val="3F446E92"/>
    <w:rsid w:val="3F4563B2"/>
    <w:rsid w:val="3F4A4B74"/>
    <w:rsid w:val="3F5100CE"/>
    <w:rsid w:val="3F5709A1"/>
    <w:rsid w:val="3F573360"/>
    <w:rsid w:val="3F58492D"/>
    <w:rsid w:val="3F5C32C1"/>
    <w:rsid w:val="3F626023"/>
    <w:rsid w:val="3F656A54"/>
    <w:rsid w:val="3F69163B"/>
    <w:rsid w:val="3F692CE9"/>
    <w:rsid w:val="3F694031"/>
    <w:rsid w:val="3F6D2DEA"/>
    <w:rsid w:val="3F7D643F"/>
    <w:rsid w:val="3F8213B4"/>
    <w:rsid w:val="3F9115F7"/>
    <w:rsid w:val="3F953C56"/>
    <w:rsid w:val="3F982620"/>
    <w:rsid w:val="3F991625"/>
    <w:rsid w:val="3F9B4BED"/>
    <w:rsid w:val="3F9C6E2A"/>
    <w:rsid w:val="3FA00E29"/>
    <w:rsid w:val="3FA30AD1"/>
    <w:rsid w:val="3FA330D9"/>
    <w:rsid w:val="3FA35078"/>
    <w:rsid w:val="3FA9346C"/>
    <w:rsid w:val="3FA94B9F"/>
    <w:rsid w:val="3FAE44DA"/>
    <w:rsid w:val="3FB745A0"/>
    <w:rsid w:val="3FD140EA"/>
    <w:rsid w:val="3FD414E4"/>
    <w:rsid w:val="3FDB39FE"/>
    <w:rsid w:val="3FE00493"/>
    <w:rsid w:val="3FE0574A"/>
    <w:rsid w:val="3FE200A5"/>
    <w:rsid w:val="3FE43B05"/>
    <w:rsid w:val="3FE70830"/>
    <w:rsid w:val="3FEB6F5A"/>
    <w:rsid w:val="3FEB74E4"/>
    <w:rsid w:val="3FEF1529"/>
    <w:rsid w:val="3FF34060"/>
    <w:rsid w:val="3FF7269F"/>
    <w:rsid w:val="3FF73CD8"/>
    <w:rsid w:val="3FFB7AAB"/>
    <w:rsid w:val="3FFD4BC9"/>
    <w:rsid w:val="3FFF3410"/>
    <w:rsid w:val="40053199"/>
    <w:rsid w:val="400531F2"/>
    <w:rsid w:val="4008380F"/>
    <w:rsid w:val="4010141F"/>
    <w:rsid w:val="4011357F"/>
    <w:rsid w:val="401364B0"/>
    <w:rsid w:val="40152553"/>
    <w:rsid w:val="401C0CF7"/>
    <w:rsid w:val="401D4131"/>
    <w:rsid w:val="4021614F"/>
    <w:rsid w:val="40251D40"/>
    <w:rsid w:val="403103F1"/>
    <w:rsid w:val="404228F2"/>
    <w:rsid w:val="40435D85"/>
    <w:rsid w:val="4043738B"/>
    <w:rsid w:val="40437D37"/>
    <w:rsid w:val="40477F08"/>
    <w:rsid w:val="4051304D"/>
    <w:rsid w:val="4051335F"/>
    <w:rsid w:val="40635F43"/>
    <w:rsid w:val="40640ABA"/>
    <w:rsid w:val="40646D0C"/>
    <w:rsid w:val="406805AA"/>
    <w:rsid w:val="406B7D63"/>
    <w:rsid w:val="40747661"/>
    <w:rsid w:val="407B4E81"/>
    <w:rsid w:val="407F58F4"/>
    <w:rsid w:val="408B6047"/>
    <w:rsid w:val="408D0011"/>
    <w:rsid w:val="409A4D0B"/>
    <w:rsid w:val="409D081C"/>
    <w:rsid w:val="409F0090"/>
    <w:rsid w:val="409F34F9"/>
    <w:rsid w:val="40A05E64"/>
    <w:rsid w:val="40A838AB"/>
    <w:rsid w:val="40A86BF9"/>
    <w:rsid w:val="40BB5DBF"/>
    <w:rsid w:val="40BB6FF3"/>
    <w:rsid w:val="40BD7622"/>
    <w:rsid w:val="40BF3393"/>
    <w:rsid w:val="40C00057"/>
    <w:rsid w:val="40C15F0C"/>
    <w:rsid w:val="40C957EE"/>
    <w:rsid w:val="40C96700"/>
    <w:rsid w:val="40CA3500"/>
    <w:rsid w:val="40CC0510"/>
    <w:rsid w:val="40D0557D"/>
    <w:rsid w:val="40D07EFD"/>
    <w:rsid w:val="40D12CCD"/>
    <w:rsid w:val="40D2100A"/>
    <w:rsid w:val="40D23351"/>
    <w:rsid w:val="40D36F3A"/>
    <w:rsid w:val="40D42F53"/>
    <w:rsid w:val="40D774DE"/>
    <w:rsid w:val="40D95D3C"/>
    <w:rsid w:val="40E769FC"/>
    <w:rsid w:val="40EF00ED"/>
    <w:rsid w:val="40EF2A79"/>
    <w:rsid w:val="40F24318"/>
    <w:rsid w:val="40F260C6"/>
    <w:rsid w:val="40F97454"/>
    <w:rsid w:val="40FC5196"/>
    <w:rsid w:val="40FE0F0E"/>
    <w:rsid w:val="41011DF4"/>
    <w:rsid w:val="41055DF9"/>
    <w:rsid w:val="410A340F"/>
    <w:rsid w:val="410F0A26"/>
    <w:rsid w:val="4113195C"/>
    <w:rsid w:val="41151DB4"/>
    <w:rsid w:val="41197463"/>
    <w:rsid w:val="411C30E7"/>
    <w:rsid w:val="411D4C6B"/>
    <w:rsid w:val="41262E42"/>
    <w:rsid w:val="412A3AB2"/>
    <w:rsid w:val="412C5A7C"/>
    <w:rsid w:val="412D3B7D"/>
    <w:rsid w:val="4134117C"/>
    <w:rsid w:val="41360501"/>
    <w:rsid w:val="413A0CE1"/>
    <w:rsid w:val="41450C25"/>
    <w:rsid w:val="41452699"/>
    <w:rsid w:val="41474C40"/>
    <w:rsid w:val="414F16DD"/>
    <w:rsid w:val="415D3E87"/>
    <w:rsid w:val="415F3BED"/>
    <w:rsid w:val="416404CC"/>
    <w:rsid w:val="416B3546"/>
    <w:rsid w:val="416E055B"/>
    <w:rsid w:val="41790595"/>
    <w:rsid w:val="417967D5"/>
    <w:rsid w:val="417E7959"/>
    <w:rsid w:val="417F669D"/>
    <w:rsid w:val="418140AB"/>
    <w:rsid w:val="418179A9"/>
    <w:rsid w:val="41855117"/>
    <w:rsid w:val="418A27A2"/>
    <w:rsid w:val="41900C79"/>
    <w:rsid w:val="4194531D"/>
    <w:rsid w:val="4199062E"/>
    <w:rsid w:val="419B49AF"/>
    <w:rsid w:val="419E1DAA"/>
    <w:rsid w:val="41A358CD"/>
    <w:rsid w:val="41A52E5E"/>
    <w:rsid w:val="41A56784"/>
    <w:rsid w:val="41A60499"/>
    <w:rsid w:val="41A839D1"/>
    <w:rsid w:val="41AA1B2D"/>
    <w:rsid w:val="41AA4A75"/>
    <w:rsid w:val="41AA4BF2"/>
    <w:rsid w:val="41AC5A9A"/>
    <w:rsid w:val="41B105F0"/>
    <w:rsid w:val="41B31CF9"/>
    <w:rsid w:val="41B617E9"/>
    <w:rsid w:val="41BB6E00"/>
    <w:rsid w:val="41BD2B78"/>
    <w:rsid w:val="41C3287E"/>
    <w:rsid w:val="41C658AA"/>
    <w:rsid w:val="41CA0DF1"/>
    <w:rsid w:val="41CB4941"/>
    <w:rsid w:val="41CC4252"/>
    <w:rsid w:val="41CE08E1"/>
    <w:rsid w:val="41DF489C"/>
    <w:rsid w:val="41E04835"/>
    <w:rsid w:val="41E2438C"/>
    <w:rsid w:val="41E562F1"/>
    <w:rsid w:val="41E81620"/>
    <w:rsid w:val="41EA4FEF"/>
    <w:rsid w:val="41ED33D8"/>
    <w:rsid w:val="41F30347"/>
    <w:rsid w:val="41F6341B"/>
    <w:rsid w:val="41FD4BF3"/>
    <w:rsid w:val="41FE5775"/>
    <w:rsid w:val="41FF5015"/>
    <w:rsid w:val="42040841"/>
    <w:rsid w:val="420936C7"/>
    <w:rsid w:val="42121F6E"/>
    <w:rsid w:val="42181B5C"/>
    <w:rsid w:val="421A6380"/>
    <w:rsid w:val="421E6A4F"/>
    <w:rsid w:val="42297FF0"/>
    <w:rsid w:val="4230334A"/>
    <w:rsid w:val="42312088"/>
    <w:rsid w:val="42421E8D"/>
    <w:rsid w:val="42475346"/>
    <w:rsid w:val="424E6335"/>
    <w:rsid w:val="425041DC"/>
    <w:rsid w:val="42507F99"/>
    <w:rsid w:val="42545668"/>
    <w:rsid w:val="42591056"/>
    <w:rsid w:val="425B14FF"/>
    <w:rsid w:val="425D1C65"/>
    <w:rsid w:val="425D6F3F"/>
    <w:rsid w:val="4261075F"/>
    <w:rsid w:val="42625CDA"/>
    <w:rsid w:val="426843DE"/>
    <w:rsid w:val="426B6F77"/>
    <w:rsid w:val="426D6196"/>
    <w:rsid w:val="42722FF6"/>
    <w:rsid w:val="42723012"/>
    <w:rsid w:val="42762604"/>
    <w:rsid w:val="427C0D8A"/>
    <w:rsid w:val="42850463"/>
    <w:rsid w:val="428B6B3A"/>
    <w:rsid w:val="428F64AB"/>
    <w:rsid w:val="42910221"/>
    <w:rsid w:val="42926ABB"/>
    <w:rsid w:val="42934794"/>
    <w:rsid w:val="42952560"/>
    <w:rsid w:val="42985D32"/>
    <w:rsid w:val="429A07C3"/>
    <w:rsid w:val="429B7829"/>
    <w:rsid w:val="429C1A0A"/>
    <w:rsid w:val="429D6505"/>
    <w:rsid w:val="42A6360C"/>
    <w:rsid w:val="42AA54E6"/>
    <w:rsid w:val="42AA62FF"/>
    <w:rsid w:val="42AB3D2F"/>
    <w:rsid w:val="42AE0712"/>
    <w:rsid w:val="42AF0CC3"/>
    <w:rsid w:val="42B42605"/>
    <w:rsid w:val="42B67A1C"/>
    <w:rsid w:val="42B95ACD"/>
    <w:rsid w:val="42BC12FA"/>
    <w:rsid w:val="42BC690A"/>
    <w:rsid w:val="42C676E0"/>
    <w:rsid w:val="42C844A5"/>
    <w:rsid w:val="42CC431B"/>
    <w:rsid w:val="42CE7577"/>
    <w:rsid w:val="42D27F5D"/>
    <w:rsid w:val="42D43027"/>
    <w:rsid w:val="42D676EF"/>
    <w:rsid w:val="42D71A17"/>
    <w:rsid w:val="42DC6EC5"/>
    <w:rsid w:val="42E03E00"/>
    <w:rsid w:val="42E06BDE"/>
    <w:rsid w:val="42EA48FB"/>
    <w:rsid w:val="42EE63E0"/>
    <w:rsid w:val="42F07EAF"/>
    <w:rsid w:val="42F23D56"/>
    <w:rsid w:val="42F9198D"/>
    <w:rsid w:val="42FD4F11"/>
    <w:rsid w:val="42FE6AA7"/>
    <w:rsid w:val="42FF6605"/>
    <w:rsid w:val="42FF68F9"/>
    <w:rsid w:val="43001C83"/>
    <w:rsid w:val="43005B91"/>
    <w:rsid w:val="43026263"/>
    <w:rsid w:val="43044B8B"/>
    <w:rsid w:val="43046157"/>
    <w:rsid w:val="43144A19"/>
    <w:rsid w:val="4319687C"/>
    <w:rsid w:val="4320630E"/>
    <w:rsid w:val="43234C5C"/>
    <w:rsid w:val="43270413"/>
    <w:rsid w:val="43274B4D"/>
    <w:rsid w:val="432B1D63"/>
    <w:rsid w:val="432D68D9"/>
    <w:rsid w:val="43357986"/>
    <w:rsid w:val="4338586F"/>
    <w:rsid w:val="433B6215"/>
    <w:rsid w:val="433D68E3"/>
    <w:rsid w:val="434075BC"/>
    <w:rsid w:val="43430E5B"/>
    <w:rsid w:val="43443D51"/>
    <w:rsid w:val="4345106C"/>
    <w:rsid w:val="4355293C"/>
    <w:rsid w:val="43571C3A"/>
    <w:rsid w:val="435A7F52"/>
    <w:rsid w:val="435E444C"/>
    <w:rsid w:val="436E6A43"/>
    <w:rsid w:val="436F5D20"/>
    <w:rsid w:val="43713763"/>
    <w:rsid w:val="43731A6D"/>
    <w:rsid w:val="43777370"/>
    <w:rsid w:val="4379143D"/>
    <w:rsid w:val="437977DA"/>
    <w:rsid w:val="437A4C2F"/>
    <w:rsid w:val="438C4E2D"/>
    <w:rsid w:val="439009DF"/>
    <w:rsid w:val="43923040"/>
    <w:rsid w:val="43987B3D"/>
    <w:rsid w:val="439C3DCD"/>
    <w:rsid w:val="439D363B"/>
    <w:rsid w:val="439E40D6"/>
    <w:rsid w:val="439E655F"/>
    <w:rsid w:val="43A6683B"/>
    <w:rsid w:val="43A6722D"/>
    <w:rsid w:val="43AB50FB"/>
    <w:rsid w:val="43AD53BC"/>
    <w:rsid w:val="43AE7F3F"/>
    <w:rsid w:val="43B15120"/>
    <w:rsid w:val="43B16269"/>
    <w:rsid w:val="43B26DE8"/>
    <w:rsid w:val="43B42171"/>
    <w:rsid w:val="43B44771"/>
    <w:rsid w:val="43B6787E"/>
    <w:rsid w:val="43BA69AE"/>
    <w:rsid w:val="43BC29BB"/>
    <w:rsid w:val="43BD0AD9"/>
    <w:rsid w:val="43C30CB4"/>
    <w:rsid w:val="43C466F0"/>
    <w:rsid w:val="43C6345F"/>
    <w:rsid w:val="43C82214"/>
    <w:rsid w:val="43CA77CD"/>
    <w:rsid w:val="43CD4BC8"/>
    <w:rsid w:val="43CF0940"/>
    <w:rsid w:val="43D9356D"/>
    <w:rsid w:val="43DD305D"/>
    <w:rsid w:val="43E31C97"/>
    <w:rsid w:val="43E82013"/>
    <w:rsid w:val="43EB7969"/>
    <w:rsid w:val="43EF2D90"/>
    <w:rsid w:val="43F263DD"/>
    <w:rsid w:val="43F428AA"/>
    <w:rsid w:val="43F53E16"/>
    <w:rsid w:val="43F823FB"/>
    <w:rsid w:val="43FF1225"/>
    <w:rsid w:val="440049C3"/>
    <w:rsid w:val="44015C03"/>
    <w:rsid w:val="440461CC"/>
    <w:rsid w:val="44054362"/>
    <w:rsid w:val="4409281B"/>
    <w:rsid w:val="4410628F"/>
    <w:rsid w:val="44134B76"/>
    <w:rsid w:val="44183B42"/>
    <w:rsid w:val="44183F31"/>
    <w:rsid w:val="441B5933"/>
    <w:rsid w:val="441D6892"/>
    <w:rsid w:val="44233AEF"/>
    <w:rsid w:val="442340C0"/>
    <w:rsid w:val="44252004"/>
    <w:rsid w:val="4425633C"/>
    <w:rsid w:val="4426201C"/>
    <w:rsid w:val="442F55C7"/>
    <w:rsid w:val="44355FCD"/>
    <w:rsid w:val="44366338"/>
    <w:rsid w:val="44385A11"/>
    <w:rsid w:val="443D47A3"/>
    <w:rsid w:val="4441183E"/>
    <w:rsid w:val="44417AC8"/>
    <w:rsid w:val="4445099E"/>
    <w:rsid w:val="444A6219"/>
    <w:rsid w:val="444B2FAD"/>
    <w:rsid w:val="444C7016"/>
    <w:rsid w:val="444F0575"/>
    <w:rsid w:val="44595C6C"/>
    <w:rsid w:val="4459740F"/>
    <w:rsid w:val="446D46B2"/>
    <w:rsid w:val="446E66F5"/>
    <w:rsid w:val="447137A5"/>
    <w:rsid w:val="4474280A"/>
    <w:rsid w:val="44765F58"/>
    <w:rsid w:val="44783D31"/>
    <w:rsid w:val="447D214A"/>
    <w:rsid w:val="4480211C"/>
    <w:rsid w:val="44881BD2"/>
    <w:rsid w:val="448F74D3"/>
    <w:rsid w:val="44993F2B"/>
    <w:rsid w:val="449E71EA"/>
    <w:rsid w:val="449F69F7"/>
    <w:rsid w:val="44A44C8B"/>
    <w:rsid w:val="44A644FE"/>
    <w:rsid w:val="44A703AC"/>
    <w:rsid w:val="44AF71F4"/>
    <w:rsid w:val="44B039A4"/>
    <w:rsid w:val="44B24409"/>
    <w:rsid w:val="44B67D42"/>
    <w:rsid w:val="44B74F93"/>
    <w:rsid w:val="44BA152F"/>
    <w:rsid w:val="44BA15F0"/>
    <w:rsid w:val="44BF1AF6"/>
    <w:rsid w:val="44D22AD4"/>
    <w:rsid w:val="44D426B2"/>
    <w:rsid w:val="44D43B86"/>
    <w:rsid w:val="44D75CFE"/>
    <w:rsid w:val="44D81449"/>
    <w:rsid w:val="44DF060B"/>
    <w:rsid w:val="44E134E9"/>
    <w:rsid w:val="44E1453E"/>
    <w:rsid w:val="44E37D53"/>
    <w:rsid w:val="44E64193"/>
    <w:rsid w:val="44EC7621"/>
    <w:rsid w:val="44ED646A"/>
    <w:rsid w:val="44F02064"/>
    <w:rsid w:val="44F87FFB"/>
    <w:rsid w:val="44F93EC7"/>
    <w:rsid w:val="44FD328B"/>
    <w:rsid w:val="450034F6"/>
    <w:rsid w:val="45033D44"/>
    <w:rsid w:val="45080B76"/>
    <w:rsid w:val="450924AF"/>
    <w:rsid w:val="450A2937"/>
    <w:rsid w:val="450B46E9"/>
    <w:rsid w:val="45107462"/>
    <w:rsid w:val="45174AB2"/>
    <w:rsid w:val="451F15BF"/>
    <w:rsid w:val="45225004"/>
    <w:rsid w:val="45242BC3"/>
    <w:rsid w:val="4525577D"/>
    <w:rsid w:val="452A7BD1"/>
    <w:rsid w:val="45372C41"/>
    <w:rsid w:val="453E3293"/>
    <w:rsid w:val="453E6F73"/>
    <w:rsid w:val="453F7621"/>
    <w:rsid w:val="454557D8"/>
    <w:rsid w:val="4547777A"/>
    <w:rsid w:val="45517E36"/>
    <w:rsid w:val="45520BC7"/>
    <w:rsid w:val="45527F95"/>
    <w:rsid w:val="4555312D"/>
    <w:rsid w:val="45576C71"/>
    <w:rsid w:val="45596713"/>
    <w:rsid w:val="455E6922"/>
    <w:rsid w:val="45611A6C"/>
    <w:rsid w:val="456652D4"/>
    <w:rsid w:val="456A7F8F"/>
    <w:rsid w:val="456F2DB0"/>
    <w:rsid w:val="456F2DC6"/>
    <w:rsid w:val="45700674"/>
    <w:rsid w:val="457277D5"/>
    <w:rsid w:val="4575489B"/>
    <w:rsid w:val="45765517"/>
    <w:rsid w:val="45790B64"/>
    <w:rsid w:val="457C4271"/>
    <w:rsid w:val="45802893"/>
    <w:rsid w:val="45876CE3"/>
    <w:rsid w:val="458E5116"/>
    <w:rsid w:val="45922FB7"/>
    <w:rsid w:val="45930EB0"/>
    <w:rsid w:val="45992FB4"/>
    <w:rsid w:val="459D7AF4"/>
    <w:rsid w:val="45A273E0"/>
    <w:rsid w:val="45AB13E1"/>
    <w:rsid w:val="45AD3C5D"/>
    <w:rsid w:val="45AF5AE5"/>
    <w:rsid w:val="45B25FA9"/>
    <w:rsid w:val="45BB2148"/>
    <w:rsid w:val="45BF0EFF"/>
    <w:rsid w:val="45C06D7C"/>
    <w:rsid w:val="45C150CE"/>
    <w:rsid w:val="45C24868"/>
    <w:rsid w:val="45C4613A"/>
    <w:rsid w:val="45C80693"/>
    <w:rsid w:val="45C92A0A"/>
    <w:rsid w:val="45CA5580"/>
    <w:rsid w:val="45CA6346"/>
    <w:rsid w:val="45CA78AF"/>
    <w:rsid w:val="45D56FFB"/>
    <w:rsid w:val="45D6610F"/>
    <w:rsid w:val="45D771F8"/>
    <w:rsid w:val="45D900F5"/>
    <w:rsid w:val="45DC10F2"/>
    <w:rsid w:val="45E01310"/>
    <w:rsid w:val="45E047DF"/>
    <w:rsid w:val="45E04E7B"/>
    <w:rsid w:val="45E735F3"/>
    <w:rsid w:val="45E927CE"/>
    <w:rsid w:val="45EC4B7D"/>
    <w:rsid w:val="45EF1914"/>
    <w:rsid w:val="45F31FE4"/>
    <w:rsid w:val="45FC1244"/>
    <w:rsid w:val="45FE72BB"/>
    <w:rsid w:val="45FF0242"/>
    <w:rsid w:val="46004DE1"/>
    <w:rsid w:val="46035527"/>
    <w:rsid w:val="460C723A"/>
    <w:rsid w:val="46193D22"/>
    <w:rsid w:val="461B7848"/>
    <w:rsid w:val="46200FA8"/>
    <w:rsid w:val="46213F65"/>
    <w:rsid w:val="462705C0"/>
    <w:rsid w:val="46305ECA"/>
    <w:rsid w:val="46332273"/>
    <w:rsid w:val="4635722C"/>
    <w:rsid w:val="46377F79"/>
    <w:rsid w:val="463827CD"/>
    <w:rsid w:val="46394AB7"/>
    <w:rsid w:val="463E4AE2"/>
    <w:rsid w:val="46406506"/>
    <w:rsid w:val="464C6CFE"/>
    <w:rsid w:val="465C2E5A"/>
    <w:rsid w:val="46603F15"/>
    <w:rsid w:val="466054DD"/>
    <w:rsid w:val="4660646C"/>
    <w:rsid w:val="46607F75"/>
    <w:rsid w:val="466B00CE"/>
    <w:rsid w:val="466C10C3"/>
    <w:rsid w:val="4673016E"/>
    <w:rsid w:val="46833C8F"/>
    <w:rsid w:val="46911760"/>
    <w:rsid w:val="46911EDD"/>
    <w:rsid w:val="4694752A"/>
    <w:rsid w:val="469E269C"/>
    <w:rsid w:val="469F0BD8"/>
    <w:rsid w:val="46A12B85"/>
    <w:rsid w:val="46A23E90"/>
    <w:rsid w:val="46AE424E"/>
    <w:rsid w:val="46AF638A"/>
    <w:rsid w:val="46B207D1"/>
    <w:rsid w:val="46B27AF2"/>
    <w:rsid w:val="46B547C6"/>
    <w:rsid w:val="46B643DC"/>
    <w:rsid w:val="46B64443"/>
    <w:rsid w:val="46BA58D8"/>
    <w:rsid w:val="46BB5BC3"/>
    <w:rsid w:val="46BE5130"/>
    <w:rsid w:val="46BF1F17"/>
    <w:rsid w:val="46C16C66"/>
    <w:rsid w:val="46C25F8E"/>
    <w:rsid w:val="46CC3654"/>
    <w:rsid w:val="46D03B69"/>
    <w:rsid w:val="46D34F3B"/>
    <w:rsid w:val="46D35379"/>
    <w:rsid w:val="46D7011D"/>
    <w:rsid w:val="46D745CE"/>
    <w:rsid w:val="46DA18E1"/>
    <w:rsid w:val="46F6061B"/>
    <w:rsid w:val="46FE12D6"/>
    <w:rsid w:val="46FF2F46"/>
    <w:rsid w:val="47040901"/>
    <w:rsid w:val="47092801"/>
    <w:rsid w:val="470F2D84"/>
    <w:rsid w:val="47124BC1"/>
    <w:rsid w:val="4714323A"/>
    <w:rsid w:val="47146F05"/>
    <w:rsid w:val="4719369D"/>
    <w:rsid w:val="471A7CDA"/>
    <w:rsid w:val="471D5D1B"/>
    <w:rsid w:val="471E40B5"/>
    <w:rsid w:val="47231B50"/>
    <w:rsid w:val="472644D6"/>
    <w:rsid w:val="472E66B9"/>
    <w:rsid w:val="47372A84"/>
    <w:rsid w:val="473E4CB4"/>
    <w:rsid w:val="473F49D8"/>
    <w:rsid w:val="47432D8A"/>
    <w:rsid w:val="4745449A"/>
    <w:rsid w:val="47461A93"/>
    <w:rsid w:val="4746716B"/>
    <w:rsid w:val="474C4B83"/>
    <w:rsid w:val="474C6CDD"/>
    <w:rsid w:val="47533AFC"/>
    <w:rsid w:val="47590C4D"/>
    <w:rsid w:val="475A1801"/>
    <w:rsid w:val="475A2816"/>
    <w:rsid w:val="475D36BD"/>
    <w:rsid w:val="475F596F"/>
    <w:rsid w:val="47652852"/>
    <w:rsid w:val="47655843"/>
    <w:rsid w:val="47681E7A"/>
    <w:rsid w:val="47691F8D"/>
    <w:rsid w:val="476F0470"/>
    <w:rsid w:val="47743CD8"/>
    <w:rsid w:val="477736B4"/>
    <w:rsid w:val="477B356A"/>
    <w:rsid w:val="477B415B"/>
    <w:rsid w:val="477E6905"/>
    <w:rsid w:val="47883503"/>
    <w:rsid w:val="478B23E2"/>
    <w:rsid w:val="478E4136"/>
    <w:rsid w:val="4790049C"/>
    <w:rsid w:val="4792766C"/>
    <w:rsid w:val="47977F99"/>
    <w:rsid w:val="479954ED"/>
    <w:rsid w:val="479E235C"/>
    <w:rsid w:val="479F62AB"/>
    <w:rsid w:val="47A22377"/>
    <w:rsid w:val="47AC3472"/>
    <w:rsid w:val="47AE3FC2"/>
    <w:rsid w:val="47B10A89"/>
    <w:rsid w:val="47BC1217"/>
    <w:rsid w:val="47BD7C95"/>
    <w:rsid w:val="47BE5E59"/>
    <w:rsid w:val="47C272FA"/>
    <w:rsid w:val="47C273BE"/>
    <w:rsid w:val="47C3081A"/>
    <w:rsid w:val="47C418C1"/>
    <w:rsid w:val="47C562E2"/>
    <w:rsid w:val="47CC3A56"/>
    <w:rsid w:val="47CF0A9F"/>
    <w:rsid w:val="47D15157"/>
    <w:rsid w:val="47D26C51"/>
    <w:rsid w:val="47DA7578"/>
    <w:rsid w:val="47DC362C"/>
    <w:rsid w:val="47DC529C"/>
    <w:rsid w:val="47DD7AD0"/>
    <w:rsid w:val="47DE59EF"/>
    <w:rsid w:val="47EF2AE9"/>
    <w:rsid w:val="47F15329"/>
    <w:rsid w:val="47F25656"/>
    <w:rsid w:val="47F571C4"/>
    <w:rsid w:val="47F57907"/>
    <w:rsid w:val="47FC08F8"/>
    <w:rsid w:val="47FC5044"/>
    <w:rsid w:val="47FE7A46"/>
    <w:rsid w:val="48027EA1"/>
    <w:rsid w:val="48054691"/>
    <w:rsid w:val="48054931"/>
    <w:rsid w:val="480562E5"/>
    <w:rsid w:val="48074B01"/>
    <w:rsid w:val="480B24DA"/>
    <w:rsid w:val="480F1730"/>
    <w:rsid w:val="480F2C15"/>
    <w:rsid w:val="48107A9F"/>
    <w:rsid w:val="48126116"/>
    <w:rsid w:val="481440FA"/>
    <w:rsid w:val="48150F2A"/>
    <w:rsid w:val="481D7ECC"/>
    <w:rsid w:val="48227FD0"/>
    <w:rsid w:val="48272BEB"/>
    <w:rsid w:val="482817BB"/>
    <w:rsid w:val="482A37E4"/>
    <w:rsid w:val="483101A3"/>
    <w:rsid w:val="484063A9"/>
    <w:rsid w:val="48442540"/>
    <w:rsid w:val="484F5E2E"/>
    <w:rsid w:val="485152CC"/>
    <w:rsid w:val="48575709"/>
    <w:rsid w:val="485F4FF3"/>
    <w:rsid w:val="486C2A2E"/>
    <w:rsid w:val="486D0C0D"/>
    <w:rsid w:val="48706491"/>
    <w:rsid w:val="48762962"/>
    <w:rsid w:val="487C260A"/>
    <w:rsid w:val="4885131A"/>
    <w:rsid w:val="488707C1"/>
    <w:rsid w:val="488D67DA"/>
    <w:rsid w:val="489313D8"/>
    <w:rsid w:val="48944838"/>
    <w:rsid w:val="48945014"/>
    <w:rsid w:val="48973D15"/>
    <w:rsid w:val="48A04659"/>
    <w:rsid w:val="48A46222"/>
    <w:rsid w:val="48A478F7"/>
    <w:rsid w:val="48AF6929"/>
    <w:rsid w:val="48B44963"/>
    <w:rsid w:val="48B54949"/>
    <w:rsid w:val="48B5574C"/>
    <w:rsid w:val="48B71D99"/>
    <w:rsid w:val="48B819A3"/>
    <w:rsid w:val="48BA01C0"/>
    <w:rsid w:val="48BD71A7"/>
    <w:rsid w:val="48BF2C87"/>
    <w:rsid w:val="48BF418A"/>
    <w:rsid w:val="48C12F4D"/>
    <w:rsid w:val="48C60ACD"/>
    <w:rsid w:val="48C66E9A"/>
    <w:rsid w:val="48C672C8"/>
    <w:rsid w:val="48D14C7C"/>
    <w:rsid w:val="48D259B5"/>
    <w:rsid w:val="48D62CE8"/>
    <w:rsid w:val="48D82045"/>
    <w:rsid w:val="48E174CD"/>
    <w:rsid w:val="48F13107"/>
    <w:rsid w:val="48F21359"/>
    <w:rsid w:val="48F30C2D"/>
    <w:rsid w:val="48F36E7F"/>
    <w:rsid w:val="48F74BC1"/>
    <w:rsid w:val="48FF75D2"/>
    <w:rsid w:val="49016168"/>
    <w:rsid w:val="491237A9"/>
    <w:rsid w:val="491247EE"/>
    <w:rsid w:val="491531E7"/>
    <w:rsid w:val="49156DF5"/>
    <w:rsid w:val="49185458"/>
    <w:rsid w:val="49202177"/>
    <w:rsid w:val="49202E70"/>
    <w:rsid w:val="492139EC"/>
    <w:rsid w:val="49214A0E"/>
    <w:rsid w:val="49277FD4"/>
    <w:rsid w:val="4931633E"/>
    <w:rsid w:val="49317CDB"/>
    <w:rsid w:val="49351245"/>
    <w:rsid w:val="493B1702"/>
    <w:rsid w:val="493B56C8"/>
    <w:rsid w:val="49471E66"/>
    <w:rsid w:val="49496732"/>
    <w:rsid w:val="494A30A7"/>
    <w:rsid w:val="494F56E1"/>
    <w:rsid w:val="4950607F"/>
    <w:rsid w:val="49552803"/>
    <w:rsid w:val="495F2766"/>
    <w:rsid w:val="495F37D0"/>
    <w:rsid w:val="496247BC"/>
    <w:rsid w:val="49627B61"/>
    <w:rsid w:val="49636796"/>
    <w:rsid w:val="49685FCA"/>
    <w:rsid w:val="496B5461"/>
    <w:rsid w:val="496D45F2"/>
    <w:rsid w:val="496F6D8D"/>
    <w:rsid w:val="49707B1E"/>
    <w:rsid w:val="497374D2"/>
    <w:rsid w:val="49777261"/>
    <w:rsid w:val="497E2BEC"/>
    <w:rsid w:val="49843E78"/>
    <w:rsid w:val="49861AA1"/>
    <w:rsid w:val="49864747"/>
    <w:rsid w:val="498875C7"/>
    <w:rsid w:val="498D5FFC"/>
    <w:rsid w:val="49901430"/>
    <w:rsid w:val="499435E9"/>
    <w:rsid w:val="499D4E4D"/>
    <w:rsid w:val="499D5AB0"/>
    <w:rsid w:val="49A51AC2"/>
    <w:rsid w:val="49AC30A7"/>
    <w:rsid w:val="49AF0DAA"/>
    <w:rsid w:val="49B64FA0"/>
    <w:rsid w:val="49BE546D"/>
    <w:rsid w:val="49C12AD9"/>
    <w:rsid w:val="49C64593"/>
    <w:rsid w:val="49C8030C"/>
    <w:rsid w:val="49CE362D"/>
    <w:rsid w:val="49D415C4"/>
    <w:rsid w:val="49DA6AA5"/>
    <w:rsid w:val="49DE1E4F"/>
    <w:rsid w:val="49DE5EDE"/>
    <w:rsid w:val="49E22C6F"/>
    <w:rsid w:val="49E41E68"/>
    <w:rsid w:val="49FB248F"/>
    <w:rsid w:val="49FC0F84"/>
    <w:rsid w:val="4A027CE5"/>
    <w:rsid w:val="4A0330F2"/>
    <w:rsid w:val="4A05001A"/>
    <w:rsid w:val="4A070312"/>
    <w:rsid w:val="4A086E5C"/>
    <w:rsid w:val="4A0B55E3"/>
    <w:rsid w:val="4A101BBC"/>
    <w:rsid w:val="4A131CC2"/>
    <w:rsid w:val="4A1565C7"/>
    <w:rsid w:val="4A15773F"/>
    <w:rsid w:val="4A1D4398"/>
    <w:rsid w:val="4A1E617D"/>
    <w:rsid w:val="4A266C42"/>
    <w:rsid w:val="4A2D016F"/>
    <w:rsid w:val="4A2D4A69"/>
    <w:rsid w:val="4A2F3FE2"/>
    <w:rsid w:val="4A314103"/>
    <w:rsid w:val="4A355656"/>
    <w:rsid w:val="4A372010"/>
    <w:rsid w:val="4A3E39E9"/>
    <w:rsid w:val="4A441F80"/>
    <w:rsid w:val="4A4F27A5"/>
    <w:rsid w:val="4A4F27DB"/>
    <w:rsid w:val="4A535F23"/>
    <w:rsid w:val="4A537D07"/>
    <w:rsid w:val="4A6A3171"/>
    <w:rsid w:val="4A6C7EAE"/>
    <w:rsid w:val="4A6E596F"/>
    <w:rsid w:val="4A72284C"/>
    <w:rsid w:val="4A731110"/>
    <w:rsid w:val="4A7F4E6E"/>
    <w:rsid w:val="4A7F56A8"/>
    <w:rsid w:val="4A800DE0"/>
    <w:rsid w:val="4A872816"/>
    <w:rsid w:val="4A89064D"/>
    <w:rsid w:val="4A8B048A"/>
    <w:rsid w:val="4A982BDA"/>
    <w:rsid w:val="4AA21C82"/>
    <w:rsid w:val="4AA37B9F"/>
    <w:rsid w:val="4AA6439D"/>
    <w:rsid w:val="4AA76173"/>
    <w:rsid w:val="4AB30DCD"/>
    <w:rsid w:val="4AB51CD1"/>
    <w:rsid w:val="4AB856A3"/>
    <w:rsid w:val="4ABB6570"/>
    <w:rsid w:val="4ABE14CD"/>
    <w:rsid w:val="4ABE2FFA"/>
    <w:rsid w:val="4AC00FE3"/>
    <w:rsid w:val="4AC73EEE"/>
    <w:rsid w:val="4ACB711A"/>
    <w:rsid w:val="4AD545BE"/>
    <w:rsid w:val="4AD55B40"/>
    <w:rsid w:val="4ADC1C0A"/>
    <w:rsid w:val="4ADD1B95"/>
    <w:rsid w:val="4ADE1878"/>
    <w:rsid w:val="4AE56C80"/>
    <w:rsid w:val="4AE57FDB"/>
    <w:rsid w:val="4AE706F1"/>
    <w:rsid w:val="4AE85A27"/>
    <w:rsid w:val="4AE91DDD"/>
    <w:rsid w:val="4AEA0F1E"/>
    <w:rsid w:val="4AEA5309"/>
    <w:rsid w:val="4AF018C8"/>
    <w:rsid w:val="4AF4643F"/>
    <w:rsid w:val="4AF931F9"/>
    <w:rsid w:val="4B0215FB"/>
    <w:rsid w:val="4B03073E"/>
    <w:rsid w:val="4B06022D"/>
    <w:rsid w:val="4B06138E"/>
    <w:rsid w:val="4B072B7E"/>
    <w:rsid w:val="4B075923"/>
    <w:rsid w:val="4B0C48F3"/>
    <w:rsid w:val="4B0D27AD"/>
    <w:rsid w:val="4B0F37D9"/>
    <w:rsid w:val="4B1035C8"/>
    <w:rsid w:val="4B182119"/>
    <w:rsid w:val="4B1A1856"/>
    <w:rsid w:val="4B1A4B97"/>
    <w:rsid w:val="4B1A773F"/>
    <w:rsid w:val="4B1F03FF"/>
    <w:rsid w:val="4B241572"/>
    <w:rsid w:val="4B27466A"/>
    <w:rsid w:val="4B284133"/>
    <w:rsid w:val="4B3011F5"/>
    <w:rsid w:val="4B315A3D"/>
    <w:rsid w:val="4B3612A5"/>
    <w:rsid w:val="4B386E85"/>
    <w:rsid w:val="4B3C128B"/>
    <w:rsid w:val="4B4D48CE"/>
    <w:rsid w:val="4B4D75E8"/>
    <w:rsid w:val="4B531CDA"/>
    <w:rsid w:val="4B5812D2"/>
    <w:rsid w:val="4B5B35EE"/>
    <w:rsid w:val="4B5F0E49"/>
    <w:rsid w:val="4B693602"/>
    <w:rsid w:val="4B7267EB"/>
    <w:rsid w:val="4B820BB5"/>
    <w:rsid w:val="4B9F319B"/>
    <w:rsid w:val="4B9F6E4A"/>
    <w:rsid w:val="4BA40904"/>
    <w:rsid w:val="4BA44681"/>
    <w:rsid w:val="4BA75615"/>
    <w:rsid w:val="4BAD12FB"/>
    <w:rsid w:val="4BB66FED"/>
    <w:rsid w:val="4BB70638"/>
    <w:rsid w:val="4BB73228"/>
    <w:rsid w:val="4BC0573E"/>
    <w:rsid w:val="4BC200A0"/>
    <w:rsid w:val="4BC745DA"/>
    <w:rsid w:val="4BCA1199"/>
    <w:rsid w:val="4BD13ACD"/>
    <w:rsid w:val="4BDA5B5C"/>
    <w:rsid w:val="4BDC1E4C"/>
    <w:rsid w:val="4BF02EDD"/>
    <w:rsid w:val="4BF076A6"/>
    <w:rsid w:val="4BF07973"/>
    <w:rsid w:val="4BF21670"/>
    <w:rsid w:val="4BF31443"/>
    <w:rsid w:val="4BF42BE4"/>
    <w:rsid w:val="4BF4657B"/>
    <w:rsid w:val="4BF74A38"/>
    <w:rsid w:val="4BF814EA"/>
    <w:rsid w:val="4BF838F0"/>
    <w:rsid w:val="4BFF0523"/>
    <w:rsid w:val="4C017174"/>
    <w:rsid w:val="4C0246A7"/>
    <w:rsid w:val="4C073CB7"/>
    <w:rsid w:val="4C0D0009"/>
    <w:rsid w:val="4C1C2A1D"/>
    <w:rsid w:val="4C1E06B7"/>
    <w:rsid w:val="4C2459C3"/>
    <w:rsid w:val="4C2537F3"/>
    <w:rsid w:val="4C2745D5"/>
    <w:rsid w:val="4C2C4C47"/>
    <w:rsid w:val="4C2F4672"/>
    <w:rsid w:val="4C2F6420"/>
    <w:rsid w:val="4C304446"/>
    <w:rsid w:val="4C396F0F"/>
    <w:rsid w:val="4C3C7BC8"/>
    <w:rsid w:val="4C452D66"/>
    <w:rsid w:val="4C455C43"/>
    <w:rsid w:val="4C4611B0"/>
    <w:rsid w:val="4C485D53"/>
    <w:rsid w:val="4C4F2947"/>
    <w:rsid w:val="4C520360"/>
    <w:rsid w:val="4C5A6798"/>
    <w:rsid w:val="4C5F1544"/>
    <w:rsid w:val="4C5F1600"/>
    <w:rsid w:val="4C5F42D8"/>
    <w:rsid w:val="4C6159CF"/>
    <w:rsid w:val="4C6647A9"/>
    <w:rsid w:val="4C6E5A76"/>
    <w:rsid w:val="4C6F4D58"/>
    <w:rsid w:val="4C713C91"/>
    <w:rsid w:val="4C7206C7"/>
    <w:rsid w:val="4C72630D"/>
    <w:rsid w:val="4C756CE8"/>
    <w:rsid w:val="4C782327"/>
    <w:rsid w:val="4C7825CD"/>
    <w:rsid w:val="4C795477"/>
    <w:rsid w:val="4C7B78B7"/>
    <w:rsid w:val="4C7E1155"/>
    <w:rsid w:val="4C823463"/>
    <w:rsid w:val="4C892164"/>
    <w:rsid w:val="4C966EA1"/>
    <w:rsid w:val="4C977B2B"/>
    <w:rsid w:val="4C9E2A3E"/>
    <w:rsid w:val="4C9F5986"/>
    <w:rsid w:val="4CA0619E"/>
    <w:rsid w:val="4CA1431E"/>
    <w:rsid w:val="4CA24E44"/>
    <w:rsid w:val="4CA4681C"/>
    <w:rsid w:val="4CA55AF1"/>
    <w:rsid w:val="4CAA019C"/>
    <w:rsid w:val="4CAF241A"/>
    <w:rsid w:val="4CC422EE"/>
    <w:rsid w:val="4CC8079A"/>
    <w:rsid w:val="4CC82C76"/>
    <w:rsid w:val="4CCC1755"/>
    <w:rsid w:val="4CD04BAD"/>
    <w:rsid w:val="4CD710E1"/>
    <w:rsid w:val="4CE27CEC"/>
    <w:rsid w:val="4CFD5D56"/>
    <w:rsid w:val="4CFF184D"/>
    <w:rsid w:val="4CFF508A"/>
    <w:rsid w:val="4D06407B"/>
    <w:rsid w:val="4D135D03"/>
    <w:rsid w:val="4D1C085B"/>
    <w:rsid w:val="4D20314A"/>
    <w:rsid w:val="4D2064A2"/>
    <w:rsid w:val="4D2A7589"/>
    <w:rsid w:val="4D2C0C63"/>
    <w:rsid w:val="4D2E2B7B"/>
    <w:rsid w:val="4D305940"/>
    <w:rsid w:val="4D341814"/>
    <w:rsid w:val="4D3617A1"/>
    <w:rsid w:val="4D387665"/>
    <w:rsid w:val="4D392D3F"/>
    <w:rsid w:val="4D41465D"/>
    <w:rsid w:val="4D4E6D7A"/>
    <w:rsid w:val="4D550108"/>
    <w:rsid w:val="4D5721EC"/>
    <w:rsid w:val="4D574A09"/>
    <w:rsid w:val="4D5A4AB7"/>
    <w:rsid w:val="4D5C1497"/>
    <w:rsid w:val="4D5E266B"/>
    <w:rsid w:val="4D62471D"/>
    <w:rsid w:val="4D6C2382"/>
    <w:rsid w:val="4D6D25AC"/>
    <w:rsid w:val="4D6D5452"/>
    <w:rsid w:val="4D6E0070"/>
    <w:rsid w:val="4D70351A"/>
    <w:rsid w:val="4D711D3E"/>
    <w:rsid w:val="4D7A36CB"/>
    <w:rsid w:val="4D807C7F"/>
    <w:rsid w:val="4D897DB2"/>
    <w:rsid w:val="4D970721"/>
    <w:rsid w:val="4D9C1893"/>
    <w:rsid w:val="4DA34456"/>
    <w:rsid w:val="4DA6100D"/>
    <w:rsid w:val="4DA644C0"/>
    <w:rsid w:val="4DAC584E"/>
    <w:rsid w:val="4DB10E68"/>
    <w:rsid w:val="4DB23A6C"/>
    <w:rsid w:val="4DBD6A58"/>
    <w:rsid w:val="4DC72A30"/>
    <w:rsid w:val="4DC7376B"/>
    <w:rsid w:val="4DC9248B"/>
    <w:rsid w:val="4DCD7BE6"/>
    <w:rsid w:val="4DD12EE8"/>
    <w:rsid w:val="4DD3712E"/>
    <w:rsid w:val="4DD43FA8"/>
    <w:rsid w:val="4DD46249"/>
    <w:rsid w:val="4DD94895"/>
    <w:rsid w:val="4DDA075E"/>
    <w:rsid w:val="4DE44FE8"/>
    <w:rsid w:val="4DE5747C"/>
    <w:rsid w:val="4DED7759"/>
    <w:rsid w:val="4DF06821"/>
    <w:rsid w:val="4DF416CF"/>
    <w:rsid w:val="4DF64B12"/>
    <w:rsid w:val="4DFC04B6"/>
    <w:rsid w:val="4DFD2812"/>
    <w:rsid w:val="4DFF1E22"/>
    <w:rsid w:val="4DFF35BC"/>
    <w:rsid w:val="4E031912"/>
    <w:rsid w:val="4E0A5EDB"/>
    <w:rsid w:val="4E0C6C87"/>
    <w:rsid w:val="4E103333"/>
    <w:rsid w:val="4E1119E1"/>
    <w:rsid w:val="4E1671F6"/>
    <w:rsid w:val="4E1A72C6"/>
    <w:rsid w:val="4E1E04FA"/>
    <w:rsid w:val="4E1F5663"/>
    <w:rsid w:val="4E201C7C"/>
    <w:rsid w:val="4E255D2C"/>
    <w:rsid w:val="4E302A55"/>
    <w:rsid w:val="4E306301"/>
    <w:rsid w:val="4E3221F7"/>
    <w:rsid w:val="4E323FA5"/>
    <w:rsid w:val="4E3D75AB"/>
    <w:rsid w:val="4E3E57B7"/>
    <w:rsid w:val="4E3E7686"/>
    <w:rsid w:val="4E4F028A"/>
    <w:rsid w:val="4E5009C0"/>
    <w:rsid w:val="4E571C5E"/>
    <w:rsid w:val="4E59717D"/>
    <w:rsid w:val="4E5D1F6F"/>
    <w:rsid w:val="4E5D2C4C"/>
    <w:rsid w:val="4E5E2FEC"/>
    <w:rsid w:val="4E6121BB"/>
    <w:rsid w:val="4E61488B"/>
    <w:rsid w:val="4E674646"/>
    <w:rsid w:val="4E733A49"/>
    <w:rsid w:val="4E742810"/>
    <w:rsid w:val="4E772D55"/>
    <w:rsid w:val="4E816CDB"/>
    <w:rsid w:val="4E85492C"/>
    <w:rsid w:val="4E867B10"/>
    <w:rsid w:val="4E873A1B"/>
    <w:rsid w:val="4E930C3B"/>
    <w:rsid w:val="4E9A11AE"/>
    <w:rsid w:val="4E9B40DC"/>
    <w:rsid w:val="4E9C43C2"/>
    <w:rsid w:val="4EA1002C"/>
    <w:rsid w:val="4EA12ED9"/>
    <w:rsid w:val="4EA32B1B"/>
    <w:rsid w:val="4EA61B34"/>
    <w:rsid w:val="4EA6332A"/>
    <w:rsid w:val="4EA84268"/>
    <w:rsid w:val="4EAA6213"/>
    <w:rsid w:val="4EAA78E1"/>
    <w:rsid w:val="4EAB6306"/>
    <w:rsid w:val="4EAD7778"/>
    <w:rsid w:val="4EAF5601"/>
    <w:rsid w:val="4EB114DF"/>
    <w:rsid w:val="4EBE2D99"/>
    <w:rsid w:val="4EC11127"/>
    <w:rsid w:val="4EC372F3"/>
    <w:rsid w:val="4ECD3D40"/>
    <w:rsid w:val="4ECE4A16"/>
    <w:rsid w:val="4ECF0E4F"/>
    <w:rsid w:val="4ED31316"/>
    <w:rsid w:val="4ED422AA"/>
    <w:rsid w:val="4ED86B2B"/>
    <w:rsid w:val="4ED908C5"/>
    <w:rsid w:val="4EDC08E2"/>
    <w:rsid w:val="4EDF2530"/>
    <w:rsid w:val="4EE1354F"/>
    <w:rsid w:val="4EE31744"/>
    <w:rsid w:val="4EE44BDE"/>
    <w:rsid w:val="4EE60D65"/>
    <w:rsid w:val="4EF02D81"/>
    <w:rsid w:val="4EF07AB2"/>
    <w:rsid w:val="4EF4484D"/>
    <w:rsid w:val="4EFB0DB3"/>
    <w:rsid w:val="4F02500A"/>
    <w:rsid w:val="4F086FAC"/>
    <w:rsid w:val="4F091381"/>
    <w:rsid w:val="4F0C47F7"/>
    <w:rsid w:val="4F0D57CA"/>
    <w:rsid w:val="4F0F704C"/>
    <w:rsid w:val="4F100C95"/>
    <w:rsid w:val="4F1301A7"/>
    <w:rsid w:val="4F196F13"/>
    <w:rsid w:val="4F216BED"/>
    <w:rsid w:val="4F2C35E0"/>
    <w:rsid w:val="4F3505B6"/>
    <w:rsid w:val="4F3B50DC"/>
    <w:rsid w:val="4F3D2B54"/>
    <w:rsid w:val="4F3F2B30"/>
    <w:rsid w:val="4F4421E2"/>
    <w:rsid w:val="4F451D45"/>
    <w:rsid w:val="4F473CDE"/>
    <w:rsid w:val="4F483C48"/>
    <w:rsid w:val="4F4D5D6F"/>
    <w:rsid w:val="4F50355E"/>
    <w:rsid w:val="4F536C08"/>
    <w:rsid w:val="4F546152"/>
    <w:rsid w:val="4F5759BA"/>
    <w:rsid w:val="4F5A37B4"/>
    <w:rsid w:val="4F5E1874"/>
    <w:rsid w:val="4F603EEE"/>
    <w:rsid w:val="4F616E4F"/>
    <w:rsid w:val="4F6722E4"/>
    <w:rsid w:val="4F754A92"/>
    <w:rsid w:val="4F762F0F"/>
    <w:rsid w:val="4F811079"/>
    <w:rsid w:val="4F811CBD"/>
    <w:rsid w:val="4F820F5D"/>
    <w:rsid w:val="4F841511"/>
    <w:rsid w:val="4F8A127F"/>
    <w:rsid w:val="4F951822"/>
    <w:rsid w:val="4F952A3E"/>
    <w:rsid w:val="4F960564"/>
    <w:rsid w:val="4F9B5A01"/>
    <w:rsid w:val="4F9B5B7A"/>
    <w:rsid w:val="4F9C3DCC"/>
    <w:rsid w:val="4FA26F09"/>
    <w:rsid w:val="4FA455C1"/>
    <w:rsid w:val="4FA669F9"/>
    <w:rsid w:val="4FA73CC9"/>
    <w:rsid w:val="4FA765F9"/>
    <w:rsid w:val="4FA83C65"/>
    <w:rsid w:val="4FA85445"/>
    <w:rsid w:val="4FAC4055"/>
    <w:rsid w:val="4FB250F3"/>
    <w:rsid w:val="4FB45D12"/>
    <w:rsid w:val="4FBD1F95"/>
    <w:rsid w:val="4FBD2819"/>
    <w:rsid w:val="4FC30160"/>
    <w:rsid w:val="4FC55421"/>
    <w:rsid w:val="4FC57B0B"/>
    <w:rsid w:val="4FC64CCE"/>
    <w:rsid w:val="4FCA5BDF"/>
    <w:rsid w:val="4FCB3036"/>
    <w:rsid w:val="4FCC004F"/>
    <w:rsid w:val="4FD36A34"/>
    <w:rsid w:val="4FD73056"/>
    <w:rsid w:val="4FDF61F3"/>
    <w:rsid w:val="4FE47C8E"/>
    <w:rsid w:val="4FEA5433"/>
    <w:rsid w:val="4FF66706"/>
    <w:rsid w:val="4FFD18F3"/>
    <w:rsid w:val="4FFF4C90"/>
    <w:rsid w:val="50011E81"/>
    <w:rsid w:val="50071C36"/>
    <w:rsid w:val="500749C1"/>
    <w:rsid w:val="500D7577"/>
    <w:rsid w:val="501626BC"/>
    <w:rsid w:val="501779F1"/>
    <w:rsid w:val="501C0AC5"/>
    <w:rsid w:val="50221763"/>
    <w:rsid w:val="50221FB2"/>
    <w:rsid w:val="502838B2"/>
    <w:rsid w:val="502C39F6"/>
    <w:rsid w:val="502F41A2"/>
    <w:rsid w:val="503B5EA5"/>
    <w:rsid w:val="503C2135"/>
    <w:rsid w:val="504132EC"/>
    <w:rsid w:val="504475B6"/>
    <w:rsid w:val="50447FC0"/>
    <w:rsid w:val="504E4D64"/>
    <w:rsid w:val="505521CD"/>
    <w:rsid w:val="50581354"/>
    <w:rsid w:val="505E5526"/>
    <w:rsid w:val="505F73E5"/>
    <w:rsid w:val="506A2106"/>
    <w:rsid w:val="506B7C46"/>
    <w:rsid w:val="50712BE8"/>
    <w:rsid w:val="50844181"/>
    <w:rsid w:val="50852AB2"/>
    <w:rsid w:val="50854860"/>
    <w:rsid w:val="5091160E"/>
    <w:rsid w:val="50926F7D"/>
    <w:rsid w:val="50947199"/>
    <w:rsid w:val="50954C7B"/>
    <w:rsid w:val="50962F12"/>
    <w:rsid w:val="509A2201"/>
    <w:rsid w:val="509E57C0"/>
    <w:rsid w:val="50A06F2D"/>
    <w:rsid w:val="50A1187D"/>
    <w:rsid w:val="50A719B9"/>
    <w:rsid w:val="50A82C45"/>
    <w:rsid w:val="50A849F3"/>
    <w:rsid w:val="50AA297B"/>
    <w:rsid w:val="50AA42C7"/>
    <w:rsid w:val="50B47441"/>
    <w:rsid w:val="50BB132D"/>
    <w:rsid w:val="50BE7125"/>
    <w:rsid w:val="50C12F2C"/>
    <w:rsid w:val="50C147E8"/>
    <w:rsid w:val="50C67FAD"/>
    <w:rsid w:val="50CA7C23"/>
    <w:rsid w:val="50CC33E5"/>
    <w:rsid w:val="50CD2245"/>
    <w:rsid w:val="50CF408E"/>
    <w:rsid w:val="50D46699"/>
    <w:rsid w:val="50D70E34"/>
    <w:rsid w:val="50DB140A"/>
    <w:rsid w:val="50E80208"/>
    <w:rsid w:val="50E83C31"/>
    <w:rsid w:val="50EA56B1"/>
    <w:rsid w:val="50ED0658"/>
    <w:rsid w:val="50EE244D"/>
    <w:rsid w:val="50EE6E3B"/>
    <w:rsid w:val="50EF43D0"/>
    <w:rsid w:val="50F369AE"/>
    <w:rsid w:val="50F47D24"/>
    <w:rsid w:val="50F608C6"/>
    <w:rsid w:val="50F91B60"/>
    <w:rsid w:val="50F9480A"/>
    <w:rsid w:val="50F96AFD"/>
    <w:rsid w:val="51032392"/>
    <w:rsid w:val="510A67A9"/>
    <w:rsid w:val="510C5C2A"/>
    <w:rsid w:val="51137524"/>
    <w:rsid w:val="511563E6"/>
    <w:rsid w:val="511A58F1"/>
    <w:rsid w:val="51223A3A"/>
    <w:rsid w:val="513751ED"/>
    <w:rsid w:val="51391382"/>
    <w:rsid w:val="51397D6F"/>
    <w:rsid w:val="513C65FA"/>
    <w:rsid w:val="51453FF0"/>
    <w:rsid w:val="514A5AAA"/>
    <w:rsid w:val="514C7E4E"/>
    <w:rsid w:val="5168279C"/>
    <w:rsid w:val="51697E14"/>
    <w:rsid w:val="516D36A8"/>
    <w:rsid w:val="516E79EA"/>
    <w:rsid w:val="516F6904"/>
    <w:rsid w:val="51714DE5"/>
    <w:rsid w:val="517338F9"/>
    <w:rsid w:val="51771FC2"/>
    <w:rsid w:val="51795512"/>
    <w:rsid w:val="51823961"/>
    <w:rsid w:val="518334E1"/>
    <w:rsid w:val="518E1005"/>
    <w:rsid w:val="51913937"/>
    <w:rsid w:val="51960CEF"/>
    <w:rsid w:val="519E6F54"/>
    <w:rsid w:val="519F6624"/>
    <w:rsid w:val="51A00C9E"/>
    <w:rsid w:val="51A451BA"/>
    <w:rsid w:val="51A4780E"/>
    <w:rsid w:val="51A73E41"/>
    <w:rsid w:val="51A74CAA"/>
    <w:rsid w:val="51AB136F"/>
    <w:rsid w:val="51B30F66"/>
    <w:rsid w:val="51B63726"/>
    <w:rsid w:val="51B6770D"/>
    <w:rsid w:val="51B97FD2"/>
    <w:rsid w:val="51BB160E"/>
    <w:rsid w:val="51C07814"/>
    <w:rsid w:val="51C15D6C"/>
    <w:rsid w:val="51C40B36"/>
    <w:rsid w:val="51C4760A"/>
    <w:rsid w:val="51CA59B7"/>
    <w:rsid w:val="51CC44D4"/>
    <w:rsid w:val="51CD5E0D"/>
    <w:rsid w:val="51D14FC8"/>
    <w:rsid w:val="51D6473D"/>
    <w:rsid w:val="51D947B4"/>
    <w:rsid w:val="51DA3934"/>
    <w:rsid w:val="51DD259B"/>
    <w:rsid w:val="51E74320"/>
    <w:rsid w:val="51E90E1F"/>
    <w:rsid w:val="51EA7895"/>
    <w:rsid w:val="51EC040F"/>
    <w:rsid w:val="51EC3BD6"/>
    <w:rsid w:val="51F3378B"/>
    <w:rsid w:val="51FB0C7D"/>
    <w:rsid w:val="51FE2BBB"/>
    <w:rsid w:val="520314EB"/>
    <w:rsid w:val="520329A1"/>
    <w:rsid w:val="520522EE"/>
    <w:rsid w:val="520A79AE"/>
    <w:rsid w:val="52134B29"/>
    <w:rsid w:val="52157A8A"/>
    <w:rsid w:val="5216379E"/>
    <w:rsid w:val="521A1920"/>
    <w:rsid w:val="52206E96"/>
    <w:rsid w:val="522738CD"/>
    <w:rsid w:val="52293732"/>
    <w:rsid w:val="522F5CBC"/>
    <w:rsid w:val="52302EF2"/>
    <w:rsid w:val="523044E9"/>
    <w:rsid w:val="52335CB5"/>
    <w:rsid w:val="52345923"/>
    <w:rsid w:val="523875D7"/>
    <w:rsid w:val="52410C5B"/>
    <w:rsid w:val="52417E8C"/>
    <w:rsid w:val="52441A33"/>
    <w:rsid w:val="52462546"/>
    <w:rsid w:val="524635F1"/>
    <w:rsid w:val="524C0DC0"/>
    <w:rsid w:val="524D2986"/>
    <w:rsid w:val="524D586F"/>
    <w:rsid w:val="5254640B"/>
    <w:rsid w:val="52552520"/>
    <w:rsid w:val="52563A3A"/>
    <w:rsid w:val="525965E5"/>
    <w:rsid w:val="526A01B2"/>
    <w:rsid w:val="526C4F83"/>
    <w:rsid w:val="526F16FC"/>
    <w:rsid w:val="526F55AB"/>
    <w:rsid w:val="527032EE"/>
    <w:rsid w:val="5276758E"/>
    <w:rsid w:val="527728CF"/>
    <w:rsid w:val="527760B0"/>
    <w:rsid w:val="5281797C"/>
    <w:rsid w:val="52885596"/>
    <w:rsid w:val="52886E27"/>
    <w:rsid w:val="528C7B84"/>
    <w:rsid w:val="528D3EA0"/>
    <w:rsid w:val="528D5C4E"/>
    <w:rsid w:val="528F6FC0"/>
    <w:rsid w:val="529131B0"/>
    <w:rsid w:val="5294522F"/>
    <w:rsid w:val="52995423"/>
    <w:rsid w:val="529B5625"/>
    <w:rsid w:val="529D2CBF"/>
    <w:rsid w:val="52A477F7"/>
    <w:rsid w:val="52A66D10"/>
    <w:rsid w:val="52A66F35"/>
    <w:rsid w:val="52AD38A6"/>
    <w:rsid w:val="52B12375"/>
    <w:rsid w:val="52B20B32"/>
    <w:rsid w:val="52B44DD9"/>
    <w:rsid w:val="52B96A43"/>
    <w:rsid w:val="52BE04FE"/>
    <w:rsid w:val="52C62F83"/>
    <w:rsid w:val="52D0051E"/>
    <w:rsid w:val="52D45B38"/>
    <w:rsid w:val="52DA553B"/>
    <w:rsid w:val="52DA61D0"/>
    <w:rsid w:val="52DB2FC6"/>
    <w:rsid w:val="52DD39F2"/>
    <w:rsid w:val="52DE64AA"/>
    <w:rsid w:val="52E035D7"/>
    <w:rsid w:val="52EA61B7"/>
    <w:rsid w:val="52FB047D"/>
    <w:rsid w:val="52FF317D"/>
    <w:rsid w:val="53012E87"/>
    <w:rsid w:val="530D7852"/>
    <w:rsid w:val="53131611"/>
    <w:rsid w:val="5316746E"/>
    <w:rsid w:val="53171E9C"/>
    <w:rsid w:val="53182B1D"/>
    <w:rsid w:val="531865BA"/>
    <w:rsid w:val="531D5224"/>
    <w:rsid w:val="53225924"/>
    <w:rsid w:val="53285977"/>
    <w:rsid w:val="532C5467"/>
    <w:rsid w:val="532E26FD"/>
    <w:rsid w:val="532F4F57"/>
    <w:rsid w:val="532F7891"/>
    <w:rsid w:val="533401E5"/>
    <w:rsid w:val="534057B1"/>
    <w:rsid w:val="53410647"/>
    <w:rsid w:val="53421BD3"/>
    <w:rsid w:val="53464A50"/>
    <w:rsid w:val="534824A6"/>
    <w:rsid w:val="534A27CB"/>
    <w:rsid w:val="53566988"/>
    <w:rsid w:val="53581BD4"/>
    <w:rsid w:val="53591FD4"/>
    <w:rsid w:val="536A6714"/>
    <w:rsid w:val="53751D78"/>
    <w:rsid w:val="53772164"/>
    <w:rsid w:val="53790C53"/>
    <w:rsid w:val="537C11CA"/>
    <w:rsid w:val="5385101B"/>
    <w:rsid w:val="538559F7"/>
    <w:rsid w:val="53857A04"/>
    <w:rsid w:val="538B3B16"/>
    <w:rsid w:val="538B6D3B"/>
    <w:rsid w:val="538E22B9"/>
    <w:rsid w:val="539A03A5"/>
    <w:rsid w:val="539D3847"/>
    <w:rsid w:val="539D45B7"/>
    <w:rsid w:val="539F3E8B"/>
    <w:rsid w:val="53A10690"/>
    <w:rsid w:val="53A30595"/>
    <w:rsid w:val="53A629A3"/>
    <w:rsid w:val="53AC4991"/>
    <w:rsid w:val="53AE40CE"/>
    <w:rsid w:val="53BC6010"/>
    <w:rsid w:val="53BD07B5"/>
    <w:rsid w:val="53BE1A5A"/>
    <w:rsid w:val="53BE477E"/>
    <w:rsid w:val="53CE1189"/>
    <w:rsid w:val="53CF5A31"/>
    <w:rsid w:val="53D15A00"/>
    <w:rsid w:val="53D239AE"/>
    <w:rsid w:val="53D578AD"/>
    <w:rsid w:val="53D57AE6"/>
    <w:rsid w:val="53DB36A4"/>
    <w:rsid w:val="53DD20D5"/>
    <w:rsid w:val="53E53868"/>
    <w:rsid w:val="53EC1822"/>
    <w:rsid w:val="53EC3FC7"/>
    <w:rsid w:val="53F9436F"/>
    <w:rsid w:val="540168F4"/>
    <w:rsid w:val="54090031"/>
    <w:rsid w:val="540A3EBA"/>
    <w:rsid w:val="540A4E2E"/>
    <w:rsid w:val="540A7831"/>
    <w:rsid w:val="54106B37"/>
    <w:rsid w:val="54147D63"/>
    <w:rsid w:val="54156FE8"/>
    <w:rsid w:val="541859EC"/>
    <w:rsid w:val="541900E6"/>
    <w:rsid w:val="54196D5B"/>
    <w:rsid w:val="541D62E6"/>
    <w:rsid w:val="54210D44"/>
    <w:rsid w:val="542165BA"/>
    <w:rsid w:val="542652AF"/>
    <w:rsid w:val="54292BE3"/>
    <w:rsid w:val="542B3CED"/>
    <w:rsid w:val="543915F3"/>
    <w:rsid w:val="543E6825"/>
    <w:rsid w:val="544255D5"/>
    <w:rsid w:val="544270D3"/>
    <w:rsid w:val="544467E1"/>
    <w:rsid w:val="544579BC"/>
    <w:rsid w:val="54484523"/>
    <w:rsid w:val="54492F51"/>
    <w:rsid w:val="544C62C0"/>
    <w:rsid w:val="545309CF"/>
    <w:rsid w:val="545929B7"/>
    <w:rsid w:val="54605AF5"/>
    <w:rsid w:val="546242BD"/>
    <w:rsid w:val="5466358D"/>
    <w:rsid w:val="54665573"/>
    <w:rsid w:val="54706C57"/>
    <w:rsid w:val="54754BEC"/>
    <w:rsid w:val="54754E27"/>
    <w:rsid w:val="5476177A"/>
    <w:rsid w:val="54776AA0"/>
    <w:rsid w:val="54786D55"/>
    <w:rsid w:val="547A66A6"/>
    <w:rsid w:val="547D437E"/>
    <w:rsid w:val="547F5CD4"/>
    <w:rsid w:val="5488399E"/>
    <w:rsid w:val="548A00C9"/>
    <w:rsid w:val="548D462B"/>
    <w:rsid w:val="54936829"/>
    <w:rsid w:val="54972F89"/>
    <w:rsid w:val="54985D33"/>
    <w:rsid w:val="54A4790C"/>
    <w:rsid w:val="54A6749B"/>
    <w:rsid w:val="54A7447E"/>
    <w:rsid w:val="54AA0D3A"/>
    <w:rsid w:val="54AD082A"/>
    <w:rsid w:val="54B57071"/>
    <w:rsid w:val="54B63B64"/>
    <w:rsid w:val="54B65D90"/>
    <w:rsid w:val="54B6717E"/>
    <w:rsid w:val="54BD3FC4"/>
    <w:rsid w:val="54BE08AC"/>
    <w:rsid w:val="54C324DA"/>
    <w:rsid w:val="54C40D53"/>
    <w:rsid w:val="54C8680B"/>
    <w:rsid w:val="54CB3552"/>
    <w:rsid w:val="54D0477B"/>
    <w:rsid w:val="54DE4E87"/>
    <w:rsid w:val="54DF5AA5"/>
    <w:rsid w:val="54EA55DA"/>
    <w:rsid w:val="54EB1352"/>
    <w:rsid w:val="54EC0461"/>
    <w:rsid w:val="54F4122A"/>
    <w:rsid w:val="54F41FB5"/>
    <w:rsid w:val="54F46459"/>
    <w:rsid w:val="54F63F7F"/>
    <w:rsid w:val="54F83207"/>
    <w:rsid w:val="55166D19"/>
    <w:rsid w:val="551E5284"/>
    <w:rsid w:val="55206A02"/>
    <w:rsid w:val="55211209"/>
    <w:rsid w:val="55222FC6"/>
    <w:rsid w:val="55235E1C"/>
    <w:rsid w:val="55267A84"/>
    <w:rsid w:val="55271BAF"/>
    <w:rsid w:val="55345742"/>
    <w:rsid w:val="554A176E"/>
    <w:rsid w:val="554E2864"/>
    <w:rsid w:val="554E3DBB"/>
    <w:rsid w:val="55511376"/>
    <w:rsid w:val="55564F12"/>
    <w:rsid w:val="555C6078"/>
    <w:rsid w:val="555E1B24"/>
    <w:rsid w:val="555F6359"/>
    <w:rsid w:val="55640F2B"/>
    <w:rsid w:val="55667958"/>
    <w:rsid w:val="556B3403"/>
    <w:rsid w:val="556B394F"/>
    <w:rsid w:val="55713CC5"/>
    <w:rsid w:val="55821CB6"/>
    <w:rsid w:val="5588487F"/>
    <w:rsid w:val="55945546"/>
    <w:rsid w:val="55992B5C"/>
    <w:rsid w:val="559D5C99"/>
    <w:rsid w:val="559D79D9"/>
    <w:rsid w:val="55A16D46"/>
    <w:rsid w:val="55AB69D3"/>
    <w:rsid w:val="55AF21D2"/>
    <w:rsid w:val="55B149EB"/>
    <w:rsid w:val="55B97529"/>
    <w:rsid w:val="55BC1971"/>
    <w:rsid w:val="55BC67ED"/>
    <w:rsid w:val="55BE7FFE"/>
    <w:rsid w:val="55C457D3"/>
    <w:rsid w:val="55C45A59"/>
    <w:rsid w:val="55C70529"/>
    <w:rsid w:val="55C947DD"/>
    <w:rsid w:val="55CC199F"/>
    <w:rsid w:val="55CE2806"/>
    <w:rsid w:val="55CF165A"/>
    <w:rsid w:val="55DA68D8"/>
    <w:rsid w:val="55DB0FA0"/>
    <w:rsid w:val="55DD66F5"/>
    <w:rsid w:val="55E55DA1"/>
    <w:rsid w:val="55EF75A0"/>
    <w:rsid w:val="55F36F75"/>
    <w:rsid w:val="55FD7F61"/>
    <w:rsid w:val="55FF3307"/>
    <w:rsid w:val="55FF59D5"/>
    <w:rsid w:val="56010E2D"/>
    <w:rsid w:val="56060354"/>
    <w:rsid w:val="560D3277"/>
    <w:rsid w:val="560E0145"/>
    <w:rsid w:val="56130B60"/>
    <w:rsid w:val="561362DF"/>
    <w:rsid w:val="561F1F64"/>
    <w:rsid w:val="561F31B0"/>
    <w:rsid w:val="56214797"/>
    <w:rsid w:val="56251977"/>
    <w:rsid w:val="56295907"/>
    <w:rsid w:val="563805C7"/>
    <w:rsid w:val="56430ACA"/>
    <w:rsid w:val="56435D25"/>
    <w:rsid w:val="564451BE"/>
    <w:rsid w:val="5644657B"/>
    <w:rsid w:val="564861A3"/>
    <w:rsid w:val="564A6A3E"/>
    <w:rsid w:val="564E22B1"/>
    <w:rsid w:val="56505911"/>
    <w:rsid w:val="56556B1F"/>
    <w:rsid w:val="56570A4D"/>
    <w:rsid w:val="5664305B"/>
    <w:rsid w:val="566623B2"/>
    <w:rsid w:val="566D4F7B"/>
    <w:rsid w:val="56706BA8"/>
    <w:rsid w:val="56722D52"/>
    <w:rsid w:val="56732ADF"/>
    <w:rsid w:val="56791A0B"/>
    <w:rsid w:val="567B2CB6"/>
    <w:rsid w:val="567B7AA2"/>
    <w:rsid w:val="567C6706"/>
    <w:rsid w:val="56812679"/>
    <w:rsid w:val="5683456A"/>
    <w:rsid w:val="5684380C"/>
    <w:rsid w:val="56846953"/>
    <w:rsid w:val="56966D6B"/>
    <w:rsid w:val="5698212A"/>
    <w:rsid w:val="56982E14"/>
    <w:rsid w:val="569A0877"/>
    <w:rsid w:val="569A2A86"/>
    <w:rsid w:val="569B20BE"/>
    <w:rsid w:val="569E48CE"/>
    <w:rsid w:val="569E667C"/>
    <w:rsid w:val="56A37413"/>
    <w:rsid w:val="56A90954"/>
    <w:rsid w:val="56B14729"/>
    <w:rsid w:val="56C236FA"/>
    <w:rsid w:val="56C65BD3"/>
    <w:rsid w:val="56C93819"/>
    <w:rsid w:val="56CD6F61"/>
    <w:rsid w:val="56CE05A0"/>
    <w:rsid w:val="56CE6835"/>
    <w:rsid w:val="56CF23D1"/>
    <w:rsid w:val="56CF3208"/>
    <w:rsid w:val="56CF614D"/>
    <w:rsid w:val="56D460E4"/>
    <w:rsid w:val="56D55F56"/>
    <w:rsid w:val="56DC6D50"/>
    <w:rsid w:val="56DD137C"/>
    <w:rsid w:val="56E104E9"/>
    <w:rsid w:val="56E547D5"/>
    <w:rsid w:val="56EF2533"/>
    <w:rsid w:val="56F8063E"/>
    <w:rsid w:val="57024C32"/>
    <w:rsid w:val="57050875"/>
    <w:rsid w:val="57071B1F"/>
    <w:rsid w:val="5707702B"/>
    <w:rsid w:val="57080D4B"/>
    <w:rsid w:val="57107D78"/>
    <w:rsid w:val="571A7CE2"/>
    <w:rsid w:val="571C57F3"/>
    <w:rsid w:val="571F7091"/>
    <w:rsid w:val="57202FC4"/>
    <w:rsid w:val="57276AE5"/>
    <w:rsid w:val="573A635A"/>
    <w:rsid w:val="57423A1E"/>
    <w:rsid w:val="57436A76"/>
    <w:rsid w:val="57464B60"/>
    <w:rsid w:val="57511940"/>
    <w:rsid w:val="575810C4"/>
    <w:rsid w:val="57593993"/>
    <w:rsid w:val="575D4919"/>
    <w:rsid w:val="575E5E0B"/>
    <w:rsid w:val="57600F41"/>
    <w:rsid w:val="576158FB"/>
    <w:rsid w:val="576B3F84"/>
    <w:rsid w:val="576C677A"/>
    <w:rsid w:val="576D24F2"/>
    <w:rsid w:val="5774562F"/>
    <w:rsid w:val="577559C9"/>
    <w:rsid w:val="578A6C00"/>
    <w:rsid w:val="578C2686"/>
    <w:rsid w:val="579130A5"/>
    <w:rsid w:val="57996E43"/>
    <w:rsid w:val="579B3152"/>
    <w:rsid w:val="579D10E7"/>
    <w:rsid w:val="57A3399E"/>
    <w:rsid w:val="57A60FE2"/>
    <w:rsid w:val="57A71560"/>
    <w:rsid w:val="57AF6667"/>
    <w:rsid w:val="57B343A9"/>
    <w:rsid w:val="57B974E6"/>
    <w:rsid w:val="57BF42E7"/>
    <w:rsid w:val="57C54B1D"/>
    <w:rsid w:val="57C64685"/>
    <w:rsid w:val="57C9597B"/>
    <w:rsid w:val="57CC4796"/>
    <w:rsid w:val="57CF7BC6"/>
    <w:rsid w:val="57D00F64"/>
    <w:rsid w:val="57D1482F"/>
    <w:rsid w:val="57D47537"/>
    <w:rsid w:val="57D661B2"/>
    <w:rsid w:val="57D82C38"/>
    <w:rsid w:val="57E15773"/>
    <w:rsid w:val="57E26A3C"/>
    <w:rsid w:val="57E7340E"/>
    <w:rsid w:val="57E75B91"/>
    <w:rsid w:val="57EC1BB8"/>
    <w:rsid w:val="57F023D7"/>
    <w:rsid w:val="57F239F2"/>
    <w:rsid w:val="57F40A38"/>
    <w:rsid w:val="57F5096D"/>
    <w:rsid w:val="57F66044"/>
    <w:rsid w:val="57F81DBC"/>
    <w:rsid w:val="57FB06BD"/>
    <w:rsid w:val="57FB78AF"/>
    <w:rsid w:val="58054ADD"/>
    <w:rsid w:val="58070251"/>
    <w:rsid w:val="580B68CD"/>
    <w:rsid w:val="580E413C"/>
    <w:rsid w:val="58133C8A"/>
    <w:rsid w:val="581513E8"/>
    <w:rsid w:val="58183D5E"/>
    <w:rsid w:val="581B0DAD"/>
    <w:rsid w:val="5821191A"/>
    <w:rsid w:val="582246DD"/>
    <w:rsid w:val="58240916"/>
    <w:rsid w:val="58242BB1"/>
    <w:rsid w:val="582513EA"/>
    <w:rsid w:val="58254B7B"/>
    <w:rsid w:val="58293636"/>
    <w:rsid w:val="582B7FE5"/>
    <w:rsid w:val="582F1556"/>
    <w:rsid w:val="582F68F0"/>
    <w:rsid w:val="58307951"/>
    <w:rsid w:val="583231E7"/>
    <w:rsid w:val="58327720"/>
    <w:rsid w:val="5833298C"/>
    <w:rsid w:val="583404DF"/>
    <w:rsid w:val="583612D9"/>
    <w:rsid w:val="583D4988"/>
    <w:rsid w:val="583D6FF9"/>
    <w:rsid w:val="58445001"/>
    <w:rsid w:val="584A116B"/>
    <w:rsid w:val="584A31A6"/>
    <w:rsid w:val="584C1C19"/>
    <w:rsid w:val="584C5397"/>
    <w:rsid w:val="584E5018"/>
    <w:rsid w:val="584F078B"/>
    <w:rsid w:val="5855441F"/>
    <w:rsid w:val="58583C9A"/>
    <w:rsid w:val="585B3C40"/>
    <w:rsid w:val="585C5AB2"/>
    <w:rsid w:val="586509E5"/>
    <w:rsid w:val="586E6522"/>
    <w:rsid w:val="5873341F"/>
    <w:rsid w:val="587402BB"/>
    <w:rsid w:val="587500F0"/>
    <w:rsid w:val="587727B6"/>
    <w:rsid w:val="58777B6D"/>
    <w:rsid w:val="58780E61"/>
    <w:rsid w:val="587B479B"/>
    <w:rsid w:val="5880216F"/>
    <w:rsid w:val="58894D09"/>
    <w:rsid w:val="588C4234"/>
    <w:rsid w:val="588D3329"/>
    <w:rsid w:val="589046EA"/>
    <w:rsid w:val="589705AC"/>
    <w:rsid w:val="589917F1"/>
    <w:rsid w:val="589D0BB5"/>
    <w:rsid w:val="58B113C9"/>
    <w:rsid w:val="58B14301"/>
    <w:rsid w:val="58B8154B"/>
    <w:rsid w:val="58BC7C79"/>
    <w:rsid w:val="58CA1735"/>
    <w:rsid w:val="58D02D39"/>
    <w:rsid w:val="58D17AC3"/>
    <w:rsid w:val="58D740C7"/>
    <w:rsid w:val="58D92783"/>
    <w:rsid w:val="58E22D04"/>
    <w:rsid w:val="58E34530"/>
    <w:rsid w:val="58E55BDE"/>
    <w:rsid w:val="58EA12CF"/>
    <w:rsid w:val="58EA23DD"/>
    <w:rsid w:val="58F24F2F"/>
    <w:rsid w:val="58F5279F"/>
    <w:rsid w:val="58F70632"/>
    <w:rsid w:val="59030A18"/>
    <w:rsid w:val="590C37F2"/>
    <w:rsid w:val="59104631"/>
    <w:rsid w:val="5914028A"/>
    <w:rsid w:val="59163AAB"/>
    <w:rsid w:val="591A2206"/>
    <w:rsid w:val="59253085"/>
    <w:rsid w:val="59266DFD"/>
    <w:rsid w:val="592A2E64"/>
    <w:rsid w:val="592E109E"/>
    <w:rsid w:val="592F5CB1"/>
    <w:rsid w:val="59393946"/>
    <w:rsid w:val="593E5EF4"/>
    <w:rsid w:val="59481573"/>
    <w:rsid w:val="594D6137"/>
    <w:rsid w:val="594D793E"/>
    <w:rsid w:val="594F56D0"/>
    <w:rsid w:val="594F6964"/>
    <w:rsid w:val="59541B85"/>
    <w:rsid w:val="5954396A"/>
    <w:rsid w:val="596244EC"/>
    <w:rsid w:val="59641B83"/>
    <w:rsid w:val="5968049B"/>
    <w:rsid w:val="597A4A53"/>
    <w:rsid w:val="597E4579"/>
    <w:rsid w:val="597F30E6"/>
    <w:rsid w:val="5980475F"/>
    <w:rsid w:val="59834DB8"/>
    <w:rsid w:val="59851684"/>
    <w:rsid w:val="598955F1"/>
    <w:rsid w:val="598A738C"/>
    <w:rsid w:val="598B6938"/>
    <w:rsid w:val="598D03DE"/>
    <w:rsid w:val="598D2673"/>
    <w:rsid w:val="598D5E93"/>
    <w:rsid w:val="599450C5"/>
    <w:rsid w:val="599B65F0"/>
    <w:rsid w:val="599E5C85"/>
    <w:rsid w:val="599F6A5C"/>
    <w:rsid w:val="59A477DF"/>
    <w:rsid w:val="59A85A64"/>
    <w:rsid w:val="59AA1EBE"/>
    <w:rsid w:val="59B16DE3"/>
    <w:rsid w:val="59B3356D"/>
    <w:rsid w:val="59BA403E"/>
    <w:rsid w:val="59BB4D65"/>
    <w:rsid w:val="59C24EB3"/>
    <w:rsid w:val="59C42F2C"/>
    <w:rsid w:val="59CB0A00"/>
    <w:rsid w:val="59CF4D9E"/>
    <w:rsid w:val="59D21EB0"/>
    <w:rsid w:val="59D3257E"/>
    <w:rsid w:val="59DB6176"/>
    <w:rsid w:val="59DF04E2"/>
    <w:rsid w:val="59E24052"/>
    <w:rsid w:val="59F054CD"/>
    <w:rsid w:val="59F21898"/>
    <w:rsid w:val="59F92B1D"/>
    <w:rsid w:val="59F96435"/>
    <w:rsid w:val="59FC5BE5"/>
    <w:rsid w:val="5A04713E"/>
    <w:rsid w:val="5A064EAD"/>
    <w:rsid w:val="5A0F5839"/>
    <w:rsid w:val="5A103E02"/>
    <w:rsid w:val="5A155D38"/>
    <w:rsid w:val="5A160C1F"/>
    <w:rsid w:val="5A175A19"/>
    <w:rsid w:val="5A183564"/>
    <w:rsid w:val="5A19426B"/>
    <w:rsid w:val="5A1C39E4"/>
    <w:rsid w:val="5A200C8B"/>
    <w:rsid w:val="5A281E09"/>
    <w:rsid w:val="5A28322A"/>
    <w:rsid w:val="5A295ECB"/>
    <w:rsid w:val="5A2C12EB"/>
    <w:rsid w:val="5A317807"/>
    <w:rsid w:val="5A320200"/>
    <w:rsid w:val="5A332F58"/>
    <w:rsid w:val="5A34044F"/>
    <w:rsid w:val="5A3C0842"/>
    <w:rsid w:val="5A3D1453"/>
    <w:rsid w:val="5A3F04B5"/>
    <w:rsid w:val="5A430D1B"/>
    <w:rsid w:val="5A4610BC"/>
    <w:rsid w:val="5A477A33"/>
    <w:rsid w:val="5A4E0DCB"/>
    <w:rsid w:val="5A4F5EDF"/>
    <w:rsid w:val="5A515FAD"/>
    <w:rsid w:val="5A550A42"/>
    <w:rsid w:val="5A597BCD"/>
    <w:rsid w:val="5A5A0B0C"/>
    <w:rsid w:val="5A5B2AD6"/>
    <w:rsid w:val="5A5B6C1A"/>
    <w:rsid w:val="5A5D4E9F"/>
    <w:rsid w:val="5A5E2E11"/>
    <w:rsid w:val="5A60293C"/>
    <w:rsid w:val="5A6421C3"/>
    <w:rsid w:val="5A644234"/>
    <w:rsid w:val="5A6574B1"/>
    <w:rsid w:val="5A676F9B"/>
    <w:rsid w:val="5A693D8B"/>
    <w:rsid w:val="5A694C5E"/>
    <w:rsid w:val="5A6B4153"/>
    <w:rsid w:val="5A6E7561"/>
    <w:rsid w:val="5A79166B"/>
    <w:rsid w:val="5A7F6C6D"/>
    <w:rsid w:val="5A8021A7"/>
    <w:rsid w:val="5A806DD1"/>
    <w:rsid w:val="5A81261A"/>
    <w:rsid w:val="5A851C0C"/>
    <w:rsid w:val="5A851C48"/>
    <w:rsid w:val="5A89373E"/>
    <w:rsid w:val="5A951AFB"/>
    <w:rsid w:val="5A981976"/>
    <w:rsid w:val="5A9A66F6"/>
    <w:rsid w:val="5A9F721E"/>
    <w:rsid w:val="5AA07393"/>
    <w:rsid w:val="5AA9643F"/>
    <w:rsid w:val="5AAC0D50"/>
    <w:rsid w:val="5AAE0676"/>
    <w:rsid w:val="5AAF2166"/>
    <w:rsid w:val="5AC10677"/>
    <w:rsid w:val="5AC43604"/>
    <w:rsid w:val="5AC96AC9"/>
    <w:rsid w:val="5ACA353C"/>
    <w:rsid w:val="5AD5239A"/>
    <w:rsid w:val="5ADB7080"/>
    <w:rsid w:val="5ADD173D"/>
    <w:rsid w:val="5AEE394A"/>
    <w:rsid w:val="5AF02C61"/>
    <w:rsid w:val="5AF251E8"/>
    <w:rsid w:val="5AF72497"/>
    <w:rsid w:val="5AF72DDD"/>
    <w:rsid w:val="5AF80170"/>
    <w:rsid w:val="5AFB7C4A"/>
    <w:rsid w:val="5B016AA2"/>
    <w:rsid w:val="5B081EED"/>
    <w:rsid w:val="5B0B44FC"/>
    <w:rsid w:val="5B0D2022"/>
    <w:rsid w:val="5B1546D7"/>
    <w:rsid w:val="5B1671E5"/>
    <w:rsid w:val="5B1F4CBE"/>
    <w:rsid w:val="5B227C52"/>
    <w:rsid w:val="5B24629E"/>
    <w:rsid w:val="5B263A71"/>
    <w:rsid w:val="5B307FE1"/>
    <w:rsid w:val="5B323837"/>
    <w:rsid w:val="5B377276"/>
    <w:rsid w:val="5B3E4B19"/>
    <w:rsid w:val="5B3E56F1"/>
    <w:rsid w:val="5B4040B3"/>
    <w:rsid w:val="5B467526"/>
    <w:rsid w:val="5B4812AC"/>
    <w:rsid w:val="5B547C51"/>
    <w:rsid w:val="5B552AEF"/>
    <w:rsid w:val="5B5910C2"/>
    <w:rsid w:val="5B6634E0"/>
    <w:rsid w:val="5B683565"/>
    <w:rsid w:val="5B6A228C"/>
    <w:rsid w:val="5B6F2DAA"/>
    <w:rsid w:val="5B787E44"/>
    <w:rsid w:val="5B7946B3"/>
    <w:rsid w:val="5B8019F4"/>
    <w:rsid w:val="5B8075E3"/>
    <w:rsid w:val="5B835E40"/>
    <w:rsid w:val="5B8761A5"/>
    <w:rsid w:val="5B8A06E1"/>
    <w:rsid w:val="5B8A2267"/>
    <w:rsid w:val="5B8D01AB"/>
    <w:rsid w:val="5B950A9F"/>
    <w:rsid w:val="5B9757DD"/>
    <w:rsid w:val="5B991B08"/>
    <w:rsid w:val="5B9C50FA"/>
    <w:rsid w:val="5BA82F01"/>
    <w:rsid w:val="5BAB3D22"/>
    <w:rsid w:val="5BB27143"/>
    <w:rsid w:val="5BB403CA"/>
    <w:rsid w:val="5BB601D8"/>
    <w:rsid w:val="5BBA55DA"/>
    <w:rsid w:val="5BC12C30"/>
    <w:rsid w:val="5BC14BBB"/>
    <w:rsid w:val="5BC5104F"/>
    <w:rsid w:val="5BC710D5"/>
    <w:rsid w:val="5BCB4EE9"/>
    <w:rsid w:val="5BCD17B1"/>
    <w:rsid w:val="5BD90295"/>
    <w:rsid w:val="5BDC4485"/>
    <w:rsid w:val="5BDE05AB"/>
    <w:rsid w:val="5BEA5EBF"/>
    <w:rsid w:val="5BF40170"/>
    <w:rsid w:val="5BF81431"/>
    <w:rsid w:val="5BFB1A06"/>
    <w:rsid w:val="5BFD3014"/>
    <w:rsid w:val="5C011030"/>
    <w:rsid w:val="5C016FFD"/>
    <w:rsid w:val="5C0276AD"/>
    <w:rsid w:val="5C036F81"/>
    <w:rsid w:val="5C042206"/>
    <w:rsid w:val="5C050F4B"/>
    <w:rsid w:val="5C07081F"/>
    <w:rsid w:val="5C0D57DF"/>
    <w:rsid w:val="5C0F7BB7"/>
    <w:rsid w:val="5C1023D9"/>
    <w:rsid w:val="5C1318BA"/>
    <w:rsid w:val="5C134CEA"/>
    <w:rsid w:val="5C177D1D"/>
    <w:rsid w:val="5C190633"/>
    <w:rsid w:val="5C1949F7"/>
    <w:rsid w:val="5C1B076F"/>
    <w:rsid w:val="5C1C2364"/>
    <w:rsid w:val="5C2337C8"/>
    <w:rsid w:val="5C253F9F"/>
    <w:rsid w:val="5C325071"/>
    <w:rsid w:val="5C3F3EF3"/>
    <w:rsid w:val="5C406A75"/>
    <w:rsid w:val="5C425CFC"/>
    <w:rsid w:val="5C444B87"/>
    <w:rsid w:val="5C473312"/>
    <w:rsid w:val="5C4D6D66"/>
    <w:rsid w:val="5C4E1139"/>
    <w:rsid w:val="5C563B73"/>
    <w:rsid w:val="5C577F62"/>
    <w:rsid w:val="5C5B304E"/>
    <w:rsid w:val="5C670A70"/>
    <w:rsid w:val="5C673F52"/>
    <w:rsid w:val="5C69099D"/>
    <w:rsid w:val="5C6C0FCA"/>
    <w:rsid w:val="5C743D71"/>
    <w:rsid w:val="5C745F54"/>
    <w:rsid w:val="5C7A78B5"/>
    <w:rsid w:val="5C7B5CCB"/>
    <w:rsid w:val="5C7C1F81"/>
    <w:rsid w:val="5C7F0582"/>
    <w:rsid w:val="5C7F61EE"/>
    <w:rsid w:val="5C8046E5"/>
    <w:rsid w:val="5C815C9C"/>
    <w:rsid w:val="5C82434A"/>
    <w:rsid w:val="5C83097C"/>
    <w:rsid w:val="5C89032A"/>
    <w:rsid w:val="5C8A6DA1"/>
    <w:rsid w:val="5C95057F"/>
    <w:rsid w:val="5C964185"/>
    <w:rsid w:val="5C9B365E"/>
    <w:rsid w:val="5C9D5164"/>
    <w:rsid w:val="5C9F584D"/>
    <w:rsid w:val="5CA36896"/>
    <w:rsid w:val="5CA661DC"/>
    <w:rsid w:val="5CA70254"/>
    <w:rsid w:val="5CAD4779"/>
    <w:rsid w:val="5CB45E5D"/>
    <w:rsid w:val="5CB75D37"/>
    <w:rsid w:val="5CBA4CFF"/>
    <w:rsid w:val="5CBC497B"/>
    <w:rsid w:val="5CBF3F12"/>
    <w:rsid w:val="5CC22998"/>
    <w:rsid w:val="5CC46711"/>
    <w:rsid w:val="5CC50D48"/>
    <w:rsid w:val="5CC71B7A"/>
    <w:rsid w:val="5CCE6D28"/>
    <w:rsid w:val="5CCF761B"/>
    <w:rsid w:val="5CD17B63"/>
    <w:rsid w:val="5CD70F2E"/>
    <w:rsid w:val="5CDB48E4"/>
    <w:rsid w:val="5CDC217C"/>
    <w:rsid w:val="5CDC7EFE"/>
    <w:rsid w:val="5CDD56AF"/>
    <w:rsid w:val="5CE74E86"/>
    <w:rsid w:val="5CE80F0E"/>
    <w:rsid w:val="5CEC5C67"/>
    <w:rsid w:val="5CF50973"/>
    <w:rsid w:val="5CFA0384"/>
    <w:rsid w:val="5CFA65D6"/>
    <w:rsid w:val="5CFB212B"/>
    <w:rsid w:val="5CFD1C22"/>
    <w:rsid w:val="5CFF6109"/>
    <w:rsid w:val="5D04588F"/>
    <w:rsid w:val="5D067D00"/>
    <w:rsid w:val="5D072AA1"/>
    <w:rsid w:val="5D0A7F49"/>
    <w:rsid w:val="5D0D6309"/>
    <w:rsid w:val="5D0E0479"/>
    <w:rsid w:val="5D0E76BF"/>
    <w:rsid w:val="5D133EF3"/>
    <w:rsid w:val="5D172CE4"/>
    <w:rsid w:val="5D25533A"/>
    <w:rsid w:val="5D266ECA"/>
    <w:rsid w:val="5D2D04B3"/>
    <w:rsid w:val="5D310BE5"/>
    <w:rsid w:val="5D3229A9"/>
    <w:rsid w:val="5D367600"/>
    <w:rsid w:val="5D387C05"/>
    <w:rsid w:val="5D3970FE"/>
    <w:rsid w:val="5D3A10F2"/>
    <w:rsid w:val="5D3A7470"/>
    <w:rsid w:val="5D3F4864"/>
    <w:rsid w:val="5D3F79F2"/>
    <w:rsid w:val="5D483C1B"/>
    <w:rsid w:val="5D4B04F7"/>
    <w:rsid w:val="5D4D6355"/>
    <w:rsid w:val="5D50269A"/>
    <w:rsid w:val="5D527DAE"/>
    <w:rsid w:val="5D566EB6"/>
    <w:rsid w:val="5D5932FD"/>
    <w:rsid w:val="5D6172F6"/>
    <w:rsid w:val="5D641CA2"/>
    <w:rsid w:val="5D662362"/>
    <w:rsid w:val="5D6638C9"/>
    <w:rsid w:val="5D6D4FFA"/>
    <w:rsid w:val="5D6F11DC"/>
    <w:rsid w:val="5D70709C"/>
    <w:rsid w:val="5D744CCD"/>
    <w:rsid w:val="5D7810FD"/>
    <w:rsid w:val="5D783106"/>
    <w:rsid w:val="5D786DD0"/>
    <w:rsid w:val="5D7C5B73"/>
    <w:rsid w:val="5D7D2568"/>
    <w:rsid w:val="5D7E4233"/>
    <w:rsid w:val="5D8440F2"/>
    <w:rsid w:val="5D8539AB"/>
    <w:rsid w:val="5D8547C1"/>
    <w:rsid w:val="5D867E6A"/>
    <w:rsid w:val="5D8B36D2"/>
    <w:rsid w:val="5D8D2FA6"/>
    <w:rsid w:val="5D916F3A"/>
    <w:rsid w:val="5D95526A"/>
    <w:rsid w:val="5D9F28C2"/>
    <w:rsid w:val="5DA552E2"/>
    <w:rsid w:val="5DAA1DAA"/>
    <w:rsid w:val="5DB17A78"/>
    <w:rsid w:val="5DB91CE8"/>
    <w:rsid w:val="5DBC4685"/>
    <w:rsid w:val="5DBE13B2"/>
    <w:rsid w:val="5DC218F4"/>
    <w:rsid w:val="5DC752CB"/>
    <w:rsid w:val="5DC81AF1"/>
    <w:rsid w:val="5DD06906"/>
    <w:rsid w:val="5DDA4474"/>
    <w:rsid w:val="5DDA7FB0"/>
    <w:rsid w:val="5DE177E1"/>
    <w:rsid w:val="5DE3706A"/>
    <w:rsid w:val="5DE72864"/>
    <w:rsid w:val="5DE96EA9"/>
    <w:rsid w:val="5DEE0FF2"/>
    <w:rsid w:val="5DF03CF4"/>
    <w:rsid w:val="5DF610B5"/>
    <w:rsid w:val="5DF9688E"/>
    <w:rsid w:val="5E086CA2"/>
    <w:rsid w:val="5E0A3DC1"/>
    <w:rsid w:val="5E0B24C6"/>
    <w:rsid w:val="5E10526A"/>
    <w:rsid w:val="5E10715E"/>
    <w:rsid w:val="5E120341"/>
    <w:rsid w:val="5E12581E"/>
    <w:rsid w:val="5E14352C"/>
    <w:rsid w:val="5E191A71"/>
    <w:rsid w:val="5E1B1893"/>
    <w:rsid w:val="5E1B7ADF"/>
    <w:rsid w:val="5E214D48"/>
    <w:rsid w:val="5E2264A9"/>
    <w:rsid w:val="5E25076E"/>
    <w:rsid w:val="5E2F22B0"/>
    <w:rsid w:val="5E346BD9"/>
    <w:rsid w:val="5E3B4578"/>
    <w:rsid w:val="5E3B6EA6"/>
    <w:rsid w:val="5E3D3CBE"/>
    <w:rsid w:val="5E3E24F3"/>
    <w:rsid w:val="5E416FF0"/>
    <w:rsid w:val="5E492CAA"/>
    <w:rsid w:val="5E4E66E7"/>
    <w:rsid w:val="5E4E6D51"/>
    <w:rsid w:val="5E503013"/>
    <w:rsid w:val="5E51289B"/>
    <w:rsid w:val="5E517CA7"/>
    <w:rsid w:val="5E5717EB"/>
    <w:rsid w:val="5E5B12F6"/>
    <w:rsid w:val="5E5C6132"/>
    <w:rsid w:val="5E601419"/>
    <w:rsid w:val="5E60519B"/>
    <w:rsid w:val="5E615A44"/>
    <w:rsid w:val="5E6C52B2"/>
    <w:rsid w:val="5E740548"/>
    <w:rsid w:val="5E785FF0"/>
    <w:rsid w:val="5E7E5FE3"/>
    <w:rsid w:val="5E800D5D"/>
    <w:rsid w:val="5E8778A7"/>
    <w:rsid w:val="5E89245F"/>
    <w:rsid w:val="5E8A0352"/>
    <w:rsid w:val="5E8C6B7C"/>
    <w:rsid w:val="5E9744BC"/>
    <w:rsid w:val="5E9800C7"/>
    <w:rsid w:val="5E9F625A"/>
    <w:rsid w:val="5EA031AD"/>
    <w:rsid w:val="5EA44A4C"/>
    <w:rsid w:val="5EA6741E"/>
    <w:rsid w:val="5EA70098"/>
    <w:rsid w:val="5EAF4FAB"/>
    <w:rsid w:val="5EAF5579"/>
    <w:rsid w:val="5EB26978"/>
    <w:rsid w:val="5EB6477F"/>
    <w:rsid w:val="5EB80365"/>
    <w:rsid w:val="5EB837E2"/>
    <w:rsid w:val="5EC15A4C"/>
    <w:rsid w:val="5EC22369"/>
    <w:rsid w:val="5ECB647C"/>
    <w:rsid w:val="5ECE3876"/>
    <w:rsid w:val="5ED750F1"/>
    <w:rsid w:val="5EDF5A84"/>
    <w:rsid w:val="5EE35594"/>
    <w:rsid w:val="5EE46B28"/>
    <w:rsid w:val="5EEB4428"/>
    <w:rsid w:val="5EF01A3F"/>
    <w:rsid w:val="5EFA61AE"/>
    <w:rsid w:val="5EFB43CA"/>
    <w:rsid w:val="5EFD2359"/>
    <w:rsid w:val="5EFD248B"/>
    <w:rsid w:val="5F007E85"/>
    <w:rsid w:val="5F0244D5"/>
    <w:rsid w:val="5F040956"/>
    <w:rsid w:val="5F0F4F8D"/>
    <w:rsid w:val="5F1B0AD1"/>
    <w:rsid w:val="5F2F2179"/>
    <w:rsid w:val="5F325AB8"/>
    <w:rsid w:val="5F366F71"/>
    <w:rsid w:val="5F3A0A82"/>
    <w:rsid w:val="5F44779B"/>
    <w:rsid w:val="5F4B1D08"/>
    <w:rsid w:val="5F4D0CC0"/>
    <w:rsid w:val="5F4D3BE9"/>
    <w:rsid w:val="5F4D7FD8"/>
    <w:rsid w:val="5F4E6FA2"/>
    <w:rsid w:val="5F5226F9"/>
    <w:rsid w:val="5F53778F"/>
    <w:rsid w:val="5F542D4A"/>
    <w:rsid w:val="5F5A602D"/>
    <w:rsid w:val="5F5D677A"/>
    <w:rsid w:val="5F642183"/>
    <w:rsid w:val="5F654A09"/>
    <w:rsid w:val="5F670832"/>
    <w:rsid w:val="5F675C28"/>
    <w:rsid w:val="5F685375"/>
    <w:rsid w:val="5F726FEA"/>
    <w:rsid w:val="5F7353F7"/>
    <w:rsid w:val="5F757B6E"/>
    <w:rsid w:val="5F7640ED"/>
    <w:rsid w:val="5F785BB0"/>
    <w:rsid w:val="5F79403F"/>
    <w:rsid w:val="5F7A4652"/>
    <w:rsid w:val="5F7A78A4"/>
    <w:rsid w:val="5F812FDF"/>
    <w:rsid w:val="5F816AF5"/>
    <w:rsid w:val="5F832C1C"/>
    <w:rsid w:val="5F871D42"/>
    <w:rsid w:val="5F8A1A80"/>
    <w:rsid w:val="5F922FC3"/>
    <w:rsid w:val="5F935626"/>
    <w:rsid w:val="5F946088"/>
    <w:rsid w:val="5F98088F"/>
    <w:rsid w:val="5F9A19AB"/>
    <w:rsid w:val="5F9A7BFD"/>
    <w:rsid w:val="5FA30394"/>
    <w:rsid w:val="5FA465BB"/>
    <w:rsid w:val="5FA665A1"/>
    <w:rsid w:val="5FB07420"/>
    <w:rsid w:val="5FB3790E"/>
    <w:rsid w:val="5FB46F10"/>
    <w:rsid w:val="5FC57B4C"/>
    <w:rsid w:val="5FC63271"/>
    <w:rsid w:val="5FC63C3C"/>
    <w:rsid w:val="5FC76B90"/>
    <w:rsid w:val="5FD34027"/>
    <w:rsid w:val="5FE32F82"/>
    <w:rsid w:val="5FE5356E"/>
    <w:rsid w:val="5FE64BF0"/>
    <w:rsid w:val="5FE84E0C"/>
    <w:rsid w:val="5FF13C30"/>
    <w:rsid w:val="5FFA21FB"/>
    <w:rsid w:val="60001269"/>
    <w:rsid w:val="60010EF6"/>
    <w:rsid w:val="60014D3E"/>
    <w:rsid w:val="600373C0"/>
    <w:rsid w:val="6013189A"/>
    <w:rsid w:val="601B0DF1"/>
    <w:rsid w:val="601B5878"/>
    <w:rsid w:val="601D6342"/>
    <w:rsid w:val="601E438A"/>
    <w:rsid w:val="60223C62"/>
    <w:rsid w:val="602433AE"/>
    <w:rsid w:val="60261D92"/>
    <w:rsid w:val="602E60C5"/>
    <w:rsid w:val="602E72BC"/>
    <w:rsid w:val="60305C2E"/>
    <w:rsid w:val="60326087"/>
    <w:rsid w:val="603367C5"/>
    <w:rsid w:val="603C7B1B"/>
    <w:rsid w:val="60403323"/>
    <w:rsid w:val="60421BAE"/>
    <w:rsid w:val="6043192B"/>
    <w:rsid w:val="60436EE8"/>
    <w:rsid w:val="6045400C"/>
    <w:rsid w:val="6048503D"/>
    <w:rsid w:val="604C459F"/>
    <w:rsid w:val="60503F71"/>
    <w:rsid w:val="60574467"/>
    <w:rsid w:val="6057789C"/>
    <w:rsid w:val="605C1814"/>
    <w:rsid w:val="605E3219"/>
    <w:rsid w:val="60716AFD"/>
    <w:rsid w:val="6074471D"/>
    <w:rsid w:val="607D5554"/>
    <w:rsid w:val="607D6E3C"/>
    <w:rsid w:val="607F3CB4"/>
    <w:rsid w:val="60822B6A"/>
    <w:rsid w:val="608A7880"/>
    <w:rsid w:val="608B45C9"/>
    <w:rsid w:val="60913F95"/>
    <w:rsid w:val="6092775F"/>
    <w:rsid w:val="6098413C"/>
    <w:rsid w:val="60984679"/>
    <w:rsid w:val="60A12752"/>
    <w:rsid w:val="60A24FBB"/>
    <w:rsid w:val="60B01F0B"/>
    <w:rsid w:val="60B116A2"/>
    <w:rsid w:val="60B32EE5"/>
    <w:rsid w:val="60B3378C"/>
    <w:rsid w:val="60B66A2D"/>
    <w:rsid w:val="60BB6130"/>
    <w:rsid w:val="60BF42A0"/>
    <w:rsid w:val="60D35B69"/>
    <w:rsid w:val="60DF4E6E"/>
    <w:rsid w:val="60E12AFC"/>
    <w:rsid w:val="60E43825"/>
    <w:rsid w:val="60EC2CF2"/>
    <w:rsid w:val="60F21F2A"/>
    <w:rsid w:val="60F475F4"/>
    <w:rsid w:val="60F51219"/>
    <w:rsid w:val="60F877AC"/>
    <w:rsid w:val="60FA284C"/>
    <w:rsid w:val="60FA53D0"/>
    <w:rsid w:val="610B0DB2"/>
    <w:rsid w:val="61102B6E"/>
    <w:rsid w:val="61123338"/>
    <w:rsid w:val="61173D9D"/>
    <w:rsid w:val="6119086A"/>
    <w:rsid w:val="611A677D"/>
    <w:rsid w:val="6120649A"/>
    <w:rsid w:val="6126485C"/>
    <w:rsid w:val="6126799A"/>
    <w:rsid w:val="612A53FA"/>
    <w:rsid w:val="612B02BD"/>
    <w:rsid w:val="61372D80"/>
    <w:rsid w:val="613A3445"/>
    <w:rsid w:val="614E7FAE"/>
    <w:rsid w:val="614F4F60"/>
    <w:rsid w:val="6158617B"/>
    <w:rsid w:val="615B4B4A"/>
    <w:rsid w:val="61607687"/>
    <w:rsid w:val="61610E1A"/>
    <w:rsid w:val="616728DF"/>
    <w:rsid w:val="616B6792"/>
    <w:rsid w:val="61722BDF"/>
    <w:rsid w:val="61774F6F"/>
    <w:rsid w:val="61804E40"/>
    <w:rsid w:val="61806CA1"/>
    <w:rsid w:val="6183396F"/>
    <w:rsid w:val="6189573B"/>
    <w:rsid w:val="618F19E3"/>
    <w:rsid w:val="618F5658"/>
    <w:rsid w:val="61911898"/>
    <w:rsid w:val="61923281"/>
    <w:rsid w:val="61963D8D"/>
    <w:rsid w:val="619D5782"/>
    <w:rsid w:val="619F772F"/>
    <w:rsid w:val="61A002FD"/>
    <w:rsid w:val="61A131E0"/>
    <w:rsid w:val="61A92379"/>
    <w:rsid w:val="61B17415"/>
    <w:rsid w:val="61BC20AC"/>
    <w:rsid w:val="61BE771C"/>
    <w:rsid w:val="61C431B6"/>
    <w:rsid w:val="61CA568F"/>
    <w:rsid w:val="61CE17A6"/>
    <w:rsid w:val="61DA1C21"/>
    <w:rsid w:val="61DF3D4F"/>
    <w:rsid w:val="61E0223F"/>
    <w:rsid w:val="61E810F3"/>
    <w:rsid w:val="61E86D20"/>
    <w:rsid w:val="61EC17B0"/>
    <w:rsid w:val="61EF5CFC"/>
    <w:rsid w:val="61F061FA"/>
    <w:rsid w:val="61F672FC"/>
    <w:rsid w:val="61FA42BB"/>
    <w:rsid w:val="61FF593F"/>
    <w:rsid w:val="620067C6"/>
    <w:rsid w:val="62013F63"/>
    <w:rsid w:val="62092BF2"/>
    <w:rsid w:val="62095317"/>
    <w:rsid w:val="620B002B"/>
    <w:rsid w:val="620D0B5A"/>
    <w:rsid w:val="62117FB9"/>
    <w:rsid w:val="621243C2"/>
    <w:rsid w:val="62132EE0"/>
    <w:rsid w:val="62135A24"/>
    <w:rsid w:val="621C1FCA"/>
    <w:rsid w:val="6220088D"/>
    <w:rsid w:val="62210161"/>
    <w:rsid w:val="62266F52"/>
    <w:rsid w:val="623E6398"/>
    <w:rsid w:val="62454929"/>
    <w:rsid w:val="624D0F56"/>
    <w:rsid w:val="624D413B"/>
    <w:rsid w:val="624D519C"/>
    <w:rsid w:val="624F5771"/>
    <w:rsid w:val="62570027"/>
    <w:rsid w:val="62595B4D"/>
    <w:rsid w:val="62615771"/>
    <w:rsid w:val="626459FF"/>
    <w:rsid w:val="6269165A"/>
    <w:rsid w:val="626A1B08"/>
    <w:rsid w:val="627604AD"/>
    <w:rsid w:val="62773FBC"/>
    <w:rsid w:val="627E60D3"/>
    <w:rsid w:val="628030DA"/>
    <w:rsid w:val="62807C40"/>
    <w:rsid w:val="62861BAC"/>
    <w:rsid w:val="62893A37"/>
    <w:rsid w:val="628C450E"/>
    <w:rsid w:val="628F1AA2"/>
    <w:rsid w:val="62911C71"/>
    <w:rsid w:val="62976E8B"/>
    <w:rsid w:val="629E17B2"/>
    <w:rsid w:val="62A06908"/>
    <w:rsid w:val="62A274F4"/>
    <w:rsid w:val="62A51216"/>
    <w:rsid w:val="62B41313"/>
    <w:rsid w:val="62B511E9"/>
    <w:rsid w:val="62B65115"/>
    <w:rsid w:val="62B7146E"/>
    <w:rsid w:val="62BE1B6C"/>
    <w:rsid w:val="62BF00A6"/>
    <w:rsid w:val="62C4234D"/>
    <w:rsid w:val="62C9740A"/>
    <w:rsid w:val="62CA412F"/>
    <w:rsid w:val="62CE47FD"/>
    <w:rsid w:val="62D17DD9"/>
    <w:rsid w:val="62D4425D"/>
    <w:rsid w:val="62D62C6C"/>
    <w:rsid w:val="62E01A47"/>
    <w:rsid w:val="62E55633"/>
    <w:rsid w:val="62E70B18"/>
    <w:rsid w:val="62EB5315"/>
    <w:rsid w:val="62F216E3"/>
    <w:rsid w:val="62F34F30"/>
    <w:rsid w:val="62F41D77"/>
    <w:rsid w:val="62F45876"/>
    <w:rsid w:val="62F567CA"/>
    <w:rsid w:val="62F60A05"/>
    <w:rsid w:val="62F66865"/>
    <w:rsid w:val="62FA7330"/>
    <w:rsid w:val="63051557"/>
    <w:rsid w:val="63061328"/>
    <w:rsid w:val="63062E09"/>
    <w:rsid w:val="630A1EAC"/>
    <w:rsid w:val="630B44EB"/>
    <w:rsid w:val="630E06E5"/>
    <w:rsid w:val="630E2DDB"/>
    <w:rsid w:val="63172DD0"/>
    <w:rsid w:val="631736D6"/>
    <w:rsid w:val="63174697"/>
    <w:rsid w:val="631C5807"/>
    <w:rsid w:val="631D32AD"/>
    <w:rsid w:val="6320666B"/>
    <w:rsid w:val="63231381"/>
    <w:rsid w:val="6325603F"/>
    <w:rsid w:val="632C4A14"/>
    <w:rsid w:val="63335D58"/>
    <w:rsid w:val="633C0427"/>
    <w:rsid w:val="633F2619"/>
    <w:rsid w:val="633F3E25"/>
    <w:rsid w:val="6341621F"/>
    <w:rsid w:val="63425C55"/>
    <w:rsid w:val="634824F4"/>
    <w:rsid w:val="6353259C"/>
    <w:rsid w:val="63557B22"/>
    <w:rsid w:val="63560B97"/>
    <w:rsid w:val="63576F08"/>
    <w:rsid w:val="635A36A3"/>
    <w:rsid w:val="635C2D4D"/>
    <w:rsid w:val="635C4DE8"/>
    <w:rsid w:val="635F54A2"/>
    <w:rsid w:val="63640C4D"/>
    <w:rsid w:val="63663931"/>
    <w:rsid w:val="636E1BC8"/>
    <w:rsid w:val="63727871"/>
    <w:rsid w:val="6376028C"/>
    <w:rsid w:val="6376591A"/>
    <w:rsid w:val="637718B8"/>
    <w:rsid w:val="63771AD6"/>
    <w:rsid w:val="637D564F"/>
    <w:rsid w:val="63812F2B"/>
    <w:rsid w:val="638144F2"/>
    <w:rsid w:val="638241A2"/>
    <w:rsid w:val="63877F79"/>
    <w:rsid w:val="638C2C54"/>
    <w:rsid w:val="6395667D"/>
    <w:rsid w:val="639776A1"/>
    <w:rsid w:val="639808F7"/>
    <w:rsid w:val="63A062FD"/>
    <w:rsid w:val="63AB062A"/>
    <w:rsid w:val="63AE7F72"/>
    <w:rsid w:val="63B05082"/>
    <w:rsid w:val="63B13B60"/>
    <w:rsid w:val="63B870B6"/>
    <w:rsid w:val="63BC45E5"/>
    <w:rsid w:val="63BE0E7C"/>
    <w:rsid w:val="63C17E4E"/>
    <w:rsid w:val="63C641AF"/>
    <w:rsid w:val="63C83B19"/>
    <w:rsid w:val="63CB2A7A"/>
    <w:rsid w:val="63D04823"/>
    <w:rsid w:val="63DC5F26"/>
    <w:rsid w:val="63DD4EB5"/>
    <w:rsid w:val="63E47698"/>
    <w:rsid w:val="63E6746C"/>
    <w:rsid w:val="63EB7133"/>
    <w:rsid w:val="63ED7D34"/>
    <w:rsid w:val="63EE74FB"/>
    <w:rsid w:val="63F17315"/>
    <w:rsid w:val="63F61977"/>
    <w:rsid w:val="63FB0961"/>
    <w:rsid w:val="63FB1DA5"/>
    <w:rsid w:val="63FE3079"/>
    <w:rsid w:val="63FE4552"/>
    <w:rsid w:val="640001E2"/>
    <w:rsid w:val="64066D7D"/>
    <w:rsid w:val="640C2620"/>
    <w:rsid w:val="641074F1"/>
    <w:rsid w:val="641578CB"/>
    <w:rsid w:val="64174441"/>
    <w:rsid w:val="64176BAC"/>
    <w:rsid w:val="64260E65"/>
    <w:rsid w:val="64266C80"/>
    <w:rsid w:val="642B1FD4"/>
    <w:rsid w:val="642F7670"/>
    <w:rsid w:val="643047DE"/>
    <w:rsid w:val="64310B7B"/>
    <w:rsid w:val="643336A3"/>
    <w:rsid w:val="64353E26"/>
    <w:rsid w:val="643662F2"/>
    <w:rsid w:val="643A6E15"/>
    <w:rsid w:val="643E324C"/>
    <w:rsid w:val="64423404"/>
    <w:rsid w:val="64436AB5"/>
    <w:rsid w:val="64452E8C"/>
    <w:rsid w:val="644722BC"/>
    <w:rsid w:val="64473230"/>
    <w:rsid w:val="644A7E43"/>
    <w:rsid w:val="644B308D"/>
    <w:rsid w:val="644C0A28"/>
    <w:rsid w:val="644D16E1"/>
    <w:rsid w:val="6452587C"/>
    <w:rsid w:val="645647A8"/>
    <w:rsid w:val="645706A8"/>
    <w:rsid w:val="64577462"/>
    <w:rsid w:val="64590855"/>
    <w:rsid w:val="645A3E6C"/>
    <w:rsid w:val="645B2050"/>
    <w:rsid w:val="64632CB3"/>
    <w:rsid w:val="6469587E"/>
    <w:rsid w:val="646A7A78"/>
    <w:rsid w:val="646F7C30"/>
    <w:rsid w:val="64713436"/>
    <w:rsid w:val="64723DA0"/>
    <w:rsid w:val="6477675E"/>
    <w:rsid w:val="647C5B23"/>
    <w:rsid w:val="647F2892"/>
    <w:rsid w:val="64833355"/>
    <w:rsid w:val="64850E7B"/>
    <w:rsid w:val="648F06B6"/>
    <w:rsid w:val="64991651"/>
    <w:rsid w:val="649966D5"/>
    <w:rsid w:val="649B5C48"/>
    <w:rsid w:val="649C0C72"/>
    <w:rsid w:val="649D56BB"/>
    <w:rsid w:val="64A92A23"/>
    <w:rsid w:val="64AA2690"/>
    <w:rsid w:val="64AB1DE4"/>
    <w:rsid w:val="64B41760"/>
    <w:rsid w:val="64BA59D6"/>
    <w:rsid w:val="64BE25DF"/>
    <w:rsid w:val="64C572AD"/>
    <w:rsid w:val="64C71494"/>
    <w:rsid w:val="64CE3F1B"/>
    <w:rsid w:val="64D36AE2"/>
    <w:rsid w:val="64D43BB1"/>
    <w:rsid w:val="64DF38D6"/>
    <w:rsid w:val="64DF3AB8"/>
    <w:rsid w:val="64E536C8"/>
    <w:rsid w:val="64E8140A"/>
    <w:rsid w:val="64E93D2E"/>
    <w:rsid w:val="64ED40ED"/>
    <w:rsid w:val="64EF7C62"/>
    <w:rsid w:val="64F5181E"/>
    <w:rsid w:val="64F84906"/>
    <w:rsid w:val="64FB545D"/>
    <w:rsid w:val="64FE0274"/>
    <w:rsid w:val="65000502"/>
    <w:rsid w:val="65023BA2"/>
    <w:rsid w:val="65055B18"/>
    <w:rsid w:val="65122FF4"/>
    <w:rsid w:val="651D72B5"/>
    <w:rsid w:val="652C579B"/>
    <w:rsid w:val="6531690D"/>
    <w:rsid w:val="65323396"/>
    <w:rsid w:val="65327E98"/>
    <w:rsid w:val="65330D43"/>
    <w:rsid w:val="65395C2F"/>
    <w:rsid w:val="6542630B"/>
    <w:rsid w:val="65461CE0"/>
    <w:rsid w:val="65491EA9"/>
    <w:rsid w:val="6550697C"/>
    <w:rsid w:val="65643BBE"/>
    <w:rsid w:val="656456C9"/>
    <w:rsid w:val="656548CD"/>
    <w:rsid w:val="656568D0"/>
    <w:rsid w:val="656F182D"/>
    <w:rsid w:val="65736F26"/>
    <w:rsid w:val="6574617F"/>
    <w:rsid w:val="65746D42"/>
    <w:rsid w:val="657A5A36"/>
    <w:rsid w:val="657E6A33"/>
    <w:rsid w:val="65802093"/>
    <w:rsid w:val="6582654A"/>
    <w:rsid w:val="65842EE1"/>
    <w:rsid w:val="65845A5D"/>
    <w:rsid w:val="65851D25"/>
    <w:rsid w:val="65877C94"/>
    <w:rsid w:val="658A37FC"/>
    <w:rsid w:val="65967F1A"/>
    <w:rsid w:val="65993067"/>
    <w:rsid w:val="659F7D1B"/>
    <w:rsid w:val="65A17F37"/>
    <w:rsid w:val="65A72ED1"/>
    <w:rsid w:val="65A96DEB"/>
    <w:rsid w:val="65B15A43"/>
    <w:rsid w:val="65B271E2"/>
    <w:rsid w:val="65B75724"/>
    <w:rsid w:val="65BA47E7"/>
    <w:rsid w:val="65BC73BB"/>
    <w:rsid w:val="65BE11D3"/>
    <w:rsid w:val="65BF6C98"/>
    <w:rsid w:val="65C21C5B"/>
    <w:rsid w:val="65C631B0"/>
    <w:rsid w:val="65C72B5E"/>
    <w:rsid w:val="65CA044B"/>
    <w:rsid w:val="65CA41BF"/>
    <w:rsid w:val="65D8322D"/>
    <w:rsid w:val="65DC5613"/>
    <w:rsid w:val="65E21EFF"/>
    <w:rsid w:val="65ED2D60"/>
    <w:rsid w:val="65F52031"/>
    <w:rsid w:val="65F71BB8"/>
    <w:rsid w:val="65F96B75"/>
    <w:rsid w:val="65FF5AF3"/>
    <w:rsid w:val="6600281A"/>
    <w:rsid w:val="66003FBF"/>
    <w:rsid w:val="66062985"/>
    <w:rsid w:val="660D7026"/>
    <w:rsid w:val="660E4EA0"/>
    <w:rsid w:val="66181AE9"/>
    <w:rsid w:val="661F0E5C"/>
    <w:rsid w:val="662412CC"/>
    <w:rsid w:val="662935AE"/>
    <w:rsid w:val="662A089D"/>
    <w:rsid w:val="66385CBD"/>
    <w:rsid w:val="66401A10"/>
    <w:rsid w:val="664577D7"/>
    <w:rsid w:val="6646463A"/>
    <w:rsid w:val="66472972"/>
    <w:rsid w:val="66481CCB"/>
    <w:rsid w:val="664A4B6B"/>
    <w:rsid w:val="664B39FF"/>
    <w:rsid w:val="66524D8D"/>
    <w:rsid w:val="66552ACF"/>
    <w:rsid w:val="666542CD"/>
    <w:rsid w:val="66661432"/>
    <w:rsid w:val="666A0B90"/>
    <w:rsid w:val="666A657B"/>
    <w:rsid w:val="666F6A97"/>
    <w:rsid w:val="6675023C"/>
    <w:rsid w:val="66776DBA"/>
    <w:rsid w:val="667A0C35"/>
    <w:rsid w:val="667C4992"/>
    <w:rsid w:val="668515EC"/>
    <w:rsid w:val="66855B24"/>
    <w:rsid w:val="66925D08"/>
    <w:rsid w:val="66940A0D"/>
    <w:rsid w:val="669560FF"/>
    <w:rsid w:val="66990C0E"/>
    <w:rsid w:val="669A47A8"/>
    <w:rsid w:val="669D7E69"/>
    <w:rsid w:val="669E188D"/>
    <w:rsid w:val="66A33621"/>
    <w:rsid w:val="66A470EE"/>
    <w:rsid w:val="66B23D5E"/>
    <w:rsid w:val="66B2643E"/>
    <w:rsid w:val="66B77DA8"/>
    <w:rsid w:val="66BA4A17"/>
    <w:rsid w:val="66BB5028"/>
    <w:rsid w:val="66C003AF"/>
    <w:rsid w:val="66C108AC"/>
    <w:rsid w:val="66C25A3F"/>
    <w:rsid w:val="66C403C0"/>
    <w:rsid w:val="66CA5FBD"/>
    <w:rsid w:val="66D165FA"/>
    <w:rsid w:val="66D204A8"/>
    <w:rsid w:val="66D24120"/>
    <w:rsid w:val="66D25ECE"/>
    <w:rsid w:val="66D75E07"/>
    <w:rsid w:val="66E005EB"/>
    <w:rsid w:val="66E37286"/>
    <w:rsid w:val="66E56139"/>
    <w:rsid w:val="66E65041"/>
    <w:rsid w:val="66EC5DF2"/>
    <w:rsid w:val="66EF4B73"/>
    <w:rsid w:val="66F571A9"/>
    <w:rsid w:val="66F72DF8"/>
    <w:rsid w:val="66F80A41"/>
    <w:rsid w:val="66FE59EE"/>
    <w:rsid w:val="67020DF0"/>
    <w:rsid w:val="67083193"/>
    <w:rsid w:val="670A1F91"/>
    <w:rsid w:val="670A65B6"/>
    <w:rsid w:val="670C7632"/>
    <w:rsid w:val="670D6F06"/>
    <w:rsid w:val="670E33AA"/>
    <w:rsid w:val="670F0ED0"/>
    <w:rsid w:val="671B5AC7"/>
    <w:rsid w:val="671C20B0"/>
    <w:rsid w:val="67216394"/>
    <w:rsid w:val="672913BA"/>
    <w:rsid w:val="672A4B3C"/>
    <w:rsid w:val="672B10B0"/>
    <w:rsid w:val="672C5D51"/>
    <w:rsid w:val="672F22A6"/>
    <w:rsid w:val="67307E59"/>
    <w:rsid w:val="67365E4E"/>
    <w:rsid w:val="673966CB"/>
    <w:rsid w:val="673C4EF8"/>
    <w:rsid w:val="673E61BD"/>
    <w:rsid w:val="674500FF"/>
    <w:rsid w:val="674731D1"/>
    <w:rsid w:val="674A1F08"/>
    <w:rsid w:val="675936E0"/>
    <w:rsid w:val="675A5834"/>
    <w:rsid w:val="675B2367"/>
    <w:rsid w:val="675E05E0"/>
    <w:rsid w:val="676054AA"/>
    <w:rsid w:val="67631F20"/>
    <w:rsid w:val="67652B95"/>
    <w:rsid w:val="676559C0"/>
    <w:rsid w:val="67663B1E"/>
    <w:rsid w:val="676A223F"/>
    <w:rsid w:val="676A37ED"/>
    <w:rsid w:val="676F5979"/>
    <w:rsid w:val="676F7BC1"/>
    <w:rsid w:val="677122D5"/>
    <w:rsid w:val="6775273D"/>
    <w:rsid w:val="677D408C"/>
    <w:rsid w:val="679409C1"/>
    <w:rsid w:val="67960986"/>
    <w:rsid w:val="679A2D09"/>
    <w:rsid w:val="679D18C6"/>
    <w:rsid w:val="679E15F5"/>
    <w:rsid w:val="67A356EB"/>
    <w:rsid w:val="67A528E8"/>
    <w:rsid w:val="67A867DB"/>
    <w:rsid w:val="67A90DAC"/>
    <w:rsid w:val="67AA4DE6"/>
    <w:rsid w:val="67AB35E3"/>
    <w:rsid w:val="67AD379C"/>
    <w:rsid w:val="67B23E41"/>
    <w:rsid w:val="67B50A00"/>
    <w:rsid w:val="67B91318"/>
    <w:rsid w:val="67C30A5A"/>
    <w:rsid w:val="67C35A1D"/>
    <w:rsid w:val="67C86A43"/>
    <w:rsid w:val="67CC0B6F"/>
    <w:rsid w:val="67D03E4B"/>
    <w:rsid w:val="67D341D9"/>
    <w:rsid w:val="67D6591D"/>
    <w:rsid w:val="67DC0155"/>
    <w:rsid w:val="67DD1360"/>
    <w:rsid w:val="67E10096"/>
    <w:rsid w:val="67E67330"/>
    <w:rsid w:val="67E73BFB"/>
    <w:rsid w:val="67EA2118"/>
    <w:rsid w:val="67F04A82"/>
    <w:rsid w:val="67F72090"/>
    <w:rsid w:val="67FA1B80"/>
    <w:rsid w:val="67FB0558"/>
    <w:rsid w:val="68043268"/>
    <w:rsid w:val="680452DE"/>
    <w:rsid w:val="680A4CE9"/>
    <w:rsid w:val="680E1DDB"/>
    <w:rsid w:val="680E5553"/>
    <w:rsid w:val="68124481"/>
    <w:rsid w:val="68180843"/>
    <w:rsid w:val="681A238F"/>
    <w:rsid w:val="681A66F7"/>
    <w:rsid w:val="681C682E"/>
    <w:rsid w:val="681E1351"/>
    <w:rsid w:val="68262975"/>
    <w:rsid w:val="68264723"/>
    <w:rsid w:val="68270A7F"/>
    <w:rsid w:val="682A7AE4"/>
    <w:rsid w:val="682B7218"/>
    <w:rsid w:val="68383BEE"/>
    <w:rsid w:val="6838616B"/>
    <w:rsid w:val="68396AB0"/>
    <w:rsid w:val="68397AE4"/>
    <w:rsid w:val="683B507B"/>
    <w:rsid w:val="683C3F47"/>
    <w:rsid w:val="684868CE"/>
    <w:rsid w:val="68582D39"/>
    <w:rsid w:val="685A617B"/>
    <w:rsid w:val="68637725"/>
    <w:rsid w:val="686865CB"/>
    <w:rsid w:val="686A21E8"/>
    <w:rsid w:val="686B0388"/>
    <w:rsid w:val="686B1E95"/>
    <w:rsid w:val="686E6466"/>
    <w:rsid w:val="686F71A6"/>
    <w:rsid w:val="68745DA6"/>
    <w:rsid w:val="687C2595"/>
    <w:rsid w:val="68833924"/>
    <w:rsid w:val="68835908"/>
    <w:rsid w:val="688852CD"/>
    <w:rsid w:val="688C2F03"/>
    <w:rsid w:val="688C3482"/>
    <w:rsid w:val="688E4077"/>
    <w:rsid w:val="688F07EC"/>
    <w:rsid w:val="68903EBD"/>
    <w:rsid w:val="6891694D"/>
    <w:rsid w:val="68970465"/>
    <w:rsid w:val="689773CF"/>
    <w:rsid w:val="689B6A3B"/>
    <w:rsid w:val="689D46D3"/>
    <w:rsid w:val="68A80790"/>
    <w:rsid w:val="68AC5ACD"/>
    <w:rsid w:val="68B355F4"/>
    <w:rsid w:val="68B65AA7"/>
    <w:rsid w:val="68B7181F"/>
    <w:rsid w:val="68B77BC4"/>
    <w:rsid w:val="68B95597"/>
    <w:rsid w:val="68BC0BE4"/>
    <w:rsid w:val="68CD4E32"/>
    <w:rsid w:val="68DB6E8C"/>
    <w:rsid w:val="68E5638C"/>
    <w:rsid w:val="68F00AAB"/>
    <w:rsid w:val="68F63148"/>
    <w:rsid w:val="68F93BE6"/>
    <w:rsid w:val="68FC0779"/>
    <w:rsid w:val="68FC6FF6"/>
    <w:rsid w:val="68FD042D"/>
    <w:rsid w:val="68FD2503"/>
    <w:rsid w:val="69022F16"/>
    <w:rsid w:val="69076303"/>
    <w:rsid w:val="69164798"/>
    <w:rsid w:val="691A1D26"/>
    <w:rsid w:val="691B5353"/>
    <w:rsid w:val="69232A11"/>
    <w:rsid w:val="69244416"/>
    <w:rsid w:val="6927759C"/>
    <w:rsid w:val="692A7A53"/>
    <w:rsid w:val="692D1AE1"/>
    <w:rsid w:val="693410C2"/>
    <w:rsid w:val="69371333"/>
    <w:rsid w:val="6938410A"/>
    <w:rsid w:val="69393919"/>
    <w:rsid w:val="693F2F36"/>
    <w:rsid w:val="693F2FF0"/>
    <w:rsid w:val="69425BF8"/>
    <w:rsid w:val="69465C57"/>
    <w:rsid w:val="69480A0B"/>
    <w:rsid w:val="694C2C10"/>
    <w:rsid w:val="69566FF1"/>
    <w:rsid w:val="695F17E4"/>
    <w:rsid w:val="696077C1"/>
    <w:rsid w:val="6965639F"/>
    <w:rsid w:val="6967052D"/>
    <w:rsid w:val="696C7EE3"/>
    <w:rsid w:val="69763488"/>
    <w:rsid w:val="697661FC"/>
    <w:rsid w:val="698060B5"/>
    <w:rsid w:val="698A4CD8"/>
    <w:rsid w:val="698C0ADA"/>
    <w:rsid w:val="698C2C44"/>
    <w:rsid w:val="69936A2B"/>
    <w:rsid w:val="699700C5"/>
    <w:rsid w:val="699723F3"/>
    <w:rsid w:val="699C2735"/>
    <w:rsid w:val="699C6570"/>
    <w:rsid w:val="69A17079"/>
    <w:rsid w:val="69A30A4E"/>
    <w:rsid w:val="69A36969"/>
    <w:rsid w:val="69A41DA4"/>
    <w:rsid w:val="69A71C05"/>
    <w:rsid w:val="69AA44E1"/>
    <w:rsid w:val="69B03204"/>
    <w:rsid w:val="69B1626F"/>
    <w:rsid w:val="69B1648C"/>
    <w:rsid w:val="69B837F0"/>
    <w:rsid w:val="69C3786D"/>
    <w:rsid w:val="69C74791"/>
    <w:rsid w:val="69D008C3"/>
    <w:rsid w:val="69D53DE9"/>
    <w:rsid w:val="69D678C7"/>
    <w:rsid w:val="69E06093"/>
    <w:rsid w:val="69E15CF4"/>
    <w:rsid w:val="69E76134"/>
    <w:rsid w:val="69ED678B"/>
    <w:rsid w:val="69F820EF"/>
    <w:rsid w:val="69FE3602"/>
    <w:rsid w:val="69FE3CB6"/>
    <w:rsid w:val="69FF3582"/>
    <w:rsid w:val="6A040FB7"/>
    <w:rsid w:val="6A0A1139"/>
    <w:rsid w:val="6A0B1E23"/>
    <w:rsid w:val="6A0E113D"/>
    <w:rsid w:val="6A112E5B"/>
    <w:rsid w:val="6A161ADF"/>
    <w:rsid w:val="6A162621"/>
    <w:rsid w:val="6A2C265A"/>
    <w:rsid w:val="6A2E7991"/>
    <w:rsid w:val="6A334ED5"/>
    <w:rsid w:val="6A3824EC"/>
    <w:rsid w:val="6A3D3EB0"/>
    <w:rsid w:val="6A3D5947"/>
    <w:rsid w:val="6A410CD6"/>
    <w:rsid w:val="6A48354B"/>
    <w:rsid w:val="6A4C6154"/>
    <w:rsid w:val="6A5135AE"/>
    <w:rsid w:val="6A55178B"/>
    <w:rsid w:val="6A5C267E"/>
    <w:rsid w:val="6A5E25E4"/>
    <w:rsid w:val="6A662508"/>
    <w:rsid w:val="6A6712E0"/>
    <w:rsid w:val="6A6A1955"/>
    <w:rsid w:val="6A6A2068"/>
    <w:rsid w:val="6A6E04B9"/>
    <w:rsid w:val="6A722DDE"/>
    <w:rsid w:val="6A7259FE"/>
    <w:rsid w:val="6A7554EE"/>
    <w:rsid w:val="6A77686B"/>
    <w:rsid w:val="6A7D0039"/>
    <w:rsid w:val="6A7E4166"/>
    <w:rsid w:val="6A7F10DC"/>
    <w:rsid w:val="6A85162F"/>
    <w:rsid w:val="6A881716"/>
    <w:rsid w:val="6A8D711E"/>
    <w:rsid w:val="6A992037"/>
    <w:rsid w:val="6A9A6657"/>
    <w:rsid w:val="6A9C6E89"/>
    <w:rsid w:val="6A9C6F1F"/>
    <w:rsid w:val="6AA066ED"/>
    <w:rsid w:val="6AA1685C"/>
    <w:rsid w:val="6AAE004E"/>
    <w:rsid w:val="6AB174AC"/>
    <w:rsid w:val="6AB53ED8"/>
    <w:rsid w:val="6AB54167"/>
    <w:rsid w:val="6ABD734D"/>
    <w:rsid w:val="6AC20228"/>
    <w:rsid w:val="6AC54B57"/>
    <w:rsid w:val="6AC55780"/>
    <w:rsid w:val="6AD7374E"/>
    <w:rsid w:val="6AD90C36"/>
    <w:rsid w:val="6ADA105A"/>
    <w:rsid w:val="6ADB34A2"/>
    <w:rsid w:val="6ADC4178"/>
    <w:rsid w:val="6AE300CF"/>
    <w:rsid w:val="6AF17EF1"/>
    <w:rsid w:val="6AFE3735"/>
    <w:rsid w:val="6B0041E5"/>
    <w:rsid w:val="6B0C358C"/>
    <w:rsid w:val="6B0F4646"/>
    <w:rsid w:val="6B104923"/>
    <w:rsid w:val="6B1D1E3B"/>
    <w:rsid w:val="6B1F2882"/>
    <w:rsid w:val="6B206629"/>
    <w:rsid w:val="6B217574"/>
    <w:rsid w:val="6B243176"/>
    <w:rsid w:val="6B2C3514"/>
    <w:rsid w:val="6B313C47"/>
    <w:rsid w:val="6B346C7D"/>
    <w:rsid w:val="6B3D1555"/>
    <w:rsid w:val="6B3D3867"/>
    <w:rsid w:val="6B3E623A"/>
    <w:rsid w:val="6B403D4E"/>
    <w:rsid w:val="6B457954"/>
    <w:rsid w:val="6B467F12"/>
    <w:rsid w:val="6B4F4AC1"/>
    <w:rsid w:val="6B5126D1"/>
    <w:rsid w:val="6B5C045C"/>
    <w:rsid w:val="6B5D2DB4"/>
    <w:rsid w:val="6B605CF2"/>
    <w:rsid w:val="6B6123FD"/>
    <w:rsid w:val="6B6A215C"/>
    <w:rsid w:val="6B6F1812"/>
    <w:rsid w:val="6B725FDF"/>
    <w:rsid w:val="6B731070"/>
    <w:rsid w:val="6B7B4FB2"/>
    <w:rsid w:val="6B7C05FF"/>
    <w:rsid w:val="6B7C1223"/>
    <w:rsid w:val="6B816597"/>
    <w:rsid w:val="6B8926E7"/>
    <w:rsid w:val="6B9320D0"/>
    <w:rsid w:val="6B933837"/>
    <w:rsid w:val="6BA30FDC"/>
    <w:rsid w:val="6BA354A9"/>
    <w:rsid w:val="6BA75B7B"/>
    <w:rsid w:val="6BA94F14"/>
    <w:rsid w:val="6BAB2AA6"/>
    <w:rsid w:val="6BAC2180"/>
    <w:rsid w:val="6BAC33CE"/>
    <w:rsid w:val="6BBA0F22"/>
    <w:rsid w:val="6BC57E95"/>
    <w:rsid w:val="6BC66CC9"/>
    <w:rsid w:val="6BC85C13"/>
    <w:rsid w:val="6BC8690B"/>
    <w:rsid w:val="6BCB5EED"/>
    <w:rsid w:val="6BD1552E"/>
    <w:rsid w:val="6BD46610"/>
    <w:rsid w:val="6BDB75D3"/>
    <w:rsid w:val="6BDB7FEC"/>
    <w:rsid w:val="6BDE05D2"/>
    <w:rsid w:val="6BE61BF3"/>
    <w:rsid w:val="6BE76FEB"/>
    <w:rsid w:val="6BEE5118"/>
    <w:rsid w:val="6BEE7EF4"/>
    <w:rsid w:val="6BF17137"/>
    <w:rsid w:val="6BF8078A"/>
    <w:rsid w:val="6BF939A4"/>
    <w:rsid w:val="6BFB461E"/>
    <w:rsid w:val="6BFB46CF"/>
    <w:rsid w:val="6C032F5E"/>
    <w:rsid w:val="6C042FCD"/>
    <w:rsid w:val="6C0B5210"/>
    <w:rsid w:val="6C113B1B"/>
    <w:rsid w:val="6C11422C"/>
    <w:rsid w:val="6C134FBF"/>
    <w:rsid w:val="6C1C0DA7"/>
    <w:rsid w:val="6C1C5659"/>
    <w:rsid w:val="6C1E3502"/>
    <w:rsid w:val="6C216A87"/>
    <w:rsid w:val="6C226806"/>
    <w:rsid w:val="6C240F7A"/>
    <w:rsid w:val="6C2531EF"/>
    <w:rsid w:val="6C25505D"/>
    <w:rsid w:val="6C2C6080"/>
    <w:rsid w:val="6C2E7BA1"/>
    <w:rsid w:val="6C3005EF"/>
    <w:rsid w:val="6C351878"/>
    <w:rsid w:val="6C3A47EA"/>
    <w:rsid w:val="6C3D648A"/>
    <w:rsid w:val="6C3D7568"/>
    <w:rsid w:val="6C41570F"/>
    <w:rsid w:val="6C4433CA"/>
    <w:rsid w:val="6C455B7F"/>
    <w:rsid w:val="6C46754E"/>
    <w:rsid w:val="6C494260"/>
    <w:rsid w:val="6C4B4758"/>
    <w:rsid w:val="6C53351D"/>
    <w:rsid w:val="6C55163E"/>
    <w:rsid w:val="6C612208"/>
    <w:rsid w:val="6C646B74"/>
    <w:rsid w:val="6C6643EA"/>
    <w:rsid w:val="6C703B7C"/>
    <w:rsid w:val="6C73316E"/>
    <w:rsid w:val="6C783C1C"/>
    <w:rsid w:val="6C8210F8"/>
    <w:rsid w:val="6C832144"/>
    <w:rsid w:val="6C832A3F"/>
    <w:rsid w:val="6C895281"/>
    <w:rsid w:val="6C8F6791"/>
    <w:rsid w:val="6C9431AD"/>
    <w:rsid w:val="6C9A32D6"/>
    <w:rsid w:val="6C9D237D"/>
    <w:rsid w:val="6C9D453D"/>
    <w:rsid w:val="6C9E6F7E"/>
    <w:rsid w:val="6CA4041B"/>
    <w:rsid w:val="6CA871F8"/>
    <w:rsid w:val="6CBC2950"/>
    <w:rsid w:val="6CC0102E"/>
    <w:rsid w:val="6CCB3AEB"/>
    <w:rsid w:val="6CD11BF3"/>
    <w:rsid w:val="6CD632B7"/>
    <w:rsid w:val="6CD661D6"/>
    <w:rsid w:val="6CDA788A"/>
    <w:rsid w:val="6CDA7FE7"/>
    <w:rsid w:val="6CDC3602"/>
    <w:rsid w:val="6CDC3BAA"/>
    <w:rsid w:val="6CE26E24"/>
    <w:rsid w:val="6CE81FA7"/>
    <w:rsid w:val="6CE93F71"/>
    <w:rsid w:val="6CEB3B58"/>
    <w:rsid w:val="6CEB7CE9"/>
    <w:rsid w:val="6CF12D07"/>
    <w:rsid w:val="6CF16D1D"/>
    <w:rsid w:val="6CF22896"/>
    <w:rsid w:val="6CFA4621"/>
    <w:rsid w:val="6D035F7C"/>
    <w:rsid w:val="6D03673B"/>
    <w:rsid w:val="6D083B4B"/>
    <w:rsid w:val="6D090D05"/>
    <w:rsid w:val="6D0E3237"/>
    <w:rsid w:val="6D0F1AEC"/>
    <w:rsid w:val="6D0F45BA"/>
    <w:rsid w:val="6D105612"/>
    <w:rsid w:val="6D16371B"/>
    <w:rsid w:val="6D170689"/>
    <w:rsid w:val="6D1752D5"/>
    <w:rsid w:val="6D176A32"/>
    <w:rsid w:val="6D177280"/>
    <w:rsid w:val="6D19018C"/>
    <w:rsid w:val="6D1A4CF2"/>
    <w:rsid w:val="6D21195D"/>
    <w:rsid w:val="6D215110"/>
    <w:rsid w:val="6D2356D5"/>
    <w:rsid w:val="6D266F73"/>
    <w:rsid w:val="6D2F3AA9"/>
    <w:rsid w:val="6D301BA0"/>
    <w:rsid w:val="6D32201A"/>
    <w:rsid w:val="6D327EB6"/>
    <w:rsid w:val="6D366ACF"/>
    <w:rsid w:val="6D45389E"/>
    <w:rsid w:val="6D5004A5"/>
    <w:rsid w:val="6D512FD8"/>
    <w:rsid w:val="6D53424B"/>
    <w:rsid w:val="6D586EC2"/>
    <w:rsid w:val="6D5E670D"/>
    <w:rsid w:val="6D6464D9"/>
    <w:rsid w:val="6D6C094D"/>
    <w:rsid w:val="6D760E66"/>
    <w:rsid w:val="6D77413C"/>
    <w:rsid w:val="6D8048D6"/>
    <w:rsid w:val="6D885831"/>
    <w:rsid w:val="6D8A305E"/>
    <w:rsid w:val="6D8A5754"/>
    <w:rsid w:val="6D8B3489"/>
    <w:rsid w:val="6D965EA7"/>
    <w:rsid w:val="6D9F10B7"/>
    <w:rsid w:val="6DA3665A"/>
    <w:rsid w:val="6DA57F72"/>
    <w:rsid w:val="6DA85BDA"/>
    <w:rsid w:val="6DAF495D"/>
    <w:rsid w:val="6DB35C33"/>
    <w:rsid w:val="6DB4774F"/>
    <w:rsid w:val="6DB813B0"/>
    <w:rsid w:val="6DBA55EB"/>
    <w:rsid w:val="6DBC6DAF"/>
    <w:rsid w:val="6DBD0A7C"/>
    <w:rsid w:val="6DC54B27"/>
    <w:rsid w:val="6DCB58DC"/>
    <w:rsid w:val="6DD305AB"/>
    <w:rsid w:val="6DD8011E"/>
    <w:rsid w:val="6DD8026E"/>
    <w:rsid w:val="6DD97884"/>
    <w:rsid w:val="6DE030F9"/>
    <w:rsid w:val="6DE9247B"/>
    <w:rsid w:val="6DEA361C"/>
    <w:rsid w:val="6DED2EE2"/>
    <w:rsid w:val="6DF1132F"/>
    <w:rsid w:val="6DF3363C"/>
    <w:rsid w:val="6DF479CF"/>
    <w:rsid w:val="6DF521CF"/>
    <w:rsid w:val="6E040453"/>
    <w:rsid w:val="6E062B72"/>
    <w:rsid w:val="6E070655"/>
    <w:rsid w:val="6E09260A"/>
    <w:rsid w:val="6E0C3A6F"/>
    <w:rsid w:val="6E0D76CF"/>
    <w:rsid w:val="6E111B25"/>
    <w:rsid w:val="6E146689"/>
    <w:rsid w:val="6E1B6A79"/>
    <w:rsid w:val="6E1C7FCF"/>
    <w:rsid w:val="6E2434B3"/>
    <w:rsid w:val="6E2778C5"/>
    <w:rsid w:val="6E287008"/>
    <w:rsid w:val="6E2C6F73"/>
    <w:rsid w:val="6E2E4332"/>
    <w:rsid w:val="6E2F2AA0"/>
    <w:rsid w:val="6E3E0061"/>
    <w:rsid w:val="6E3E02F0"/>
    <w:rsid w:val="6E420198"/>
    <w:rsid w:val="6E4969E0"/>
    <w:rsid w:val="6E4E0844"/>
    <w:rsid w:val="6E514C75"/>
    <w:rsid w:val="6E531FEA"/>
    <w:rsid w:val="6E5344B2"/>
    <w:rsid w:val="6E5813AF"/>
    <w:rsid w:val="6E591CF3"/>
    <w:rsid w:val="6E5C2E68"/>
    <w:rsid w:val="6E647D53"/>
    <w:rsid w:val="6E6543F2"/>
    <w:rsid w:val="6E663ACB"/>
    <w:rsid w:val="6E6955FF"/>
    <w:rsid w:val="6E69662F"/>
    <w:rsid w:val="6E6B449F"/>
    <w:rsid w:val="6E712470"/>
    <w:rsid w:val="6E7400ED"/>
    <w:rsid w:val="6E740590"/>
    <w:rsid w:val="6E755ABD"/>
    <w:rsid w:val="6E7837FF"/>
    <w:rsid w:val="6E7D0E6D"/>
    <w:rsid w:val="6E7D348E"/>
    <w:rsid w:val="6E7F65DB"/>
    <w:rsid w:val="6E816292"/>
    <w:rsid w:val="6E82642B"/>
    <w:rsid w:val="6E8346B4"/>
    <w:rsid w:val="6E89499E"/>
    <w:rsid w:val="6E8977BA"/>
    <w:rsid w:val="6E8B51EC"/>
    <w:rsid w:val="6E8E6B7E"/>
    <w:rsid w:val="6E8F33C5"/>
    <w:rsid w:val="6E9078CD"/>
    <w:rsid w:val="6E92778D"/>
    <w:rsid w:val="6E9443A7"/>
    <w:rsid w:val="6E9543B1"/>
    <w:rsid w:val="6E97602E"/>
    <w:rsid w:val="6E9B7ADD"/>
    <w:rsid w:val="6E9F0D8B"/>
    <w:rsid w:val="6E9F1E7A"/>
    <w:rsid w:val="6E9F2B3A"/>
    <w:rsid w:val="6EA13F6B"/>
    <w:rsid w:val="6EA5013D"/>
    <w:rsid w:val="6EA53653"/>
    <w:rsid w:val="6EA818E6"/>
    <w:rsid w:val="6EA90A8E"/>
    <w:rsid w:val="6EAB2F0C"/>
    <w:rsid w:val="6EAD28D1"/>
    <w:rsid w:val="6EAD33F4"/>
    <w:rsid w:val="6EAE7030"/>
    <w:rsid w:val="6EB35EB8"/>
    <w:rsid w:val="6EB80488"/>
    <w:rsid w:val="6EBA5D34"/>
    <w:rsid w:val="6EBD3ACF"/>
    <w:rsid w:val="6EBE56B6"/>
    <w:rsid w:val="6EBF43CD"/>
    <w:rsid w:val="6EBF4F8A"/>
    <w:rsid w:val="6EC65671"/>
    <w:rsid w:val="6ECB349C"/>
    <w:rsid w:val="6ED23484"/>
    <w:rsid w:val="6ED8604B"/>
    <w:rsid w:val="6EE13152"/>
    <w:rsid w:val="6EE23EE0"/>
    <w:rsid w:val="6EE61682"/>
    <w:rsid w:val="6EE6208C"/>
    <w:rsid w:val="6EEA0BDE"/>
    <w:rsid w:val="6EEE586F"/>
    <w:rsid w:val="6EF015E7"/>
    <w:rsid w:val="6EF07839"/>
    <w:rsid w:val="6EFA1E30"/>
    <w:rsid w:val="6EFB76BB"/>
    <w:rsid w:val="6EFF6236"/>
    <w:rsid w:val="6F027B26"/>
    <w:rsid w:val="6F03131A"/>
    <w:rsid w:val="6F0F3EFF"/>
    <w:rsid w:val="6F135468"/>
    <w:rsid w:val="6F1572A0"/>
    <w:rsid w:val="6F181A2F"/>
    <w:rsid w:val="6F1B6CB0"/>
    <w:rsid w:val="6F1C3294"/>
    <w:rsid w:val="6F1E43A6"/>
    <w:rsid w:val="6F20011E"/>
    <w:rsid w:val="6F200486"/>
    <w:rsid w:val="6F210D8E"/>
    <w:rsid w:val="6F214BAB"/>
    <w:rsid w:val="6F2E012D"/>
    <w:rsid w:val="6F2F39AD"/>
    <w:rsid w:val="6F2F7D99"/>
    <w:rsid w:val="6F3A4D77"/>
    <w:rsid w:val="6F3B6BD0"/>
    <w:rsid w:val="6F3C1727"/>
    <w:rsid w:val="6F3C2244"/>
    <w:rsid w:val="6F3F2733"/>
    <w:rsid w:val="6F3F5F0D"/>
    <w:rsid w:val="6F401CA1"/>
    <w:rsid w:val="6F466278"/>
    <w:rsid w:val="6F4B37C1"/>
    <w:rsid w:val="6F5B73A8"/>
    <w:rsid w:val="6F5E0C47"/>
    <w:rsid w:val="6F5E609D"/>
    <w:rsid w:val="6F63000B"/>
    <w:rsid w:val="6F6318CB"/>
    <w:rsid w:val="6F642555"/>
    <w:rsid w:val="6F6B6EC0"/>
    <w:rsid w:val="6F6D2630"/>
    <w:rsid w:val="6F6F0A87"/>
    <w:rsid w:val="6F794451"/>
    <w:rsid w:val="6F796E47"/>
    <w:rsid w:val="6F7B702A"/>
    <w:rsid w:val="6F827018"/>
    <w:rsid w:val="6F874C43"/>
    <w:rsid w:val="6F897EF0"/>
    <w:rsid w:val="6F8C57B4"/>
    <w:rsid w:val="6F8E7332"/>
    <w:rsid w:val="6F9208F0"/>
    <w:rsid w:val="6F927D88"/>
    <w:rsid w:val="6F9B2A0D"/>
    <w:rsid w:val="6FA26D85"/>
    <w:rsid w:val="6FA32AFD"/>
    <w:rsid w:val="6FA86F4A"/>
    <w:rsid w:val="6FC12F35"/>
    <w:rsid w:val="6FC211D5"/>
    <w:rsid w:val="6FC40A33"/>
    <w:rsid w:val="6FC43F96"/>
    <w:rsid w:val="6FC54822"/>
    <w:rsid w:val="6FCB399D"/>
    <w:rsid w:val="6FD711FE"/>
    <w:rsid w:val="6FD827A7"/>
    <w:rsid w:val="6FDB4E1B"/>
    <w:rsid w:val="6FDC340D"/>
    <w:rsid w:val="6FDD3B4F"/>
    <w:rsid w:val="6FDD7851"/>
    <w:rsid w:val="6FDE3B35"/>
    <w:rsid w:val="6FE0340A"/>
    <w:rsid w:val="6FE03BA6"/>
    <w:rsid w:val="6FE253D4"/>
    <w:rsid w:val="6FE3034C"/>
    <w:rsid w:val="6FE931ED"/>
    <w:rsid w:val="6FEC5CF3"/>
    <w:rsid w:val="6FEC69CD"/>
    <w:rsid w:val="6FED07FD"/>
    <w:rsid w:val="6FF4094C"/>
    <w:rsid w:val="6FF70DA8"/>
    <w:rsid w:val="6FFE481D"/>
    <w:rsid w:val="7004359C"/>
    <w:rsid w:val="700510C2"/>
    <w:rsid w:val="7007308C"/>
    <w:rsid w:val="70081CA3"/>
    <w:rsid w:val="700E42D1"/>
    <w:rsid w:val="70131AB9"/>
    <w:rsid w:val="70187047"/>
    <w:rsid w:val="701D640C"/>
    <w:rsid w:val="70221C74"/>
    <w:rsid w:val="70222671"/>
    <w:rsid w:val="7023779A"/>
    <w:rsid w:val="702A34E1"/>
    <w:rsid w:val="702B53CC"/>
    <w:rsid w:val="70301F5F"/>
    <w:rsid w:val="703113AA"/>
    <w:rsid w:val="703D4D7E"/>
    <w:rsid w:val="704837F4"/>
    <w:rsid w:val="704E3160"/>
    <w:rsid w:val="70511992"/>
    <w:rsid w:val="705838E8"/>
    <w:rsid w:val="705B0CE2"/>
    <w:rsid w:val="705C3663"/>
    <w:rsid w:val="705D2446"/>
    <w:rsid w:val="70602FF5"/>
    <w:rsid w:val="7060730C"/>
    <w:rsid w:val="70624B47"/>
    <w:rsid w:val="7065127C"/>
    <w:rsid w:val="70657DB3"/>
    <w:rsid w:val="706B710A"/>
    <w:rsid w:val="70700C31"/>
    <w:rsid w:val="70714824"/>
    <w:rsid w:val="70732687"/>
    <w:rsid w:val="70774A74"/>
    <w:rsid w:val="70787C8E"/>
    <w:rsid w:val="70790EA8"/>
    <w:rsid w:val="7085670D"/>
    <w:rsid w:val="70881A47"/>
    <w:rsid w:val="70894335"/>
    <w:rsid w:val="708A2261"/>
    <w:rsid w:val="708E10B8"/>
    <w:rsid w:val="708F26FB"/>
    <w:rsid w:val="708F6BDE"/>
    <w:rsid w:val="709039B7"/>
    <w:rsid w:val="70927C91"/>
    <w:rsid w:val="709D584D"/>
    <w:rsid w:val="70A1042A"/>
    <w:rsid w:val="70A26E00"/>
    <w:rsid w:val="70A3411C"/>
    <w:rsid w:val="70A703CB"/>
    <w:rsid w:val="70A84878"/>
    <w:rsid w:val="70A902A1"/>
    <w:rsid w:val="70AB3DA3"/>
    <w:rsid w:val="70B21D98"/>
    <w:rsid w:val="70B63835"/>
    <w:rsid w:val="70B73388"/>
    <w:rsid w:val="70CB4D91"/>
    <w:rsid w:val="70CC1BE0"/>
    <w:rsid w:val="70CC46CB"/>
    <w:rsid w:val="70CC7A81"/>
    <w:rsid w:val="70D23370"/>
    <w:rsid w:val="70D2369A"/>
    <w:rsid w:val="70D324F6"/>
    <w:rsid w:val="70D42655"/>
    <w:rsid w:val="70DF3D5D"/>
    <w:rsid w:val="70E25C28"/>
    <w:rsid w:val="70E27A7B"/>
    <w:rsid w:val="70E323D1"/>
    <w:rsid w:val="70E35E7D"/>
    <w:rsid w:val="70E94540"/>
    <w:rsid w:val="70EA06AA"/>
    <w:rsid w:val="70EC2710"/>
    <w:rsid w:val="70F62C1D"/>
    <w:rsid w:val="70F6604C"/>
    <w:rsid w:val="70F80C27"/>
    <w:rsid w:val="70FE5818"/>
    <w:rsid w:val="7105587A"/>
    <w:rsid w:val="71061686"/>
    <w:rsid w:val="710A4B42"/>
    <w:rsid w:val="710F7D33"/>
    <w:rsid w:val="71175551"/>
    <w:rsid w:val="711C4915"/>
    <w:rsid w:val="71200C2F"/>
    <w:rsid w:val="71265964"/>
    <w:rsid w:val="712948EE"/>
    <w:rsid w:val="712E283D"/>
    <w:rsid w:val="71334032"/>
    <w:rsid w:val="713909FB"/>
    <w:rsid w:val="713E2ADE"/>
    <w:rsid w:val="713F2F36"/>
    <w:rsid w:val="71472A2C"/>
    <w:rsid w:val="714B3EB9"/>
    <w:rsid w:val="714D034C"/>
    <w:rsid w:val="71527B90"/>
    <w:rsid w:val="71535E3B"/>
    <w:rsid w:val="71541713"/>
    <w:rsid w:val="71590699"/>
    <w:rsid w:val="716342F2"/>
    <w:rsid w:val="716723D9"/>
    <w:rsid w:val="716A38D3"/>
    <w:rsid w:val="716E16EF"/>
    <w:rsid w:val="71720233"/>
    <w:rsid w:val="7174300B"/>
    <w:rsid w:val="71743B7C"/>
    <w:rsid w:val="71752277"/>
    <w:rsid w:val="717C50E5"/>
    <w:rsid w:val="71800209"/>
    <w:rsid w:val="71871555"/>
    <w:rsid w:val="718A6777"/>
    <w:rsid w:val="719B68B1"/>
    <w:rsid w:val="719C5A56"/>
    <w:rsid w:val="71A10A17"/>
    <w:rsid w:val="71A130F0"/>
    <w:rsid w:val="71AB7A47"/>
    <w:rsid w:val="71B462EC"/>
    <w:rsid w:val="71B92F82"/>
    <w:rsid w:val="71BA374B"/>
    <w:rsid w:val="71C25437"/>
    <w:rsid w:val="71C50D8A"/>
    <w:rsid w:val="71C803EB"/>
    <w:rsid w:val="71CA790A"/>
    <w:rsid w:val="71CC00E9"/>
    <w:rsid w:val="71CE22CB"/>
    <w:rsid w:val="71CF7BDA"/>
    <w:rsid w:val="71D640AF"/>
    <w:rsid w:val="71D66D56"/>
    <w:rsid w:val="71D6712C"/>
    <w:rsid w:val="71DB6C3A"/>
    <w:rsid w:val="71E8120A"/>
    <w:rsid w:val="71EB54F4"/>
    <w:rsid w:val="71F06F98"/>
    <w:rsid w:val="71F17B50"/>
    <w:rsid w:val="71F27DBD"/>
    <w:rsid w:val="71F96BFB"/>
    <w:rsid w:val="71FA45E2"/>
    <w:rsid w:val="71FB6C73"/>
    <w:rsid w:val="72007D93"/>
    <w:rsid w:val="72056183"/>
    <w:rsid w:val="72077398"/>
    <w:rsid w:val="720A0C12"/>
    <w:rsid w:val="720A5267"/>
    <w:rsid w:val="721455EC"/>
    <w:rsid w:val="72184DA4"/>
    <w:rsid w:val="72200435"/>
    <w:rsid w:val="72255A4C"/>
    <w:rsid w:val="722F576A"/>
    <w:rsid w:val="72306A2D"/>
    <w:rsid w:val="72346C53"/>
    <w:rsid w:val="72346C9E"/>
    <w:rsid w:val="72354361"/>
    <w:rsid w:val="7238752D"/>
    <w:rsid w:val="723B7A2C"/>
    <w:rsid w:val="723C49F9"/>
    <w:rsid w:val="72446BE2"/>
    <w:rsid w:val="7249058E"/>
    <w:rsid w:val="724B4BE9"/>
    <w:rsid w:val="72556533"/>
    <w:rsid w:val="725B76BF"/>
    <w:rsid w:val="725F4A9D"/>
    <w:rsid w:val="72620611"/>
    <w:rsid w:val="72625354"/>
    <w:rsid w:val="72661558"/>
    <w:rsid w:val="726846C3"/>
    <w:rsid w:val="726916B9"/>
    <w:rsid w:val="726E2F4F"/>
    <w:rsid w:val="727147ED"/>
    <w:rsid w:val="727D3C42"/>
    <w:rsid w:val="7280233F"/>
    <w:rsid w:val="72802DBE"/>
    <w:rsid w:val="72846232"/>
    <w:rsid w:val="72865A07"/>
    <w:rsid w:val="728B1D53"/>
    <w:rsid w:val="729E5C67"/>
    <w:rsid w:val="729F135A"/>
    <w:rsid w:val="72A410E4"/>
    <w:rsid w:val="72A617F7"/>
    <w:rsid w:val="72A86057"/>
    <w:rsid w:val="72AC3A77"/>
    <w:rsid w:val="72AD5989"/>
    <w:rsid w:val="72AF4444"/>
    <w:rsid w:val="72BC60B9"/>
    <w:rsid w:val="72C136A2"/>
    <w:rsid w:val="72C53EE4"/>
    <w:rsid w:val="72C80474"/>
    <w:rsid w:val="72CA151A"/>
    <w:rsid w:val="72CB4475"/>
    <w:rsid w:val="72CB51FC"/>
    <w:rsid w:val="72CD4AB7"/>
    <w:rsid w:val="72CF0EED"/>
    <w:rsid w:val="72D35209"/>
    <w:rsid w:val="72D74F98"/>
    <w:rsid w:val="72DE10A0"/>
    <w:rsid w:val="72DF3E4C"/>
    <w:rsid w:val="72E457DE"/>
    <w:rsid w:val="72EA2CE2"/>
    <w:rsid w:val="72EC2B81"/>
    <w:rsid w:val="72EE22E1"/>
    <w:rsid w:val="72F25A14"/>
    <w:rsid w:val="72F766C5"/>
    <w:rsid w:val="72F977B2"/>
    <w:rsid w:val="72FF7A5D"/>
    <w:rsid w:val="73006427"/>
    <w:rsid w:val="73057019"/>
    <w:rsid w:val="73077359"/>
    <w:rsid w:val="73086F0D"/>
    <w:rsid w:val="730E25E2"/>
    <w:rsid w:val="731459FA"/>
    <w:rsid w:val="731C29AB"/>
    <w:rsid w:val="73223D88"/>
    <w:rsid w:val="73226BBA"/>
    <w:rsid w:val="73231CB5"/>
    <w:rsid w:val="732B5146"/>
    <w:rsid w:val="732D105C"/>
    <w:rsid w:val="73312B00"/>
    <w:rsid w:val="733E5017"/>
    <w:rsid w:val="73400C13"/>
    <w:rsid w:val="73495192"/>
    <w:rsid w:val="735411A3"/>
    <w:rsid w:val="73557ACB"/>
    <w:rsid w:val="73582297"/>
    <w:rsid w:val="73597B85"/>
    <w:rsid w:val="735D61E0"/>
    <w:rsid w:val="7363195F"/>
    <w:rsid w:val="73637E23"/>
    <w:rsid w:val="73642D76"/>
    <w:rsid w:val="73644996"/>
    <w:rsid w:val="736D3206"/>
    <w:rsid w:val="736D64D6"/>
    <w:rsid w:val="737055E1"/>
    <w:rsid w:val="737102EB"/>
    <w:rsid w:val="737250A9"/>
    <w:rsid w:val="73770ED5"/>
    <w:rsid w:val="73774A53"/>
    <w:rsid w:val="737C40C7"/>
    <w:rsid w:val="737E54AE"/>
    <w:rsid w:val="7380736A"/>
    <w:rsid w:val="73846205"/>
    <w:rsid w:val="73886292"/>
    <w:rsid w:val="738E2CCE"/>
    <w:rsid w:val="738E735A"/>
    <w:rsid w:val="738E7EA7"/>
    <w:rsid w:val="73903399"/>
    <w:rsid w:val="73974727"/>
    <w:rsid w:val="73997EF2"/>
    <w:rsid w:val="739A5893"/>
    <w:rsid w:val="73A330CC"/>
    <w:rsid w:val="73A71A56"/>
    <w:rsid w:val="73A9121B"/>
    <w:rsid w:val="73AE2345"/>
    <w:rsid w:val="73AE2DD4"/>
    <w:rsid w:val="73AF0B37"/>
    <w:rsid w:val="73BA73B3"/>
    <w:rsid w:val="73BE1CB4"/>
    <w:rsid w:val="73C07CC1"/>
    <w:rsid w:val="73C3551C"/>
    <w:rsid w:val="73C612F7"/>
    <w:rsid w:val="73CF38BD"/>
    <w:rsid w:val="73CF5C6F"/>
    <w:rsid w:val="73D07B1A"/>
    <w:rsid w:val="73D17C39"/>
    <w:rsid w:val="73D77A7C"/>
    <w:rsid w:val="73D83934"/>
    <w:rsid w:val="73DC2871"/>
    <w:rsid w:val="73E008E2"/>
    <w:rsid w:val="73E32B3D"/>
    <w:rsid w:val="73E55492"/>
    <w:rsid w:val="73E55626"/>
    <w:rsid w:val="73EE546B"/>
    <w:rsid w:val="73F4692B"/>
    <w:rsid w:val="73F83941"/>
    <w:rsid w:val="74097B73"/>
    <w:rsid w:val="740A4DF8"/>
    <w:rsid w:val="740B4F48"/>
    <w:rsid w:val="740F250F"/>
    <w:rsid w:val="7412353D"/>
    <w:rsid w:val="741B5358"/>
    <w:rsid w:val="741F138C"/>
    <w:rsid w:val="7420471D"/>
    <w:rsid w:val="74206177"/>
    <w:rsid w:val="7421355A"/>
    <w:rsid w:val="74256463"/>
    <w:rsid w:val="742F2BB2"/>
    <w:rsid w:val="74310DAB"/>
    <w:rsid w:val="743515E4"/>
    <w:rsid w:val="74360941"/>
    <w:rsid w:val="7437057F"/>
    <w:rsid w:val="743B478F"/>
    <w:rsid w:val="743E2047"/>
    <w:rsid w:val="743F3E66"/>
    <w:rsid w:val="74413305"/>
    <w:rsid w:val="74436EB7"/>
    <w:rsid w:val="744404CF"/>
    <w:rsid w:val="74454183"/>
    <w:rsid w:val="74493C73"/>
    <w:rsid w:val="744C6581"/>
    <w:rsid w:val="744D58C6"/>
    <w:rsid w:val="745053C2"/>
    <w:rsid w:val="745636F0"/>
    <w:rsid w:val="745B7525"/>
    <w:rsid w:val="745D771F"/>
    <w:rsid w:val="745E3150"/>
    <w:rsid w:val="74666989"/>
    <w:rsid w:val="74666D9F"/>
    <w:rsid w:val="74687E72"/>
    <w:rsid w:val="7469575B"/>
    <w:rsid w:val="74706AEE"/>
    <w:rsid w:val="74710481"/>
    <w:rsid w:val="74757EC8"/>
    <w:rsid w:val="747607E0"/>
    <w:rsid w:val="74791745"/>
    <w:rsid w:val="74867294"/>
    <w:rsid w:val="74917CBB"/>
    <w:rsid w:val="74931D6E"/>
    <w:rsid w:val="74941AAA"/>
    <w:rsid w:val="74987627"/>
    <w:rsid w:val="749C4772"/>
    <w:rsid w:val="749E4FC1"/>
    <w:rsid w:val="749F1AE5"/>
    <w:rsid w:val="74A0575E"/>
    <w:rsid w:val="74A263E1"/>
    <w:rsid w:val="74A41CCA"/>
    <w:rsid w:val="74A7732C"/>
    <w:rsid w:val="74A86A6D"/>
    <w:rsid w:val="74A9173F"/>
    <w:rsid w:val="74AE27F6"/>
    <w:rsid w:val="74AF784E"/>
    <w:rsid w:val="74BC7FAB"/>
    <w:rsid w:val="74C63DE5"/>
    <w:rsid w:val="74CE5F27"/>
    <w:rsid w:val="74D3353D"/>
    <w:rsid w:val="74D6127F"/>
    <w:rsid w:val="74D61A29"/>
    <w:rsid w:val="74DC3E47"/>
    <w:rsid w:val="74DF0FA5"/>
    <w:rsid w:val="74E514C2"/>
    <w:rsid w:val="74E6796C"/>
    <w:rsid w:val="74EC3862"/>
    <w:rsid w:val="74ED08BA"/>
    <w:rsid w:val="74F118EF"/>
    <w:rsid w:val="74F24476"/>
    <w:rsid w:val="74FA31C0"/>
    <w:rsid w:val="7503133A"/>
    <w:rsid w:val="750D72B3"/>
    <w:rsid w:val="750E3080"/>
    <w:rsid w:val="7511416F"/>
    <w:rsid w:val="75183646"/>
    <w:rsid w:val="751C07C2"/>
    <w:rsid w:val="7526030F"/>
    <w:rsid w:val="7531180F"/>
    <w:rsid w:val="753B6759"/>
    <w:rsid w:val="753C062B"/>
    <w:rsid w:val="753F12D7"/>
    <w:rsid w:val="75445052"/>
    <w:rsid w:val="754B7672"/>
    <w:rsid w:val="754C196E"/>
    <w:rsid w:val="7554324A"/>
    <w:rsid w:val="7556594D"/>
    <w:rsid w:val="75567C44"/>
    <w:rsid w:val="75570338"/>
    <w:rsid w:val="75633AF2"/>
    <w:rsid w:val="756A1EDC"/>
    <w:rsid w:val="75701564"/>
    <w:rsid w:val="75720FA8"/>
    <w:rsid w:val="75741199"/>
    <w:rsid w:val="757571D9"/>
    <w:rsid w:val="757A4300"/>
    <w:rsid w:val="758D7B90"/>
    <w:rsid w:val="75930F1E"/>
    <w:rsid w:val="759673E7"/>
    <w:rsid w:val="759D3DFD"/>
    <w:rsid w:val="75A93914"/>
    <w:rsid w:val="75AB2C42"/>
    <w:rsid w:val="75B25848"/>
    <w:rsid w:val="75B557CB"/>
    <w:rsid w:val="75B64174"/>
    <w:rsid w:val="75BF093F"/>
    <w:rsid w:val="75C07E05"/>
    <w:rsid w:val="75C520C3"/>
    <w:rsid w:val="75D46E6E"/>
    <w:rsid w:val="75D56262"/>
    <w:rsid w:val="75DE65EA"/>
    <w:rsid w:val="75E46733"/>
    <w:rsid w:val="75E5234A"/>
    <w:rsid w:val="75E87B52"/>
    <w:rsid w:val="75EC0F0B"/>
    <w:rsid w:val="75F20621"/>
    <w:rsid w:val="75F23E97"/>
    <w:rsid w:val="75F46DFA"/>
    <w:rsid w:val="75F51FDC"/>
    <w:rsid w:val="75FA3039"/>
    <w:rsid w:val="75FF13EF"/>
    <w:rsid w:val="75FF2AE5"/>
    <w:rsid w:val="75FF578C"/>
    <w:rsid w:val="76042071"/>
    <w:rsid w:val="760616F0"/>
    <w:rsid w:val="760E304C"/>
    <w:rsid w:val="760F26C0"/>
    <w:rsid w:val="760F6260"/>
    <w:rsid w:val="7611394B"/>
    <w:rsid w:val="76140CF3"/>
    <w:rsid w:val="761847CE"/>
    <w:rsid w:val="7622406E"/>
    <w:rsid w:val="76257DC8"/>
    <w:rsid w:val="762835BF"/>
    <w:rsid w:val="762966BA"/>
    <w:rsid w:val="762D0E74"/>
    <w:rsid w:val="762D1373"/>
    <w:rsid w:val="762E5EAF"/>
    <w:rsid w:val="76345EA4"/>
    <w:rsid w:val="76370E63"/>
    <w:rsid w:val="763C42E7"/>
    <w:rsid w:val="76432D9B"/>
    <w:rsid w:val="76461DEC"/>
    <w:rsid w:val="764D731F"/>
    <w:rsid w:val="765702BE"/>
    <w:rsid w:val="765B2173"/>
    <w:rsid w:val="76697D90"/>
    <w:rsid w:val="766D64C9"/>
    <w:rsid w:val="76726D86"/>
    <w:rsid w:val="76796366"/>
    <w:rsid w:val="767B55C5"/>
    <w:rsid w:val="767F7165"/>
    <w:rsid w:val="767F7434"/>
    <w:rsid w:val="76870A83"/>
    <w:rsid w:val="768A7ED7"/>
    <w:rsid w:val="769248E1"/>
    <w:rsid w:val="76943405"/>
    <w:rsid w:val="76960289"/>
    <w:rsid w:val="76963507"/>
    <w:rsid w:val="769D4D7A"/>
    <w:rsid w:val="76A148C4"/>
    <w:rsid w:val="76A27A0F"/>
    <w:rsid w:val="76A41635"/>
    <w:rsid w:val="76A61981"/>
    <w:rsid w:val="76AB1CE7"/>
    <w:rsid w:val="76AB767C"/>
    <w:rsid w:val="76AE24B4"/>
    <w:rsid w:val="76AF1D88"/>
    <w:rsid w:val="76B20C7D"/>
    <w:rsid w:val="76B62050"/>
    <w:rsid w:val="76B83C83"/>
    <w:rsid w:val="76BA2CE9"/>
    <w:rsid w:val="76BA5E03"/>
    <w:rsid w:val="76BD6152"/>
    <w:rsid w:val="76C75323"/>
    <w:rsid w:val="76CD1201"/>
    <w:rsid w:val="76D812DE"/>
    <w:rsid w:val="76E201D8"/>
    <w:rsid w:val="76E50453"/>
    <w:rsid w:val="76EC6B38"/>
    <w:rsid w:val="76ED11D6"/>
    <w:rsid w:val="76F205EF"/>
    <w:rsid w:val="76F366BD"/>
    <w:rsid w:val="76F61248"/>
    <w:rsid w:val="76FB0580"/>
    <w:rsid w:val="76FF4ABD"/>
    <w:rsid w:val="770340E1"/>
    <w:rsid w:val="770A26C1"/>
    <w:rsid w:val="770A5D23"/>
    <w:rsid w:val="770D6136"/>
    <w:rsid w:val="771816DB"/>
    <w:rsid w:val="771C7B4C"/>
    <w:rsid w:val="771D3195"/>
    <w:rsid w:val="771F0CBB"/>
    <w:rsid w:val="77221297"/>
    <w:rsid w:val="773022D7"/>
    <w:rsid w:val="773329B9"/>
    <w:rsid w:val="77356731"/>
    <w:rsid w:val="773F3DCD"/>
    <w:rsid w:val="774150D6"/>
    <w:rsid w:val="774633B3"/>
    <w:rsid w:val="774A2159"/>
    <w:rsid w:val="77517F86"/>
    <w:rsid w:val="775A1CF3"/>
    <w:rsid w:val="775F2221"/>
    <w:rsid w:val="77623817"/>
    <w:rsid w:val="776252D8"/>
    <w:rsid w:val="77660698"/>
    <w:rsid w:val="776C6BD9"/>
    <w:rsid w:val="776F2220"/>
    <w:rsid w:val="7771182D"/>
    <w:rsid w:val="777309A5"/>
    <w:rsid w:val="777C610E"/>
    <w:rsid w:val="777E6654"/>
    <w:rsid w:val="77812E94"/>
    <w:rsid w:val="77822B24"/>
    <w:rsid w:val="77844FC2"/>
    <w:rsid w:val="77857C4F"/>
    <w:rsid w:val="77876861"/>
    <w:rsid w:val="778925D9"/>
    <w:rsid w:val="778B2631"/>
    <w:rsid w:val="77903967"/>
    <w:rsid w:val="77920243"/>
    <w:rsid w:val="77974CF6"/>
    <w:rsid w:val="77983016"/>
    <w:rsid w:val="77A2369A"/>
    <w:rsid w:val="77A43689"/>
    <w:rsid w:val="77AA7697"/>
    <w:rsid w:val="77AE0291"/>
    <w:rsid w:val="77B24A9C"/>
    <w:rsid w:val="77B27D81"/>
    <w:rsid w:val="77B43AFA"/>
    <w:rsid w:val="77BC7F74"/>
    <w:rsid w:val="77BD5CAF"/>
    <w:rsid w:val="77C2471A"/>
    <w:rsid w:val="77C35AEB"/>
    <w:rsid w:val="77C37ED6"/>
    <w:rsid w:val="77C5791C"/>
    <w:rsid w:val="77C71D29"/>
    <w:rsid w:val="77CC69FF"/>
    <w:rsid w:val="77D953B6"/>
    <w:rsid w:val="77DF7769"/>
    <w:rsid w:val="77E0188A"/>
    <w:rsid w:val="77E211F4"/>
    <w:rsid w:val="77E62B5C"/>
    <w:rsid w:val="77F46F1B"/>
    <w:rsid w:val="77F95158"/>
    <w:rsid w:val="77FF62A1"/>
    <w:rsid w:val="78016613"/>
    <w:rsid w:val="78035E46"/>
    <w:rsid w:val="78085F73"/>
    <w:rsid w:val="780B56E4"/>
    <w:rsid w:val="780E3511"/>
    <w:rsid w:val="78111043"/>
    <w:rsid w:val="781618E7"/>
    <w:rsid w:val="78171B2D"/>
    <w:rsid w:val="781A6D58"/>
    <w:rsid w:val="781A76D5"/>
    <w:rsid w:val="782E3777"/>
    <w:rsid w:val="782E3BC8"/>
    <w:rsid w:val="783B431E"/>
    <w:rsid w:val="783E1615"/>
    <w:rsid w:val="7841787A"/>
    <w:rsid w:val="78490F96"/>
    <w:rsid w:val="784C599A"/>
    <w:rsid w:val="784F4399"/>
    <w:rsid w:val="78511404"/>
    <w:rsid w:val="785400DA"/>
    <w:rsid w:val="78564293"/>
    <w:rsid w:val="78573321"/>
    <w:rsid w:val="78574485"/>
    <w:rsid w:val="78590B90"/>
    <w:rsid w:val="785A701A"/>
    <w:rsid w:val="785B7ADB"/>
    <w:rsid w:val="78603E6F"/>
    <w:rsid w:val="78641792"/>
    <w:rsid w:val="78661CCC"/>
    <w:rsid w:val="786B40F3"/>
    <w:rsid w:val="78720C0F"/>
    <w:rsid w:val="787225FF"/>
    <w:rsid w:val="7873046F"/>
    <w:rsid w:val="78733B32"/>
    <w:rsid w:val="7874287B"/>
    <w:rsid w:val="78772CB3"/>
    <w:rsid w:val="788A2AAC"/>
    <w:rsid w:val="788A61C4"/>
    <w:rsid w:val="788B5A11"/>
    <w:rsid w:val="78926041"/>
    <w:rsid w:val="789B0816"/>
    <w:rsid w:val="78A17898"/>
    <w:rsid w:val="78A82F32"/>
    <w:rsid w:val="78A83D37"/>
    <w:rsid w:val="78A966B2"/>
    <w:rsid w:val="78A9695A"/>
    <w:rsid w:val="78AB73F9"/>
    <w:rsid w:val="78B020F5"/>
    <w:rsid w:val="78B15EE2"/>
    <w:rsid w:val="78BA000D"/>
    <w:rsid w:val="78BC60CB"/>
    <w:rsid w:val="78C501A9"/>
    <w:rsid w:val="78C72B92"/>
    <w:rsid w:val="78C8614F"/>
    <w:rsid w:val="78CA1D2D"/>
    <w:rsid w:val="78CE0284"/>
    <w:rsid w:val="78D221E8"/>
    <w:rsid w:val="78D34CD2"/>
    <w:rsid w:val="78D41DBA"/>
    <w:rsid w:val="78D658B0"/>
    <w:rsid w:val="78D67AA0"/>
    <w:rsid w:val="78D75858"/>
    <w:rsid w:val="78E26922"/>
    <w:rsid w:val="78E37BC1"/>
    <w:rsid w:val="78E55F35"/>
    <w:rsid w:val="78EA37C4"/>
    <w:rsid w:val="78F65A4C"/>
    <w:rsid w:val="78F90E78"/>
    <w:rsid w:val="78FD6DDA"/>
    <w:rsid w:val="790B18CD"/>
    <w:rsid w:val="7911314F"/>
    <w:rsid w:val="791B1255"/>
    <w:rsid w:val="791E26DD"/>
    <w:rsid w:val="791E4FA3"/>
    <w:rsid w:val="79270C55"/>
    <w:rsid w:val="79282225"/>
    <w:rsid w:val="79314CD6"/>
    <w:rsid w:val="79327C41"/>
    <w:rsid w:val="79330873"/>
    <w:rsid w:val="793C2C1D"/>
    <w:rsid w:val="793E5701"/>
    <w:rsid w:val="79402D4A"/>
    <w:rsid w:val="79482F3F"/>
    <w:rsid w:val="794C38BE"/>
    <w:rsid w:val="79501600"/>
    <w:rsid w:val="7950161D"/>
    <w:rsid w:val="79512445"/>
    <w:rsid w:val="79553F85"/>
    <w:rsid w:val="79596B1C"/>
    <w:rsid w:val="79647F94"/>
    <w:rsid w:val="796E19BF"/>
    <w:rsid w:val="797B2AB7"/>
    <w:rsid w:val="797E731D"/>
    <w:rsid w:val="79811168"/>
    <w:rsid w:val="79816F82"/>
    <w:rsid w:val="798175F3"/>
    <w:rsid w:val="7982193C"/>
    <w:rsid w:val="7985322B"/>
    <w:rsid w:val="79882267"/>
    <w:rsid w:val="79894B12"/>
    <w:rsid w:val="798C14FB"/>
    <w:rsid w:val="798D2306"/>
    <w:rsid w:val="798E2128"/>
    <w:rsid w:val="798E3ED6"/>
    <w:rsid w:val="798F47E5"/>
    <w:rsid w:val="798F545A"/>
    <w:rsid w:val="79962AAF"/>
    <w:rsid w:val="799E710B"/>
    <w:rsid w:val="79A37FF1"/>
    <w:rsid w:val="79A67934"/>
    <w:rsid w:val="79AB5DC4"/>
    <w:rsid w:val="79B50599"/>
    <w:rsid w:val="79BE5328"/>
    <w:rsid w:val="79C478F8"/>
    <w:rsid w:val="79C9406C"/>
    <w:rsid w:val="79CA77B5"/>
    <w:rsid w:val="79CD3FE8"/>
    <w:rsid w:val="79D52AE0"/>
    <w:rsid w:val="79D70D72"/>
    <w:rsid w:val="79DA35C0"/>
    <w:rsid w:val="79DD0C1D"/>
    <w:rsid w:val="79E50E48"/>
    <w:rsid w:val="79E83ECC"/>
    <w:rsid w:val="79E86DAB"/>
    <w:rsid w:val="79E93F1E"/>
    <w:rsid w:val="79F3688C"/>
    <w:rsid w:val="79F574AB"/>
    <w:rsid w:val="79FC591E"/>
    <w:rsid w:val="79FD28EB"/>
    <w:rsid w:val="7A000543"/>
    <w:rsid w:val="7A016D9E"/>
    <w:rsid w:val="7A097A01"/>
    <w:rsid w:val="7A0A0DED"/>
    <w:rsid w:val="7A0B3827"/>
    <w:rsid w:val="7A0C00E9"/>
    <w:rsid w:val="7A0F116D"/>
    <w:rsid w:val="7A106FE1"/>
    <w:rsid w:val="7A134787"/>
    <w:rsid w:val="7A150154"/>
    <w:rsid w:val="7A1C5986"/>
    <w:rsid w:val="7A1F0FD2"/>
    <w:rsid w:val="7A214D4A"/>
    <w:rsid w:val="7A2A1CD4"/>
    <w:rsid w:val="7A2A6EAC"/>
    <w:rsid w:val="7A2B3E1B"/>
    <w:rsid w:val="7A3525A4"/>
    <w:rsid w:val="7A361391"/>
    <w:rsid w:val="7A4412A0"/>
    <w:rsid w:val="7A460C55"/>
    <w:rsid w:val="7A496EB1"/>
    <w:rsid w:val="7A4A7121"/>
    <w:rsid w:val="7A4B251C"/>
    <w:rsid w:val="7A507B28"/>
    <w:rsid w:val="7A5275FA"/>
    <w:rsid w:val="7A582577"/>
    <w:rsid w:val="7A607FED"/>
    <w:rsid w:val="7A6B7EB5"/>
    <w:rsid w:val="7A7237F8"/>
    <w:rsid w:val="7A7466D5"/>
    <w:rsid w:val="7A763EF2"/>
    <w:rsid w:val="7A7B5227"/>
    <w:rsid w:val="7A7B7BE2"/>
    <w:rsid w:val="7A7F770E"/>
    <w:rsid w:val="7A811C23"/>
    <w:rsid w:val="7A82285A"/>
    <w:rsid w:val="7A8862EF"/>
    <w:rsid w:val="7A9603AE"/>
    <w:rsid w:val="7A9A1811"/>
    <w:rsid w:val="7A9B2D4F"/>
    <w:rsid w:val="7A9E382C"/>
    <w:rsid w:val="7A9F33CE"/>
    <w:rsid w:val="7AA32991"/>
    <w:rsid w:val="7AA52CC6"/>
    <w:rsid w:val="7AAE4C0D"/>
    <w:rsid w:val="7AB43E11"/>
    <w:rsid w:val="7ABA267F"/>
    <w:rsid w:val="7ACE10C2"/>
    <w:rsid w:val="7AD002B2"/>
    <w:rsid w:val="7AD901BF"/>
    <w:rsid w:val="7AD973D3"/>
    <w:rsid w:val="7AE2097E"/>
    <w:rsid w:val="7AE50C7F"/>
    <w:rsid w:val="7AEA61D9"/>
    <w:rsid w:val="7AEA6D07"/>
    <w:rsid w:val="7AEA7832"/>
    <w:rsid w:val="7AEB45CC"/>
    <w:rsid w:val="7AEC0511"/>
    <w:rsid w:val="7AF12E8B"/>
    <w:rsid w:val="7AF252EF"/>
    <w:rsid w:val="7AFC7304"/>
    <w:rsid w:val="7B0326A2"/>
    <w:rsid w:val="7B0378DA"/>
    <w:rsid w:val="7B0C69C9"/>
    <w:rsid w:val="7B160627"/>
    <w:rsid w:val="7B1D0561"/>
    <w:rsid w:val="7B207676"/>
    <w:rsid w:val="7B2227F3"/>
    <w:rsid w:val="7B2415DD"/>
    <w:rsid w:val="7B2B0115"/>
    <w:rsid w:val="7B2C7674"/>
    <w:rsid w:val="7B2E1119"/>
    <w:rsid w:val="7B33735F"/>
    <w:rsid w:val="7B3802BF"/>
    <w:rsid w:val="7B3835C1"/>
    <w:rsid w:val="7B3F43B7"/>
    <w:rsid w:val="7B4231CA"/>
    <w:rsid w:val="7B4231D4"/>
    <w:rsid w:val="7B494B47"/>
    <w:rsid w:val="7B564EC8"/>
    <w:rsid w:val="7B581595"/>
    <w:rsid w:val="7B5D0B1F"/>
    <w:rsid w:val="7B68273A"/>
    <w:rsid w:val="7B684ADD"/>
    <w:rsid w:val="7B6A3E2D"/>
    <w:rsid w:val="7B6C3591"/>
    <w:rsid w:val="7B6F73F8"/>
    <w:rsid w:val="7B71096A"/>
    <w:rsid w:val="7B7139EB"/>
    <w:rsid w:val="7B7B66DC"/>
    <w:rsid w:val="7B7D06A6"/>
    <w:rsid w:val="7B7E49C3"/>
    <w:rsid w:val="7B825CBD"/>
    <w:rsid w:val="7B85330B"/>
    <w:rsid w:val="7B86755B"/>
    <w:rsid w:val="7B892BA7"/>
    <w:rsid w:val="7B8945B6"/>
    <w:rsid w:val="7B89704B"/>
    <w:rsid w:val="7B8F1BA3"/>
    <w:rsid w:val="7B933D71"/>
    <w:rsid w:val="7B95154C"/>
    <w:rsid w:val="7B956ACA"/>
    <w:rsid w:val="7B9738F1"/>
    <w:rsid w:val="7BA2471B"/>
    <w:rsid w:val="7BA90E1E"/>
    <w:rsid w:val="7BAA698E"/>
    <w:rsid w:val="7BAB790C"/>
    <w:rsid w:val="7BAD14D9"/>
    <w:rsid w:val="7BB71194"/>
    <w:rsid w:val="7BC0706F"/>
    <w:rsid w:val="7BC33BBC"/>
    <w:rsid w:val="7BCD69A8"/>
    <w:rsid w:val="7BCF44AC"/>
    <w:rsid w:val="7BCF6FC8"/>
    <w:rsid w:val="7BD368C1"/>
    <w:rsid w:val="7BD50282"/>
    <w:rsid w:val="7BD56BF6"/>
    <w:rsid w:val="7BD63073"/>
    <w:rsid w:val="7BDC53CD"/>
    <w:rsid w:val="7BDF4EBD"/>
    <w:rsid w:val="7BE01213"/>
    <w:rsid w:val="7BE067A8"/>
    <w:rsid w:val="7BE1342B"/>
    <w:rsid w:val="7BE6211D"/>
    <w:rsid w:val="7BE92EDF"/>
    <w:rsid w:val="7BEC3136"/>
    <w:rsid w:val="7BF94115"/>
    <w:rsid w:val="7BFA3AA5"/>
    <w:rsid w:val="7C023FAA"/>
    <w:rsid w:val="7C027F1E"/>
    <w:rsid w:val="7C03733F"/>
    <w:rsid w:val="7C037DF7"/>
    <w:rsid w:val="7C066B76"/>
    <w:rsid w:val="7C0D0F4B"/>
    <w:rsid w:val="7C120AFA"/>
    <w:rsid w:val="7C151FF6"/>
    <w:rsid w:val="7C170927"/>
    <w:rsid w:val="7C185BD7"/>
    <w:rsid w:val="7C193F64"/>
    <w:rsid w:val="7C1E00D5"/>
    <w:rsid w:val="7C1E44F1"/>
    <w:rsid w:val="7C2154D6"/>
    <w:rsid w:val="7C233903"/>
    <w:rsid w:val="7C260C80"/>
    <w:rsid w:val="7C2F0E8D"/>
    <w:rsid w:val="7C3774D1"/>
    <w:rsid w:val="7C38637B"/>
    <w:rsid w:val="7C3B436C"/>
    <w:rsid w:val="7C437C87"/>
    <w:rsid w:val="7C4A67DB"/>
    <w:rsid w:val="7C4D0F06"/>
    <w:rsid w:val="7C541AA2"/>
    <w:rsid w:val="7C56512B"/>
    <w:rsid w:val="7C5977E2"/>
    <w:rsid w:val="7C66738C"/>
    <w:rsid w:val="7C6970B6"/>
    <w:rsid w:val="7C6C7FD2"/>
    <w:rsid w:val="7C702163"/>
    <w:rsid w:val="7C7370EF"/>
    <w:rsid w:val="7C746319"/>
    <w:rsid w:val="7C786509"/>
    <w:rsid w:val="7C7F7FEB"/>
    <w:rsid w:val="7C833A9B"/>
    <w:rsid w:val="7C867B0E"/>
    <w:rsid w:val="7C916499"/>
    <w:rsid w:val="7C950AE2"/>
    <w:rsid w:val="7C98497E"/>
    <w:rsid w:val="7C991641"/>
    <w:rsid w:val="7C9C690A"/>
    <w:rsid w:val="7CA45294"/>
    <w:rsid w:val="7CA85F64"/>
    <w:rsid w:val="7CAD5F69"/>
    <w:rsid w:val="7CB26799"/>
    <w:rsid w:val="7CB90CB5"/>
    <w:rsid w:val="7CC14777"/>
    <w:rsid w:val="7CC63586"/>
    <w:rsid w:val="7CC903C5"/>
    <w:rsid w:val="7CC92160"/>
    <w:rsid w:val="7CCA16C9"/>
    <w:rsid w:val="7CCC2F16"/>
    <w:rsid w:val="7CD2109B"/>
    <w:rsid w:val="7CD42548"/>
    <w:rsid w:val="7CD5613C"/>
    <w:rsid w:val="7CDD4730"/>
    <w:rsid w:val="7CE2527D"/>
    <w:rsid w:val="7CE35852"/>
    <w:rsid w:val="7CE460D6"/>
    <w:rsid w:val="7CE56E02"/>
    <w:rsid w:val="7CEA151B"/>
    <w:rsid w:val="7CEE3EBF"/>
    <w:rsid w:val="7CEF051E"/>
    <w:rsid w:val="7CF01F77"/>
    <w:rsid w:val="7CF16C56"/>
    <w:rsid w:val="7CFA1685"/>
    <w:rsid w:val="7CFC4581"/>
    <w:rsid w:val="7CFD7FE8"/>
    <w:rsid w:val="7D0068E4"/>
    <w:rsid w:val="7D006E99"/>
    <w:rsid w:val="7D0465F6"/>
    <w:rsid w:val="7D0C46A8"/>
    <w:rsid w:val="7D0F17D2"/>
    <w:rsid w:val="7D142EC6"/>
    <w:rsid w:val="7D1E0812"/>
    <w:rsid w:val="7D243A2A"/>
    <w:rsid w:val="7D2C2727"/>
    <w:rsid w:val="7D2C4132"/>
    <w:rsid w:val="7D380D29"/>
    <w:rsid w:val="7D38145E"/>
    <w:rsid w:val="7D3923AB"/>
    <w:rsid w:val="7D3A6836"/>
    <w:rsid w:val="7D3D6A38"/>
    <w:rsid w:val="7D3E2B27"/>
    <w:rsid w:val="7D400CA5"/>
    <w:rsid w:val="7D444752"/>
    <w:rsid w:val="7D475CB2"/>
    <w:rsid w:val="7D4A251B"/>
    <w:rsid w:val="7D4A644D"/>
    <w:rsid w:val="7D4D402D"/>
    <w:rsid w:val="7D5018E4"/>
    <w:rsid w:val="7D514E6E"/>
    <w:rsid w:val="7D525234"/>
    <w:rsid w:val="7D5316BF"/>
    <w:rsid w:val="7D537911"/>
    <w:rsid w:val="7D5A0D51"/>
    <w:rsid w:val="7D5B5A02"/>
    <w:rsid w:val="7D5D42EC"/>
    <w:rsid w:val="7D5D4940"/>
    <w:rsid w:val="7D620729"/>
    <w:rsid w:val="7D623DE3"/>
    <w:rsid w:val="7D645646"/>
    <w:rsid w:val="7D7608AF"/>
    <w:rsid w:val="7D787377"/>
    <w:rsid w:val="7D831878"/>
    <w:rsid w:val="7D8C39E3"/>
    <w:rsid w:val="7D8E73D7"/>
    <w:rsid w:val="7D8F4C6D"/>
    <w:rsid w:val="7D983576"/>
    <w:rsid w:val="7D984A16"/>
    <w:rsid w:val="7D9A6C60"/>
    <w:rsid w:val="7D9B4E14"/>
    <w:rsid w:val="7D9D0B8C"/>
    <w:rsid w:val="7DA95783"/>
    <w:rsid w:val="7DAB5EAB"/>
    <w:rsid w:val="7DB008BF"/>
    <w:rsid w:val="7DB4264F"/>
    <w:rsid w:val="7DB46D18"/>
    <w:rsid w:val="7DBA6490"/>
    <w:rsid w:val="7DBD0757"/>
    <w:rsid w:val="7DC333F2"/>
    <w:rsid w:val="7DC46359"/>
    <w:rsid w:val="7DC6314D"/>
    <w:rsid w:val="7DC73E5B"/>
    <w:rsid w:val="7DC93214"/>
    <w:rsid w:val="7DCA42AC"/>
    <w:rsid w:val="7DCE72BE"/>
    <w:rsid w:val="7DD0035A"/>
    <w:rsid w:val="7DD02F40"/>
    <w:rsid w:val="7DD929CE"/>
    <w:rsid w:val="7DDA3B8E"/>
    <w:rsid w:val="7DE20C95"/>
    <w:rsid w:val="7DE226BC"/>
    <w:rsid w:val="7DE24E59"/>
    <w:rsid w:val="7DE66507"/>
    <w:rsid w:val="7DE74F33"/>
    <w:rsid w:val="7DEA3191"/>
    <w:rsid w:val="7DEB74FF"/>
    <w:rsid w:val="7DF5098D"/>
    <w:rsid w:val="7DF52378"/>
    <w:rsid w:val="7DF80A4E"/>
    <w:rsid w:val="7DF80E09"/>
    <w:rsid w:val="7DF921FD"/>
    <w:rsid w:val="7DFD2AC6"/>
    <w:rsid w:val="7DFE2FD9"/>
    <w:rsid w:val="7E0254BF"/>
    <w:rsid w:val="7E0D3101"/>
    <w:rsid w:val="7E102F7E"/>
    <w:rsid w:val="7E1626EC"/>
    <w:rsid w:val="7E1846B6"/>
    <w:rsid w:val="7E1E731D"/>
    <w:rsid w:val="7E2412D8"/>
    <w:rsid w:val="7E267149"/>
    <w:rsid w:val="7E2B6540"/>
    <w:rsid w:val="7E3053CD"/>
    <w:rsid w:val="7E3313AE"/>
    <w:rsid w:val="7E335A11"/>
    <w:rsid w:val="7E337212"/>
    <w:rsid w:val="7E355638"/>
    <w:rsid w:val="7E355E62"/>
    <w:rsid w:val="7E386B07"/>
    <w:rsid w:val="7E3B1ECA"/>
    <w:rsid w:val="7E3F60E7"/>
    <w:rsid w:val="7E447259"/>
    <w:rsid w:val="7E45540C"/>
    <w:rsid w:val="7E497532"/>
    <w:rsid w:val="7E4A3C43"/>
    <w:rsid w:val="7E5027D9"/>
    <w:rsid w:val="7E5475C3"/>
    <w:rsid w:val="7E573ACA"/>
    <w:rsid w:val="7E57404A"/>
    <w:rsid w:val="7E5971A9"/>
    <w:rsid w:val="7E634BCA"/>
    <w:rsid w:val="7E6D10D9"/>
    <w:rsid w:val="7E786F03"/>
    <w:rsid w:val="7E797DE8"/>
    <w:rsid w:val="7E823EDB"/>
    <w:rsid w:val="7E82588A"/>
    <w:rsid w:val="7E826423"/>
    <w:rsid w:val="7E927FC5"/>
    <w:rsid w:val="7E950BC3"/>
    <w:rsid w:val="7E971A7F"/>
    <w:rsid w:val="7E9A5FDB"/>
    <w:rsid w:val="7E9E2E0E"/>
    <w:rsid w:val="7E9E445A"/>
    <w:rsid w:val="7EA06B86"/>
    <w:rsid w:val="7EA170B7"/>
    <w:rsid w:val="7EA26857"/>
    <w:rsid w:val="7EAD3051"/>
    <w:rsid w:val="7EAD6348"/>
    <w:rsid w:val="7EAD7E4D"/>
    <w:rsid w:val="7EB2571D"/>
    <w:rsid w:val="7EB41451"/>
    <w:rsid w:val="7EB448AB"/>
    <w:rsid w:val="7EB45E2E"/>
    <w:rsid w:val="7EB71698"/>
    <w:rsid w:val="7EBC14E6"/>
    <w:rsid w:val="7EBE700C"/>
    <w:rsid w:val="7EC20C34"/>
    <w:rsid w:val="7EC53253"/>
    <w:rsid w:val="7EC855A1"/>
    <w:rsid w:val="7ECB2F7E"/>
    <w:rsid w:val="7ED4564C"/>
    <w:rsid w:val="7ED6300F"/>
    <w:rsid w:val="7EDB15C8"/>
    <w:rsid w:val="7EDC1B88"/>
    <w:rsid w:val="7EDD4122"/>
    <w:rsid w:val="7EDE73CE"/>
    <w:rsid w:val="7EE10F4C"/>
    <w:rsid w:val="7EE527EB"/>
    <w:rsid w:val="7EE94197"/>
    <w:rsid w:val="7EF016F3"/>
    <w:rsid w:val="7EF34BCA"/>
    <w:rsid w:val="7EF42A2E"/>
    <w:rsid w:val="7EF50554"/>
    <w:rsid w:val="7EFB200E"/>
    <w:rsid w:val="7EFB7DFA"/>
    <w:rsid w:val="7EFC7B34"/>
    <w:rsid w:val="7F0444CF"/>
    <w:rsid w:val="7F067269"/>
    <w:rsid w:val="7F0675F4"/>
    <w:rsid w:val="7F0B29B5"/>
    <w:rsid w:val="7F0B7D77"/>
    <w:rsid w:val="7F1430D0"/>
    <w:rsid w:val="7F144E7E"/>
    <w:rsid w:val="7F165BD1"/>
    <w:rsid w:val="7F1E5F79"/>
    <w:rsid w:val="7F2651A9"/>
    <w:rsid w:val="7F274D2F"/>
    <w:rsid w:val="7F2B2195"/>
    <w:rsid w:val="7F315A30"/>
    <w:rsid w:val="7F346D52"/>
    <w:rsid w:val="7F3A15F4"/>
    <w:rsid w:val="7F3D6645"/>
    <w:rsid w:val="7F40732F"/>
    <w:rsid w:val="7F437511"/>
    <w:rsid w:val="7F440845"/>
    <w:rsid w:val="7F49068E"/>
    <w:rsid w:val="7F4A2E97"/>
    <w:rsid w:val="7F4E4227"/>
    <w:rsid w:val="7F562DA0"/>
    <w:rsid w:val="7F577493"/>
    <w:rsid w:val="7F5835E4"/>
    <w:rsid w:val="7F634C00"/>
    <w:rsid w:val="7F673200"/>
    <w:rsid w:val="7F6B24E1"/>
    <w:rsid w:val="7F6D5806"/>
    <w:rsid w:val="7F6F0306"/>
    <w:rsid w:val="7F6F54E6"/>
    <w:rsid w:val="7F6F5B39"/>
    <w:rsid w:val="7F7215FF"/>
    <w:rsid w:val="7F754CBD"/>
    <w:rsid w:val="7F791185"/>
    <w:rsid w:val="7F7951EE"/>
    <w:rsid w:val="7F7A7E61"/>
    <w:rsid w:val="7F7D6EC7"/>
    <w:rsid w:val="7F807AA7"/>
    <w:rsid w:val="7F885189"/>
    <w:rsid w:val="7F8C710A"/>
    <w:rsid w:val="7F914E82"/>
    <w:rsid w:val="7F930306"/>
    <w:rsid w:val="7F930498"/>
    <w:rsid w:val="7F935463"/>
    <w:rsid w:val="7F9761AF"/>
    <w:rsid w:val="7F9C4E83"/>
    <w:rsid w:val="7F9D7C27"/>
    <w:rsid w:val="7FA076F2"/>
    <w:rsid w:val="7FA32445"/>
    <w:rsid w:val="7FA77726"/>
    <w:rsid w:val="7FB0383D"/>
    <w:rsid w:val="7FB50EDB"/>
    <w:rsid w:val="7FBC6F44"/>
    <w:rsid w:val="7FC70AEC"/>
    <w:rsid w:val="7FCA70BA"/>
    <w:rsid w:val="7FCB6786"/>
    <w:rsid w:val="7FCB7C32"/>
    <w:rsid w:val="7FD37D11"/>
    <w:rsid w:val="7FD634F8"/>
    <w:rsid w:val="7FD63E37"/>
    <w:rsid w:val="7FDE7AEB"/>
    <w:rsid w:val="7FE02FB2"/>
    <w:rsid w:val="7FE1511E"/>
    <w:rsid w:val="7FEC669B"/>
    <w:rsid w:val="7FEE1B73"/>
    <w:rsid w:val="7FF3585B"/>
    <w:rsid w:val="7FF368D8"/>
    <w:rsid w:val="7FF60A27"/>
    <w:rsid w:val="7FF76C79"/>
    <w:rsid w:val="7FF83006"/>
    <w:rsid w:val="7FF85E0A"/>
    <w:rsid w:val="7FF91CBD"/>
    <w:rsid w:val="7FFA1F9D"/>
    <w:rsid w:val="7FFB5091"/>
    <w:rsid w:val="7FFB6E18"/>
    <w:rsid w:val="7FFF501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1"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3">
    <w:name w:val="Date"/>
    <w:basedOn w:val="1"/>
    <w:next w:val="1"/>
    <w:qFormat/>
    <w:uiPriority w:val="0"/>
    <w:pPr>
      <w:ind w:left="100"/>
    </w:pPr>
    <w:rPr>
      <w:rFonts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8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0"/>
    <w:rPr>
      <w:b/>
      <w:bCs/>
    </w:rPr>
  </w:style>
  <w:style w:type="character" w:styleId="13">
    <w:name w:val="page number"/>
    <w:qFormat/>
    <w:uiPriority w:val="0"/>
  </w:style>
  <w:style w:type="character" w:styleId="14">
    <w:name w:val="FollowedHyperlink"/>
    <w:qFormat/>
    <w:uiPriority w:val="0"/>
    <w:rPr>
      <w:color w:val="333333"/>
      <w:u w:val="none"/>
    </w:rPr>
  </w:style>
  <w:style w:type="character" w:styleId="15">
    <w:name w:val="Emphasis"/>
    <w:qFormat/>
    <w:uiPriority w:val="0"/>
  </w:style>
  <w:style w:type="character" w:styleId="16">
    <w:name w:val="HTML Definition"/>
    <w:qFormat/>
    <w:uiPriority w:val="0"/>
    <w:rPr>
      <w:i/>
    </w:rPr>
  </w:style>
  <w:style w:type="character" w:styleId="17">
    <w:name w:val="HTML Acronym"/>
    <w:qFormat/>
    <w:uiPriority w:val="0"/>
  </w:style>
  <w:style w:type="character" w:styleId="18">
    <w:name w:val="HTML Variable"/>
    <w:qFormat/>
    <w:uiPriority w:val="0"/>
  </w:style>
  <w:style w:type="character" w:styleId="19">
    <w:name w:val="Hyperlink"/>
    <w:qFormat/>
    <w:uiPriority w:val="0"/>
    <w:rPr>
      <w:color w:val="333333"/>
      <w:u w:val="none"/>
    </w:rPr>
  </w:style>
  <w:style w:type="character" w:styleId="20">
    <w:name w:val="HTML Code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1">
    <w:name w:val="HTML Cite"/>
    <w:qFormat/>
    <w:uiPriority w:val="0"/>
  </w:style>
  <w:style w:type="character" w:styleId="22">
    <w:name w:val="HTML Keyboard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Sample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4">
    <w:name w:val="apple-style-span"/>
    <w:qFormat/>
    <w:uiPriority w:val="0"/>
  </w:style>
  <w:style w:type="character" w:customStyle="1" w:styleId="25">
    <w:name w:val="NormalCharacter"/>
    <w:semiHidden/>
    <w:qFormat/>
    <w:uiPriority w:val="99"/>
  </w:style>
  <w:style w:type="paragraph" w:customStyle="1" w:styleId="26">
    <w:name w:val="Char1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27">
    <w:name w:val="p15"/>
    <w:basedOn w:val="1"/>
    <w:qFormat/>
    <w:uiPriority w:val="0"/>
    <w:pPr>
      <w:widowControl/>
    </w:pPr>
    <w:rPr>
      <w:rFonts w:ascii="宋体" w:hAnsi="宋体" w:cs="宋体"/>
      <w:kern w:val="0"/>
      <w:szCs w:val="21"/>
    </w:rPr>
  </w:style>
  <w:style w:type="paragraph" w:customStyle="1" w:styleId="28">
    <w:name w:val="Char"/>
    <w:basedOn w:val="1"/>
    <w:qFormat/>
    <w:uiPriority w:val="0"/>
    <w:rPr>
      <w:rFonts w:ascii="Tahoma" w:hAnsi="Tahoma"/>
      <w:sz w:val="24"/>
    </w:rPr>
  </w:style>
  <w:style w:type="paragraph" w:customStyle="1" w:styleId="29">
    <w:name w:val="Char Char Char Char Char Char Char Char Char Char"/>
    <w:basedOn w:val="1"/>
    <w:qFormat/>
    <w:uiPriority w:val="0"/>
    <w:rPr>
      <w:szCs w:val="21"/>
    </w:rPr>
  </w:style>
  <w:style w:type="paragraph" w:customStyle="1" w:styleId="30">
    <w:name w:val="p0"/>
    <w:basedOn w:val="1"/>
    <w:qFormat/>
    <w:uiPriority w:val="0"/>
    <w:pPr>
      <w:widowControl/>
    </w:pPr>
    <w:rPr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&#26222;&#36890;&#27169;&#26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普通模板</Template>
  <Company>cz</Company>
  <Pages>9</Pages>
  <Words>3739</Words>
  <Characters>4795</Characters>
  <Lines>34</Lines>
  <Paragraphs>9</Paragraphs>
  <TotalTime>4</TotalTime>
  <ScaleCrop>false</ScaleCrop>
  <LinksUpToDate>false</LinksUpToDate>
  <CharactersWithSpaces>4798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2025-08-18T08:09:00Z</dcterms:created>
  <dc:creator>cz17</dc:creator>
  <cp:lastModifiedBy>Administrator</cp:lastModifiedBy>
  <cp:lastPrinted>2021-11-08T00:52:00Z</cp:lastPrinted>
  <dcterms:modified xsi:type="dcterms:W3CDTF">2025-11-21T02:51:02Z</dcterms:modified>
  <dc:title>七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085FACB9776946A7B04E39A7DA6B336D_13</vt:lpwstr>
  </property>
  <property fmtid="{D5CDD505-2E9C-101B-9397-08002B2CF9AE}" pid="4" name="KSOTemplateDocerSaveRecord">
    <vt:lpwstr>eyJoZGlkIjoiNGY5YzNjYWZlMjI0ZTU2N2E0ZWIyODBhMjcyYjdjZTEiLCJ1c2VySWQiOiIzMjI1MTAxNzQifQ==</vt:lpwstr>
  </property>
</Properties>
</file>