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right="-890" w:rightChars="-424"/>
        <w:jc w:val="center"/>
        <w:rPr>
          <w:rFonts w:hint="eastAsia" w:ascii="华文中宋" w:hAnsi="华文中宋" w:eastAsia="华文中宋" w:cs="华文中宋"/>
          <w:b/>
          <w:sz w:val="44"/>
          <w:szCs w:val="44"/>
        </w:rPr>
      </w:pPr>
      <w:bookmarkStart w:id="0" w:name="_GoBack"/>
      <w:bookmarkEnd w:id="0"/>
    </w:p>
    <w:p>
      <w:pPr>
        <w:spacing w:line="640" w:lineRule="exact"/>
        <w:ind w:right="-890" w:rightChars="-424"/>
        <w:jc w:val="center"/>
        <w:rPr>
          <w:rFonts w:ascii="华文中宋" w:hAnsi="华文中宋" w:eastAsia="华文中宋" w:cs="华文中宋"/>
          <w:b/>
          <w:sz w:val="44"/>
          <w:szCs w:val="44"/>
        </w:rPr>
      </w:pPr>
      <w:r>
        <w:rPr>
          <w:rFonts w:hint="eastAsia" w:ascii="华文中宋" w:hAnsi="华文中宋" w:eastAsia="华文中宋" w:cs="华文中宋"/>
          <w:b/>
          <w:sz w:val="44"/>
          <w:szCs w:val="44"/>
        </w:rPr>
        <w:t>石城县2025年10月份</w:t>
      </w:r>
    </w:p>
    <w:p>
      <w:pPr>
        <w:spacing w:line="640" w:lineRule="exact"/>
        <w:ind w:right="-890" w:rightChars="-424"/>
        <w:jc w:val="center"/>
        <w:rPr>
          <w:rFonts w:ascii="华文中宋" w:hAnsi="华文中宋" w:eastAsia="华文中宋" w:cs="华文中宋"/>
          <w:b/>
          <w:sz w:val="44"/>
          <w:szCs w:val="44"/>
          <w:highlight w:val="yellow"/>
        </w:rPr>
      </w:pPr>
      <w:r>
        <w:rPr>
          <w:rFonts w:hint="eastAsia" w:ascii="华文中宋" w:hAnsi="华文中宋" w:eastAsia="华文中宋" w:cs="华文中宋"/>
          <w:b/>
          <w:sz w:val="44"/>
          <w:szCs w:val="44"/>
        </w:rPr>
        <w:t>财政预算执行情况分析</w:t>
      </w:r>
    </w:p>
    <w:p>
      <w:pPr>
        <w:spacing w:line="640" w:lineRule="exact"/>
        <w:ind w:firstLine="280" w:firstLineChars="100"/>
        <w:rPr>
          <w:rFonts w:ascii="仿宋" w:hAnsi="仿宋" w:eastAsia="仿宋"/>
          <w:sz w:val="28"/>
          <w:szCs w:val="28"/>
        </w:rPr>
      </w:pPr>
    </w:p>
    <w:p>
      <w:pPr>
        <w:spacing w:line="640" w:lineRule="exact"/>
        <w:ind w:firstLine="560" w:firstLineChars="200"/>
        <w:rPr>
          <w:rFonts w:ascii="黑体" w:hAnsi="黑体" w:eastAsia="黑体"/>
          <w:sz w:val="28"/>
          <w:szCs w:val="28"/>
        </w:rPr>
      </w:pPr>
      <w:r>
        <w:rPr>
          <w:rFonts w:hint="eastAsia" w:ascii="黑体" w:hAnsi="黑体" w:eastAsia="黑体"/>
          <w:sz w:val="28"/>
          <w:szCs w:val="28"/>
        </w:rPr>
        <w:t>一、10月份财政收支完成情况</w:t>
      </w:r>
    </w:p>
    <w:p>
      <w:pPr>
        <w:spacing w:line="640" w:lineRule="exact"/>
        <w:ind w:firstLine="560" w:firstLineChars="200"/>
        <w:rPr>
          <w:rFonts w:ascii="仿宋" w:hAnsi="仿宋" w:eastAsia="仿宋"/>
          <w:sz w:val="28"/>
          <w:szCs w:val="28"/>
        </w:rPr>
      </w:pPr>
      <w:r>
        <w:rPr>
          <w:rFonts w:hint="eastAsia" w:ascii="仿宋" w:hAnsi="仿宋" w:eastAsia="仿宋"/>
          <w:sz w:val="28"/>
          <w:szCs w:val="28"/>
        </w:rPr>
        <w:t>10月份，</w:t>
      </w:r>
      <w:r>
        <w:rPr>
          <w:rFonts w:ascii="仿宋" w:hAnsi="仿宋" w:eastAsia="仿宋"/>
          <w:sz w:val="28"/>
          <w:szCs w:val="28"/>
        </w:rPr>
        <w:t>一般公共预算收入完成</w:t>
      </w:r>
      <w:r>
        <w:rPr>
          <w:rFonts w:hint="eastAsia" w:ascii="仿宋" w:hAnsi="仿宋" w:eastAsia="仿宋"/>
          <w:sz w:val="28"/>
          <w:szCs w:val="28"/>
        </w:rPr>
        <w:t>6977</w:t>
      </w:r>
      <w:r>
        <w:rPr>
          <w:rFonts w:ascii="仿宋" w:hAnsi="仿宋" w:eastAsia="仿宋"/>
          <w:sz w:val="28"/>
          <w:szCs w:val="28"/>
        </w:rPr>
        <w:t>万元，同比</w:t>
      </w:r>
      <w:r>
        <w:rPr>
          <w:rFonts w:hint="eastAsia" w:ascii="仿宋" w:hAnsi="仿宋" w:eastAsia="仿宋"/>
          <w:sz w:val="28"/>
          <w:szCs w:val="28"/>
        </w:rPr>
        <w:t>减</w:t>
      </w:r>
      <w:r>
        <w:rPr>
          <w:rFonts w:ascii="仿宋" w:hAnsi="仿宋" w:eastAsia="仿宋"/>
          <w:sz w:val="28"/>
          <w:szCs w:val="28"/>
        </w:rPr>
        <w:t>收</w:t>
      </w:r>
      <w:r>
        <w:rPr>
          <w:rFonts w:hint="eastAsia" w:ascii="仿宋" w:hAnsi="仿宋" w:eastAsia="仿宋"/>
          <w:sz w:val="28"/>
          <w:szCs w:val="28"/>
        </w:rPr>
        <w:t>561</w:t>
      </w:r>
      <w:r>
        <w:rPr>
          <w:rFonts w:ascii="仿宋" w:hAnsi="仿宋" w:eastAsia="仿宋"/>
          <w:sz w:val="28"/>
          <w:szCs w:val="28"/>
        </w:rPr>
        <w:t>万元，</w:t>
      </w:r>
      <w:r>
        <w:rPr>
          <w:rFonts w:hint="eastAsia" w:ascii="仿宋" w:hAnsi="仿宋" w:eastAsia="仿宋"/>
          <w:sz w:val="28"/>
          <w:szCs w:val="28"/>
        </w:rPr>
        <w:t>下降7.4</w:t>
      </w:r>
      <w:r>
        <w:rPr>
          <w:rFonts w:ascii="仿宋" w:hAnsi="仿宋" w:eastAsia="仿宋"/>
          <w:sz w:val="28"/>
          <w:szCs w:val="28"/>
        </w:rPr>
        <w:t>%。其中：税收收入完成</w:t>
      </w:r>
      <w:r>
        <w:rPr>
          <w:rFonts w:hint="eastAsia" w:ascii="仿宋" w:hAnsi="仿宋" w:eastAsia="仿宋"/>
          <w:sz w:val="28"/>
          <w:szCs w:val="28"/>
        </w:rPr>
        <w:t>4250</w:t>
      </w:r>
      <w:r>
        <w:rPr>
          <w:rFonts w:ascii="仿宋" w:hAnsi="仿宋" w:eastAsia="仿宋"/>
          <w:sz w:val="28"/>
          <w:szCs w:val="28"/>
        </w:rPr>
        <w:t>万元，同比</w:t>
      </w:r>
      <w:r>
        <w:rPr>
          <w:rFonts w:hint="eastAsia" w:ascii="仿宋" w:hAnsi="仿宋" w:eastAsia="仿宋"/>
          <w:sz w:val="28"/>
          <w:szCs w:val="28"/>
        </w:rPr>
        <w:t>减收2127</w:t>
      </w:r>
      <w:r>
        <w:rPr>
          <w:rFonts w:ascii="仿宋" w:hAnsi="仿宋" w:eastAsia="仿宋"/>
          <w:sz w:val="28"/>
          <w:szCs w:val="28"/>
        </w:rPr>
        <w:t>万元，</w:t>
      </w:r>
      <w:r>
        <w:rPr>
          <w:rFonts w:hint="eastAsia" w:ascii="仿宋" w:hAnsi="仿宋" w:eastAsia="仿宋"/>
          <w:sz w:val="28"/>
          <w:szCs w:val="28"/>
        </w:rPr>
        <w:t>下降33.4</w:t>
      </w:r>
      <w:r>
        <w:rPr>
          <w:rFonts w:ascii="仿宋" w:hAnsi="仿宋" w:eastAsia="仿宋"/>
          <w:sz w:val="28"/>
          <w:szCs w:val="28"/>
        </w:rPr>
        <w:t>%,完成</w:t>
      </w:r>
      <w:r>
        <w:rPr>
          <w:rFonts w:hint="eastAsia" w:ascii="仿宋" w:hAnsi="仿宋" w:eastAsia="仿宋"/>
          <w:sz w:val="28"/>
          <w:szCs w:val="28"/>
        </w:rPr>
        <w:t>当月计划数6200万元</w:t>
      </w:r>
      <w:r>
        <w:rPr>
          <w:rFonts w:ascii="仿宋" w:hAnsi="仿宋" w:eastAsia="仿宋"/>
          <w:sz w:val="28"/>
          <w:szCs w:val="28"/>
        </w:rPr>
        <w:t>的</w:t>
      </w:r>
      <w:r>
        <w:rPr>
          <w:rFonts w:hint="eastAsia" w:ascii="仿宋" w:hAnsi="仿宋" w:eastAsia="仿宋"/>
          <w:sz w:val="28"/>
          <w:szCs w:val="28"/>
        </w:rPr>
        <w:t>68.5</w:t>
      </w:r>
      <w:r>
        <w:rPr>
          <w:rFonts w:ascii="仿宋" w:hAnsi="仿宋" w:eastAsia="仿宋"/>
          <w:sz w:val="28"/>
          <w:szCs w:val="28"/>
        </w:rPr>
        <w:t>%；非税收入完成</w:t>
      </w:r>
      <w:r>
        <w:rPr>
          <w:rFonts w:hint="eastAsia" w:ascii="仿宋" w:hAnsi="仿宋" w:eastAsia="仿宋"/>
          <w:sz w:val="28"/>
          <w:szCs w:val="28"/>
        </w:rPr>
        <w:t>2727</w:t>
      </w:r>
      <w:r>
        <w:rPr>
          <w:rFonts w:ascii="仿宋" w:hAnsi="仿宋" w:eastAsia="仿宋"/>
          <w:sz w:val="28"/>
          <w:szCs w:val="28"/>
        </w:rPr>
        <w:t>元,同比</w:t>
      </w:r>
      <w:r>
        <w:rPr>
          <w:rFonts w:hint="eastAsia" w:ascii="仿宋" w:hAnsi="仿宋" w:eastAsia="仿宋"/>
          <w:sz w:val="28"/>
          <w:szCs w:val="28"/>
        </w:rPr>
        <w:t>增</w:t>
      </w:r>
      <w:r>
        <w:rPr>
          <w:rFonts w:ascii="仿宋" w:hAnsi="仿宋" w:eastAsia="仿宋"/>
          <w:sz w:val="28"/>
          <w:szCs w:val="28"/>
        </w:rPr>
        <w:t>收</w:t>
      </w:r>
      <w:r>
        <w:rPr>
          <w:rFonts w:hint="eastAsia" w:ascii="仿宋" w:hAnsi="仿宋" w:eastAsia="仿宋"/>
          <w:sz w:val="28"/>
          <w:szCs w:val="28"/>
        </w:rPr>
        <w:t>1566</w:t>
      </w:r>
      <w:r>
        <w:rPr>
          <w:rFonts w:ascii="仿宋" w:hAnsi="仿宋" w:eastAsia="仿宋"/>
          <w:sz w:val="28"/>
          <w:szCs w:val="28"/>
        </w:rPr>
        <w:t>万元,</w:t>
      </w:r>
      <w:r>
        <w:rPr>
          <w:rFonts w:hint="eastAsia" w:ascii="仿宋" w:hAnsi="仿宋" w:eastAsia="仿宋"/>
          <w:sz w:val="28"/>
          <w:szCs w:val="28"/>
        </w:rPr>
        <w:t>增长134.9</w:t>
      </w:r>
      <w:r>
        <w:rPr>
          <w:rFonts w:ascii="仿宋" w:hAnsi="仿宋" w:eastAsia="仿宋"/>
          <w:sz w:val="28"/>
          <w:szCs w:val="28"/>
        </w:rPr>
        <w:t>%，完成</w:t>
      </w:r>
      <w:r>
        <w:rPr>
          <w:rFonts w:hint="eastAsia" w:ascii="仿宋" w:hAnsi="仿宋" w:eastAsia="仿宋"/>
          <w:sz w:val="28"/>
          <w:szCs w:val="28"/>
        </w:rPr>
        <w:t>当月计划数300</w:t>
      </w:r>
      <w:r>
        <w:rPr>
          <w:rFonts w:ascii="仿宋" w:hAnsi="仿宋" w:eastAsia="仿宋"/>
          <w:sz w:val="28"/>
          <w:szCs w:val="28"/>
        </w:rPr>
        <w:t>万元的</w:t>
      </w:r>
      <w:r>
        <w:rPr>
          <w:rFonts w:hint="eastAsia" w:ascii="仿宋" w:hAnsi="仿宋" w:eastAsia="仿宋"/>
          <w:sz w:val="28"/>
          <w:szCs w:val="28"/>
        </w:rPr>
        <w:t>909.0</w:t>
      </w:r>
      <w:r>
        <w:rPr>
          <w:rFonts w:ascii="仿宋" w:hAnsi="仿宋" w:eastAsia="仿宋"/>
          <w:sz w:val="28"/>
          <w:szCs w:val="28"/>
        </w:rPr>
        <w:t xml:space="preserve">%。 </w:t>
      </w:r>
    </w:p>
    <w:p>
      <w:pPr>
        <w:spacing w:line="640" w:lineRule="exact"/>
        <w:ind w:firstLine="560" w:firstLineChars="200"/>
        <w:rPr>
          <w:rFonts w:ascii="仿宋" w:hAnsi="仿宋" w:eastAsia="仿宋"/>
          <w:sz w:val="28"/>
          <w:szCs w:val="28"/>
        </w:rPr>
      </w:pPr>
      <w:r>
        <w:rPr>
          <w:rFonts w:hint="eastAsia" w:ascii="仿宋" w:hAnsi="仿宋" w:eastAsia="仿宋"/>
          <w:sz w:val="28"/>
          <w:szCs w:val="28"/>
        </w:rPr>
        <w:t>10月</w:t>
      </w:r>
      <w:r>
        <w:rPr>
          <w:rFonts w:ascii="仿宋" w:hAnsi="仿宋" w:eastAsia="仿宋"/>
          <w:sz w:val="28"/>
          <w:szCs w:val="28"/>
        </w:rPr>
        <w:t>份，全县完成一般公共预算支出</w:t>
      </w:r>
      <w:r>
        <w:rPr>
          <w:rFonts w:hint="eastAsia" w:ascii="仿宋" w:hAnsi="仿宋" w:eastAsia="仿宋"/>
          <w:sz w:val="28"/>
          <w:szCs w:val="28"/>
        </w:rPr>
        <w:t>17230</w:t>
      </w:r>
      <w:r>
        <w:rPr>
          <w:rFonts w:ascii="仿宋" w:hAnsi="仿宋" w:eastAsia="仿宋"/>
          <w:sz w:val="28"/>
          <w:szCs w:val="28"/>
        </w:rPr>
        <w:t>万元，同比</w:t>
      </w:r>
      <w:r>
        <w:rPr>
          <w:rFonts w:hint="eastAsia" w:ascii="仿宋" w:hAnsi="仿宋" w:eastAsia="仿宋"/>
          <w:sz w:val="28"/>
          <w:szCs w:val="28"/>
        </w:rPr>
        <w:t>减</w:t>
      </w:r>
      <w:r>
        <w:rPr>
          <w:rFonts w:ascii="仿宋" w:hAnsi="仿宋" w:eastAsia="仿宋"/>
          <w:sz w:val="28"/>
          <w:szCs w:val="28"/>
        </w:rPr>
        <w:t>支</w:t>
      </w:r>
      <w:r>
        <w:rPr>
          <w:rFonts w:hint="eastAsia" w:ascii="仿宋" w:hAnsi="仿宋" w:eastAsia="仿宋"/>
          <w:sz w:val="28"/>
          <w:szCs w:val="28"/>
        </w:rPr>
        <w:t>5200</w:t>
      </w:r>
      <w:r>
        <w:rPr>
          <w:rFonts w:ascii="仿宋" w:hAnsi="仿宋" w:eastAsia="仿宋"/>
          <w:sz w:val="28"/>
          <w:szCs w:val="28"/>
        </w:rPr>
        <w:t>万元，</w:t>
      </w:r>
      <w:r>
        <w:rPr>
          <w:rFonts w:hint="eastAsia" w:ascii="仿宋" w:hAnsi="仿宋" w:eastAsia="仿宋"/>
          <w:sz w:val="28"/>
          <w:szCs w:val="28"/>
        </w:rPr>
        <w:t>下降23.2</w:t>
      </w:r>
      <w:r>
        <w:rPr>
          <w:rFonts w:ascii="仿宋" w:hAnsi="仿宋" w:eastAsia="仿宋"/>
          <w:sz w:val="28"/>
          <w:szCs w:val="28"/>
        </w:rPr>
        <w:t>%。</w:t>
      </w:r>
    </w:p>
    <w:p>
      <w:pPr>
        <w:spacing w:line="640" w:lineRule="exact"/>
        <w:ind w:firstLine="560" w:firstLineChars="200"/>
        <w:rPr>
          <w:rFonts w:ascii="黑体" w:hAnsi="黑体" w:eastAsia="黑体"/>
          <w:sz w:val="28"/>
          <w:szCs w:val="28"/>
        </w:rPr>
      </w:pPr>
      <w:r>
        <w:rPr>
          <w:rFonts w:hint="eastAsia" w:ascii="黑体" w:hAnsi="黑体" w:eastAsia="黑体"/>
          <w:sz w:val="28"/>
          <w:szCs w:val="28"/>
        </w:rPr>
        <w:t>二、1-10月份财政收支完成情况</w:t>
      </w:r>
    </w:p>
    <w:p>
      <w:pPr>
        <w:spacing w:line="640" w:lineRule="exact"/>
        <w:ind w:firstLine="567"/>
        <w:rPr>
          <w:rFonts w:ascii="楷体" w:hAnsi="楷体" w:eastAsia="楷体" w:cs="楷体"/>
          <w:sz w:val="28"/>
          <w:szCs w:val="28"/>
        </w:rPr>
      </w:pPr>
      <w:r>
        <w:rPr>
          <w:rFonts w:hint="eastAsia" w:ascii="楷体" w:hAnsi="楷体" w:eastAsia="楷体" w:cs="楷体"/>
          <w:b/>
          <w:sz w:val="28"/>
          <w:szCs w:val="28"/>
        </w:rPr>
        <w:t>（一）一般预算收支完成情况</w:t>
      </w:r>
    </w:p>
    <w:p>
      <w:pPr>
        <w:spacing w:line="640" w:lineRule="exact"/>
        <w:ind w:firstLine="562" w:firstLineChars="200"/>
        <w:rPr>
          <w:rFonts w:ascii="仿宋" w:hAnsi="仿宋" w:eastAsia="仿宋"/>
          <w:b/>
          <w:sz w:val="28"/>
          <w:szCs w:val="28"/>
        </w:rPr>
      </w:pPr>
      <w:r>
        <w:rPr>
          <w:rFonts w:hint="eastAsia" w:ascii="仿宋" w:hAnsi="仿宋" w:eastAsia="仿宋"/>
          <w:b/>
          <w:sz w:val="28"/>
          <w:szCs w:val="28"/>
        </w:rPr>
        <w:t>1.一般公共预算收入完成情况</w:t>
      </w:r>
    </w:p>
    <w:p>
      <w:pPr>
        <w:spacing w:line="640" w:lineRule="exact"/>
        <w:ind w:firstLine="560" w:firstLineChars="200"/>
        <w:rPr>
          <w:rFonts w:ascii="仿宋" w:hAnsi="仿宋" w:eastAsia="仿宋"/>
          <w:sz w:val="28"/>
          <w:szCs w:val="28"/>
        </w:rPr>
      </w:pPr>
      <w:r>
        <w:rPr>
          <w:rFonts w:hint="eastAsia" w:ascii="仿宋" w:hAnsi="仿宋" w:eastAsia="仿宋"/>
          <w:bCs/>
          <w:sz w:val="28"/>
          <w:szCs w:val="28"/>
        </w:rPr>
        <w:t>一般公共预算收入</w:t>
      </w:r>
      <w:r>
        <w:rPr>
          <w:rFonts w:hint="eastAsia" w:ascii="仿宋" w:hAnsi="仿宋" w:eastAsia="仿宋"/>
          <w:sz w:val="28"/>
          <w:szCs w:val="28"/>
        </w:rPr>
        <w:t>完成72401万元，完成年初预算数86300万元的83.9%，同比增收834万元，增长1.2%。其中：</w:t>
      </w:r>
    </w:p>
    <w:p>
      <w:pPr>
        <w:spacing w:line="640" w:lineRule="exact"/>
        <w:ind w:firstLine="560" w:firstLineChars="200"/>
        <w:rPr>
          <w:rFonts w:ascii="仿宋" w:hAnsi="仿宋" w:eastAsia="仿宋"/>
          <w:sz w:val="28"/>
          <w:szCs w:val="28"/>
        </w:rPr>
      </w:pPr>
      <w:r>
        <w:rPr>
          <w:rFonts w:hint="eastAsia" w:ascii="仿宋" w:hAnsi="仿宋" w:eastAsia="仿宋"/>
          <w:sz w:val="28"/>
          <w:szCs w:val="28"/>
        </w:rPr>
        <w:t>税收收入45076万元，完成年初预算数62111万元的72.6%，同比减收5473万元，下降10.8%，分税种情况是：国内增值税35%部分征收26242万元,同比下降4.7%；企业所得税28%部分征收3387万元，同比下降5.0%；个人所得税28%部分征收887万元，同比增长23.2%；城市维护建设税3775万元，同比下降3.8%；“五小税”5204万元，同比下降22.9%；车船税1014万元，同比下降0.2%；耕地占用税211万元，同比下降66.2%；契税1969万元,同比下降52.9%；烟叶税2263万元，同比增长6.1%；环境保护税70%部分征收124万元，同比增长27.8%。</w:t>
      </w:r>
    </w:p>
    <w:p>
      <w:pPr>
        <w:spacing w:line="640" w:lineRule="exact"/>
        <w:ind w:firstLine="560" w:firstLineChars="200"/>
        <w:rPr>
          <w:rFonts w:ascii="仿宋" w:hAnsi="仿宋" w:eastAsia="仿宋"/>
          <w:sz w:val="28"/>
          <w:szCs w:val="28"/>
        </w:rPr>
      </w:pPr>
      <w:r>
        <w:rPr>
          <w:rFonts w:hint="eastAsia" w:ascii="仿宋" w:hAnsi="仿宋" w:eastAsia="仿宋"/>
          <w:sz w:val="28"/>
          <w:szCs w:val="28"/>
        </w:rPr>
        <w:t>非税收入完成27325万元,完成年初预算数24189万元的113.0%，同比增收6307万元,增长30.0%。其中:专项收入完成2541万元，同比减收41万元，下降1.6%；行政事业性收费收入完成2463万元，同比减收1326万元，下降35.0%；罚没收入完成7595万元，同比减收3079万元，同比下降28.8%；国有资源（资产）有偿使用收入完成13754万元，同比增收11415万元，增长488.0%； 政府住房基金收入完成971万元，同比减收545万元，下降35.9%；其他收入1万元，同比减收117万元，下降99.2%。</w:t>
      </w:r>
    </w:p>
    <w:p>
      <w:pPr>
        <w:spacing w:line="640" w:lineRule="exact"/>
        <w:ind w:firstLine="562" w:firstLineChars="200"/>
        <w:rPr>
          <w:rFonts w:ascii="仿宋" w:hAnsi="仿宋" w:eastAsia="仿宋"/>
          <w:b/>
          <w:bCs/>
          <w:sz w:val="28"/>
          <w:szCs w:val="28"/>
        </w:rPr>
      </w:pPr>
      <w:r>
        <w:rPr>
          <w:rFonts w:hint="eastAsia" w:ascii="仿宋" w:hAnsi="仿宋" w:eastAsia="仿宋"/>
          <w:b/>
          <w:bCs/>
          <w:sz w:val="28"/>
          <w:szCs w:val="28"/>
        </w:rPr>
        <w:t>2.财政总收入完成情况</w:t>
      </w:r>
    </w:p>
    <w:p>
      <w:pPr>
        <w:spacing w:line="640" w:lineRule="exact"/>
        <w:ind w:firstLine="560" w:firstLineChars="200"/>
        <w:rPr>
          <w:rFonts w:ascii="仿宋" w:hAnsi="仿宋" w:eastAsia="仿宋"/>
          <w:sz w:val="28"/>
          <w:szCs w:val="28"/>
          <w:highlight w:val="yellow"/>
        </w:rPr>
      </w:pPr>
      <w:r>
        <w:rPr>
          <w:rFonts w:hint="eastAsia" w:ascii="楷体" w:hAnsi="楷体" w:eastAsia="楷体"/>
          <w:bCs/>
          <w:sz w:val="28"/>
          <w:szCs w:val="28"/>
        </w:rPr>
        <w:t>财政总收入分部门看:</w:t>
      </w:r>
      <w:r>
        <w:rPr>
          <w:rFonts w:hint="eastAsia" w:ascii="仿宋" w:hAnsi="仿宋" w:eastAsia="仿宋"/>
          <w:sz w:val="28"/>
          <w:szCs w:val="28"/>
        </w:rPr>
        <w:t>税务部门收入完成104924万元，同比减收7865万元，下降7.0%；财政部门收入完成27325万元,同比增收6307万元,增长30.0%。</w:t>
      </w:r>
    </w:p>
    <w:p>
      <w:pPr>
        <w:spacing w:line="640" w:lineRule="exact"/>
        <w:ind w:firstLine="560" w:firstLineChars="200"/>
        <w:rPr>
          <w:rFonts w:ascii="仿宋" w:hAnsi="仿宋" w:eastAsia="仿宋"/>
          <w:strike/>
          <w:sz w:val="28"/>
          <w:szCs w:val="28"/>
        </w:rPr>
      </w:pPr>
      <w:r>
        <w:rPr>
          <w:rFonts w:hint="eastAsia" w:ascii="楷体" w:hAnsi="楷体" w:eastAsia="楷体"/>
          <w:bCs/>
          <w:sz w:val="28"/>
          <w:szCs w:val="28"/>
        </w:rPr>
        <w:t>全额税收收入分产业看：</w:t>
      </w:r>
      <w:r>
        <w:rPr>
          <w:rFonts w:hint="eastAsia" w:ascii="仿宋" w:hAnsi="仿宋" w:eastAsia="仿宋"/>
          <w:sz w:val="28"/>
          <w:szCs w:val="28"/>
        </w:rPr>
        <w:t>全额税收收入完成104924万元，同比减收7865万元，下降7.0%。第一产业贡献970万元，同比增收726万元，同比增长298.0%；第二产业贡献61035万元，同比减收1610万元，下降2.6%；第三产业贡献42919万元，同比减收6982万元，下降14.0%。</w:t>
      </w:r>
    </w:p>
    <w:p>
      <w:pPr>
        <w:spacing w:line="640" w:lineRule="exact"/>
        <w:ind w:firstLine="640"/>
        <w:rPr>
          <w:rFonts w:ascii="仿宋" w:hAnsi="仿宋" w:eastAsia="仿宋"/>
          <w:sz w:val="28"/>
          <w:szCs w:val="28"/>
        </w:rPr>
      </w:pPr>
      <w:r>
        <w:rPr>
          <w:rFonts w:hint="eastAsia" w:ascii="楷体" w:hAnsi="楷体" w:eastAsia="楷体"/>
          <w:bCs/>
          <w:sz w:val="28"/>
          <w:szCs w:val="28"/>
        </w:rPr>
        <w:t>全额税收收入分行业看：</w:t>
      </w:r>
      <w:r>
        <w:rPr>
          <w:rFonts w:hint="eastAsia" w:ascii="仿宋" w:hAnsi="仿宋" w:eastAsia="仿宋"/>
          <w:sz w:val="28"/>
          <w:szCs w:val="28"/>
        </w:rPr>
        <w:t>工业税收55703万元，同比下降1.4%，占税收比重为53.1%，其中：制造业税收49006万元，同比下降6.0%，采矿业税收906万元，同比增长90.7%，水电业税收5791万元，同比增长48.4%；建筑业税收5333万元，同比下降13.1%；房地产业税收8467万元，同比下降25.6%；金融保险业税收9628万元，同比增长11.8%；交通运输邮政业税收347万元，同比增长18.3%；批发和零售业税收20797万元，同比下降14.0%（其中：烟草制品批发税收4477万元，同比下降6.4%）；租赁和商业服务业税收1279万元，同比下降40.8%；住宿餐饮业182万元，同比下降7.1%；信息传输、计算机及软件业税收136万元，同比增长42.5%；居民服务、修理和其他服务业948万元，同比增长42.9%。</w:t>
      </w:r>
    </w:p>
    <w:p>
      <w:pPr>
        <w:spacing w:line="640" w:lineRule="exact"/>
        <w:ind w:firstLine="562" w:firstLineChars="200"/>
        <w:rPr>
          <w:rFonts w:ascii="仿宋" w:hAnsi="仿宋" w:eastAsia="仿宋"/>
          <w:b/>
          <w:sz w:val="28"/>
          <w:szCs w:val="28"/>
        </w:rPr>
      </w:pPr>
      <w:r>
        <w:rPr>
          <w:rFonts w:hint="eastAsia" w:ascii="仿宋" w:hAnsi="仿宋" w:eastAsia="仿宋"/>
          <w:b/>
          <w:sz w:val="28"/>
          <w:szCs w:val="28"/>
        </w:rPr>
        <w:t>3.一般公共预算支出完成情况</w:t>
      </w:r>
    </w:p>
    <w:p>
      <w:pPr>
        <w:spacing w:line="640" w:lineRule="exact"/>
        <w:ind w:firstLine="640"/>
        <w:rPr>
          <w:rFonts w:ascii="仿宋" w:hAnsi="仿宋" w:eastAsia="仿宋"/>
          <w:sz w:val="28"/>
          <w:szCs w:val="28"/>
        </w:rPr>
      </w:pPr>
      <w:r>
        <w:rPr>
          <w:rFonts w:hint="eastAsia" w:ascii="仿宋" w:hAnsi="仿宋" w:eastAsia="仿宋"/>
          <w:sz w:val="28"/>
          <w:szCs w:val="28"/>
        </w:rPr>
        <w:t>1-10月份，全县完成一般公共预算支出208514万元，同比减支4万元。主要功能支出项目如下：</w:t>
      </w:r>
    </w:p>
    <w:p>
      <w:pPr>
        <w:spacing w:line="640" w:lineRule="exact"/>
        <w:ind w:firstLine="640"/>
        <w:rPr>
          <w:rFonts w:ascii="仿宋" w:hAnsi="仿宋" w:eastAsia="仿宋"/>
          <w:sz w:val="28"/>
          <w:szCs w:val="28"/>
        </w:rPr>
      </w:pPr>
      <w:r>
        <w:rPr>
          <w:rFonts w:hint="eastAsia" w:ascii="仿宋" w:hAnsi="仿宋" w:eastAsia="仿宋"/>
          <w:sz w:val="28"/>
          <w:szCs w:val="28"/>
        </w:rPr>
        <w:t>一般公共服务支出16181万元，同比增支2694万元，增长20.0%。</w:t>
      </w:r>
    </w:p>
    <w:p>
      <w:pPr>
        <w:spacing w:line="640" w:lineRule="exact"/>
        <w:ind w:firstLine="640"/>
        <w:rPr>
          <w:rFonts w:ascii="仿宋" w:hAnsi="仿宋" w:eastAsia="仿宋"/>
          <w:sz w:val="28"/>
          <w:szCs w:val="28"/>
        </w:rPr>
      </w:pPr>
      <w:r>
        <w:rPr>
          <w:rFonts w:hint="eastAsia" w:ascii="仿宋" w:hAnsi="仿宋" w:eastAsia="仿宋"/>
          <w:sz w:val="28"/>
          <w:szCs w:val="28"/>
        </w:rPr>
        <w:t>国防支出1123万元，同比增支338万元，增长43.1%。</w:t>
      </w:r>
    </w:p>
    <w:p>
      <w:pPr>
        <w:spacing w:line="640" w:lineRule="exact"/>
        <w:ind w:firstLine="700" w:firstLineChars="250"/>
        <w:rPr>
          <w:rFonts w:ascii="仿宋" w:hAnsi="仿宋" w:eastAsia="仿宋"/>
          <w:sz w:val="28"/>
          <w:szCs w:val="28"/>
        </w:rPr>
      </w:pPr>
      <w:r>
        <w:rPr>
          <w:rFonts w:hint="eastAsia" w:ascii="仿宋" w:hAnsi="仿宋" w:eastAsia="仿宋"/>
          <w:sz w:val="28"/>
          <w:szCs w:val="28"/>
        </w:rPr>
        <w:t>公共安全支出7995万元，同比增支1608万元，增长25.2%。</w:t>
      </w:r>
    </w:p>
    <w:p>
      <w:pPr>
        <w:spacing w:line="640" w:lineRule="exact"/>
        <w:ind w:firstLine="640"/>
        <w:rPr>
          <w:rFonts w:ascii="仿宋" w:hAnsi="仿宋" w:eastAsia="仿宋"/>
          <w:sz w:val="28"/>
          <w:szCs w:val="28"/>
        </w:rPr>
      </w:pPr>
      <w:r>
        <w:rPr>
          <w:rFonts w:hint="eastAsia" w:ascii="仿宋" w:hAnsi="仿宋" w:eastAsia="仿宋"/>
          <w:sz w:val="28"/>
          <w:szCs w:val="28"/>
        </w:rPr>
        <w:t>教育支出46594万元，同比减支977万元，下降2.1%。</w:t>
      </w:r>
    </w:p>
    <w:p>
      <w:pPr>
        <w:spacing w:line="640" w:lineRule="exact"/>
        <w:ind w:firstLine="640"/>
        <w:rPr>
          <w:rFonts w:ascii="仿宋" w:hAnsi="仿宋" w:eastAsia="仿宋"/>
          <w:sz w:val="28"/>
          <w:szCs w:val="28"/>
        </w:rPr>
      </w:pPr>
      <w:r>
        <w:rPr>
          <w:rFonts w:hint="eastAsia" w:ascii="仿宋" w:hAnsi="仿宋" w:eastAsia="仿宋"/>
          <w:sz w:val="28"/>
          <w:szCs w:val="28"/>
        </w:rPr>
        <w:t>科学技术支出6194万元，同比增支272万元，增长4.6%。</w:t>
      </w:r>
    </w:p>
    <w:p>
      <w:pPr>
        <w:spacing w:line="640" w:lineRule="exact"/>
        <w:ind w:firstLine="640"/>
        <w:rPr>
          <w:rFonts w:ascii="仿宋" w:hAnsi="仿宋" w:eastAsia="仿宋"/>
          <w:sz w:val="28"/>
          <w:szCs w:val="28"/>
        </w:rPr>
      </w:pPr>
      <w:r>
        <w:rPr>
          <w:rFonts w:hint="eastAsia" w:ascii="仿宋" w:hAnsi="仿宋" w:eastAsia="仿宋"/>
          <w:sz w:val="28"/>
          <w:szCs w:val="28"/>
        </w:rPr>
        <w:t>文化旅游体育与传媒支出2013万元，同比增支198万元，增长10.9%。</w:t>
      </w:r>
    </w:p>
    <w:p>
      <w:pPr>
        <w:spacing w:line="640" w:lineRule="exact"/>
        <w:ind w:firstLine="640"/>
        <w:rPr>
          <w:rFonts w:ascii="仿宋" w:hAnsi="仿宋" w:eastAsia="仿宋"/>
          <w:sz w:val="28"/>
          <w:szCs w:val="28"/>
        </w:rPr>
      </w:pPr>
      <w:r>
        <w:rPr>
          <w:rFonts w:hint="eastAsia" w:ascii="仿宋" w:hAnsi="仿宋" w:eastAsia="仿宋"/>
          <w:sz w:val="28"/>
          <w:szCs w:val="28"/>
        </w:rPr>
        <w:t>社会保障和就业支出37731万元，同比增支8433万元，增长28.8%。</w:t>
      </w:r>
    </w:p>
    <w:p>
      <w:pPr>
        <w:spacing w:line="640" w:lineRule="exact"/>
        <w:ind w:left="596" w:leftChars="284" w:firstLine="36" w:firstLineChars="13"/>
        <w:rPr>
          <w:rFonts w:ascii="仿宋" w:hAnsi="仿宋" w:eastAsia="仿宋"/>
          <w:sz w:val="28"/>
          <w:szCs w:val="28"/>
        </w:rPr>
      </w:pPr>
      <w:r>
        <w:rPr>
          <w:rFonts w:hint="eastAsia" w:ascii="仿宋" w:hAnsi="仿宋" w:eastAsia="仿宋"/>
          <w:sz w:val="28"/>
          <w:szCs w:val="28"/>
        </w:rPr>
        <w:t>卫生健康支出15821万元，同比减支2229万元，下降12.3%。</w:t>
      </w:r>
    </w:p>
    <w:p>
      <w:pPr>
        <w:spacing w:line="640" w:lineRule="exact"/>
        <w:ind w:left="596" w:leftChars="284" w:firstLine="36" w:firstLineChars="13"/>
        <w:rPr>
          <w:rFonts w:ascii="仿宋" w:hAnsi="仿宋" w:eastAsia="仿宋"/>
          <w:sz w:val="28"/>
          <w:szCs w:val="28"/>
        </w:rPr>
      </w:pPr>
      <w:r>
        <w:rPr>
          <w:rFonts w:hint="eastAsia" w:ascii="仿宋" w:hAnsi="仿宋" w:eastAsia="仿宋"/>
          <w:sz w:val="28"/>
          <w:szCs w:val="28"/>
        </w:rPr>
        <w:t>节能环保支出14012万元，同比减支92万元，下降0.7%。</w:t>
      </w:r>
    </w:p>
    <w:p>
      <w:pPr>
        <w:spacing w:line="640" w:lineRule="exact"/>
        <w:ind w:firstLine="640"/>
        <w:rPr>
          <w:rFonts w:ascii="仿宋" w:hAnsi="仿宋" w:eastAsia="仿宋"/>
          <w:sz w:val="28"/>
          <w:szCs w:val="28"/>
        </w:rPr>
      </w:pPr>
      <w:r>
        <w:rPr>
          <w:rFonts w:hint="eastAsia" w:ascii="仿宋" w:hAnsi="仿宋" w:eastAsia="仿宋"/>
          <w:sz w:val="28"/>
          <w:szCs w:val="28"/>
        </w:rPr>
        <w:t>城乡社区支出4347万元，同比增支1292万元，增长42.3%。</w:t>
      </w:r>
    </w:p>
    <w:p>
      <w:pPr>
        <w:spacing w:line="640" w:lineRule="exact"/>
        <w:ind w:firstLine="640"/>
        <w:rPr>
          <w:rFonts w:ascii="仿宋" w:hAnsi="仿宋" w:eastAsia="仿宋"/>
          <w:sz w:val="28"/>
          <w:szCs w:val="28"/>
        </w:rPr>
      </w:pPr>
      <w:r>
        <w:rPr>
          <w:rFonts w:hint="eastAsia" w:ascii="仿宋" w:hAnsi="仿宋" w:eastAsia="仿宋"/>
          <w:sz w:val="28"/>
          <w:szCs w:val="28"/>
        </w:rPr>
        <w:t>农林水支出38876万元，同比减支16138万元，下降29.3%。</w:t>
      </w:r>
    </w:p>
    <w:p>
      <w:pPr>
        <w:spacing w:line="640" w:lineRule="exact"/>
        <w:ind w:firstLine="640"/>
        <w:rPr>
          <w:rFonts w:ascii="仿宋" w:hAnsi="仿宋" w:eastAsia="仿宋"/>
          <w:sz w:val="28"/>
          <w:szCs w:val="28"/>
        </w:rPr>
      </w:pPr>
      <w:r>
        <w:rPr>
          <w:rFonts w:hint="eastAsia" w:ascii="仿宋" w:hAnsi="仿宋" w:eastAsia="仿宋"/>
          <w:sz w:val="28"/>
          <w:szCs w:val="28"/>
        </w:rPr>
        <w:t>交通运输支出2789万元，同比减支852万元，下降23.3%。</w:t>
      </w:r>
    </w:p>
    <w:p>
      <w:pPr>
        <w:tabs>
          <w:tab w:val="left" w:pos="0"/>
          <w:tab w:val="left" w:pos="475"/>
        </w:tabs>
        <w:spacing w:line="640" w:lineRule="exact"/>
        <w:ind w:left="636" w:leftChars="303"/>
        <w:rPr>
          <w:rFonts w:ascii="仿宋" w:hAnsi="仿宋" w:eastAsia="仿宋"/>
          <w:sz w:val="28"/>
          <w:szCs w:val="28"/>
        </w:rPr>
      </w:pPr>
      <w:r>
        <w:rPr>
          <w:rFonts w:hint="eastAsia" w:ascii="仿宋" w:hAnsi="仿宋" w:eastAsia="仿宋"/>
          <w:sz w:val="28"/>
          <w:szCs w:val="28"/>
        </w:rPr>
        <w:t>资源勘探信息等支出493万元，同比增支385万元，增长356.5%。</w:t>
      </w:r>
    </w:p>
    <w:p>
      <w:pPr>
        <w:spacing w:line="640" w:lineRule="exact"/>
        <w:ind w:firstLine="640"/>
        <w:rPr>
          <w:rFonts w:ascii="仿宋" w:hAnsi="仿宋" w:eastAsia="仿宋"/>
          <w:sz w:val="28"/>
          <w:szCs w:val="28"/>
        </w:rPr>
      </w:pPr>
      <w:r>
        <w:rPr>
          <w:rFonts w:hint="eastAsia" w:ascii="仿宋" w:hAnsi="仿宋" w:eastAsia="仿宋"/>
          <w:sz w:val="28"/>
          <w:szCs w:val="28"/>
        </w:rPr>
        <w:t>商业服务业等支出397万元，同比减支175万元，下降30.6%。</w:t>
      </w:r>
    </w:p>
    <w:p>
      <w:pPr>
        <w:pStyle w:val="2"/>
        <w:spacing w:line="640" w:lineRule="exact"/>
        <w:ind w:firstLine="560"/>
        <w:rPr>
          <w:rFonts w:eastAsia="仿宋"/>
        </w:rPr>
      </w:pPr>
      <w:r>
        <w:rPr>
          <w:rFonts w:hint="eastAsia" w:ascii="仿宋" w:hAnsi="仿宋" w:eastAsia="仿宋"/>
          <w:sz w:val="28"/>
          <w:szCs w:val="28"/>
        </w:rPr>
        <w:t>金融支出15万元，同比净增15万元。</w:t>
      </w:r>
    </w:p>
    <w:p>
      <w:pPr>
        <w:spacing w:line="640" w:lineRule="exact"/>
        <w:ind w:firstLine="560" w:firstLineChars="200"/>
        <w:rPr>
          <w:rFonts w:ascii="仿宋" w:hAnsi="仿宋" w:eastAsia="仿宋"/>
          <w:sz w:val="28"/>
          <w:szCs w:val="28"/>
        </w:rPr>
      </w:pPr>
      <w:r>
        <w:rPr>
          <w:rFonts w:hint="eastAsia" w:ascii="仿宋" w:hAnsi="仿宋" w:eastAsia="仿宋"/>
          <w:sz w:val="28"/>
          <w:szCs w:val="28"/>
        </w:rPr>
        <w:t>自然资源海洋气象等支出1945万元，同比增支1419万元，增长269.8%。</w:t>
      </w:r>
    </w:p>
    <w:p>
      <w:pPr>
        <w:spacing w:line="640" w:lineRule="exact"/>
        <w:ind w:firstLine="640"/>
        <w:rPr>
          <w:rFonts w:ascii="仿宋" w:hAnsi="仿宋" w:eastAsia="仿宋"/>
          <w:sz w:val="28"/>
          <w:szCs w:val="28"/>
        </w:rPr>
      </w:pPr>
      <w:r>
        <w:rPr>
          <w:rFonts w:hint="eastAsia" w:ascii="仿宋" w:hAnsi="仿宋" w:eastAsia="仿宋"/>
          <w:sz w:val="28"/>
          <w:szCs w:val="28"/>
        </w:rPr>
        <w:t>住房保障支出5928万元，同比减支1041万元，下降14.9%。</w:t>
      </w:r>
    </w:p>
    <w:p>
      <w:pPr>
        <w:pStyle w:val="2"/>
        <w:ind w:firstLine="560"/>
        <w:rPr>
          <w:rFonts w:ascii="仿宋" w:hAnsi="仿宋" w:eastAsia="仿宋"/>
          <w:sz w:val="28"/>
          <w:szCs w:val="28"/>
        </w:rPr>
      </w:pPr>
      <w:r>
        <w:rPr>
          <w:rFonts w:hint="eastAsia" w:ascii="仿宋" w:hAnsi="仿宋" w:eastAsia="仿宋"/>
          <w:sz w:val="28"/>
          <w:szCs w:val="28"/>
        </w:rPr>
        <w:t>粮油物资储备支出85万元，同比净增。</w:t>
      </w:r>
    </w:p>
    <w:p>
      <w:pPr>
        <w:spacing w:line="640" w:lineRule="exact"/>
        <w:ind w:firstLine="640"/>
        <w:rPr>
          <w:rFonts w:ascii="仿宋" w:hAnsi="仿宋" w:eastAsia="仿宋"/>
          <w:sz w:val="28"/>
          <w:szCs w:val="28"/>
        </w:rPr>
      </w:pPr>
      <w:r>
        <w:rPr>
          <w:rFonts w:hint="eastAsia" w:ascii="仿宋" w:hAnsi="仿宋" w:eastAsia="仿宋"/>
          <w:sz w:val="28"/>
          <w:szCs w:val="28"/>
        </w:rPr>
        <w:t>灾害防治及应急管理支出1751万元，同比增支546万元，增长45.3%。</w:t>
      </w:r>
    </w:p>
    <w:p>
      <w:pPr>
        <w:spacing w:line="640" w:lineRule="exact"/>
        <w:ind w:firstLine="640"/>
        <w:rPr>
          <w:rFonts w:ascii="仿宋" w:hAnsi="仿宋" w:eastAsia="仿宋"/>
          <w:sz w:val="28"/>
          <w:szCs w:val="28"/>
        </w:rPr>
      </w:pPr>
      <w:r>
        <w:rPr>
          <w:rFonts w:hint="eastAsia" w:ascii="仿宋" w:hAnsi="仿宋" w:eastAsia="仿宋"/>
          <w:sz w:val="28"/>
          <w:szCs w:val="28"/>
        </w:rPr>
        <w:t>债务付息支出4215万元，同比净增4215万元。</w:t>
      </w:r>
    </w:p>
    <w:p>
      <w:pPr>
        <w:spacing w:line="640" w:lineRule="exact"/>
        <w:ind w:firstLine="640"/>
        <w:rPr>
          <w:rFonts w:ascii="楷体" w:hAnsi="楷体" w:eastAsia="楷体" w:cs="楷体"/>
          <w:b/>
          <w:sz w:val="28"/>
          <w:szCs w:val="28"/>
        </w:rPr>
      </w:pPr>
      <w:r>
        <w:rPr>
          <w:rFonts w:hint="eastAsia" w:ascii="楷体" w:hAnsi="楷体" w:eastAsia="楷体" w:cs="楷体"/>
          <w:b/>
          <w:sz w:val="28"/>
          <w:szCs w:val="28"/>
        </w:rPr>
        <w:t>（二）政府性基金收支完成情况</w:t>
      </w:r>
    </w:p>
    <w:p>
      <w:pPr>
        <w:spacing w:line="640" w:lineRule="exact"/>
        <w:ind w:firstLine="640"/>
        <w:rPr>
          <w:rFonts w:ascii="仿宋" w:hAnsi="仿宋" w:eastAsia="仿宋" w:cs="宋体"/>
          <w:sz w:val="28"/>
          <w:szCs w:val="28"/>
        </w:rPr>
      </w:pPr>
      <w:r>
        <w:rPr>
          <w:rFonts w:hint="eastAsia" w:ascii="仿宋" w:hAnsi="仿宋" w:eastAsia="仿宋"/>
          <w:sz w:val="28"/>
          <w:szCs w:val="28"/>
        </w:rPr>
        <w:t>1-10月份，全县政府性基金收入完成14614万元，同比增长147.3%。其中：国有土地使用权出让收入13490万元，同比增长160.1%，具体包括土地出让价款收入13312万元，补缴的土地价款179万元，划拨土地收入58万元，缴纳新增建设用地土地有偿使用费-59万元；彩票公益金收入367万元，同比增长9.9%；城市基础设施配套费收入118万元，同比下降54.1%；污水处理费收入639万元，同比增长387.8%。</w:t>
      </w:r>
    </w:p>
    <w:p>
      <w:pPr>
        <w:spacing w:line="640" w:lineRule="exact"/>
        <w:ind w:firstLine="560" w:firstLineChars="200"/>
        <w:rPr>
          <w:rFonts w:ascii="仿宋" w:hAnsi="仿宋" w:eastAsia="仿宋" w:cs="宋体"/>
          <w:sz w:val="28"/>
          <w:szCs w:val="28"/>
        </w:rPr>
      </w:pPr>
      <w:r>
        <w:rPr>
          <w:rFonts w:hint="eastAsia" w:ascii="仿宋" w:hAnsi="仿宋" w:eastAsia="仿宋"/>
          <w:sz w:val="28"/>
          <w:szCs w:val="28"/>
        </w:rPr>
        <w:t>1-10月份，全县政府性基金支出112321万元，同比减支6311万元，下降5.3%。其中：节能环保支出19614万元，同比净增，主要是超长期特别国债支出；城乡社区支出48044万元，</w:t>
      </w:r>
      <w:r>
        <w:rPr>
          <w:rFonts w:hint="eastAsia" w:ascii="仿宋" w:hAnsi="仿宋" w:eastAsia="仿宋" w:cs="宋体"/>
          <w:sz w:val="28"/>
          <w:szCs w:val="28"/>
        </w:rPr>
        <w:t>同比</w:t>
      </w:r>
      <w:r>
        <w:rPr>
          <w:rFonts w:hint="eastAsia" w:ascii="仿宋" w:hAnsi="仿宋" w:eastAsia="仿宋"/>
          <w:sz w:val="28"/>
          <w:szCs w:val="28"/>
        </w:rPr>
        <w:t>减支2250万元，下降4.5%</w:t>
      </w:r>
      <w:r>
        <w:rPr>
          <w:rFonts w:hint="eastAsia" w:ascii="仿宋" w:hAnsi="仿宋" w:eastAsia="仿宋" w:cs="宋体"/>
          <w:sz w:val="28"/>
          <w:szCs w:val="28"/>
        </w:rPr>
        <w:t>，其中国有土地使用权出让收入安排的支出41379万元，同比下降4.3%， 城市基础设施配套费安排的支出239万元，同比增长18.9%，污水处理费安排的支出750万元，同比增长60.6%，超长期特别国债安排的支出5676万元，同比净增；农林水支出222万元，同比增长91.4%，主要是大中型水库移民后期扶持基金安排的移民补助支出；资源勘探工业信息等支出143万元，同比净增；其他支出44282万元，同比下降34.8%，其中彩票公益金安排的支出1318万元，同比下降29.5%，其他政府性基金及对应专项债务收入安排的支出42494万元，同比下降35.6%。</w:t>
      </w:r>
    </w:p>
    <w:p>
      <w:pPr>
        <w:spacing w:line="640" w:lineRule="exact"/>
        <w:ind w:firstLine="560" w:firstLineChars="200"/>
        <w:rPr>
          <w:rFonts w:ascii="黑体" w:hAnsi="黑体" w:eastAsia="黑体"/>
          <w:sz w:val="28"/>
          <w:szCs w:val="28"/>
        </w:rPr>
      </w:pPr>
      <w:r>
        <w:rPr>
          <w:rFonts w:hint="eastAsia" w:ascii="黑体" w:hAnsi="黑体" w:eastAsia="黑体"/>
          <w:sz w:val="28"/>
          <w:szCs w:val="28"/>
        </w:rPr>
        <w:t>三、财政收支运行特点</w:t>
      </w:r>
    </w:p>
    <w:p>
      <w:pPr>
        <w:spacing w:line="640" w:lineRule="exact"/>
        <w:ind w:firstLine="562" w:firstLineChars="200"/>
        <w:rPr>
          <w:rFonts w:ascii="楷体" w:hAnsi="楷体" w:eastAsia="楷体" w:cs="楷体"/>
          <w:b/>
          <w:sz w:val="28"/>
          <w:szCs w:val="28"/>
        </w:rPr>
      </w:pPr>
      <w:r>
        <w:rPr>
          <w:rFonts w:hint="eastAsia" w:ascii="楷体" w:hAnsi="楷体" w:eastAsia="楷体" w:cs="楷体"/>
          <w:b/>
          <w:sz w:val="28"/>
          <w:szCs w:val="28"/>
        </w:rPr>
        <w:t>（一）财政收入质量不高。</w:t>
      </w:r>
    </w:p>
    <w:p>
      <w:pPr>
        <w:spacing w:line="640" w:lineRule="exact"/>
        <w:ind w:firstLine="560" w:firstLineChars="200"/>
        <w:rPr>
          <w:rFonts w:ascii="仿宋" w:hAnsi="仿宋" w:eastAsia="仿宋"/>
          <w:sz w:val="28"/>
          <w:szCs w:val="28"/>
        </w:rPr>
      </w:pPr>
      <w:r>
        <w:rPr>
          <w:rFonts w:hint="eastAsia" w:ascii="仿宋" w:hAnsi="仿宋" w:eastAsia="仿宋"/>
          <w:sz w:val="28"/>
          <w:szCs w:val="28"/>
        </w:rPr>
        <w:t>1-10月份，一般公共预算收入完成72401万元，完成年度预算任务的83.9%，同比增长1.2%，低于全市县级平均增幅0.5个百分点，</w:t>
      </w:r>
      <w:r>
        <w:rPr>
          <w:rFonts w:ascii="仿宋" w:hAnsi="仿宋" w:eastAsia="仿宋"/>
          <w:sz w:val="28"/>
          <w:szCs w:val="28"/>
        </w:rPr>
        <w:t>增幅排位</w:t>
      </w:r>
      <w:r>
        <w:rPr>
          <w:rFonts w:hint="eastAsia" w:ascii="仿宋" w:hAnsi="仿宋" w:eastAsia="仿宋"/>
          <w:sz w:val="28"/>
          <w:szCs w:val="28"/>
        </w:rPr>
        <w:t>列第14位。税务部门组织收入45076万元，完成年度预算任务的72.6%，同比下降10.8%，占一般公共预算收入比重为62.3%，地方税占比居全市第7位；在地方税收收入持续下滑的背景下，拓展非税收入成为我县组织财政收入的主要途径，通过盘活资产资源等一次性财源，非税收入累计实现27325万元，完成年度预算任务的113.0%，同比增长30.0%，因此拉低税占比，较上年同期降低8.3个百分点。随着可处置的存量国有资产资源和一次性税源的萎缩，增收压力将倍增。</w:t>
      </w:r>
    </w:p>
    <w:p>
      <w:pPr>
        <w:pStyle w:val="2"/>
        <w:ind w:firstLine="420"/>
        <w:rPr>
          <w:rFonts w:ascii="仿宋" w:hAnsi="仿宋" w:eastAsia="仿宋"/>
          <w:sz w:val="28"/>
          <w:szCs w:val="28"/>
        </w:rPr>
      </w:pPr>
      <w:r>
        <w:drawing>
          <wp:inline distT="0" distB="0" distL="114300" distR="114300">
            <wp:extent cx="5461635" cy="2419985"/>
            <wp:effectExtent l="4445" t="4445" r="20320" b="13970"/>
            <wp:docPr id="88886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
        <w:ind w:firstLine="0" w:firstLineChars="0"/>
      </w:pPr>
    </w:p>
    <w:p>
      <w:pPr>
        <w:pStyle w:val="2"/>
        <w:ind w:firstLine="420"/>
        <w:jc w:val="center"/>
      </w:pPr>
    </w:p>
    <w:p>
      <w:pPr>
        <w:jc w:val="center"/>
        <w:rPr>
          <w:rFonts w:ascii="仿宋" w:hAnsi="仿宋" w:eastAsia="仿宋"/>
          <w:bCs/>
          <w:sz w:val="28"/>
          <w:szCs w:val="28"/>
        </w:rPr>
      </w:pPr>
      <w:r>
        <w:drawing>
          <wp:inline distT="0" distB="0" distL="114300" distR="114300">
            <wp:extent cx="5648325" cy="3419475"/>
            <wp:effectExtent l="4445" t="4445" r="5080" b="5080"/>
            <wp:docPr id="76369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spacing w:line="520" w:lineRule="exact"/>
        <w:ind w:firstLine="562" w:firstLineChars="200"/>
        <w:rPr>
          <w:rFonts w:ascii="楷体" w:hAnsi="楷体" w:eastAsia="楷体" w:cs="楷体"/>
          <w:b/>
          <w:sz w:val="28"/>
          <w:szCs w:val="28"/>
        </w:rPr>
      </w:pPr>
      <w:r>
        <w:rPr>
          <w:rFonts w:hint="eastAsia" w:ascii="楷体" w:hAnsi="楷体" w:eastAsia="楷体" w:cs="楷体"/>
          <w:b/>
          <w:sz w:val="28"/>
          <w:szCs w:val="28"/>
        </w:rPr>
        <w:t>（二）产业行业内部分化。</w:t>
      </w:r>
    </w:p>
    <w:p>
      <w:pPr>
        <w:widowControl/>
        <w:spacing w:line="520" w:lineRule="exact"/>
        <w:ind w:firstLine="562" w:firstLineChars="200"/>
        <w:rPr>
          <w:rFonts w:ascii="仿宋_GB2312" w:hAnsi="仿宋_GB2312" w:eastAsia="仿宋_GB2312" w:cs="仿宋_GB2312"/>
          <w:color w:val="000000" w:themeColor="text1"/>
          <w:sz w:val="28"/>
          <w:szCs w:val="28"/>
        </w:rPr>
      </w:pPr>
      <w:r>
        <w:rPr>
          <w:rFonts w:hint="eastAsia" w:ascii="楷体" w:hAnsi="楷体" w:eastAsia="楷体" w:cs="楷体"/>
          <w:b/>
          <w:color w:val="000000" w:themeColor="text1"/>
          <w:sz w:val="28"/>
          <w:szCs w:val="28"/>
        </w:rPr>
        <w:t>一是</w:t>
      </w:r>
      <w:r>
        <w:rPr>
          <w:rFonts w:hint="eastAsia" w:ascii="仿宋_GB2312" w:hAnsi="仿宋_GB2312" w:eastAsia="仿宋_GB2312" w:cs="仿宋_GB2312"/>
          <w:color w:val="000000" w:themeColor="text1"/>
          <w:sz w:val="28"/>
          <w:szCs w:val="28"/>
        </w:rPr>
        <w:t>工业税源受政策影响波动较大。工业税收实现55703万元，当月仅净入库税收312万元，占税收收入比重的53.1%，增幅由正转负，同比下降1.4%，主要是汇通铜业有限公司受政策影响从八月起减产减收，2025年累计缴纳税款33241万元，同比减收5656万元，下降14.5%，占工业税收总额55703万元的59.7%；其关联的5个再生资源回收站注销，累计税收贡献13139万元，同比减收3640万元，下降21.7%，占全县批发和零售业税收总额20797万元的63.2%；整个汇通铜业税收贡献46380万元，占全额税收总额104924万元的44.2%，同比下降16.7%。而剔除汇通铜业税收，其他工业企业实现全额税收22462万元，同比增长27.5%，主要是</w:t>
      </w:r>
      <w:r>
        <w:rPr>
          <w:rFonts w:hint="eastAsia" w:ascii="仿宋" w:hAnsi="仿宋" w:eastAsia="仿宋"/>
          <w:bCs/>
          <w:sz w:val="28"/>
          <w:szCs w:val="28"/>
        </w:rPr>
        <w:t>鞋服产业税收贡献良好，1-10月，我县服装轻纺业全额税收贡献9712万元，同比增长24.4%，其中纳税前50重点企业中鞋服企业有9家。</w:t>
      </w:r>
    </w:p>
    <w:p>
      <w:pPr>
        <w:widowControl/>
        <w:spacing w:line="520" w:lineRule="exact"/>
        <w:ind w:firstLine="562" w:firstLineChars="200"/>
        <w:rPr>
          <w:rFonts w:ascii="仿宋_GB2312" w:hAnsi="仿宋_GB2312" w:eastAsia="仿宋_GB2312" w:cs="仿宋_GB2312"/>
          <w:color w:val="000000" w:themeColor="text1"/>
          <w:sz w:val="28"/>
          <w:szCs w:val="28"/>
        </w:rPr>
      </w:pPr>
      <w:r>
        <w:rPr>
          <w:rFonts w:hint="eastAsia" w:ascii="仿宋" w:hAnsi="仿宋" w:eastAsia="仿宋"/>
          <w:b/>
          <w:bCs/>
          <w:sz w:val="28"/>
          <w:szCs w:val="28"/>
        </w:rPr>
        <w:t>二是</w:t>
      </w:r>
      <w:r>
        <w:rPr>
          <w:rFonts w:hint="eastAsia" w:ascii="仿宋_GB2312" w:hAnsi="仿宋_GB2312" w:eastAsia="仿宋_GB2312" w:cs="仿宋_GB2312"/>
          <w:color w:val="000000" w:themeColor="text1"/>
          <w:sz w:val="28"/>
          <w:szCs w:val="28"/>
        </w:rPr>
        <w:t>传统主导税源低位运行，房建两业税收持续低迷</w:t>
      </w:r>
      <w:r>
        <w:rPr>
          <w:rFonts w:hint="eastAsia" w:ascii="仿宋" w:hAnsi="仿宋" w:eastAsia="仿宋"/>
          <w:bCs/>
          <w:sz w:val="28"/>
          <w:szCs w:val="28"/>
        </w:rPr>
        <w:t>。</w:t>
      </w:r>
      <w:r>
        <w:rPr>
          <w:rFonts w:hint="eastAsia" w:ascii="仿宋" w:hAnsi="仿宋" w:eastAsia="仿宋"/>
          <w:sz w:val="28"/>
          <w:szCs w:val="28"/>
        </w:rPr>
        <w:t>受土地出让进展缓慢和社会资本投资拉动力不足，</w:t>
      </w:r>
      <w:r>
        <w:rPr>
          <w:rFonts w:hint="eastAsia" w:ascii="仿宋" w:hAnsi="仿宋" w:eastAsia="仿宋"/>
          <w:bCs/>
          <w:sz w:val="28"/>
          <w:szCs w:val="28"/>
        </w:rPr>
        <w:t>建筑及房地产业实现税收13799万元，同比下降21.2%，占</w:t>
      </w:r>
      <w:r>
        <w:rPr>
          <w:rFonts w:hint="eastAsia" w:ascii="仿宋_GB2312" w:hAnsi="仿宋_GB2312" w:eastAsia="仿宋_GB2312" w:cs="仿宋_GB2312"/>
          <w:sz w:val="28"/>
          <w:szCs w:val="28"/>
        </w:rPr>
        <w:t>全额税收</w:t>
      </w:r>
      <w:r>
        <w:rPr>
          <w:rFonts w:hint="eastAsia" w:ascii="仿宋" w:hAnsi="仿宋" w:eastAsia="仿宋"/>
          <w:bCs/>
          <w:sz w:val="28"/>
          <w:szCs w:val="28"/>
        </w:rPr>
        <w:t>收入比重13.2%。其中：建筑业实现税收5333万元，</w:t>
      </w:r>
      <w:r>
        <w:rPr>
          <w:rFonts w:hint="eastAsia" w:ascii="仿宋_GB2312" w:hAnsi="仿宋_GB2312" w:eastAsia="仿宋_GB2312" w:cs="仿宋_GB2312"/>
          <w:color w:val="000000" w:themeColor="text1"/>
          <w:sz w:val="28"/>
          <w:szCs w:val="28"/>
        </w:rPr>
        <w:t>同比下降13.1%；房地产税收实现8467万元，同比下降25.6%。据统计，1-10月份商品房实际备案总面积14.71万平方米，同比增长6%。其中住宅备案面积12.72万平方米、925套，面积同比增加19%；商业用房备案面积1.25万平方米、193间，同比减少20%；其他备案面积0.74万平方米，同比减少54%。新建商品住宅合同备案均价为4708.15元/㎡、同比减少303.62元/㎡、降幅6%；商业用房合同备案均价为5286.49元/㎡，同比减少158.02元/㎡、降幅3%。截止2025年10月末，商品房库存总面积78.26万平方米，环比减少3%，同比增加6%。其中住宅库存面积25.42万平方米、1838套，面积环比减少6%、同比增加11%；商业用房库存34.11万平方米、4364间，面积环比减少1%、同比增加1%。全县商品房库存总去化时间约为55.1个月，较上月末减少3.4个月；其中住宅库存去化时间约为21个月，商业用房库存去化时间约为243个月。</w:t>
      </w:r>
    </w:p>
    <w:p>
      <w:pPr>
        <w:pStyle w:val="2"/>
        <w:ind w:firstLine="562"/>
      </w:pPr>
      <w:r>
        <w:rPr>
          <w:rFonts w:hint="eastAsia" w:ascii="楷体" w:hAnsi="楷体" w:eastAsia="楷体" w:cs="楷体"/>
          <w:b/>
          <w:sz w:val="28"/>
          <w:szCs w:val="28"/>
        </w:rPr>
        <w:t>三是</w:t>
      </w:r>
      <w:r>
        <w:rPr>
          <w:rFonts w:hint="eastAsia" w:ascii="仿宋_GB2312" w:hAnsi="仿宋_GB2312" w:cs="仿宋_GB2312"/>
          <w:color w:val="000000" w:themeColor="text1"/>
          <w:sz w:val="28"/>
          <w:szCs w:val="28"/>
        </w:rPr>
        <w:t>烟草行业税收下降。1-10月，烟草行业累计入库税收4477万元，同比下降 6.4%，</w:t>
      </w:r>
      <w:r>
        <w:rPr>
          <w:rFonts w:hint="eastAsia" w:ascii="仿宋_GB2312" w:hAnsi="仿宋_GB2312" w:cs="仿宋_GB2312"/>
          <w:color w:val="000000" w:themeColor="text1"/>
          <w:sz w:val="28"/>
          <w:szCs w:val="28"/>
          <w:highlight w:val="yellow"/>
        </w:rPr>
        <w:t>其中:生产环节烟叶税入库2263万元，同比上年2132万元增长6.1%；调拨环节税收增值税实现977万元，同比上年1338万元下降27.0%，企业所得税1123万元，同比上年1188万元下降5.5%。</w:t>
      </w:r>
    </w:p>
    <w:p>
      <w:pPr>
        <w:widowControl/>
        <w:spacing w:line="520" w:lineRule="exact"/>
        <w:ind w:firstLine="562" w:firstLineChars="200"/>
        <w:rPr>
          <w:rFonts w:ascii="仿宋" w:hAnsi="仿宋" w:eastAsia="仿宋"/>
          <w:bCs/>
          <w:sz w:val="28"/>
          <w:szCs w:val="28"/>
        </w:rPr>
      </w:pPr>
      <w:r>
        <w:rPr>
          <w:rFonts w:hint="eastAsia" w:ascii="楷体" w:hAnsi="楷体" w:eastAsia="楷体" w:cs="楷体"/>
          <w:b/>
          <w:sz w:val="28"/>
          <w:szCs w:val="28"/>
        </w:rPr>
        <w:t>四是</w:t>
      </w:r>
      <w:r>
        <w:rPr>
          <w:rFonts w:hint="eastAsia" w:ascii="仿宋" w:hAnsi="仿宋" w:eastAsia="仿宋"/>
          <w:bCs/>
          <w:sz w:val="28"/>
          <w:szCs w:val="28"/>
        </w:rPr>
        <w:t>商业服务业持续减收。1-10月份，商业服务业实现税收30945万元，同比下降8.9%，占税收收入比重的29.5%。商业服务业税收主要为批发零售业和金融业，其中：批发零售业实现税收20797万元，同比下降16.0%，10月当月税收收入仅为2355万元，主要是汇通铜业关联的5家回收站于8月注销无税收</w:t>
      </w:r>
      <w:r>
        <w:rPr>
          <w:rFonts w:hint="eastAsia" w:ascii="仿宋_GB2312" w:hAnsi="仿宋_GB2312" w:eastAsia="仿宋_GB2312" w:cs="仿宋_GB2312"/>
          <w:sz w:val="28"/>
          <w:szCs w:val="28"/>
        </w:rPr>
        <w:t>；</w:t>
      </w:r>
      <w:r>
        <w:rPr>
          <w:rFonts w:hint="eastAsia" w:ascii="仿宋" w:hAnsi="仿宋" w:eastAsia="仿宋"/>
          <w:bCs/>
          <w:sz w:val="28"/>
          <w:szCs w:val="28"/>
        </w:rPr>
        <w:t>金融业税收实现9628万元，同比增长11.8%，其中纳税大户农商银行纳税5839万元，同比增加792万元，增长15.7%。</w:t>
      </w:r>
    </w:p>
    <w:p>
      <w:pPr>
        <w:widowControl/>
        <w:numPr>
          <w:ilvl w:val="0"/>
          <w:numId w:val="1"/>
        </w:numPr>
        <w:spacing w:line="520" w:lineRule="exact"/>
        <w:ind w:firstLine="562" w:firstLineChars="200"/>
        <w:rPr>
          <w:rFonts w:ascii="楷体" w:hAnsi="楷体" w:eastAsia="楷体" w:cs="楷体"/>
          <w:b/>
          <w:sz w:val="28"/>
          <w:szCs w:val="28"/>
        </w:rPr>
      </w:pPr>
      <w:r>
        <w:rPr>
          <w:rFonts w:hint="eastAsia" w:ascii="楷体" w:hAnsi="楷体" w:eastAsia="楷体" w:cs="楷体"/>
          <w:b/>
          <w:sz w:val="28"/>
          <w:szCs w:val="28"/>
        </w:rPr>
        <w:t>财政支出进度偏慢。</w:t>
      </w:r>
    </w:p>
    <w:p>
      <w:pPr>
        <w:widowControl/>
        <w:spacing w:line="520" w:lineRule="exact"/>
        <w:ind w:firstLine="840" w:firstLineChars="300"/>
        <w:rPr>
          <w:rFonts w:ascii="仿宋" w:hAnsi="仿宋" w:eastAsia="仿宋"/>
          <w:bCs/>
          <w:sz w:val="28"/>
          <w:szCs w:val="28"/>
        </w:rPr>
      </w:pPr>
      <w:r>
        <w:rPr>
          <w:rFonts w:hint="eastAsia" w:ascii="仿宋" w:hAnsi="仿宋" w:eastAsia="仿宋"/>
          <w:bCs/>
          <w:sz w:val="28"/>
          <w:szCs w:val="28"/>
        </w:rPr>
        <w:t>1-10月份，全县一般公共预算支出完成208514万元，同比减支4万元，增幅在全市排列第6位，其中，13项民生支出176741万元，占一般公共预算支出84.8%，同比下降5.3%。</w:t>
      </w:r>
      <w:r>
        <w:rPr>
          <w:rFonts w:hint="eastAsia" w:ascii="仿宋" w:hAnsi="仿宋" w:eastAsia="仿宋"/>
          <w:sz w:val="28"/>
          <w:szCs w:val="28"/>
        </w:rPr>
        <w:t>部分重点支出下降较多，需进一步加快支出节奏，</w:t>
      </w:r>
      <w:r>
        <w:rPr>
          <w:rFonts w:hint="eastAsia" w:ascii="仿宋" w:hAnsi="仿宋" w:eastAsia="仿宋"/>
          <w:bCs/>
          <w:sz w:val="28"/>
          <w:szCs w:val="28"/>
        </w:rPr>
        <w:t>其中：教育支出、卫生健康支出、农林水支出、交通运输支出分别增长-2.1%、-12.3%、-29.3%、-23.3%。影响支出的主要因素农林水支出科目受上年基数高的影响和上级专项资金执行进度慢减支16138万元，降幅继续扩大。基金支出同比下降5.3%，主要是国有土地使用权出让收入安排的支出和项目专项债券支出下降，同时加快超长期特别国债资金支出，截至10月末支出25903万元。</w:t>
      </w:r>
    </w:p>
    <w:p>
      <w:pPr>
        <w:ind w:firstLine="420" w:firstLineChars="200"/>
        <w:jc w:val="left"/>
        <w:rPr>
          <w:rFonts w:ascii="仿宋" w:hAnsi="仿宋" w:eastAsia="仿宋"/>
          <w:bCs/>
          <w:sz w:val="28"/>
          <w:szCs w:val="28"/>
        </w:rPr>
      </w:pPr>
      <w:r>
        <w:drawing>
          <wp:inline distT="0" distB="0" distL="114300" distR="114300">
            <wp:extent cx="5495925" cy="2959735"/>
            <wp:effectExtent l="4445" t="4445" r="5080" b="7620"/>
            <wp:docPr id="88886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widowControl/>
        <w:spacing w:line="520" w:lineRule="exact"/>
        <w:ind w:firstLine="560" w:firstLineChars="200"/>
        <w:rPr>
          <w:rFonts w:ascii="仿宋" w:hAnsi="仿宋" w:eastAsia="仿宋"/>
          <w:bCs/>
          <w:sz w:val="28"/>
          <w:szCs w:val="28"/>
        </w:rPr>
      </w:pPr>
      <w:r>
        <w:rPr>
          <w:rFonts w:hint="eastAsia" w:ascii="仿宋" w:hAnsi="仿宋" w:eastAsia="仿宋"/>
          <w:bCs/>
          <w:sz w:val="28"/>
          <w:szCs w:val="28"/>
        </w:rPr>
        <w:t>距离完成全年目标还有1.39亿元的差距，最后两个月月均需入库6950万元，财源较少，压力较大。下一步，各部门单位要紧紧围绕完成全年目标任务加强分析研判，拓展税源，挖潜增收，确保目标如期完成。持续实施纳税辅导与风险排查“双轮驱动”，提升纳税申报质量；着力攻坚克难，做好欠税清理工作；积极清理资产资源盘活增收，加快收入组织入库。要算好平衡账，统筹好资金调度，兜牢“三保”底线，加快民生支出，努力实现年初收支既定目标。</w:t>
      </w:r>
    </w:p>
    <w:sectPr>
      <w:headerReference r:id="rId3" w:type="default"/>
      <w:footerReference r:id="rId4" w:type="default"/>
      <w:footerReference r:id="rId5" w:type="even"/>
      <w:pgSz w:w="11907" w:h="16840"/>
      <w:pgMar w:top="1474" w:right="1418" w:bottom="1588" w:left="1588" w:header="851" w:footer="992" w:gutter="0"/>
      <w:pgNumType w:start="1"/>
      <w:cols w:space="720" w:num="1"/>
      <w:docGrid w:type="lines" w:linePitch="328" w:charSpace="5429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monospace">
    <w:altName w:val="Segoe Prin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86"/>
    <w:family w:val="auto"/>
    <w:pitch w:val="default"/>
    <w:sig w:usb0="E4002EFF" w:usb1="C000247B" w:usb2="00000009" w:usb3="00000000" w:csb0="2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fldChar w:fldCharType="begin"/>
    </w:r>
    <w:r>
      <w:rPr>
        <w:rStyle w:val="13"/>
      </w:rPr>
      <w:instrText xml:space="preserve">PAGE  </w:instrText>
    </w:r>
    <w:r>
      <w:fldChar w:fldCharType="separate"/>
    </w:r>
    <w:r>
      <w:rPr>
        <w:rStyle w:val="13"/>
      </w:rPr>
      <w:t>8</w:t>
    </w:r>
    <w:r>
      <w:fldChar w:fldCharType="end"/>
    </w:r>
  </w:p>
  <w:p>
    <w:pPr>
      <w:pStyle w:val="5"/>
      <w:ind w:right="360" w:firstLine="5490" w:firstLineChars="30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fldChar w:fldCharType="begin"/>
    </w:r>
    <w:r>
      <w:rPr>
        <w:rStyle w:val="13"/>
      </w:rPr>
      <w:instrText xml:space="preserve">PAGE  </w:instrText>
    </w:r>
    <w:r>
      <w:fldChar w:fldCharType="separate"/>
    </w:r>
    <w:r>
      <w:rPr>
        <w:rStyle w:val="13"/>
      </w:rPr>
      <w:t>8</w:t>
    </w:r>
    <w: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087CE6"/>
    <w:multiLevelType w:val="singleLevel"/>
    <w:tmpl w:val="85087CE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val="1"/>
  <w:bordersDoNotSurroundFooter w:val="1"/>
  <w:attachedTemplate r:id="rId1"/>
  <w:documentProtection w:enforcement="0"/>
  <w:defaultTabStop w:val="425"/>
  <w:drawingGridHorizontalSpacing w:val="475"/>
  <w:drawingGridVerticalSpacing w:val="164"/>
  <w:noPunctuationKerning w:val="1"/>
  <w:characterSpacingControl w:val="compressPunctuation"/>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YzNjYWZlMjI0ZTU2N2E0ZWIyODBhMjcyYjdjZTEifQ=="/>
  </w:docVars>
  <w:rsids>
    <w:rsidRoot w:val="00E92E6D"/>
    <w:rsid w:val="00000150"/>
    <w:rsid w:val="0000030D"/>
    <w:rsid w:val="00000542"/>
    <w:rsid w:val="000005FB"/>
    <w:rsid w:val="00000731"/>
    <w:rsid w:val="000008E3"/>
    <w:rsid w:val="00000AEB"/>
    <w:rsid w:val="00000CD3"/>
    <w:rsid w:val="00000D42"/>
    <w:rsid w:val="00000F39"/>
    <w:rsid w:val="0000131F"/>
    <w:rsid w:val="00001466"/>
    <w:rsid w:val="00001BC5"/>
    <w:rsid w:val="000021F2"/>
    <w:rsid w:val="00002A1B"/>
    <w:rsid w:val="000033F9"/>
    <w:rsid w:val="00003405"/>
    <w:rsid w:val="00003475"/>
    <w:rsid w:val="00003713"/>
    <w:rsid w:val="00003795"/>
    <w:rsid w:val="00003BC5"/>
    <w:rsid w:val="00003EE4"/>
    <w:rsid w:val="00003F13"/>
    <w:rsid w:val="00003F80"/>
    <w:rsid w:val="0000401F"/>
    <w:rsid w:val="000040C1"/>
    <w:rsid w:val="000041EA"/>
    <w:rsid w:val="000043E5"/>
    <w:rsid w:val="00004718"/>
    <w:rsid w:val="00004809"/>
    <w:rsid w:val="000053A8"/>
    <w:rsid w:val="0000541B"/>
    <w:rsid w:val="00005502"/>
    <w:rsid w:val="000058EC"/>
    <w:rsid w:val="000059CB"/>
    <w:rsid w:val="00005B33"/>
    <w:rsid w:val="00005B52"/>
    <w:rsid w:val="00005B63"/>
    <w:rsid w:val="00005B7E"/>
    <w:rsid w:val="00005C40"/>
    <w:rsid w:val="00005EE0"/>
    <w:rsid w:val="00006158"/>
    <w:rsid w:val="00006717"/>
    <w:rsid w:val="00006906"/>
    <w:rsid w:val="00006BC3"/>
    <w:rsid w:val="00006C17"/>
    <w:rsid w:val="00006E71"/>
    <w:rsid w:val="000072BC"/>
    <w:rsid w:val="000073CC"/>
    <w:rsid w:val="000076B7"/>
    <w:rsid w:val="00007828"/>
    <w:rsid w:val="000078A1"/>
    <w:rsid w:val="00007A75"/>
    <w:rsid w:val="00007A93"/>
    <w:rsid w:val="00007C46"/>
    <w:rsid w:val="000102B1"/>
    <w:rsid w:val="00010953"/>
    <w:rsid w:val="00010B2E"/>
    <w:rsid w:val="00010DB2"/>
    <w:rsid w:val="00010EC3"/>
    <w:rsid w:val="00010F55"/>
    <w:rsid w:val="00010F82"/>
    <w:rsid w:val="00011AE7"/>
    <w:rsid w:val="00012822"/>
    <w:rsid w:val="00012E0D"/>
    <w:rsid w:val="00012F32"/>
    <w:rsid w:val="0001313C"/>
    <w:rsid w:val="000138B0"/>
    <w:rsid w:val="00013AB4"/>
    <w:rsid w:val="00013BE5"/>
    <w:rsid w:val="00013CE1"/>
    <w:rsid w:val="00013D56"/>
    <w:rsid w:val="00013FDD"/>
    <w:rsid w:val="00014016"/>
    <w:rsid w:val="0001401E"/>
    <w:rsid w:val="00014157"/>
    <w:rsid w:val="0001433F"/>
    <w:rsid w:val="00014712"/>
    <w:rsid w:val="00014792"/>
    <w:rsid w:val="000147B6"/>
    <w:rsid w:val="000147D0"/>
    <w:rsid w:val="00014A10"/>
    <w:rsid w:val="00014DF0"/>
    <w:rsid w:val="00015016"/>
    <w:rsid w:val="000151E6"/>
    <w:rsid w:val="000155B0"/>
    <w:rsid w:val="00015C2F"/>
    <w:rsid w:val="00015CF4"/>
    <w:rsid w:val="00015F62"/>
    <w:rsid w:val="000160BE"/>
    <w:rsid w:val="000164B9"/>
    <w:rsid w:val="0001663C"/>
    <w:rsid w:val="0001677A"/>
    <w:rsid w:val="0001688B"/>
    <w:rsid w:val="00016D15"/>
    <w:rsid w:val="000170CE"/>
    <w:rsid w:val="00017572"/>
    <w:rsid w:val="00017588"/>
    <w:rsid w:val="0001786B"/>
    <w:rsid w:val="0001793E"/>
    <w:rsid w:val="00017C8F"/>
    <w:rsid w:val="00017D53"/>
    <w:rsid w:val="00017EC2"/>
    <w:rsid w:val="000204C0"/>
    <w:rsid w:val="00020A09"/>
    <w:rsid w:val="00020C12"/>
    <w:rsid w:val="000211DB"/>
    <w:rsid w:val="00021310"/>
    <w:rsid w:val="000213E4"/>
    <w:rsid w:val="00021411"/>
    <w:rsid w:val="000215F2"/>
    <w:rsid w:val="00021C98"/>
    <w:rsid w:val="00021CF0"/>
    <w:rsid w:val="00021F81"/>
    <w:rsid w:val="0002248F"/>
    <w:rsid w:val="00022604"/>
    <w:rsid w:val="00022838"/>
    <w:rsid w:val="0002287F"/>
    <w:rsid w:val="00022BC4"/>
    <w:rsid w:val="00022FF6"/>
    <w:rsid w:val="000233F0"/>
    <w:rsid w:val="000239A5"/>
    <w:rsid w:val="00023BB3"/>
    <w:rsid w:val="00023D02"/>
    <w:rsid w:val="00023D1F"/>
    <w:rsid w:val="00023FF3"/>
    <w:rsid w:val="0002402D"/>
    <w:rsid w:val="000240BA"/>
    <w:rsid w:val="000242CD"/>
    <w:rsid w:val="00024399"/>
    <w:rsid w:val="000248B4"/>
    <w:rsid w:val="00024ABD"/>
    <w:rsid w:val="00024E3A"/>
    <w:rsid w:val="000250A8"/>
    <w:rsid w:val="0002511D"/>
    <w:rsid w:val="00025267"/>
    <w:rsid w:val="00025653"/>
    <w:rsid w:val="00025E44"/>
    <w:rsid w:val="000260F7"/>
    <w:rsid w:val="00026417"/>
    <w:rsid w:val="0002657E"/>
    <w:rsid w:val="00026BCB"/>
    <w:rsid w:val="00026DF6"/>
    <w:rsid w:val="00027244"/>
    <w:rsid w:val="000275DA"/>
    <w:rsid w:val="00027735"/>
    <w:rsid w:val="000279FD"/>
    <w:rsid w:val="00027B8C"/>
    <w:rsid w:val="000300DC"/>
    <w:rsid w:val="000305AC"/>
    <w:rsid w:val="000305D7"/>
    <w:rsid w:val="00030628"/>
    <w:rsid w:val="00030A2C"/>
    <w:rsid w:val="0003114F"/>
    <w:rsid w:val="0003157A"/>
    <w:rsid w:val="000315BC"/>
    <w:rsid w:val="00031712"/>
    <w:rsid w:val="00031A9F"/>
    <w:rsid w:val="00031B08"/>
    <w:rsid w:val="00031F33"/>
    <w:rsid w:val="00032067"/>
    <w:rsid w:val="0003220C"/>
    <w:rsid w:val="0003256E"/>
    <w:rsid w:val="00032DED"/>
    <w:rsid w:val="00033457"/>
    <w:rsid w:val="000336D0"/>
    <w:rsid w:val="000338C9"/>
    <w:rsid w:val="000339CC"/>
    <w:rsid w:val="00033DC5"/>
    <w:rsid w:val="000345C8"/>
    <w:rsid w:val="00034CC5"/>
    <w:rsid w:val="00034F32"/>
    <w:rsid w:val="00035377"/>
    <w:rsid w:val="0003558C"/>
    <w:rsid w:val="00035759"/>
    <w:rsid w:val="00035DFE"/>
    <w:rsid w:val="00035E2F"/>
    <w:rsid w:val="00035E54"/>
    <w:rsid w:val="0003668A"/>
    <w:rsid w:val="00036717"/>
    <w:rsid w:val="0003692D"/>
    <w:rsid w:val="00036A99"/>
    <w:rsid w:val="00037176"/>
    <w:rsid w:val="00037217"/>
    <w:rsid w:val="00037360"/>
    <w:rsid w:val="000378CA"/>
    <w:rsid w:val="00040239"/>
    <w:rsid w:val="0004024A"/>
    <w:rsid w:val="0004025D"/>
    <w:rsid w:val="00040631"/>
    <w:rsid w:val="00040774"/>
    <w:rsid w:val="00041454"/>
    <w:rsid w:val="000418D1"/>
    <w:rsid w:val="00041A3A"/>
    <w:rsid w:val="00041C1E"/>
    <w:rsid w:val="000420F4"/>
    <w:rsid w:val="0004224E"/>
    <w:rsid w:val="00042316"/>
    <w:rsid w:val="00042AF0"/>
    <w:rsid w:val="00042D51"/>
    <w:rsid w:val="0004341F"/>
    <w:rsid w:val="000436A3"/>
    <w:rsid w:val="00043931"/>
    <w:rsid w:val="00043BF6"/>
    <w:rsid w:val="00044111"/>
    <w:rsid w:val="000448CD"/>
    <w:rsid w:val="000450FE"/>
    <w:rsid w:val="000451D9"/>
    <w:rsid w:val="00045454"/>
    <w:rsid w:val="000457A9"/>
    <w:rsid w:val="00046090"/>
    <w:rsid w:val="000464E1"/>
    <w:rsid w:val="00046732"/>
    <w:rsid w:val="00046A20"/>
    <w:rsid w:val="00046AAC"/>
    <w:rsid w:val="00046E34"/>
    <w:rsid w:val="00047194"/>
    <w:rsid w:val="000471EF"/>
    <w:rsid w:val="000473DC"/>
    <w:rsid w:val="00047693"/>
    <w:rsid w:val="00047BA6"/>
    <w:rsid w:val="00047D54"/>
    <w:rsid w:val="0005000E"/>
    <w:rsid w:val="00050092"/>
    <w:rsid w:val="00050106"/>
    <w:rsid w:val="00050183"/>
    <w:rsid w:val="000501D3"/>
    <w:rsid w:val="000502A5"/>
    <w:rsid w:val="00050311"/>
    <w:rsid w:val="00050611"/>
    <w:rsid w:val="00050748"/>
    <w:rsid w:val="000510ED"/>
    <w:rsid w:val="00051147"/>
    <w:rsid w:val="0005131E"/>
    <w:rsid w:val="000516B5"/>
    <w:rsid w:val="00051ACE"/>
    <w:rsid w:val="00051B2C"/>
    <w:rsid w:val="00051CF0"/>
    <w:rsid w:val="00051EDF"/>
    <w:rsid w:val="00051FF8"/>
    <w:rsid w:val="0005219A"/>
    <w:rsid w:val="000522BD"/>
    <w:rsid w:val="000526DD"/>
    <w:rsid w:val="00052B85"/>
    <w:rsid w:val="00052E19"/>
    <w:rsid w:val="00052EF5"/>
    <w:rsid w:val="0005303B"/>
    <w:rsid w:val="00053062"/>
    <w:rsid w:val="000530BA"/>
    <w:rsid w:val="000541BF"/>
    <w:rsid w:val="000547AF"/>
    <w:rsid w:val="000547E6"/>
    <w:rsid w:val="00054911"/>
    <w:rsid w:val="00054AF1"/>
    <w:rsid w:val="00055469"/>
    <w:rsid w:val="000554CE"/>
    <w:rsid w:val="0005595E"/>
    <w:rsid w:val="00055C90"/>
    <w:rsid w:val="00055DF7"/>
    <w:rsid w:val="00055DF9"/>
    <w:rsid w:val="0005632D"/>
    <w:rsid w:val="00056775"/>
    <w:rsid w:val="000569F7"/>
    <w:rsid w:val="0005701B"/>
    <w:rsid w:val="00057097"/>
    <w:rsid w:val="000570A5"/>
    <w:rsid w:val="000570B6"/>
    <w:rsid w:val="00057212"/>
    <w:rsid w:val="00057255"/>
    <w:rsid w:val="00057837"/>
    <w:rsid w:val="0006045A"/>
    <w:rsid w:val="00060465"/>
    <w:rsid w:val="0006096A"/>
    <w:rsid w:val="0006096F"/>
    <w:rsid w:val="00060B80"/>
    <w:rsid w:val="00060E42"/>
    <w:rsid w:val="00060F41"/>
    <w:rsid w:val="000612F3"/>
    <w:rsid w:val="00061660"/>
    <w:rsid w:val="000616D4"/>
    <w:rsid w:val="0006190E"/>
    <w:rsid w:val="00061941"/>
    <w:rsid w:val="00061A2F"/>
    <w:rsid w:val="00061BD9"/>
    <w:rsid w:val="000622E5"/>
    <w:rsid w:val="000626DA"/>
    <w:rsid w:val="0006273F"/>
    <w:rsid w:val="00062967"/>
    <w:rsid w:val="0006298E"/>
    <w:rsid w:val="00062AB2"/>
    <w:rsid w:val="000631CE"/>
    <w:rsid w:val="00063280"/>
    <w:rsid w:val="0006337D"/>
    <w:rsid w:val="000634F0"/>
    <w:rsid w:val="00063A59"/>
    <w:rsid w:val="0006483F"/>
    <w:rsid w:val="00064B54"/>
    <w:rsid w:val="0006513B"/>
    <w:rsid w:val="0006529E"/>
    <w:rsid w:val="00065D3A"/>
    <w:rsid w:val="00065E01"/>
    <w:rsid w:val="00065E12"/>
    <w:rsid w:val="00066488"/>
    <w:rsid w:val="000665AE"/>
    <w:rsid w:val="000668A3"/>
    <w:rsid w:val="000668A9"/>
    <w:rsid w:val="00066BD9"/>
    <w:rsid w:val="00066E78"/>
    <w:rsid w:val="00067245"/>
    <w:rsid w:val="000672E8"/>
    <w:rsid w:val="00067638"/>
    <w:rsid w:val="00067751"/>
    <w:rsid w:val="00067857"/>
    <w:rsid w:val="0006794F"/>
    <w:rsid w:val="00067973"/>
    <w:rsid w:val="00067B6B"/>
    <w:rsid w:val="00067D0E"/>
    <w:rsid w:val="00070E06"/>
    <w:rsid w:val="00071C24"/>
    <w:rsid w:val="00071E30"/>
    <w:rsid w:val="0007226A"/>
    <w:rsid w:val="000722BD"/>
    <w:rsid w:val="00072727"/>
    <w:rsid w:val="000728C6"/>
    <w:rsid w:val="00072BA8"/>
    <w:rsid w:val="00072DE6"/>
    <w:rsid w:val="000731A6"/>
    <w:rsid w:val="000731F8"/>
    <w:rsid w:val="00073645"/>
    <w:rsid w:val="00073CB4"/>
    <w:rsid w:val="00073D8C"/>
    <w:rsid w:val="00074A8A"/>
    <w:rsid w:val="00074ABD"/>
    <w:rsid w:val="00074C68"/>
    <w:rsid w:val="00074FCE"/>
    <w:rsid w:val="00074FDB"/>
    <w:rsid w:val="00075215"/>
    <w:rsid w:val="000754EC"/>
    <w:rsid w:val="000755D2"/>
    <w:rsid w:val="000755EC"/>
    <w:rsid w:val="00075665"/>
    <w:rsid w:val="00075CB6"/>
    <w:rsid w:val="00075DCC"/>
    <w:rsid w:val="00075E71"/>
    <w:rsid w:val="00075F6D"/>
    <w:rsid w:val="00076095"/>
    <w:rsid w:val="00076C37"/>
    <w:rsid w:val="00076E3B"/>
    <w:rsid w:val="000770CD"/>
    <w:rsid w:val="00077382"/>
    <w:rsid w:val="00077535"/>
    <w:rsid w:val="00077708"/>
    <w:rsid w:val="000777F1"/>
    <w:rsid w:val="00080228"/>
    <w:rsid w:val="000807E1"/>
    <w:rsid w:val="0008090B"/>
    <w:rsid w:val="00080EAA"/>
    <w:rsid w:val="00081255"/>
    <w:rsid w:val="00081372"/>
    <w:rsid w:val="00081738"/>
    <w:rsid w:val="000817D3"/>
    <w:rsid w:val="00081FB6"/>
    <w:rsid w:val="00082241"/>
    <w:rsid w:val="0008264E"/>
    <w:rsid w:val="0008272A"/>
    <w:rsid w:val="000829EB"/>
    <w:rsid w:val="00082E27"/>
    <w:rsid w:val="000839BD"/>
    <w:rsid w:val="00083AB9"/>
    <w:rsid w:val="00083BF7"/>
    <w:rsid w:val="00083D13"/>
    <w:rsid w:val="00083EED"/>
    <w:rsid w:val="00084086"/>
    <w:rsid w:val="00084805"/>
    <w:rsid w:val="000848C0"/>
    <w:rsid w:val="00084C54"/>
    <w:rsid w:val="00084EC0"/>
    <w:rsid w:val="00084F6E"/>
    <w:rsid w:val="00085B82"/>
    <w:rsid w:val="00085BBD"/>
    <w:rsid w:val="00085BF7"/>
    <w:rsid w:val="00085D41"/>
    <w:rsid w:val="00085FDF"/>
    <w:rsid w:val="000862C7"/>
    <w:rsid w:val="000868B0"/>
    <w:rsid w:val="0008690F"/>
    <w:rsid w:val="00086D32"/>
    <w:rsid w:val="00087001"/>
    <w:rsid w:val="000870DD"/>
    <w:rsid w:val="000873B2"/>
    <w:rsid w:val="0008787B"/>
    <w:rsid w:val="00087A3A"/>
    <w:rsid w:val="00087C2D"/>
    <w:rsid w:val="0009016B"/>
    <w:rsid w:val="000901A0"/>
    <w:rsid w:val="000903F1"/>
    <w:rsid w:val="00090404"/>
    <w:rsid w:val="0009076E"/>
    <w:rsid w:val="00090782"/>
    <w:rsid w:val="00090873"/>
    <w:rsid w:val="00090CCC"/>
    <w:rsid w:val="00090D6A"/>
    <w:rsid w:val="00090F1A"/>
    <w:rsid w:val="00091056"/>
    <w:rsid w:val="000916A6"/>
    <w:rsid w:val="00091889"/>
    <w:rsid w:val="000919A6"/>
    <w:rsid w:val="00091AC6"/>
    <w:rsid w:val="00091BD6"/>
    <w:rsid w:val="00091E44"/>
    <w:rsid w:val="0009212D"/>
    <w:rsid w:val="00092367"/>
    <w:rsid w:val="0009267A"/>
    <w:rsid w:val="0009330C"/>
    <w:rsid w:val="0009334A"/>
    <w:rsid w:val="000937D5"/>
    <w:rsid w:val="000938B3"/>
    <w:rsid w:val="00093E2C"/>
    <w:rsid w:val="0009400F"/>
    <w:rsid w:val="0009452B"/>
    <w:rsid w:val="00094564"/>
    <w:rsid w:val="000946B0"/>
    <w:rsid w:val="0009499C"/>
    <w:rsid w:val="00094AA8"/>
    <w:rsid w:val="00094AF9"/>
    <w:rsid w:val="00094EDA"/>
    <w:rsid w:val="00095030"/>
    <w:rsid w:val="000953E0"/>
    <w:rsid w:val="0009582A"/>
    <w:rsid w:val="00095C13"/>
    <w:rsid w:val="00095FC5"/>
    <w:rsid w:val="00096156"/>
    <w:rsid w:val="0009615C"/>
    <w:rsid w:val="00096258"/>
    <w:rsid w:val="00096345"/>
    <w:rsid w:val="000966A3"/>
    <w:rsid w:val="00096958"/>
    <w:rsid w:val="00096A0B"/>
    <w:rsid w:val="00096A0D"/>
    <w:rsid w:val="00096AC3"/>
    <w:rsid w:val="00096CE6"/>
    <w:rsid w:val="00096D90"/>
    <w:rsid w:val="00096FB5"/>
    <w:rsid w:val="000973D4"/>
    <w:rsid w:val="000974E0"/>
    <w:rsid w:val="0009757F"/>
    <w:rsid w:val="00097617"/>
    <w:rsid w:val="0009763D"/>
    <w:rsid w:val="000A0188"/>
    <w:rsid w:val="000A099F"/>
    <w:rsid w:val="000A0C31"/>
    <w:rsid w:val="000A0FDC"/>
    <w:rsid w:val="000A1207"/>
    <w:rsid w:val="000A1244"/>
    <w:rsid w:val="000A186E"/>
    <w:rsid w:val="000A2594"/>
    <w:rsid w:val="000A29A7"/>
    <w:rsid w:val="000A2CC4"/>
    <w:rsid w:val="000A2CE7"/>
    <w:rsid w:val="000A2E7E"/>
    <w:rsid w:val="000A2F3D"/>
    <w:rsid w:val="000A35F2"/>
    <w:rsid w:val="000A38C2"/>
    <w:rsid w:val="000A39BB"/>
    <w:rsid w:val="000A4927"/>
    <w:rsid w:val="000A4945"/>
    <w:rsid w:val="000A497C"/>
    <w:rsid w:val="000A4B46"/>
    <w:rsid w:val="000A4BE3"/>
    <w:rsid w:val="000A4C7B"/>
    <w:rsid w:val="000A5174"/>
    <w:rsid w:val="000A5376"/>
    <w:rsid w:val="000A5625"/>
    <w:rsid w:val="000A583D"/>
    <w:rsid w:val="000A58A0"/>
    <w:rsid w:val="000A5E59"/>
    <w:rsid w:val="000A613A"/>
    <w:rsid w:val="000A6525"/>
    <w:rsid w:val="000A6F68"/>
    <w:rsid w:val="000A70B5"/>
    <w:rsid w:val="000A7314"/>
    <w:rsid w:val="000A731F"/>
    <w:rsid w:val="000A7557"/>
    <w:rsid w:val="000A77BB"/>
    <w:rsid w:val="000A7997"/>
    <w:rsid w:val="000B00FD"/>
    <w:rsid w:val="000B0905"/>
    <w:rsid w:val="000B1032"/>
    <w:rsid w:val="000B1330"/>
    <w:rsid w:val="000B1439"/>
    <w:rsid w:val="000B163F"/>
    <w:rsid w:val="000B1732"/>
    <w:rsid w:val="000B1816"/>
    <w:rsid w:val="000B182C"/>
    <w:rsid w:val="000B1DAE"/>
    <w:rsid w:val="000B1EE2"/>
    <w:rsid w:val="000B1EF4"/>
    <w:rsid w:val="000B1EFC"/>
    <w:rsid w:val="000B1F64"/>
    <w:rsid w:val="000B2077"/>
    <w:rsid w:val="000B2553"/>
    <w:rsid w:val="000B261B"/>
    <w:rsid w:val="000B3566"/>
    <w:rsid w:val="000B3788"/>
    <w:rsid w:val="000B3DF4"/>
    <w:rsid w:val="000B3E4A"/>
    <w:rsid w:val="000B415F"/>
    <w:rsid w:val="000B42E0"/>
    <w:rsid w:val="000B431B"/>
    <w:rsid w:val="000B45BC"/>
    <w:rsid w:val="000B4608"/>
    <w:rsid w:val="000B46FE"/>
    <w:rsid w:val="000B4F68"/>
    <w:rsid w:val="000B538E"/>
    <w:rsid w:val="000B551F"/>
    <w:rsid w:val="000B556D"/>
    <w:rsid w:val="000B5A4B"/>
    <w:rsid w:val="000B5A78"/>
    <w:rsid w:val="000B5D32"/>
    <w:rsid w:val="000B5FBA"/>
    <w:rsid w:val="000B6120"/>
    <w:rsid w:val="000B6238"/>
    <w:rsid w:val="000B6655"/>
    <w:rsid w:val="000B6756"/>
    <w:rsid w:val="000B7D6E"/>
    <w:rsid w:val="000B7F72"/>
    <w:rsid w:val="000B7FB3"/>
    <w:rsid w:val="000C0020"/>
    <w:rsid w:val="000C0094"/>
    <w:rsid w:val="000C032C"/>
    <w:rsid w:val="000C0396"/>
    <w:rsid w:val="000C048A"/>
    <w:rsid w:val="000C04A1"/>
    <w:rsid w:val="000C065A"/>
    <w:rsid w:val="000C0A77"/>
    <w:rsid w:val="000C0C24"/>
    <w:rsid w:val="000C0EED"/>
    <w:rsid w:val="000C1AE8"/>
    <w:rsid w:val="000C1B65"/>
    <w:rsid w:val="000C1C00"/>
    <w:rsid w:val="000C1E17"/>
    <w:rsid w:val="000C2FDB"/>
    <w:rsid w:val="000C3098"/>
    <w:rsid w:val="000C3262"/>
    <w:rsid w:val="000C34BA"/>
    <w:rsid w:val="000C38A5"/>
    <w:rsid w:val="000C3D08"/>
    <w:rsid w:val="000C3FCE"/>
    <w:rsid w:val="000C421D"/>
    <w:rsid w:val="000C441C"/>
    <w:rsid w:val="000C4C5F"/>
    <w:rsid w:val="000C54CE"/>
    <w:rsid w:val="000C5668"/>
    <w:rsid w:val="000C5F9A"/>
    <w:rsid w:val="000C60BA"/>
    <w:rsid w:val="000C61A5"/>
    <w:rsid w:val="000C63BE"/>
    <w:rsid w:val="000C6736"/>
    <w:rsid w:val="000C690A"/>
    <w:rsid w:val="000C6B9B"/>
    <w:rsid w:val="000C6C22"/>
    <w:rsid w:val="000C70C4"/>
    <w:rsid w:val="000C71B2"/>
    <w:rsid w:val="000C7634"/>
    <w:rsid w:val="000C785F"/>
    <w:rsid w:val="000C7AAC"/>
    <w:rsid w:val="000C7BDC"/>
    <w:rsid w:val="000C7C2D"/>
    <w:rsid w:val="000C7E45"/>
    <w:rsid w:val="000D0189"/>
    <w:rsid w:val="000D0C46"/>
    <w:rsid w:val="000D1074"/>
    <w:rsid w:val="000D12DF"/>
    <w:rsid w:val="000D140B"/>
    <w:rsid w:val="000D208E"/>
    <w:rsid w:val="000D23D2"/>
    <w:rsid w:val="000D247F"/>
    <w:rsid w:val="000D24C1"/>
    <w:rsid w:val="000D24EE"/>
    <w:rsid w:val="000D2E84"/>
    <w:rsid w:val="000D2FCA"/>
    <w:rsid w:val="000D3355"/>
    <w:rsid w:val="000D36E9"/>
    <w:rsid w:val="000D3D0C"/>
    <w:rsid w:val="000D3EE6"/>
    <w:rsid w:val="000D3F67"/>
    <w:rsid w:val="000D407C"/>
    <w:rsid w:val="000D48B5"/>
    <w:rsid w:val="000D4B08"/>
    <w:rsid w:val="000D4EDC"/>
    <w:rsid w:val="000D4F9A"/>
    <w:rsid w:val="000D53BA"/>
    <w:rsid w:val="000D557B"/>
    <w:rsid w:val="000D5881"/>
    <w:rsid w:val="000D58F2"/>
    <w:rsid w:val="000D60D8"/>
    <w:rsid w:val="000E01D6"/>
    <w:rsid w:val="000E0919"/>
    <w:rsid w:val="000E0AEA"/>
    <w:rsid w:val="000E0B78"/>
    <w:rsid w:val="000E0BFE"/>
    <w:rsid w:val="000E0C98"/>
    <w:rsid w:val="000E0D20"/>
    <w:rsid w:val="000E13AB"/>
    <w:rsid w:val="000E1944"/>
    <w:rsid w:val="000E195C"/>
    <w:rsid w:val="000E1E56"/>
    <w:rsid w:val="000E21D5"/>
    <w:rsid w:val="000E263E"/>
    <w:rsid w:val="000E28D7"/>
    <w:rsid w:val="000E2E2F"/>
    <w:rsid w:val="000E2F14"/>
    <w:rsid w:val="000E343E"/>
    <w:rsid w:val="000E344A"/>
    <w:rsid w:val="000E3786"/>
    <w:rsid w:val="000E3884"/>
    <w:rsid w:val="000E3D4D"/>
    <w:rsid w:val="000E3E6B"/>
    <w:rsid w:val="000E3E7A"/>
    <w:rsid w:val="000E3E9E"/>
    <w:rsid w:val="000E41D6"/>
    <w:rsid w:val="000E45C8"/>
    <w:rsid w:val="000E462F"/>
    <w:rsid w:val="000E4CC4"/>
    <w:rsid w:val="000E4D22"/>
    <w:rsid w:val="000E50C6"/>
    <w:rsid w:val="000E51A4"/>
    <w:rsid w:val="000E581D"/>
    <w:rsid w:val="000E5A6D"/>
    <w:rsid w:val="000E5AF3"/>
    <w:rsid w:val="000E604E"/>
    <w:rsid w:val="000E60FE"/>
    <w:rsid w:val="000E6205"/>
    <w:rsid w:val="000E6A7B"/>
    <w:rsid w:val="000E6BB3"/>
    <w:rsid w:val="000E6C49"/>
    <w:rsid w:val="000E7130"/>
    <w:rsid w:val="000E71EC"/>
    <w:rsid w:val="000E7D24"/>
    <w:rsid w:val="000E7E9E"/>
    <w:rsid w:val="000F069F"/>
    <w:rsid w:val="000F0954"/>
    <w:rsid w:val="000F0A4E"/>
    <w:rsid w:val="000F0A54"/>
    <w:rsid w:val="000F0AA7"/>
    <w:rsid w:val="000F10EC"/>
    <w:rsid w:val="000F1149"/>
    <w:rsid w:val="000F1511"/>
    <w:rsid w:val="000F15F0"/>
    <w:rsid w:val="000F24B0"/>
    <w:rsid w:val="000F2667"/>
    <w:rsid w:val="000F2B03"/>
    <w:rsid w:val="000F2EA1"/>
    <w:rsid w:val="000F340C"/>
    <w:rsid w:val="000F368D"/>
    <w:rsid w:val="000F3720"/>
    <w:rsid w:val="000F3951"/>
    <w:rsid w:val="000F3BBC"/>
    <w:rsid w:val="000F4016"/>
    <w:rsid w:val="000F42EA"/>
    <w:rsid w:val="000F48C8"/>
    <w:rsid w:val="000F4B59"/>
    <w:rsid w:val="000F4BC4"/>
    <w:rsid w:val="000F4CAB"/>
    <w:rsid w:val="000F50E6"/>
    <w:rsid w:val="000F5134"/>
    <w:rsid w:val="000F5E53"/>
    <w:rsid w:val="000F6952"/>
    <w:rsid w:val="000F6AA3"/>
    <w:rsid w:val="000F7846"/>
    <w:rsid w:val="000F79BF"/>
    <w:rsid w:val="000F7CFD"/>
    <w:rsid w:val="00100057"/>
    <w:rsid w:val="001003D2"/>
    <w:rsid w:val="00100B6B"/>
    <w:rsid w:val="00100D3D"/>
    <w:rsid w:val="00100E99"/>
    <w:rsid w:val="00101354"/>
    <w:rsid w:val="001017F1"/>
    <w:rsid w:val="00101940"/>
    <w:rsid w:val="00101C43"/>
    <w:rsid w:val="001022FF"/>
    <w:rsid w:val="001029F0"/>
    <w:rsid w:val="00103304"/>
    <w:rsid w:val="0010337A"/>
    <w:rsid w:val="001034F5"/>
    <w:rsid w:val="00103687"/>
    <w:rsid w:val="00103AEA"/>
    <w:rsid w:val="00104129"/>
    <w:rsid w:val="001050AB"/>
    <w:rsid w:val="001051C9"/>
    <w:rsid w:val="001057E0"/>
    <w:rsid w:val="00105BDA"/>
    <w:rsid w:val="00105F3A"/>
    <w:rsid w:val="00106550"/>
    <w:rsid w:val="00106F20"/>
    <w:rsid w:val="00107201"/>
    <w:rsid w:val="001074B3"/>
    <w:rsid w:val="00107A9B"/>
    <w:rsid w:val="00107C9E"/>
    <w:rsid w:val="00107F88"/>
    <w:rsid w:val="00107FD6"/>
    <w:rsid w:val="0011033B"/>
    <w:rsid w:val="0011041C"/>
    <w:rsid w:val="00110C71"/>
    <w:rsid w:val="00110DD6"/>
    <w:rsid w:val="00110EDB"/>
    <w:rsid w:val="00111299"/>
    <w:rsid w:val="00111F24"/>
    <w:rsid w:val="00112028"/>
    <w:rsid w:val="00112083"/>
    <w:rsid w:val="001122F9"/>
    <w:rsid w:val="00112967"/>
    <w:rsid w:val="00112A4E"/>
    <w:rsid w:val="00112F8B"/>
    <w:rsid w:val="00113099"/>
    <w:rsid w:val="001137CF"/>
    <w:rsid w:val="00113945"/>
    <w:rsid w:val="00113AE8"/>
    <w:rsid w:val="00113CA3"/>
    <w:rsid w:val="00113D5B"/>
    <w:rsid w:val="00114059"/>
    <w:rsid w:val="00114102"/>
    <w:rsid w:val="00114104"/>
    <w:rsid w:val="0011432C"/>
    <w:rsid w:val="00114F94"/>
    <w:rsid w:val="001157B6"/>
    <w:rsid w:val="00115C68"/>
    <w:rsid w:val="0011606C"/>
    <w:rsid w:val="00116154"/>
    <w:rsid w:val="0011620C"/>
    <w:rsid w:val="00116557"/>
    <w:rsid w:val="00116706"/>
    <w:rsid w:val="00116728"/>
    <w:rsid w:val="00116AB2"/>
    <w:rsid w:val="00116BE7"/>
    <w:rsid w:val="00116F41"/>
    <w:rsid w:val="00117277"/>
    <w:rsid w:val="00117320"/>
    <w:rsid w:val="001177CB"/>
    <w:rsid w:val="00117F6C"/>
    <w:rsid w:val="00120217"/>
    <w:rsid w:val="00120798"/>
    <w:rsid w:val="00120AA8"/>
    <w:rsid w:val="00120C8E"/>
    <w:rsid w:val="00120E4C"/>
    <w:rsid w:val="00120F3B"/>
    <w:rsid w:val="001214FB"/>
    <w:rsid w:val="00121546"/>
    <w:rsid w:val="00121824"/>
    <w:rsid w:val="00121BDE"/>
    <w:rsid w:val="00121EF4"/>
    <w:rsid w:val="001221D9"/>
    <w:rsid w:val="00122370"/>
    <w:rsid w:val="001228AF"/>
    <w:rsid w:val="00122C5E"/>
    <w:rsid w:val="00122CF2"/>
    <w:rsid w:val="0012301F"/>
    <w:rsid w:val="0012320A"/>
    <w:rsid w:val="0012320D"/>
    <w:rsid w:val="001235DB"/>
    <w:rsid w:val="001237BA"/>
    <w:rsid w:val="00123C7A"/>
    <w:rsid w:val="001248E4"/>
    <w:rsid w:val="00124C2A"/>
    <w:rsid w:val="001254C8"/>
    <w:rsid w:val="001256B6"/>
    <w:rsid w:val="00125C37"/>
    <w:rsid w:val="00125D57"/>
    <w:rsid w:val="00126039"/>
    <w:rsid w:val="00126176"/>
    <w:rsid w:val="001266EB"/>
    <w:rsid w:val="00126AF7"/>
    <w:rsid w:val="00126EA2"/>
    <w:rsid w:val="0012719B"/>
    <w:rsid w:val="001271F8"/>
    <w:rsid w:val="001275C2"/>
    <w:rsid w:val="00127B92"/>
    <w:rsid w:val="00127D99"/>
    <w:rsid w:val="00130045"/>
    <w:rsid w:val="001303E1"/>
    <w:rsid w:val="00130653"/>
    <w:rsid w:val="001307DF"/>
    <w:rsid w:val="00130CB8"/>
    <w:rsid w:val="001312DC"/>
    <w:rsid w:val="0013146F"/>
    <w:rsid w:val="00131A0D"/>
    <w:rsid w:val="00132040"/>
    <w:rsid w:val="001324C4"/>
    <w:rsid w:val="00132725"/>
    <w:rsid w:val="00132B16"/>
    <w:rsid w:val="00133075"/>
    <w:rsid w:val="00133387"/>
    <w:rsid w:val="001334AA"/>
    <w:rsid w:val="001339DD"/>
    <w:rsid w:val="0013424D"/>
    <w:rsid w:val="00134938"/>
    <w:rsid w:val="00134DA8"/>
    <w:rsid w:val="00135326"/>
    <w:rsid w:val="00135C7B"/>
    <w:rsid w:val="00135CD6"/>
    <w:rsid w:val="00135D5A"/>
    <w:rsid w:val="00136708"/>
    <w:rsid w:val="00136792"/>
    <w:rsid w:val="0013697C"/>
    <w:rsid w:val="00136A5C"/>
    <w:rsid w:val="00136AD7"/>
    <w:rsid w:val="00136D7C"/>
    <w:rsid w:val="00136DCD"/>
    <w:rsid w:val="001371B5"/>
    <w:rsid w:val="00137344"/>
    <w:rsid w:val="0013738E"/>
    <w:rsid w:val="0013754D"/>
    <w:rsid w:val="00137C29"/>
    <w:rsid w:val="00140705"/>
    <w:rsid w:val="0014074F"/>
    <w:rsid w:val="00140802"/>
    <w:rsid w:val="0014097A"/>
    <w:rsid w:val="00141220"/>
    <w:rsid w:val="00141550"/>
    <w:rsid w:val="0014173D"/>
    <w:rsid w:val="00141FB9"/>
    <w:rsid w:val="001423DE"/>
    <w:rsid w:val="00142848"/>
    <w:rsid w:val="0014296E"/>
    <w:rsid w:val="00142C79"/>
    <w:rsid w:val="001432EC"/>
    <w:rsid w:val="00143A09"/>
    <w:rsid w:val="001440AD"/>
    <w:rsid w:val="0014442C"/>
    <w:rsid w:val="00144488"/>
    <w:rsid w:val="00144DF0"/>
    <w:rsid w:val="00144E1D"/>
    <w:rsid w:val="00144E74"/>
    <w:rsid w:val="00145619"/>
    <w:rsid w:val="001458EE"/>
    <w:rsid w:val="00145A62"/>
    <w:rsid w:val="00145D38"/>
    <w:rsid w:val="00145DDB"/>
    <w:rsid w:val="00145EE6"/>
    <w:rsid w:val="001476FD"/>
    <w:rsid w:val="001477E5"/>
    <w:rsid w:val="0014790F"/>
    <w:rsid w:val="00147EFC"/>
    <w:rsid w:val="00147F87"/>
    <w:rsid w:val="0015000C"/>
    <w:rsid w:val="00150154"/>
    <w:rsid w:val="0015061B"/>
    <w:rsid w:val="001508E3"/>
    <w:rsid w:val="00150915"/>
    <w:rsid w:val="00150A81"/>
    <w:rsid w:val="00150D92"/>
    <w:rsid w:val="00150FD5"/>
    <w:rsid w:val="00151070"/>
    <w:rsid w:val="0015109C"/>
    <w:rsid w:val="001512B0"/>
    <w:rsid w:val="00151724"/>
    <w:rsid w:val="001519FD"/>
    <w:rsid w:val="00151A97"/>
    <w:rsid w:val="00152239"/>
    <w:rsid w:val="00152277"/>
    <w:rsid w:val="00152507"/>
    <w:rsid w:val="00152C71"/>
    <w:rsid w:val="00152E5D"/>
    <w:rsid w:val="001530F5"/>
    <w:rsid w:val="00153257"/>
    <w:rsid w:val="00153510"/>
    <w:rsid w:val="001536C2"/>
    <w:rsid w:val="00153CF4"/>
    <w:rsid w:val="00153EC2"/>
    <w:rsid w:val="001545B5"/>
    <w:rsid w:val="001548ED"/>
    <w:rsid w:val="00154915"/>
    <w:rsid w:val="00154B42"/>
    <w:rsid w:val="00154C9D"/>
    <w:rsid w:val="00154E74"/>
    <w:rsid w:val="00155354"/>
    <w:rsid w:val="0015596C"/>
    <w:rsid w:val="00155D53"/>
    <w:rsid w:val="00155EAD"/>
    <w:rsid w:val="00156351"/>
    <w:rsid w:val="00156662"/>
    <w:rsid w:val="00156C46"/>
    <w:rsid w:val="0015743D"/>
    <w:rsid w:val="001574A0"/>
    <w:rsid w:val="001576EB"/>
    <w:rsid w:val="001577A0"/>
    <w:rsid w:val="001579DA"/>
    <w:rsid w:val="00157ABC"/>
    <w:rsid w:val="00157DCB"/>
    <w:rsid w:val="00157DF0"/>
    <w:rsid w:val="0016017A"/>
    <w:rsid w:val="001603A6"/>
    <w:rsid w:val="0016041A"/>
    <w:rsid w:val="0016044F"/>
    <w:rsid w:val="00160726"/>
    <w:rsid w:val="00160A30"/>
    <w:rsid w:val="00160B2A"/>
    <w:rsid w:val="0016106F"/>
    <w:rsid w:val="00161388"/>
    <w:rsid w:val="0016187E"/>
    <w:rsid w:val="00161E9D"/>
    <w:rsid w:val="0016200B"/>
    <w:rsid w:val="001623FF"/>
    <w:rsid w:val="00163019"/>
    <w:rsid w:val="00163235"/>
    <w:rsid w:val="00163659"/>
    <w:rsid w:val="001638B6"/>
    <w:rsid w:val="00164060"/>
    <w:rsid w:val="00164112"/>
    <w:rsid w:val="00164352"/>
    <w:rsid w:val="0016481E"/>
    <w:rsid w:val="00164821"/>
    <w:rsid w:val="00164880"/>
    <w:rsid w:val="001649CE"/>
    <w:rsid w:val="00164C26"/>
    <w:rsid w:val="00164D36"/>
    <w:rsid w:val="00164F15"/>
    <w:rsid w:val="0016526F"/>
    <w:rsid w:val="00165718"/>
    <w:rsid w:val="00165B4B"/>
    <w:rsid w:val="0016616F"/>
    <w:rsid w:val="0016665E"/>
    <w:rsid w:val="0016680C"/>
    <w:rsid w:val="0016683C"/>
    <w:rsid w:val="00166CC0"/>
    <w:rsid w:val="00166E93"/>
    <w:rsid w:val="00166F63"/>
    <w:rsid w:val="0016717E"/>
    <w:rsid w:val="001672C2"/>
    <w:rsid w:val="00167822"/>
    <w:rsid w:val="00167CE3"/>
    <w:rsid w:val="00167D76"/>
    <w:rsid w:val="001700B1"/>
    <w:rsid w:val="001708C7"/>
    <w:rsid w:val="0017097D"/>
    <w:rsid w:val="00170A8A"/>
    <w:rsid w:val="00170B31"/>
    <w:rsid w:val="00171B26"/>
    <w:rsid w:val="00171E7E"/>
    <w:rsid w:val="00172062"/>
    <w:rsid w:val="00172291"/>
    <w:rsid w:val="001724A4"/>
    <w:rsid w:val="00172847"/>
    <w:rsid w:val="00172A08"/>
    <w:rsid w:val="00172B26"/>
    <w:rsid w:val="00172E34"/>
    <w:rsid w:val="00172E91"/>
    <w:rsid w:val="001730D4"/>
    <w:rsid w:val="00173258"/>
    <w:rsid w:val="00173306"/>
    <w:rsid w:val="0017330E"/>
    <w:rsid w:val="00173403"/>
    <w:rsid w:val="00173D8F"/>
    <w:rsid w:val="00173EF3"/>
    <w:rsid w:val="001743E3"/>
    <w:rsid w:val="001744C2"/>
    <w:rsid w:val="0017458A"/>
    <w:rsid w:val="00174612"/>
    <w:rsid w:val="00174800"/>
    <w:rsid w:val="0017488D"/>
    <w:rsid w:val="001748CC"/>
    <w:rsid w:val="00175662"/>
    <w:rsid w:val="001757D4"/>
    <w:rsid w:val="001758F9"/>
    <w:rsid w:val="001759D7"/>
    <w:rsid w:val="00175FA6"/>
    <w:rsid w:val="00176021"/>
    <w:rsid w:val="0017674B"/>
    <w:rsid w:val="00176893"/>
    <w:rsid w:val="001768CD"/>
    <w:rsid w:val="00176A7D"/>
    <w:rsid w:val="00176F6E"/>
    <w:rsid w:val="00177268"/>
    <w:rsid w:val="0017735A"/>
    <w:rsid w:val="00177385"/>
    <w:rsid w:val="001774A0"/>
    <w:rsid w:val="001801C9"/>
    <w:rsid w:val="0018024C"/>
    <w:rsid w:val="00180563"/>
    <w:rsid w:val="001808D8"/>
    <w:rsid w:val="00180960"/>
    <w:rsid w:val="00180EED"/>
    <w:rsid w:val="00180F9C"/>
    <w:rsid w:val="0018104D"/>
    <w:rsid w:val="001815C4"/>
    <w:rsid w:val="00181762"/>
    <w:rsid w:val="001818EF"/>
    <w:rsid w:val="0018210B"/>
    <w:rsid w:val="0018225A"/>
    <w:rsid w:val="001823B6"/>
    <w:rsid w:val="00182553"/>
    <w:rsid w:val="001826FB"/>
    <w:rsid w:val="00182815"/>
    <w:rsid w:val="001829CC"/>
    <w:rsid w:val="00182A0E"/>
    <w:rsid w:val="00182BFF"/>
    <w:rsid w:val="001830EC"/>
    <w:rsid w:val="0018354F"/>
    <w:rsid w:val="00183A5D"/>
    <w:rsid w:val="00184273"/>
    <w:rsid w:val="0018471B"/>
    <w:rsid w:val="00184B38"/>
    <w:rsid w:val="00184E5F"/>
    <w:rsid w:val="001855B0"/>
    <w:rsid w:val="001858AE"/>
    <w:rsid w:val="001858B3"/>
    <w:rsid w:val="00185B39"/>
    <w:rsid w:val="00185CD9"/>
    <w:rsid w:val="00186125"/>
    <w:rsid w:val="0018615A"/>
    <w:rsid w:val="0018638B"/>
    <w:rsid w:val="00186B62"/>
    <w:rsid w:val="0018709B"/>
    <w:rsid w:val="0018744A"/>
    <w:rsid w:val="00187672"/>
    <w:rsid w:val="001878CA"/>
    <w:rsid w:val="001878FD"/>
    <w:rsid w:val="0019032C"/>
    <w:rsid w:val="00190405"/>
    <w:rsid w:val="001907B4"/>
    <w:rsid w:val="00190928"/>
    <w:rsid w:val="00190B6A"/>
    <w:rsid w:val="00190C8F"/>
    <w:rsid w:val="00190DC9"/>
    <w:rsid w:val="00190FE7"/>
    <w:rsid w:val="0019186B"/>
    <w:rsid w:val="00191C3E"/>
    <w:rsid w:val="00191F3E"/>
    <w:rsid w:val="00192464"/>
    <w:rsid w:val="0019257A"/>
    <w:rsid w:val="00192ADF"/>
    <w:rsid w:val="00192C24"/>
    <w:rsid w:val="00192CB7"/>
    <w:rsid w:val="00192F20"/>
    <w:rsid w:val="0019308E"/>
    <w:rsid w:val="00193695"/>
    <w:rsid w:val="00193C85"/>
    <w:rsid w:val="001942F7"/>
    <w:rsid w:val="0019433E"/>
    <w:rsid w:val="001944FB"/>
    <w:rsid w:val="0019453B"/>
    <w:rsid w:val="00194654"/>
    <w:rsid w:val="0019494E"/>
    <w:rsid w:val="0019575B"/>
    <w:rsid w:val="0019597C"/>
    <w:rsid w:val="00195FA0"/>
    <w:rsid w:val="0019625F"/>
    <w:rsid w:val="00196AC7"/>
    <w:rsid w:val="00196AD7"/>
    <w:rsid w:val="00196E0E"/>
    <w:rsid w:val="00196F9A"/>
    <w:rsid w:val="0019718F"/>
    <w:rsid w:val="00197823"/>
    <w:rsid w:val="0019783D"/>
    <w:rsid w:val="00197944"/>
    <w:rsid w:val="00197C87"/>
    <w:rsid w:val="00197C97"/>
    <w:rsid w:val="00197CA8"/>
    <w:rsid w:val="00197D84"/>
    <w:rsid w:val="001A008B"/>
    <w:rsid w:val="001A00AB"/>
    <w:rsid w:val="001A03B8"/>
    <w:rsid w:val="001A045F"/>
    <w:rsid w:val="001A062D"/>
    <w:rsid w:val="001A06B8"/>
    <w:rsid w:val="001A08A2"/>
    <w:rsid w:val="001A0A6F"/>
    <w:rsid w:val="001A0A86"/>
    <w:rsid w:val="001A0D44"/>
    <w:rsid w:val="001A0E4B"/>
    <w:rsid w:val="001A0EAF"/>
    <w:rsid w:val="001A10DC"/>
    <w:rsid w:val="001A15B3"/>
    <w:rsid w:val="001A186A"/>
    <w:rsid w:val="001A1F69"/>
    <w:rsid w:val="001A1F8E"/>
    <w:rsid w:val="001A203E"/>
    <w:rsid w:val="001A2207"/>
    <w:rsid w:val="001A226A"/>
    <w:rsid w:val="001A2B76"/>
    <w:rsid w:val="001A2B81"/>
    <w:rsid w:val="001A2FB8"/>
    <w:rsid w:val="001A3AAE"/>
    <w:rsid w:val="001A4244"/>
    <w:rsid w:val="001A4E08"/>
    <w:rsid w:val="001A55BE"/>
    <w:rsid w:val="001A5A78"/>
    <w:rsid w:val="001A5C76"/>
    <w:rsid w:val="001A5D34"/>
    <w:rsid w:val="001A5E37"/>
    <w:rsid w:val="001A5F62"/>
    <w:rsid w:val="001A62E1"/>
    <w:rsid w:val="001A6331"/>
    <w:rsid w:val="001A640E"/>
    <w:rsid w:val="001A7BD0"/>
    <w:rsid w:val="001A7EA0"/>
    <w:rsid w:val="001B033C"/>
    <w:rsid w:val="001B0CE6"/>
    <w:rsid w:val="001B11FF"/>
    <w:rsid w:val="001B13B5"/>
    <w:rsid w:val="001B1876"/>
    <w:rsid w:val="001B18B5"/>
    <w:rsid w:val="001B19BE"/>
    <w:rsid w:val="001B2408"/>
    <w:rsid w:val="001B24A9"/>
    <w:rsid w:val="001B25D7"/>
    <w:rsid w:val="001B267B"/>
    <w:rsid w:val="001B2A65"/>
    <w:rsid w:val="001B2E0F"/>
    <w:rsid w:val="001B3306"/>
    <w:rsid w:val="001B34DD"/>
    <w:rsid w:val="001B3726"/>
    <w:rsid w:val="001B3A3E"/>
    <w:rsid w:val="001B416A"/>
    <w:rsid w:val="001B4201"/>
    <w:rsid w:val="001B44E0"/>
    <w:rsid w:val="001B45D1"/>
    <w:rsid w:val="001B4715"/>
    <w:rsid w:val="001B472C"/>
    <w:rsid w:val="001B4BE8"/>
    <w:rsid w:val="001B50CF"/>
    <w:rsid w:val="001B5709"/>
    <w:rsid w:val="001B58F2"/>
    <w:rsid w:val="001B5B16"/>
    <w:rsid w:val="001B617E"/>
    <w:rsid w:val="001B622D"/>
    <w:rsid w:val="001B6E01"/>
    <w:rsid w:val="001B7041"/>
    <w:rsid w:val="001B72F2"/>
    <w:rsid w:val="001B73A5"/>
    <w:rsid w:val="001B7711"/>
    <w:rsid w:val="001B7CF4"/>
    <w:rsid w:val="001C0310"/>
    <w:rsid w:val="001C04EF"/>
    <w:rsid w:val="001C059F"/>
    <w:rsid w:val="001C0CC7"/>
    <w:rsid w:val="001C0DBD"/>
    <w:rsid w:val="001C0DC1"/>
    <w:rsid w:val="001C114D"/>
    <w:rsid w:val="001C1727"/>
    <w:rsid w:val="001C1BDC"/>
    <w:rsid w:val="001C2060"/>
    <w:rsid w:val="001C3431"/>
    <w:rsid w:val="001C3887"/>
    <w:rsid w:val="001C3B1E"/>
    <w:rsid w:val="001C3D2D"/>
    <w:rsid w:val="001C40C6"/>
    <w:rsid w:val="001C47C1"/>
    <w:rsid w:val="001C4D00"/>
    <w:rsid w:val="001C566C"/>
    <w:rsid w:val="001C56AE"/>
    <w:rsid w:val="001C5D9E"/>
    <w:rsid w:val="001C5E66"/>
    <w:rsid w:val="001C6473"/>
    <w:rsid w:val="001C662D"/>
    <w:rsid w:val="001C66E0"/>
    <w:rsid w:val="001C6726"/>
    <w:rsid w:val="001C6F34"/>
    <w:rsid w:val="001C7056"/>
    <w:rsid w:val="001C71DD"/>
    <w:rsid w:val="001C72A9"/>
    <w:rsid w:val="001C7423"/>
    <w:rsid w:val="001C75AE"/>
    <w:rsid w:val="001D0939"/>
    <w:rsid w:val="001D0985"/>
    <w:rsid w:val="001D0C94"/>
    <w:rsid w:val="001D128A"/>
    <w:rsid w:val="001D14FD"/>
    <w:rsid w:val="001D19DD"/>
    <w:rsid w:val="001D1BC9"/>
    <w:rsid w:val="001D1C5B"/>
    <w:rsid w:val="001D1E1A"/>
    <w:rsid w:val="001D25C7"/>
    <w:rsid w:val="001D2C44"/>
    <w:rsid w:val="001D2F49"/>
    <w:rsid w:val="001D3014"/>
    <w:rsid w:val="001D3224"/>
    <w:rsid w:val="001D32B7"/>
    <w:rsid w:val="001D37EF"/>
    <w:rsid w:val="001D3A1F"/>
    <w:rsid w:val="001D41C3"/>
    <w:rsid w:val="001D4389"/>
    <w:rsid w:val="001D4C27"/>
    <w:rsid w:val="001D4D71"/>
    <w:rsid w:val="001D4EA9"/>
    <w:rsid w:val="001D50CE"/>
    <w:rsid w:val="001D511E"/>
    <w:rsid w:val="001D554A"/>
    <w:rsid w:val="001D5A13"/>
    <w:rsid w:val="001D5DE7"/>
    <w:rsid w:val="001D5F2A"/>
    <w:rsid w:val="001D61BF"/>
    <w:rsid w:val="001D686A"/>
    <w:rsid w:val="001D69D0"/>
    <w:rsid w:val="001D6A0F"/>
    <w:rsid w:val="001D6C9F"/>
    <w:rsid w:val="001D6FA5"/>
    <w:rsid w:val="001D71A3"/>
    <w:rsid w:val="001D790E"/>
    <w:rsid w:val="001D7A14"/>
    <w:rsid w:val="001D7B3A"/>
    <w:rsid w:val="001E00CB"/>
    <w:rsid w:val="001E0230"/>
    <w:rsid w:val="001E051C"/>
    <w:rsid w:val="001E0741"/>
    <w:rsid w:val="001E10B6"/>
    <w:rsid w:val="001E1361"/>
    <w:rsid w:val="001E17B8"/>
    <w:rsid w:val="001E18E1"/>
    <w:rsid w:val="001E1A6B"/>
    <w:rsid w:val="001E1DC4"/>
    <w:rsid w:val="001E1FCA"/>
    <w:rsid w:val="001E22A2"/>
    <w:rsid w:val="001E23AF"/>
    <w:rsid w:val="001E2553"/>
    <w:rsid w:val="001E27AE"/>
    <w:rsid w:val="001E27C2"/>
    <w:rsid w:val="001E2807"/>
    <w:rsid w:val="001E28DF"/>
    <w:rsid w:val="001E2EBC"/>
    <w:rsid w:val="001E30CE"/>
    <w:rsid w:val="001E31EB"/>
    <w:rsid w:val="001E35A4"/>
    <w:rsid w:val="001E3880"/>
    <w:rsid w:val="001E38E7"/>
    <w:rsid w:val="001E396B"/>
    <w:rsid w:val="001E3EF1"/>
    <w:rsid w:val="001E45BC"/>
    <w:rsid w:val="001E4980"/>
    <w:rsid w:val="001E4D43"/>
    <w:rsid w:val="001E514A"/>
    <w:rsid w:val="001E5412"/>
    <w:rsid w:val="001E5ADF"/>
    <w:rsid w:val="001E5E86"/>
    <w:rsid w:val="001E62C4"/>
    <w:rsid w:val="001E6927"/>
    <w:rsid w:val="001E6A7B"/>
    <w:rsid w:val="001E7865"/>
    <w:rsid w:val="001E7909"/>
    <w:rsid w:val="001E7C2E"/>
    <w:rsid w:val="001E7D18"/>
    <w:rsid w:val="001F06EA"/>
    <w:rsid w:val="001F0711"/>
    <w:rsid w:val="001F0899"/>
    <w:rsid w:val="001F0922"/>
    <w:rsid w:val="001F0A5D"/>
    <w:rsid w:val="001F0B9C"/>
    <w:rsid w:val="001F111A"/>
    <w:rsid w:val="001F13FB"/>
    <w:rsid w:val="001F15DF"/>
    <w:rsid w:val="001F1C55"/>
    <w:rsid w:val="001F2129"/>
    <w:rsid w:val="001F26BB"/>
    <w:rsid w:val="001F2E24"/>
    <w:rsid w:val="001F2FDA"/>
    <w:rsid w:val="001F3177"/>
    <w:rsid w:val="001F33D4"/>
    <w:rsid w:val="001F356C"/>
    <w:rsid w:val="001F37D3"/>
    <w:rsid w:val="001F3BA3"/>
    <w:rsid w:val="001F3E75"/>
    <w:rsid w:val="001F422C"/>
    <w:rsid w:val="001F4440"/>
    <w:rsid w:val="001F482F"/>
    <w:rsid w:val="001F4918"/>
    <w:rsid w:val="001F5083"/>
    <w:rsid w:val="001F50ED"/>
    <w:rsid w:val="001F5301"/>
    <w:rsid w:val="001F59FA"/>
    <w:rsid w:val="001F5BB6"/>
    <w:rsid w:val="001F614F"/>
    <w:rsid w:val="001F680A"/>
    <w:rsid w:val="001F699E"/>
    <w:rsid w:val="001F74C1"/>
    <w:rsid w:val="001F7AC5"/>
    <w:rsid w:val="001F7C4C"/>
    <w:rsid w:val="001F7D5B"/>
    <w:rsid w:val="001F7F29"/>
    <w:rsid w:val="00200408"/>
    <w:rsid w:val="002008AB"/>
    <w:rsid w:val="00200B8D"/>
    <w:rsid w:val="00200D63"/>
    <w:rsid w:val="00200EAC"/>
    <w:rsid w:val="00201567"/>
    <w:rsid w:val="002015DE"/>
    <w:rsid w:val="00201A48"/>
    <w:rsid w:val="00201B2D"/>
    <w:rsid w:val="00201FDE"/>
    <w:rsid w:val="0020207A"/>
    <w:rsid w:val="0020209A"/>
    <w:rsid w:val="00202153"/>
    <w:rsid w:val="002026E8"/>
    <w:rsid w:val="002028A7"/>
    <w:rsid w:val="00202E02"/>
    <w:rsid w:val="00202FD7"/>
    <w:rsid w:val="0020300E"/>
    <w:rsid w:val="0020303A"/>
    <w:rsid w:val="002030FC"/>
    <w:rsid w:val="00203A3C"/>
    <w:rsid w:val="00203B7F"/>
    <w:rsid w:val="002041DE"/>
    <w:rsid w:val="0020485B"/>
    <w:rsid w:val="00204A4B"/>
    <w:rsid w:val="00205148"/>
    <w:rsid w:val="00205261"/>
    <w:rsid w:val="00205CC5"/>
    <w:rsid w:val="00205EBE"/>
    <w:rsid w:val="00205F1A"/>
    <w:rsid w:val="002064C9"/>
    <w:rsid w:val="0020653A"/>
    <w:rsid w:val="0020671B"/>
    <w:rsid w:val="0020674A"/>
    <w:rsid w:val="002067B5"/>
    <w:rsid w:val="00206C27"/>
    <w:rsid w:val="00206EBB"/>
    <w:rsid w:val="00206F5D"/>
    <w:rsid w:val="00206FC8"/>
    <w:rsid w:val="00207121"/>
    <w:rsid w:val="00207944"/>
    <w:rsid w:val="002079E3"/>
    <w:rsid w:val="0021042F"/>
    <w:rsid w:val="002114AC"/>
    <w:rsid w:val="00211CCE"/>
    <w:rsid w:val="00211E2E"/>
    <w:rsid w:val="00211EC6"/>
    <w:rsid w:val="00211F2A"/>
    <w:rsid w:val="00211FA0"/>
    <w:rsid w:val="002124EE"/>
    <w:rsid w:val="00212AE0"/>
    <w:rsid w:val="0021319F"/>
    <w:rsid w:val="0021321E"/>
    <w:rsid w:val="0021395C"/>
    <w:rsid w:val="00213A02"/>
    <w:rsid w:val="00213B66"/>
    <w:rsid w:val="00213D0D"/>
    <w:rsid w:val="00213D0E"/>
    <w:rsid w:val="00214A4B"/>
    <w:rsid w:val="00214CB5"/>
    <w:rsid w:val="00215108"/>
    <w:rsid w:val="002151A2"/>
    <w:rsid w:val="002154D4"/>
    <w:rsid w:val="002162C9"/>
    <w:rsid w:val="0021675B"/>
    <w:rsid w:val="00216898"/>
    <w:rsid w:val="00217490"/>
    <w:rsid w:val="0021768D"/>
    <w:rsid w:val="00217AED"/>
    <w:rsid w:val="00217B1D"/>
    <w:rsid w:val="00217BFB"/>
    <w:rsid w:val="00217E43"/>
    <w:rsid w:val="0022022A"/>
    <w:rsid w:val="00220A31"/>
    <w:rsid w:val="00220A8F"/>
    <w:rsid w:val="00220DF8"/>
    <w:rsid w:val="00221194"/>
    <w:rsid w:val="002211DB"/>
    <w:rsid w:val="002212A9"/>
    <w:rsid w:val="00221399"/>
    <w:rsid w:val="00221AAC"/>
    <w:rsid w:val="00221B45"/>
    <w:rsid w:val="00221F5E"/>
    <w:rsid w:val="00222356"/>
    <w:rsid w:val="0022275E"/>
    <w:rsid w:val="00222CF7"/>
    <w:rsid w:val="00222E21"/>
    <w:rsid w:val="002230D2"/>
    <w:rsid w:val="00223203"/>
    <w:rsid w:val="00223596"/>
    <w:rsid w:val="00223A71"/>
    <w:rsid w:val="00223CAB"/>
    <w:rsid w:val="00224053"/>
    <w:rsid w:val="0022446F"/>
    <w:rsid w:val="0022476C"/>
    <w:rsid w:val="0022484B"/>
    <w:rsid w:val="00225050"/>
    <w:rsid w:val="00225362"/>
    <w:rsid w:val="002256BC"/>
    <w:rsid w:val="00225968"/>
    <w:rsid w:val="00225B34"/>
    <w:rsid w:val="00225B43"/>
    <w:rsid w:val="002260AF"/>
    <w:rsid w:val="002261D6"/>
    <w:rsid w:val="002269E8"/>
    <w:rsid w:val="00226CD9"/>
    <w:rsid w:val="002276AF"/>
    <w:rsid w:val="00227B2E"/>
    <w:rsid w:val="00227B3F"/>
    <w:rsid w:val="00227E55"/>
    <w:rsid w:val="00230735"/>
    <w:rsid w:val="00230AE3"/>
    <w:rsid w:val="00230FF0"/>
    <w:rsid w:val="0023105B"/>
    <w:rsid w:val="00231603"/>
    <w:rsid w:val="00231610"/>
    <w:rsid w:val="00231B76"/>
    <w:rsid w:val="002324AB"/>
    <w:rsid w:val="002324EB"/>
    <w:rsid w:val="00232CF4"/>
    <w:rsid w:val="0023304C"/>
    <w:rsid w:val="002336C1"/>
    <w:rsid w:val="00233C28"/>
    <w:rsid w:val="00233C42"/>
    <w:rsid w:val="00233CB4"/>
    <w:rsid w:val="00233CCC"/>
    <w:rsid w:val="00233D95"/>
    <w:rsid w:val="002341C1"/>
    <w:rsid w:val="002344A9"/>
    <w:rsid w:val="0023466F"/>
    <w:rsid w:val="00234F82"/>
    <w:rsid w:val="00235317"/>
    <w:rsid w:val="00235A16"/>
    <w:rsid w:val="00235BB8"/>
    <w:rsid w:val="002361B8"/>
    <w:rsid w:val="002363AE"/>
    <w:rsid w:val="0023640A"/>
    <w:rsid w:val="00236681"/>
    <w:rsid w:val="00236DBC"/>
    <w:rsid w:val="00236F51"/>
    <w:rsid w:val="00237440"/>
    <w:rsid w:val="002378A0"/>
    <w:rsid w:val="002379DB"/>
    <w:rsid w:val="00237ADD"/>
    <w:rsid w:val="00237BB4"/>
    <w:rsid w:val="00237D24"/>
    <w:rsid w:val="00237DD1"/>
    <w:rsid w:val="002402AC"/>
    <w:rsid w:val="00240482"/>
    <w:rsid w:val="002408CA"/>
    <w:rsid w:val="00240C04"/>
    <w:rsid w:val="00240D62"/>
    <w:rsid w:val="00241511"/>
    <w:rsid w:val="00241555"/>
    <w:rsid w:val="002419F9"/>
    <w:rsid w:val="00241A03"/>
    <w:rsid w:val="00241B85"/>
    <w:rsid w:val="00241F08"/>
    <w:rsid w:val="00241FDC"/>
    <w:rsid w:val="00243869"/>
    <w:rsid w:val="00243FF2"/>
    <w:rsid w:val="00244070"/>
    <w:rsid w:val="0024442E"/>
    <w:rsid w:val="00244457"/>
    <w:rsid w:val="002445C4"/>
    <w:rsid w:val="0024493B"/>
    <w:rsid w:val="00244B2F"/>
    <w:rsid w:val="00245186"/>
    <w:rsid w:val="002451A4"/>
    <w:rsid w:val="0024526E"/>
    <w:rsid w:val="00245BC0"/>
    <w:rsid w:val="00245F14"/>
    <w:rsid w:val="0024664D"/>
    <w:rsid w:val="00246840"/>
    <w:rsid w:val="002469FA"/>
    <w:rsid w:val="00246C01"/>
    <w:rsid w:val="00246D83"/>
    <w:rsid w:val="00246EFC"/>
    <w:rsid w:val="00247488"/>
    <w:rsid w:val="0024757F"/>
    <w:rsid w:val="002475C3"/>
    <w:rsid w:val="0024769C"/>
    <w:rsid w:val="00247829"/>
    <w:rsid w:val="00247B08"/>
    <w:rsid w:val="00247E5C"/>
    <w:rsid w:val="00247F07"/>
    <w:rsid w:val="0025021E"/>
    <w:rsid w:val="00250521"/>
    <w:rsid w:val="00250627"/>
    <w:rsid w:val="002506F7"/>
    <w:rsid w:val="00250928"/>
    <w:rsid w:val="00250E84"/>
    <w:rsid w:val="002510D4"/>
    <w:rsid w:val="002511DD"/>
    <w:rsid w:val="002512FF"/>
    <w:rsid w:val="0025132E"/>
    <w:rsid w:val="00251C94"/>
    <w:rsid w:val="00252353"/>
    <w:rsid w:val="002527AB"/>
    <w:rsid w:val="00252FCF"/>
    <w:rsid w:val="00253678"/>
    <w:rsid w:val="00253904"/>
    <w:rsid w:val="00253D16"/>
    <w:rsid w:val="00253FE4"/>
    <w:rsid w:val="0025423F"/>
    <w:rsid w:val="00254352"/>
    <w:rsid w:val="0025438D"/>
    <w:rsid w:val="00254404"/>
    <w:rsid w:val="002544C6"/>
    <w:rsid w:val="00254726"/>
    <w:rsid w:val="002547BE"/>
    <w:rsid w:val="00254C35"/>
    <w:rsid w:val="00254E51"/>
    <w:rsid w:val="00254EDD"/>
    <w:rsid w:val="00255076"/>
    <w:rsid w:val="002552F2"/>
    <w:rsid w:val="0025548F"/>
    <w:rsid w:val="0025553F"/>
    <w:rsid w:val="002555AB"/>
    <w:rsid w:val="002556F6"/>
    <w:rsid w:val="00255A4F"/>
    <w:rsid w:val="00255A79"/>
    <w:rsid w:val="00255E87"/>
    <w:rsid w:val="002560F5"/>
    <w:rsid w:val="002569F5"/>
    <w:rsid w:val="00256AD6"/>
    <w:rsid w:val="00256BE6"/>
    <w:rsid w:val="00256C36"/>
    <w:rsid w:val="00257597"/>
    <w:rsid w:val="00257770"/>
    <w:rsid w:val="002577C6"/>
    <w:rsid w:val="002577EB"/>
    <w:rsid w:val="00257A56"/>
    <w:rsid w:val="00257E2A"/>
    <w:rsid w:val="00257E9F"/>
    <w:rsid w:val="00257FCD"/>
    <w:rsid w:val="00257FEE"/>
    <w:rsid w:val="0026018F"/>
    <w:rsid w:val="002603F6"/>
    <w:rsid w:val="002606CC"/>
    <w:rsid w:val="00260EFB"/>
    <w:rsid w:val="0026100A"/>
    <w:rsid w:val="0026138C"/>
    <w:rsid w:val="002613CC"/>
    <w:rsid w:val="002618CE"/>
    <w:rsid w:val="00261B93"/>
    <w:rsid w:val="00261E6B"/>
    <w:rsid w:val="00261E72"/>
    <w:rsid w:val="002621AF"/>
    <w:rsid w:val="00262573"/>
    <w:rsid w:val="00262CBE"/>
    <w:rsid w:val="002632E7"/>
    <w:rsid w:val="00263462"/>
    <w:rsid w:val="00263B8C"/>
    <w:rsid w:val="00263FFA"/>
    <w:rsid w:val="002640BF"/>
    <w:rsid w:val="0026460F"/>
    <w:rsid w:val="0026489F"/>
    <w:rsid w:val="00264A48"/>
    <w:rsid w:val="00264CFD"/>
    <w:rsid w:val="00265265"/>
    <w:rsid w:val="0026526B"/>
    <w:rsid w:val="002654B6"/>
    <w:rsid w:val="002654DE"/>
    <w:rsid w:val="00265A01"/>
    <w:rsid w:val="00265F5D"/>
    <w:rsid w:val="00265F69"/>
    <w:rsid w:val="00265FAC"/>
    <w:rsid w:val="002661C0"/>
    <w:rsid w:val="00266230"/>
    <w:rsid w:val="00266364"/>
    <w:rsid w:val="002667F4"/>
    <w:rsid w:val="002668CE"/>
    <w:rsid w:val="0026698B"/>
    <w:rsid w:val="00266B1E"/>
    <w:rsid w:val="00266BB6"/>
    <w:rsid w:val="00266DE8"/>
    <w:rsid w:val="00267806"/>
    <w:rsid w:val="0026792C"/>
    <w:rsid w:val="00270448"/>
    <w:rsid w:val="0027056F"/>
    <w:rsid w:val="00270770"/>
    <w:rsid w:val="00270D66"/>
    <w:rsid w:val="0027100A"/>
    <w:rsid w:val="00271936"/>
    <w:rsid w:val="00271BBD"/>
    <w:rsid w:val="00271E2E"/>
    <w:rsid w:val="00271E81"/>
    <w:rsid w:val="0027203E"/>
    <w:rsid w:val="002721DB"/>
    <w:rsid w:val="0027235F"/>
    <w:rsid w:val="00272383"/>
    <w:rsid w:val="0027277E"/>
    <w:rsid w:val="002730A6"/>
    <w:rsid w:val="00273BF1"/>
    <w:rsid w:val="00273C18"/>
    <w:rsid w:val="00273D91"/>
    <w:rsid w:val="00273DDB"/>
    <w:rsid w:val="00273F9E"/>
    <w:rsid w:val="0027453B"/>
    <w:rsid w:val="00274715"/>
    <w:rsid w:val="00274942"/>
    <w:rsid w:val="00274F1D"/>
    <w:rsid w:val="00275092"/>
    <w:rsid w:val="002754F4"/>
    <w:rsid w:val="00275791"/>
    <w:rsid w:val="00275A4E"/>
    <w:rsid w:val="00275CE1"/>
    <w:rsid w:val="00275EB7"/>
    <w:rsid w:val="00275F66"/>
    <w:rsid w:val="00276F06"/>
    <w:rsid w:val="00276F39"/>
    <w:rsid w:val="0027705B"/>
    <w:rsid w:val="002773DD"/>
    <w:rsid w:val="0027769D"/>
    <w:rsid w:val="00277AC4"/>
    <w:rsid w:val="00277ACE"/>
    <w:rsid w:val="00277C4F"/>
    <w:rsid w:val="00277CFB"/>
    <w:rsid w:val="00277DEC"/>
    <w:rsid w:val="0028002D"/>
    <w:rsid w:val="00280891"/>
    <w:rsid w:val="00280981"/>
    <w:rsid w:val="00280B63"/>
    <w:rsid w:val="00280B9A"/>
    <w:rsid w:val="00280C3E"/>
    <w:rsid w:val="00280C8D"/>
    <w:rsid w:val="00280D23"/>
    <w:rsid w:val="00280E27"/>
    <w:rsid w:val="00281298"/>
    <w:rsid w:val="002818B2"/>
    <w:rsid w:val="00281934"/>
    <w:rsid w:val="00281AFF"/>
    <w:rsid w:val="00281B6F"/>
    <w:rsid w:val="00281C11"/>
    <w:rsid w:val="00282168"/>
    <w:rsid w:val="00282587"/>
    <w:rsid w:val="00282690"/>
    <w:rsid w:val="00282911"/>
    <w:rsid w:val="00282A45"/>
    <w:rsid w:val="00282B13"/>
    <w:rsid w:val="00282FA9"/>
    <w:rsid w:val="00282FFC"/>
    <w:rsid w:val="00283078"/>
    <w:rsid w:val="002833F6"/>
    <w:rsid w:val="00283776"/>
    <w:rsid w:val="00283AD7"/>
    <w:rsid w:val="00283CB2"/>
    <w:rsid w:val="00283DDA"/>
    <w:rsid w:val="002840AF"/>
    <w:rsid w:val="002844F6"/>
    <w:rsid w:val="00284557"/>
    <w:rsid w:val="00284727"/>
    <w:rsid w:val="002847E1"/>
    <w:rsid w:val="002848B3"/>
    <w:rsid w:val="00284ACD"/>
    <w:rsid w:val="00284F9B"/>
    <w:rsid w:val="00284FF4"/>
    <w:rsid w:val="00285091"/>
    <w:rsid w:val="0028534A"/>
    <w:rsid w:val="00285809"/>
    <w:rsid w:val="002858C9"/>
    <w:rsid w:val="00285EBC"/>
    <w:rsid w:val="00285F18"/>
    <w:rsid w:val="002860AC"/>
    <w:rsid w:val="00286386"/>
    <w:rsid w:val="00286DCE"/>
    <w:rsid w:val="00286E81"/>
    <w:rsid w:val="00287233"/>
    <w:rsid w:val="002872D1"/>
    <w:rsid w:val="00287475"/>
    <w:rsid w:val="00287CB0"/>
    <w:rsid w:val="00287CFC"/>
    <w:rsid w:val="0029006B"/>
    <w:rsid w:val="002900E2"/>
    <w:rsid w:val="0029024B"/>
    <w:rsid w:val="00290507"/>
    <w:rsid w:val="00290646"/>
    <w:rsid w:val="00290666"/>
    <w:rsid w:val="00290A89"/>
    <w:rsid w:val="00290D33"/>
    <w:rsid w:val="00290D7C"/>
    <w:rsid w:val="00290EF5"/>
    <w:rsid w:val="002915C1"/>
    <w:rsid w:val="00291691"/>
    <w:rsid w:val="00291703"/>
    <w:rsid w:val="0029188A"/>
    <w:rsid w:val="00291B6C"/>
    <w:rsid w:val="0029202F"/>
    <w:rsid w:val="002920F2"/>
    <w:rsid w:val="00292313"/>
    <w:rsid w:val="0029232E"/>
    <w:rsid w:val="00292402"/>
    <w:rsid w:val="0029250B"/>
    <w:rsid w:val="00292E0D"/>
    <w:rsid w:val="00292F1C"/>
    <w:rsid w:val="00293477"/>
    <w:rsid w:val="00293751"/>
    <w:rsid w:val="0029386E"/>
    <w:rsid w:val="002938EA"/>
    <w:rsid w:val="00293C01"/>
    <w:rsid w:val="00293EDF"/>
    <w:rsid w:val="00293F97"/>
    <w:rsid w:val="00294120"/>
    <w:rsid w:val="0029419F"/>
    <w:rsid w:val="002946F7"/>
    <w:rsid w:val="00295129"/>
    <w:rsid w:val="00295419"/>
    <w:rsid w:val="002956F0"/>
    <w:rsid w:val="002957D3"/>
    <w:rsid w:val="002958B2"/>
    <w:rsid w:val="00295CCD"/>
    <w:rsid w:val="0029600F"/>
    <w:rsid w:val="002962AA"/>
    <w:rsid w:val="00296786"/>
    <w:rsid w:val="00297730"/>
    <w:rsid w:val="0029774D"/>
    <w:rsid w:val="0029788E"/>
    <w:rsid w:val="00297B3F"/>
    <w:rsid w:val="00297C48"/>
    <w:rsid w:val="00297EBF"/>
    <w:rsid w:val="002A0076"/>
    <w:rsid w:val="002A0170"/>
    <w:rsid w:val="002A027C"/>
    <w:rsid w:val="002A0537"/>
    <w:rsid w:val="002A0EF4"/>
    <w:rsid w:val="002A0FBF"/>
    <w:rsid w:val="002A18AF"/>
    <w:rsid w:val="002A1B14"/>
    <w:rsid w:val="002A1B71"/>
    <w:rsid w:val="002A2118"/>
    <w:rsid w:val="002A2219"/>
    <w:rsid w:val="002A2583"/>
    <w:rsid w:val="002A30D9"/>
    <w:rsid w:val="002A39F1"/>
    <w:rsid w:val="002A3AC2"/>
    <w:rsid w:val="002A43DB"/>
    <w:rsid w:val="002A46F1"/>
    <w:rsid w:val="002A48ED"/>
    <w:rsid w:val="002A4AB5"/>
    <w:rsid w:val="002A4BD0"/>
    <w:rsid w:val="002A5432"/>
    <w:rsid w:val="002A57B3"/>
    <w:rsid w:val="002A598F"/>
    <w:rsid w:val="002A5C2E"/>
    <w:rsid w:val="002A5E8E"/>
    <w:rsid w:val="002A5EC0"/>
    <w:rsid w:val="002A61FE"/>
    <w:rsid w:val="002A61FF"/>
    <w:rsid w:val="002A64AD"/>
    <w:rsid w:val="002A6533"/>
    <w:rsid w:val="002A6B2A"/>
    <w:rsid w:val="002A6C15"/>
    <w:rsid w:val="002A6CA9"/>
    <w:rsid w:val="002A72CF"/>
    <w:rsid w:val="002A7612"/>
    <w:rsid w:val="002A7946"/>
    <w:rsid w:val="002A7A2C"/>
    <w:rsid w:val="002A7F81"/>
    <w:rsid w:val="002B02E5"/>
    <w:rsid w:val="002B02EE"/>
    <w:rsid w:val="002B0D54"/>
    <w:rsid w:val="002B0E22"/>
    <w:rsid w:val="002B0F8A"/>
    <w:rsid w:val="002B0FD4"/>
    <w:rsid w:val="002B1071"/>
    <w:rsid w:val="002B1914"/>
    <w:rsid w:val="002B19D5"/>
    <w:rsid w:val="002B19F0"/>
    <w:rsid w:val="002B2393"/>
    <w:rsid w:val="002B2534"/>
    <w:rsid w:val="002B2CB4"/>
    <w:rsid w:val="002B3758"/>
    <w:rsid w:val="002B385D"/>
    <w:rsid w:val="002B3A1F"/>
    <w:rsid w:val="002B3A2A"/>
    <w:rsid w:val="002B3BCF"/>
    <w:rsid w:val="002B3C80"/>
    <w:rsid w:val="002B415D"/>
    <w:rsid w:val="002B4415"/>
    <w:rsid w:val="002B485F"/>
    <w:rsid w:val="002B48B5"/>
    <w:rsid w:val="002B4BF0"/>
    <w:rsid w:val="002B4F66"/>
    <w:rsid w:val="002B53BB"/>
    <w:rsid w:val="002B5A8D"/>
    <w:rsid w:val="002B5B81"/>
    <w:rsid w:val="002B5CE2"/>
    <w:rsid w:val="002B5D12"/>
    <w:rsid w:val="002B606B"/>
    <w:rsid w:val="002B606F"/>
    <w:rsid w:val="002B65AB"/>
    <w:rsid w:val="002B6671"/>
    <w:rsid w:val="002B6728"/>
    <w:rsid w:val="002B68AF"/>
    <w:rsid w:val="002B6902"/>
    <w:rsid w:val="002B6E98"/>
    <w:rsid w:val="002B721A"/>
    <w:rsid w:val="002B7BA2"/>
    <w:rsid w:val="002C002D"/>
    <w:rsid w:val="002C01CE"/>
    <w:rsid w:val="002C029E"/>
    <w:rsid w:val="002C04BB"/>
    <w:rsid w:val="002C0B09"/>
    <w:rsid w:val="002C0B13"/>
    <w:rsid w:val="002C0E93"/>
    <w:rsid w:val="002C0EE3"/>
    <w:rsid w:val="002C103A"/>
    <w:rsid w:val="002C104A"/>
    <w:rsid w:val="002C167E"/>
    <w:rsid w:val="002C16F4"/>
    <w:rsid w:val="002C175D"/>
    <w:rsid w:val="002C201C"/>
    <w:rsid w:val="002C22C1"/>
    <w:rsid w:val="002C2377"/>
    <w:rsid w:val="002C26A5"/>
    <w:rsid w:val="002C2719"/>
    <w:rsid w:val="002C27B6"/>
    <w:rsid w:val="002C2835"/>
    <w:rsid w:val="002C28B8"/>
    <w:rsid w:val="002C2BDD"/>
    <w:rsid w:val="002C2E2E"/>
    <w:rsid w:val="002C354F"/>
    <w:rsid w:val="002C3596"/>
    <w:rsid w:val="002C38CE"/>
    <w:rsid w:val="002C3A59"/>
    <w:rsid w:val="002C3B6A"/>
    <w:rsid w:val="002C3FC5"/>
    <w:rsid w:val="002C40BB"/>
    <w:rsid w:val="002C4149"/>
    <w:rsid w:val="002C42AC"/>
    <w:rsid w:val="002C42D9"/>
    <w:rsid w:val="002C472F"/>
    <w:rsid w:val="002C489C"/>
    <w:rsid w:val="002C4C61"/>
    <w:rsid w:val="002C4CBB"/>
    <w:rsid w:val="002C5171"/>
    <w:rsid w:val="002C5357"/>
    <w:rsid w:val="002C54B5"/>
    <w:rsid w:val="002C5BF4"/>
    <w:rsid w:val="002C62D4"/>
    <w:rsid w:val="002C646C"/>
    <w:rsid w:val="002C64D6"/>
    <w:rsid w:val="002C6587"/>
    <w:rsid w:val="002C6589"/>
    <w:rsid w:val="002C6841"/>
    <w:rsid w:val="002C6CEC"/>
    <w:rsid w:val="002C70FE"/>
    <w:rsid w:val="002C73BB"/>
    <w:rsid w:val="002C764E"/>
    <w:rsid w:val="002C77F1"/>
    <w:rsid w:val="002C780D"/>
    <w:rsid w:val="002C7A2D"/>
    <w:rsid w:val="002C7BA9"/>
    <w:rsid w:val="002C7CCC"/>
    <w:rsid w:val="002C7EEA"/>
    <w:rsid w:val="002C7F3E"/>
    <w:rsid w:val="002C7F41"/>
    <w:rsid w:val="002D0035"/>
    <w:rsid w:val="002D0887"/>
    <w:rsid w:val="002D0B3C"/>
    <w:rsid w:val="002D0BDA"/>
    <w:rsid w:val="002D1103"/>
    <w:rsid w:val="002D17D2"/>
    <w:rsid w:val="002D1836"/>
    <w:rsid w:val="002D1B13"/>
    <w:rsid w:val="002D1C61"/>
    <w:rsid w:val="002D1CDD"/>
    <w:rsid w:val="002D1F0F"/>
    <w:rsid w:val="002D1FEE"/>
    <w:rsid w:val="002D2092"/>
    <w:rsid w:val="002D218A"/>
    <w:rsid w:val="002D21F7"/>
    <w:rsid w:val="002D228B"/>
    <w:rsid w:val="002D22D8"/>
    <w:rsid w:val="002D2313"/>
    <w:rsid w:val="002D2770"/>
    <w:rsid w:val="002D2B53"/>
    <w:rsid w:val="002D2E2B"/>
    <w:rsid w:val="002D2EA5"/>
    <w:rsid w:val="002D3009"/>
    <w:rsid w:val="002D323E"/>
    <w:rsid w:val="002D3574"/>
    <w:rsid w:val="002D3579"/>
    <w:rsid w:val="002D39D8"/>
    <w:rsid w:val="002D3A82"/>
    <w:rsid w:val="002D3BBF"/>
    <w:rsid w:val="002D3D04"/>
    <w:rsid w:val="002D3D6C"/>
    <w:rsid w:val="002D3E30"/>
    <w:rsid w:val="002D4097"/>
    <w:rsid w:val="002D447E"/>
    <w:rsid w:val="002D47A6"/>
    <w:rsid w:val="002D4C46"/>
    <w:rsid w:val="002D4F3B"/>
    <w:rsid w:val="002D5467"/>
    <w:rsid w:val="002D558E"/>
    <w:rsid w:val="002D5BA4"/>
    <w:rsid w:val="002D5D69"/>
    <w:rsid w:val="002D5E2A"/>
    <w:rsid w:val="002D6138"/>
    <w:rsid w:val="002D6328"/>
    <w:rsid w:val="002D654F"/>
    <w:rsid w:val="002D6862"/>
    <w:rsid w:val="002D6AB6"/>
    <w:rsid w:val="002D6D85"/>
    <w:rsid w:val="002D6DD4"/>
    <w:rsid w:val="002D6EB3"/>
    <w:rsid w:val="002D7001"/>
    <w:rsid w:val="002D7518"/>
    <w:rsid w:val="002D7A77"/>
    <w:rsid w:val="002D7B7A"/>
    <w:rsid w:val="002D7E03"/>
    <w:rsid w:val="002E026B"/>
    <w:rsid w:val="002E05C0"/>
    <w:rsid w:val="002E0ED7"/>
    <w:rsid w:val="002E0F69"/>
    <w:rsid w:val="002E1188"/>
    <w:rsid w:val="002E1796"/>
    <w:rsid w:val="002E18D1"/>
    <w:rsid w:val="002E2041"/>
    <w:rsid w:val="002E2661"/>
    <w:rsid w:val="002E2708"/>
    <w:rsid w:val="002E2764"/>
    <w:rsid w:val="002E2781"/>
    <w:rsid w:val="002E2887"/>
    <w:rsid w:val="002E292F"/>
    <w:rsid w:val="002E2A6E"/>
    <w:rsid w:val="002E3CB4"/>
    <w:rsid w:val="002E3F00"/>
    <w:rsid w:val="002E3F86"/>
    <w:rsid w:val="002E427B"/>
    <w:rsid w:val="002E46CD"/>
    <w:rsid w:val="002E476A"/>
    <w:rsid w:val="002E494D"/>
    <w:rsid w:val="002E49D8"/>
    <w:rsid w:val="002E4B0F"/>
    <w:rsid w:val="002E4F16"/>
    <w:rsid w:val="002E5170"/>
    <w:rsid w:val="002E519E"/>
    <w:rsid w:val="002E540F"/>
    <w:rsid w:val="002E5622"/>
    <w:rsid w:val="002E58C5"/>
    <w:rsid w:val="002E5C1F"/>
    <w:rsid w:val="002E5EB0"/>
    <w:rsid w:val="002E63EF"/>
    <w:rsid w:val="002E6798"/>
    <w:rsid w:val="002E6B7B"/>
    <w:rsid w:val="002E6EA9"/>
    <w:rsid w:val="002E78BB"/>
    <w:rsid w:val="002E7CE7"/>
    <w:rsid w:val="002F06BB"/>
    <w:rsid w:val="002F07F4"/>
    <w:rsid w:val="002F083B"/>
    <w:rsid w:val="002F0CE9"/>
    <w:rsid w:val="002F0DC2"/>
    <w:rsid w:val="002F0E83"/>
    <w:rsid w:val="002F0F8F"/>
    <w:rsid w:val="002F10C7"/>
    <w:rsid w:val="002F113E"/>
    <w:rsid w:val="002F1564"/>
    <w:rsid w:val="002F18C9"/>
    <w:rsid w:val="002F22BC"/>
    <w:rsid w:val="002F22E4"/>
    <w:rsid w:val="002F2905"/>
    <w:rsid w:val="002F29AD"/>
    <w:rsid w:val="002F2A16"/>
    <w:rsid w:val="002F2A41"/>
    <w:rsid w:val="002F2ED4"/>
    <w:rsid w:val="002F2FFE"/>
    <w:rsid w:val="002F3350"/>
    <w:rsid w:val="002F348D"/>
    <w:rsid w:val="002F34B7"/>
    <w:rsid w:val="002F3986"/>
    <w:rsid w:val="002F3D75"/>
    <w:rsid w:val="002F4390"/>
    <w:rsid w:val="002F46DD"/>
    <w:rsid w:val="002F49D4"/>
    <w:rsid w:val="002F4C88"/>
    <w:rsid w:val="002F4EE9"/>
    <w:rsid w:val="002F502F"/>
    <w:rsid w:val="002F5366"/>
    <w:rsid w:val="002F5489"/>
    <w:rsid w:val="002F5620"/>
    <w:rsid w:val="002F56A4"/>
    <w:rsid w:val="002F5A2F"/>
    <w:rsid w:val="002F5DEB"/>
    <w:rsid w:val="002F5EFA"/>
    <w:rsid w:val="002F5FE0"/>
    <w:rsid w:val="002F6C38"/>
    <w:rsid w:val="002F6C54"/>
    <w:rsid w:val="002F78F8"/>
    <w:rsid w:val="002F7BC5"/>
    <w:rsid w:val="002F7C4C"/>
    <w:rsid w:val="002F7D65"/>
    <w:rsid w:val="003003F2"/>
    <w:rsid w:val="003004DD"/>
    <w:rsid w:val="00300A15"/>
    <w:rsid w:val="00300C5E"/>
    <w:rsid w:val="00300EB4"/>
    <w:rsid w:val="0030183F"/>
    <w:rsid w:val="00301AE2"/>
    <w:rsid w:val="00301B9F"/>
    <w:rsid w:val="00301DED"/>
    <w:rsid w:val="00301E29"/>
    <w:rsid w:val="00301EE8"/>
    <w:rsid w:val="00302086"/>
    <w:rsid w:val="00302BE0"/>
    <w:rsid w:val="00302D3F"/>
    <w:rsid w:val="00302EAA"/>
    <w:rsid w:val="00303909"/>
    <w:rsid w:val="00303A56"/>
    <w:rsid w:val="00303B27"/>
    <w:rsid w:val="00304333"/>
    <w:rsid w:val="00304C2F"/>
    <w:rsid w:val="00304F1F"/>
    <w:rsid w:val="003051B2"/>
    <w:rsid w:val="003058E0"/>
    <w:rsid w:val="00305C52"/>
    <w:rsid w:val="00305C71"/>
    <w:rsid w:val="00305F5D"/>
    <w:rsid w:val="003061BC"/>
    <w:rsid w:val="00306203"/>
    <w:rsid w:val="00306481"/>
    <w:rsid w:val="00306914"/>
    <w:rsid w:val="00306ADB"/>
    <w:rsid w:val="00306CC8"/>
    <w:rsid w:val="00307B0D"/>
    <w:rsid w:val="00307D54"/>
    <w:rsid w:val="00307FCF"/>
    <w:rsid w:val="00310221"/>
    <w:rsid w:val="003103A7"/>
    <w:rsid w:val="00310967"/>
    <w:rsid w:val="00310D43"/>
    <w:rsid w:val="00310DB5"/>
    <w:rsid w:val="00311A36"/>
    <w:rsid w:val="00311D0B"/>
    <w:rsid w:val="00312770"/>
    <w:rsid w:val="00312868"/>
    <w:rsid w:val="00312B27"/>
    <w:rsid w:val="00312DAB"/>
    <w:rsid w:val="00312DF8"/>
    <w:rsid w:val="0031327D"/>
    <w:rsid w:val="00313C95"/>
    <w:rsid w:val="00313DD5"/>
    <w:rsid w:val="00313F61"/>
    <w:rsid w:val="00313FFB"/>
    <w:rsid w:val="0031438B"/>
    <w:rsid w:val="00314426"/>
    <w:rsid w:val="00314B1E"/>
    <w:rsid w:val="00314C13"/>
    <w:rsid w:val="00314C1F"/>
    <w:rsid w:val="00314C25"/>
    <w:rsid w:val="00314F57"/>
    <w:rsid w:val="0031519A"/>
    <w:rsid w:val="00315305"/>
    <w:rsid w:val="003154DD"/>
    <w:rsid w:val="0031561E"/>
    <w:rsid w:val="00315852"/>
    <w:rsid w:val="003158AA"/>
    <w:rsid w:val="00315A3D"/>
    <w:rsid w:val="00315D90"/>
    <w:rsid w:val="00315EE0"/>
    <w:rsid w:val="0031627B"/>
    <w:rsid w:val="003162A2"/>
    <w:rsid w:val="00316663"/>
    <w:rsid w:val="00316756"/>
    <w:rsid w:val="0031675F"/>
    <w:rsid w:val="0031678B"/>
    <w:rsid w:val="0031686F"/>
    <w:rsid w:val="00316A75"/>
    <w:rsid w:val="00316AA2"/>
    <w:rsid w:val="00316EA6"/>
    <w:rsid w:val="00316FC6"/>
    <w:rsid w:val="00317532"/>
    <w:rsid w:val="00317662"/>
    <w:rsid w:val="00317A92"/>
    <w:rsid w:val="00317B0F"/>
    <w:rsid w:val="00317EF9"/>
    <w:rsid w:val="00317F11"/>
    <w:rsid w:val="00320396"/>
    <w:rsid w:val="003203A8"/>
    <w:rsid w:val="003203FB"/>
    <w:rsid w:val="0032046E"/>
    <w:rsid w:val="0032094C"/>
    <w:rsid w:val="00320B8C"/>
    <w:rsid w:val="00320C4B"/>
    <w:rsid w:val="00320D04"/>
    <w:rsid w:val="00320D24"/>
    <w:rsid w:val="00320E09"/>
    <w:rsid w:val="00322362"/>
    <w:rsid w:val="003224D2"/>
    <w:rsid w:val="00322DCA"/>
    <w:rsid w:val="00322F5E"/>
    <w:rsid w:val="00322FA3"/>
    <w:rsid w:val="00323176"/>
    <w:rsid w:val="00323184"/>
    <w:rsid w:val="003231F2"/>
    <w:rsid w:val="00323330"/>
    <w:rsid w:val="003234DE"/>
    <w:rsid w:val="003236A5"/>
    <w:rsid w:val="00323725"/>
    <w:rsid w:val="0032379C"/>
    <w:rsid w:val="003237C1"/>
    <w:rsid w:val="00323CC1"/>
    <w:rsid w:val="00323E42"/>
    <w:rsid w:val="00324616"/>
    <w:rsid w:val="00324807"/>
    <w:rsid w:val="00324A46"/>
    <w:rsid w:val="00324D5C"/>
    <w:rsid w:val="00324E4A"/>
    <w:rsid w:val="00324F34"/>
    <w:rsid w:val="00325594"/>
    <w:rsid w:val="003255B4"/>
    <w:rsid w:val="0032573B"/>
    <w:rsid w:val="003257A7"/>
    <w:rsid w:val="00325B3D"/>
    <w:rsid w:val="00326697"/>
    <w:rsid w:val="003268D6"/>
    <w:rsid w:val="00326C29"/>
    <w:rsid w:val="003272C3"/>
    <w:rsid w:val="003274AF"/>
    <w:rsid w:val="003276B6"/>
    <w:rsid w:val="00327CC5"/>
    <w:rsid w:val="00327EDF"/>
    <w:rsid w:val="00330031"/>
    <w:rsid w:val="0033026F"/>
    <w:rsid w:val="003304FA"/>
    <w:rsid w:val="003305A3"/>
    <w:rsid w:val="00330A39"/>
    <w:rsid w:val="00330B7F"/>
    <w:rsid w:val="00331448"/>
    <w:rsid w:val="003316B3"/>
    <w:rsid w:val="00331CE2"/>
    <w:rsid w:val="00331FE0"/>
    <w:rsid w:val="00332056"/>
    <w:rsid w:val="0033210D"/>
    <w:rsid w:val="0033238F"/>
    <w:rsid w:val="00332435"/>
    <w:rsid w:val="00332531"/>
    <w:rsid w:val="00332783"/>
    <w:rsid w:val="00332866"/>
    <w:rsid w:val="00332E4C"/>
    <w:rsid w:val="003331FF"/>
    <w:rsid w:val="003335A9"/>
    <w:rsid w:val="00333E31"/>
    <w:rsid w:val="0033427B"/>
    <w:rsid w:val="003343A1"/>
    <w:rsid w:val="0033459A"/>
    <w:rsid w:val="003345FB"/>
    <w:rsid w:val="00334A89"/>
    <w:rsid w:val="00334D59"/>
    <w:rsid w:val="00334E50"/>
    <w:rsid w:val="00335155"/>
    <w:rsid w:val="003353EC"/>
    <w:rsid w:val="00335AA3"/>
    <w:rsid w:val="00335FEE"/>
    <w:rsid w:val="0033673E"/>
    <w:rsid w:val="00336C2F"/>
    <w:rsid w:val="00336E47"/>
    <w:rsid w:val="0033713F"/>
    <w:rsid w:val="0033767C"/>
    <w:rsid w:val="00337C35"/>
    <w:rsid w:val="00337EF4"/>
    <w:rsid w:val="00337F63"/>
    <w:rsid w:val="00340287"/>
    <w:rsid w:val="00340861"/>
    <w:rsid w:val="00340BD3"/>
    <w:rsid w:val="00340EAC"/>
    <w:rsid w:val="00341275"/>
    <w:rsid w:val="00341A93"/>
    <w:rsid w:val="00341DAD"/>
    <w:rsid w:val="003420B4"/>
    <w:rsid w:val="003427AD"/>
    <w:rsid w:val="0034296D"/>
    <w:rsid w:val="003433E4"/>
    <w:rsid w:val="003434F6"/>
    <w:rsid w:val="0034356C"/>
    <w:rsid w:val="00343575"/>
    <w:rsid w:val="003439C0"/>
    <w:rsid w:val="00343A6F"/>
    <w:rsid w:val="00343C9F"/>
    <w:rsid w:val="00343F0B"/>
    <w:rsid w:val="0034407D"/>
    <w:rsid w:val="00344301"/>
    <w:rsid w:val="003443D3"/>
    <w:rsid w:val="0034485A"/>
    <w:rsid w:val="00344CDA"/>
    <w:rsid w:val="00344D7F"/>
    <w:rsid w:val="00344F62"/>
    <w:rsid w:val="00345665"/>
    <w:rsid w:val="0034583A"/>
    <w:rsid w:val="00345966"/>
    <w:rsid w:val="00345DB7"/>
    <w:rsid w:val="003461CB"/>
    <w:rsid w:val="003462BA"/>
    <w:rsid w:val="00346C2B"/>
    <w:rsid w:val="00346C6F"/>
    <w:rsid w:val="00346CD0"/>
    <w:rsid w:val="0034701B"/>
    <w:rsid w:val="003473B1"/>
    <w:rsid w:val="00347652"/>
    <w:rsid w:val="00347716"/>
    <w:rsid w:val="00347910"/>
    <w:rsid w:val="00347BF7"/>
    <w:rsid w:val="00347DAB"/>
    <w:rsid w:val="00347E58"/>
    <w:rsid w:val="003501C3"/>
    <w:rsid w:val="0035054B"/>
    <w:rsid w:val="00350ACF"/>
    <w:rsid w:val="00350B62"/>
    <w:rsid w:val="00350E39"/>
    <w:rsid w:val="003510E8"/>
    <w:rsid w:val="003516AF"/>
    <w:rsid w:val="0035173B"/>
    <w:rsid w:val="00351C19"/>
    <w:rsid w:val="003520EF"/>
    <w:rsid w:val="003523BD"/>
    <w:rsid w:val="00352626"/>
    <w:rsid w:val="00352A62"/>
    <w:rsid w:val="00352C07"/>
    <w:rsid w:val="00352D6E"/>
    <w:rsid w:val="00352F41"/>
    <w:rsid w:val="00353626"/>
    <w:rsid w:val="00353798"/>
    <w:rsid w:val="00353E4E"/>
    <w:rsid w:val="00354903"/>
    <w:rsid w:val="00354EB6"/>
    <w:rsid w:val="0035587A"/>
    <w:rsid w:val="00355E2C"/>
    <w:rsid w:val="00355E5C"/>
    <w:rsid w:val="003561BB"/>
    <w:rsid w:val="00356883"/>
    <w:rsid w:val="00356EEA"/>
    <w:rsid w:val="00356FD2"/>
    <w:rsid w:val="003570CC"/>
    <w:rsid w:val="003575BE"/>
    <w:rsid w:val="003578FF"/>
    <w:rsid w:val="00357937"/>
    <w:rsid w:val="003579B9"/>
    <w:rsid w:val="00357D55"/>
    <w:rsid w:val="00360128"/>
    <w:rsid w:val="00360226"/>
    <w:rsid w:val="0036076E"/>
    <w:rsid w:val="00360854"/>
    <w:rsid w:val="0036094A"/>
    <w:rsid w:val="00361090"/>
    <w:rsid w:val="00361A43"/>
    <w:rsid w:val="00361ECA"/>
    <w:rsid w:val="003626E9"/>
    <w:rsid w:val="00362969"/>
    <w:rsid w:val="00362B3F"/>
    <w:rsid w:val="00362EDB"/>
    <w:rsid w:val="00362FE1"/>
    <w:rsid w:val="003637BD"/>
    <w:rsid w:val="00363BA7"/>
    <w:rsid w:val="00363D57"/>
    <w:rsid w:val="0036463A"/>
    <w:rsid w:val="00364732"/>
    <w:rsid w:val="003647FE"/>
    <w:rsid w:val="00364FB2"/>
    <w:rsid w:val="003650F9"/>
    <w:rsid w:val="003652B1"/>
    <w:rsid w:val="003652EF"/>
    <w:rsid w:val="00365329"/>
    <w:rsid w:val="00365617"/>
    <w:rsid w:val="00365A7E"/>
    <w:rsid w:val="00365BE1"/>
    <w:rsid w:val="003661C6"/>
    <w:rsid w:val="003664D0"/>
    <w:rsid w:val="00366520"/>
    <w:rsid w:val="00366542"/>
    <w:rsid w:val="00366D3A"/>
    <w:rsid w:val="00366E2B"/>
    <w:rsid w:val="00367376"/>
    <w:rsid w:val="003674BB"/>
    <w:rsid w:val="00367AB3"/>
    <w:rsid w:val="00367B78"/>
    <w:rsid w:val="00367C7A"/>
    <w:rsid w:val="00367F39"/>
    <w:rsid w:val="0037026E"/>
    <w:rsid w:val="0037082E"/>
    <w:rsid w:val="00370B01"/>
    <w:rsid w:val="00370BD3"/>
    <w:rsid w:val="00370D23"/>
    <w:rsid w:val="00370F1F"/>
    <w:rsid w:val="003712CB"/>
    <w:rsid w:val="003717A2"/>
    <w:rsid w:val="00371898"/>
    <w:rsid w:val="00371D1F"/>
    <w:rsid w:val="0037227E"/>
    <w:rsid w:val="00372939"/>
    <w:rsid w:val="00373152"/>
    <w:rsid w:val="00373221"/>
    <w:rsid w:val="0037360A"/>
    <w:rsid w:val="00373689"/>
    <w:rsid w:val="00373A24"/>
    <w:rsid w:val="00373B15"/>
    <w:rsid w:val="00373B56"/>
    <w:rsid w:val="00373F08"/>
    <w:rsid w:val="0037420C"/>
    <w:rsid w:val="00374C8B"/>
    <w:rsid w:val="00375414"/>
    <w:rsid w:val="00375427"/>
    <w:rsid w:val="003754E9"/>
    <w:rsid w:val="0037575B"/>
    <w:rsid w:val="00375C91"/>
    <w:rsid w:val="00375DE7"/>
    <w:rsid w:val="00375E32"/>
    <w:rsid w:val="003760D5"/>
    <w:rsid w:val="0037614F"/>
    <w:rsid w:val="0037623F"/>
    <w:rsid w:val="00376CAC"/>
    <w:rsid w:val="00376DBA"/>
    <w:rsid w:val="00376EDC"/>
    <w:rsid w:val="00377039"/>
    <w:rsid w:val="00377446"/>
    <w:rsid w:val="00377AA9"/>
    <w:rsid w:val="00377BB5"/>
    <w:rsid w:val="003800A1"/>
    <w:rsid w:val="00380317"/>
    <w:rsid w:val="003803D9"/>
    <w:rsid w:val="003809A9"/>
    <w:rsid w:val="00380A41"/>
    <w:rsid w:val="00380D74"/>
    <w:rsid w:val="00380F42"/>
    <w:rsid w:val="00381073"/>
    <w:rsid w:val="00382940"/>
    <w:rsid w:val="00382A3C"/>
    <w:rsid w:val="00382B4A"/>
    <w:rsid w:val="00382B96"/>
    <w:rsid w:val="00382DA6"/>
    <w:rsid w:val="003830AB"/>
    <w:rsid w:val="00383274"/>
    <w:rsid w:val="003832C7"/>
    <w:rsid w:val="003833DB"/>
    <w:rsid w:val="0038363D"/>
    <w:rsid w:val="00383A1C"/>
    <w:rsid w:val="00383D7C"/>
    <w:rsid w:val="00384364"/>
    <w:rsid w:val="00384751"/>
    <w:rsid w:val="003849C8"/>
    <w:rsid w:val="00384C85"/>
    <w:rsid w:val="00384D6B"/>
    <w:rsid w:val="0038545F"/>
    <w:rsid w:val="0038575B"/>
    <w:rsid w:val="00385A87"/>
    <w:rsid w:val="00385E4B"/>
    <w:rsid w:val="0038615A"/>
    <w:rsid w:val="003863A7"/>
    <w:rsid w:val="003864ED"/>
    <w:rsid w:val="003866F4"/>
    <w:rsid w:val="00386751"/>
    <w:rsid w:val="00386AA7"/>
    <w:rsid w:val="00386E1E"/>
    <w:rsid w:val="00386E28"/>
    <w:rsid w:val="00387F8C"/>
    <w:rsid w:val="003900BD"/>
    <w:rsid w:val="0039023A"/>
    <w:rsid w:val="00390338"/>
    <w:rsid w:val="003903C4"/>
    <w:rsid w:val="00390515"/>
    <w:rsid w:val="00391696"/>
    <w:rsid w:val="003918B5"/>
    <w:rsid w:val="003919E7"/>
    <w:rsid w:val="00391C84"/>
    <w:rsid w:val="00391E8F"/>
    <w:rsid w:val="003928F4"/>
    <w:rsid w:val="003929A7"/>
    <w:rsid w:val="00392B75"/>
    <w:rsid w:val="00392C02"/>
    <w:rsid w:val="00393087"/>
    <w:rsid w:val="0039308F"/>
    <w:rsid w:val="00393901"/>
    <w:rsid w:val="00394096"/>
    <w:rsid w:val="00394746"/>
    <w:rsid w:val="00394A3C"/>
    <w:rsid w:val="0039501F"/>
    <w:rsid w:val="00395719"/>
    <w:rsid w:val="00395864"/>
    <w:rsid w:val="00395C84"/>
    <w:rsid w:val="00395D3D"/>
    <w:rsid w:val="00396004"/>
    <w:rsid w:val="0039616F"/>
    <w:rsid w:val="00396731"/>
    <w:rsid w:val="00396BB3"/>
    <w:rsid w:val="00396CB1"/>
    <w:rsid w:val="0039719D"/>
    <w:rsid w:val="00397455"/>
    <w:rsid w:val="003979F3"/>
    <w:rsid w:val="00397A12"/>
    <w:rsid w:val="00397B17"/>
    <w:rsid w:val="00397BB1"/>
    <w:rsid w:val="00397F97"/>
    <w:rsid w:val="003A093E"/>
    <w:rsid w:val="003A0BFA"/>
    <w:rsid w:val="003A0C37"/>
    <w:rsid w:val="003A0CA5"/>
    <w:rsid w:val="003A17EF"/>
    <w:rsid w:val="003A2CC6"/>
    <w:rsid w:val="003A2E5E"/>
    <w:rsid w:val="003A2E5F"/>
    <w:rsid w:val="003A31AF"/>
    <w:rsid w:val="003A3894"/>
    <w:rsid w:val="003A398A"/>
    <w:rsid w:val="003A3E8E"/>
    <w:rsid w:val="003A40F9"/>
    <w:rsid w:val="003A4306"/>
    <w:rsid w:val="003A4808"/>
    <w:rsid w:val="003A483E"/>
    <w:rsid w:val="003A490F"/>
    <w:rsid w:val="003A4D5D"/>
    <w:rsid w:val="003A4D8E"/>
    <w:rsid w:val="003A50E7"/>
    <w:rsid w:val="003A55C6"/>
    <w:rsid w:val="003A5650"/>
    <w:rsid w:val="003A5694"/>
    <w:rsid w:val="003A57FC"/>
    <w:rsid w:val="003A5ADE"/>
    <w:rsid w:val="003A5B02"/>
    <w:rsid w:val="003A6612"/>
    <w:rsid w:val="003A6ABE"/>
    <w:rsid w:val="003A6B27"/>
    <w:rsid w:val="003A709B"/>
    <w:rsid w:val="003A70B1"/>
    <w:rsid w:val="003A73DB"/>
    <w:rsid w:val="003A7859"/>
    <w:rsid w:val="003A7C2E"/>
    <w:rsid w:val="003A7F7C"/>
    <w:rsid w:val="003B0042"/>
    <w:rsid w:val="003B005A"/>
    <w:rsid w:val="003B01EA"/>
    <w:rsid w:val="003B0B0F"/>
    <w:rsid w:val="003B0B4B"/>
    <w:rsid w:val="003B0E60"/>
    <w:rsid w:val="003B1681"/>
    <w:rsid w:val="003B191D"/>
    <w:rsid w:val="003B2066"/>
    <w:rsid w:val="003B20B7"/>
    <w:rsid w:val="003B2653"/>
    <w:rsid w:val="003B2EF7"/>
    <w:rsid w:val="003B2F03"/>
    <w:rsid w:val="003B328E"/>
    <w:rsid w:val="003B39D9"/>
    <w:rsid w:val="003B3B66"/>
    <w:rsid w:val="003B3B99"/>
    <w:rsid w:val="003B3EEB"/>
    <w:rsid w:val="003B4109"/>
    <w:rsid w:val="003B41A3"/>
    <w:rsid w:val="003B4340"/>
    <w:rsid w:val="003B4580"/>
    <w:rsid w:val="003B476F"/>
    <w:rsid w:val="003B4ED2"/>
    <w:rsid w:val="003B5119"/>
    <w:rsid w:val="003B52C0"/>
    <w:rsid w:val="003B571E"/>
    <w:rsid w:val="003B57A9"/>
    <w:rsid w:val="003B6950"/>
    <w:rsid w:val="003B6E39"/>
    <w:rsid w:val="003B6EED"/>
    <w:rsid w:val="003B6F23"/>
    <w:rsid w:val="003B70FB"/>
    <w:rsid w:val="003B710A"/>
    <w:rsid w:val="003B740B"/>
    <w:rsid w:val="003B7886"/>
    <w:rsid w:val="003B79A8"/>
    <w:rsid w:val="003B79D6"/>
    <w:rsid w:val="003B7D33"/>
    <w:rsid w:val="003B7E45"/>
    <w:rsid w:val="003C0312"/>
    <w:rsid w:val="003C0B52"/>
    <w:rsid w:val="003C114E"/>
    <w:rsid w:val="003C119E"/>
    <w:rsid w:val="003C1777"/>
    <w:rsid w:val="003C196E"/>
    <w:rsid w:val="003C1C61"/>
    <w:rsid w:val="003C1C6B"/>
    <w:rsid w:val="003C1DB0"/>
    <w:rsid w:val="003C2CBC"/>
    <w:rsid w:val="003C313F"/>
    <w:rsid w:val="003C31B6"/>
    <w:rsid w:val="003C32A9"/>
    <w:rsid w:val="003C334B"/>
    <w:rsid w:val="003C3434"/>
    <w:rsid w:val="003C352F"/>
    <w:rsid w:val="003C3712"/>
    <w:rsid w:val="003C3974"/>
    <w:rsid w:val="003C4575"/>
    <w:rsid w:val="003C477E"/>
    <w:rsid w:val="003C4878"/>
    <w:rsid w:val="003C4AF6"/>
    <w:rsid w:val="003C4D67"/>
    <w:rsid w:val="003C518F"/>
    <w:rsid w:val="003C523A"/>
    <w:rsid w:val="003C52B1"/>
    <w:rsid w:val="003C5580"/>
    <w:rsid w:val="003C55E9"/>
    <w:rsid w:val="003C5618"/>
    <w:rsid w:val="003C63BB"/>
    <w:rsid w:val="003C6B64"/>
    <w:rsid w:val="003C6BC5"/>
    <w:rsid w:val="003C70E7"/>
    <w:rsid w:val="003C7298"/>
    <w:rsid w:val="003C78D3"/>
    <w:rsid w:val="003C7923"/>
    <w:rsid w:val="003D04A7"/>
    <w:rsid w:val="003D05D5"/>
    <w:rsid w:val="003D0969"/>
    <w:rsid w:val="003D0A66"/>
    <w:rsid w:val="003D0EED"/>
    <w:rsid w:val="003D1169"/>
    <w:rsid w:val="003D1874"/>
    <w:rsid w:val="003D187E"/>
    <w:rsid w:val="003D1951"/>
    <w:rsid w:val="003D2248"/>
    <w:rsid w:val="003D22A9"/>
    <w:rsid w:val="003D2D89"/>
    <w:rsid w:val="003D36F6"/>
    <w:rsid w:val="003D3713"/>
    <w:rsid w:val="003D3890"/>
    <w:rsid w:val="003D3955"/>
    <w:rsid w:val="003D39ED"/>
    <w:rsid w:val="003D39FF"/>
    <w:rsid w:val="003D3AED"/>
    <w:rsid w:val="003D400D"/>
    <w:rsid w:val="003D4076"/>
    <w:rsid w:val="003D420B"/>
    <w:rsid w:val="003D42B8"/>
    <w:rsid w:val="003D4995"/>
    <w:rsid w:val="003D4B9D"/>
    <w:rsid w:val="003D542F"/>
    <w:rsid w:val="003D57DD"/>
    <w:rsid w:val="003D5CD0"/>
    <w:rsid w:val="003D60A4"/>
    <w:rsid w:val="003D65F9"/>
    <w:rsid w:val="003D78D5"/>
    <w:rsid w:val="003D7C53"/>
    <w:rsid w:val="003E033C"/>
    <w:rsid w:val="003E05DD"/>
    <w:rsid w:val="003E0716"/>
    <w:rsid w:val="003E08DE"/>
    <w:rsid w:val="003E0CD9"/>
    <w:rsid w:val="003E1382"/>
    <w:rsid w:val="003E1BB3"/>
    <w:rsid w:val="003E1DCB"/>
    <w:rsid w:val="003E1F56"/>
    <w:rsid w:val="003E2012"/>
    <w:rsid w:val="003E20DE"/>
    <w:rsid w:val="003E2675"/>
    <w:rsid w:val="003E29FD"/>
    <w:rsid w:val="003E2C82"/>
    <w:rsid w:val="003E33D5"/>
    <w:rsid w:val="003E3471"/>
    <w:rsid w:val="003E3641"/>
    <w:rsid w:val="003E36C7"/>
    <w:rsid w:val="003E37D4"/>
    <w:rsid w:val="003E39A0"/>
    <w:rsid w:val="003E3B79"/>
    <w:rsid w:val="003E3BA4"/>
    <w:rsid w:val="003E3E52"/>
    <w:rsid w:val="003E3EFB"/>
    <w:rsid w:val="003E43D8"/>
    <w:rsid w:val="003E48BD"/>
    <w:rsid w:val="003E49E7"/>
    <w:rsid w:val="003E4ED6"/>
    <w:rsid w:val="003E5026"/>
    <w:rsid w:val="003E549C"/>
    <w:rsid w:val="003E58F6"/>
    <w:rsid w:val="003E6034"/>
    <w:rsid w:val="003E64B6"/>
    <w:rsid w:val="003E6596"/>
    <w:rsid w:val="003E66EA"/>
    <w:rsid w:val="003E6775"/>
    <w:rsid w:val="003E6ADC"/>
    <w:rsid w:val="003E6B3A"/>
    <w:rsid w:val="003E6C70"/>
    <w:rsid w:val="003E6F56"/>
    <w:rsid w:val="003E7343"/>
    <w:rsid w:val="003E75B2"/>
    <w:rsid w:val="003E7606"/>
    <w:rsid w:val="003E7711"/>
    <w:rsid w:val="003E7839"/>
    <w:rsid w:val="003E7867"/>
    <w:rsid w:val="003E79EB"/>
    <w:rsid w:val="003E7A67"/>
    <w:rsid w:val="003E7F45"/>
    <w:rsid w:val="003F03E7"/>
    <w:rsid w:val="003F052A"/>
    <w:rsid w:val="003F06CE"/>
    <w:rsid w:val="003F0D64"/>
    <w:rsid w:val="003F0D90"/>
    <w:rsid w:val="003F0E70"/>
    <w:rsid w:val="003F0F0E"/>
    <w:rsid w:val="003F12BC"/>
    <w:rsid w:val="003F1665"/>
    <w:rsid w:val="003F21D9"/>
    <w:rsid w:val="003F225A"/>
    <w:rsid w:val="003F2306"/>
    <w:rsid w:val="003F2991"/>
    <w:rsid w:val="003F2C67"/>
    <w:rsid w:val="003F2EE6"/>
    <w:rsid w:val="003F3DE9"/>
    <w:rsid w:val="003F4009"/>
    <w:rsid w:val="003F484C"/>
    <w:rsid w:val="003F49DA"/>
    <w:rsid w:val="003F4C29"/>
    <w:rsid w:val="003F51CF"/>
    <w:rsid w:val="003F529D"/>
    <w:rsid w:val="003F5B86"/>
    <w:rsid w:val="003F6707"/>
    <w:rsid w:val="003F6C11"/>
    <w:rsid w:val="003F6C69"/>
    <w:rsid w:val="003F6E97"/>
    <w:rsid w:val="003F75E2"/>
    <w:rsid w:val="003F7867"/>
    <w:rsid w:val="003F7977"/>
    <w:rsid w:val="003F7AB6"/>
    <w:rsid w:val="003F7B27"/>
    <w:rsid w:val="0040001B"/>
    <w:rsid w:val="004000A7"/>
    <w:rsid w:val="00400710"/>
    <w:rsid w:val="00400899"/>
    <w:rsid w:val="004009DF"/>
    <w:rsid w:val="004011BF"/>
    <w:rsid w:val="004011DE"/>
    <w:rsid w:val="004012EF"/>
    <w:rsid w:val="0040164D"/>
    <w:rsid w:val="00401726"/>
    <w:rsid w:val="00401AD5"/>
    <w:rsid w:val="00402557"/>
    <w:rsid w:val="004025C1"/>
    <w:rsid w:val="0040290E"/>
    <w:rsid w:val="00402A0E"/>
    <w:rsid w:val="00402F90"/>
    <w:rsid w:val="00402FA2"/>
    <w:rsid w:val="00403109"/>
    <w:rsid w:val="004035BB"/>
    <w:rsid w:val="00403666"/>
    <w:rsid w:val="00403C31"/>
    <w:rsid w:val="00403F3E"/>
    <w:rsid w:val="00404058"/>
    <w:rsid w:val="004048D9"/>
    <w:rsid w:val="004048F2"/>
    <w:rsid w:val="00404AE9"/>
    <w:rsid w:val="00404F8E"/>
    <w:rsid w:val="0040569F"/>
    <w:rsid w:val="00405A5F"/>
    <w:rsid w:val="004065DC"/>
    <w:rsid w:val="00406DE6"/>
    <w:rsid w:val="004071B5"/>
    <w:rsid w:val="00407209"/>
    <w:rsid w:val="00407558"/>
    <w:rsid w:val="00407EF5"/>
    <w:rsid w:val="00407FC8"/>
    <w:rsid w:val="00410208"/>
    <w:rsid w:val="00410AD6"/>
    <w:rsid w:val="00411037"/>
    <w:rsid w:val="00411787"/>
    <w:rsid w:val="00411AAA"/>
    <w:rsid w:val="00412556"/>
    <w:rsid w:val="00412C0D"/>
    <w:rsid w:val="00412C44"/>
    <w:rsid w:val="00412E2F"/>
    <w:rsid w:val="00412F45"/>
    <w:rsid w:val="00413049"/>
    <w:rsid w:val="0041332D"/>
    <w:rsid w:val="00413570"/>
    <w:rsid w:val="00413814"/>
    <w:rsid w:val="00414090"/>
    <w:rsid w:val="0041411C"/>
    <w:rsid w:val="00414339"/>
    <w:rsid w:val="004146F0"/>
    <w:rsid w:val="0041475A"/>
    <w:rsid w:val="0041480F"/>
    <w:rsid w:val="004149F8"/>
    <w:rsid w:val="00414C20"/>
    <w:rsid w:val="00414C71"/>
    <w:rsid w:val="00415ED1"/>
    <w:rsid w:val="00415F6B"/>
    <w:rsid w:val="0041606B"/>
    <w:rsid w:val="004165A7"/>
    <w:rsid w:val="0041675A"/>
    <w:rsid w:val="00416D44"/>
    <w:rsid w:val="00416D71"/>
    <w:rsid w:val="00416EDB"/>
    <w:rsid w:val="004170EF"/>
    <w:rsid w:val="0041762A"/>
    <w:rsid w:val="00417F85"/>
    <w:rsid w:val="00417FF0"/>
    <w:rsid w:val="0042016A"/>
    <w:rsid w:val="004202ED"/>
    <w:rsid w:val="00420893"/>
    <w:rsid w:val="00420902"/>
    <w:rsid w:val="00420B4C"/>
    <w:rsid w:val="00420C4C"/>
    <w:rsid w:val="00420DF8"/>
    <w:rsid w:val="0042106D"/>
    <w:rsid w:val="00421382"/>
    <w:rsid w:val="00421C5A"/>
    <w:rsid w:val="00421D64"/>
    <w:rsid w:val="00422971"/>
    <w:rsid w:val="004233F9"/>
    <w:rsid w:val="00423702"/>
    <w:rsid w:val="0042402C"/>
    <w:rsid w:val="0042418B"/>
    <w:rsid w:val="0042434F"/>
    <w:rsid w:val="00424636"/>
    <w:rsid w:val="00424761"/>
    <w:rsid w:val="00424B6C"/>
    <w:rsid w:val="00424C4A"/>
    <w:rsid w:val="00424F45"/>
    <w:rsid w:val="004254BC"/>
    <w:rsid w:val="004256E1"/>
    <w:rsid w:val="004259F7"/>
    <w:rsid w:val="00425BC6"/>
    <w:rsid w:val="00426113"/>
    <w:rsid w:val="00426137"/>
    <w:rsid w:val="004263E3"/>
    <w:rsid w:val="00426441"/>
    <w:rsid w:val="0042673D"/>
    <w:rsid w:val="004267DF"/>
    <w:rsid w:val="00426BB7"/>
    <w:rsid w:val="00427656"/>
    <w:rsid w:val="004276EE"/>
    <w:rsid w:val="004301C9"/>
    <w:rsid w:val="0043037A"/>
    <w:rsid w:val="0043077D"/>
    <w:rsid w:val="00430885"/>
    <w:rsid w:val="00430AE7"/>
    <w:rsid w:val="004316A6"/>
    <w:rsid w:val="00431712"/>
    <w:rsid w:val="00431A53"/>
    <w:rsid w:val="00431B62"/>
    <w:rsid w:val="00431D66"/>
    <w:rsid w:val="00431DAF"/>
    <w:rsid w:val="00431E45"/>
    <w:rsid w:val="00432500"/>
    <w:rsid w:val="0043256B"/>
    <w:rsid w:val="00432FF5"/>
    <w:rsid w:val="0043301B"/>
    <w:rsid w:val="00433188"/>
    <w:rsid w:val="00433300"/>
    <w:rsid w:val="00433340"/>
    <w:rsid w:val="004334E5"/>
    <w:rsid w:val="00433761"/>
    <w:rsid w:val="00433B25"/>
    <w:rsid w:val="00433CFF"/>
    <w:rsid w:val="00433D80"/>
    <w:rsid w:val="00433DB3"/>
    <w:rsid w:val="00433FA7"/>
    <w:rsid w:val="004340F5"/>
    <w:rsid w:val="004343F7"/>
    <w:rsid w:val="004343FD"/>
    <w:rsid w:val="00434704"/>
    <w:rsid w:val="00434708"/>
    <w:rsid w:val="00434A18"/>
    <w:rsid w:val="00434BA9"/>
    <w:rsid w:val="00435006"/>
    <w:rsid w:val="004351CF"/>
    <w:rsid w:val="004355F2"/>
    <w:rsid w:val="00435BA0"/>
    <w:rsid w:val="00435BF4"/>
    <w:rsid w:val="004364CD"/>
    <w:rsid w:val="004369CE"/>
    <w:rsid w:val="00436F0A"/>
    <w:rsid w:val="004370B4"/>
    <w:rsid w:val="004370C4"/>
    <w:rsid w:val="004371EE"/>
    <w:rsid w:val="00437223"/>
    <w:rsid w:val="00437721"/>
    <w:rsid w:val="004378D5"/>
    <w:rsid w:val="00437A0A"/>
    <w:rsid w:val="00440682"/>
    <w:rsid w:val="00440B4E"/>
    <w:rsid w:val="00440D90"/>
    <w:rsid w:val="00440F00"/>
    <w:rsid w:val="00441103"/>
    <w:rsid w:val="004411D9"/>
    <w:rsid w:val="004411F9"/>
    <w:rsid w:val="00441751"/>
    <w:rsid w:val="00441B7D"/>
    <w:rsid w:val="00441DF4"/>
    <w:rsid w:val="00442073"/>
    <w:rsid w:val="004421C0"/>
    <w:rsid w:val="004423D0"/>
    <w:rsid w:val="0044274D"/>
    <w:rsid w:val="00442876"/>
    <w:rsid w:val="0044296D"/>
    <w:rsid w:val="00443842"/>
    <w:rsid w:val="00443920"/>
    <w:rsid w:val="00443933"/>
    <w:rsid w:val="00443A72"/>
    <w:rsid w:val="00443DD1"/>
    <w:rsid w:val="00443E83"/>
    <w:rsid w:val="00444108"/>
    <w:rsid w:val="004448C5"/>
    <w:rsid w:val="00444A96"/>
    <w:rsid w:val="00444C11"/>
    <w:rsid w:val="00444FF7"/>
    <w:rsid w:val="004455B3"/>
    <w:rsid w:val="00445765"/>
    <w:rsid w:val="00445855"/>
    <w:rsid w:val="004459DA"/>
    <w:rsid w:val="00445E67"/>
    <w:rsid w:val="004463A1"/>
    <w:rsid w:val="00446A6D"/>
    <w:rsid w:val="00447036"/>
    <w:rsid w:val="00447556"/>
    <w:rsid w:val="004475B1"/>
    <w:rsid w:val="00447BDF"/>
    <w:rsid w:val="00447DED"/>
    <w:rsid w:val="0045077C"/>
    <w:rsid w:val="004507CB"/>
    <w:rsid w:val="00450881"/>
    <w:rsid w:val="00450BD5"/>
    <w:rsid w:val="00450F2A"/>
    <w:rsid w:val="004513FE"/>
    <w:rsid w:val="00451464"/>
    <w:rsid w:val="00451AFE"/>
    <w:rsid w:val="00452034"/>
    <w:rsid w:val="00452156"/>
    <w:rsid w:val="00452211"/>
    <w:rsid w:val="00452319"/>
    <w:rsid w:val="0045277E"/>
    <w:rsid w:val="00453957"/>
    <w:rsid w:val="00453F7E"/>
    <w:rsid w:val="004541E5"/>
    <w:rsid w:val="00454AF7"/>
    <w:rsid w:val="00455AB0"/>
    <w:rsid w:val="00455F3E"/>
    <w:rsid w:val="004567DB"/>
    <w:rsid w:val="00456D2D"/>
    <w:rsid w:val="00457364"/>
    <w:rsid w:val="004574A5"/>
    <w:rsid w:val="00457734"/>
    <w:rsid w:val="00457BF1"/>
    <w:rsid w:val="00457D49"/>
    <w:rsid w:val="00457ED8"/>
    <w:rsid w:val="00457EF9"/>
    <w:rsid w:val="00460431"/>
    <w:rsid w:val="004608AD"/>
    <w:rsid w:val="00460ACF"/>
    <w:rsid w:val="00460D8F"/>
    <w:rsid w:val="00460E34"/>
    <w:rsid w:val="0046117B"/>
    <w:rsid w:val="0046180E"/>
    <w:rsid w:val="00461A4F"/>
    <w:rsid w:val="00461AB1"/>
    <w:rsid w:val="00461B97"/>
    <w:rsid w:val="00462489"/>
    <w:rsid w:val="004629B6"/>
    <w:rsid w:val="00462A33"/>
    <w:rsid w:val="0046300E"/>
    <w:rsid w:val="00463B61"/>
    <w:rsid w:val="00463B7D"/>
    <w:rsid w:val="00463CF1"/>
    <w:rsid w:val="00463ED5"/>
    <w:rsid w:val="00463FE7"/>
    <w:rsid w:val="00464028"/>
    <w:rsid w:val="0046490B"/>
    <w:rsid w:val="00464AF8"/>
    <w:rsid w:val="00464B87"/>
    <w:rsid w:val="00464BE1"/>
    <w:rsid w:val="004650E1"/>
    <w:rsid w:val="00465385"/>
    <w:rsid w:val="00465641"/>
    <w:rsid w:val="004658EB"/>
    <w:rsid w:val="0046641D"/>
    <w:rsid w:val="0046656A"/>
    <w:rsid w:val="004665D8"/>
    <w:rsid w:val="00466842"/>
    <w:rsid w:val="00466BDD"/>
    <w:rsid w:val="004671D3"/>
    <w:rsid w:val="00467258"/>
    <w:rsid w:val="00467339"/>
    <w:rsid w:val="004674A9"/>
    <w:rsid w:val="0046768A"/>
    <w:rsid w:val="00467B86"/>
    <w:rsid w:val="00467C13"/>
    <w:rsid w:val="00467C9F"/>
    <w:rsid w:val="00467E0D"/>
    <w:rsid w:val="00470431"/>
    <w:rsid w:val="00470549"/>
    <w:rsid w:val="00470678"/>
    <w:rsid w:val="004706B0"/>
    <w:rsid w:val="00470A36"/>
    <w:rsid w:val="00470AC1"/>
    <w:rsid w:val="00470B07"/>
    <w:rsid w:val="00470D74"/>
    <w:rsid w:val="00470E54"/>
    <w:rsid w:val="004710BA"/>
    <w:rsid w:val="004712FC"/>
    <w:rsid w:val="004717AC"/>
    <w:rsid w:val="0047185A"/>
    <w:rsid w:val="004718A1"/>
    <w:rsid w:val="00471AC0"/>
    <w:rsid w:val="00471AF0"/>
    <w:rsid w:val="00471E80"/>
    <w:rsid w:val="00472372"/>
    <w:rsid w:val="004723D9"/>
    <w:rsid w:val="0047267B"/>
    <w:rsid w:val="00472FCF"/>
    <w:rsid w:val="004730C7"/>
    <w:rsid w:val="0047314E"/>
    <w:rsid w:val="004731C0"/>
    <w:rsid w:val="00473492"/>
    <w:rsid w:val="004737E2"/>
    <w:rsid w:val="00473D6E"/>
    <w:rsid w:val="00474401"/>
    <w:rsid w:val="0047441D"/>
    <w:rsid w:val="0047470A"/>
    <w:rsid w:val="0047524B"/>
    <w:rsid w:val="00475252"/>
    <w:rsid w:val="004753CB"/>
    <w:rsid w:val="00475B1A"/>
    <w:rsid w:val="00475C42"/>
    <w:rsid w:val="004762E8"/>
    <w:rsid w:val="00476578"/>
    <w:rsid w:val="0047676A"/>
    <w:rsid w:val="00476853"/>
    <w:rsid w:val="00476A16"/>
    <w:rsid w:val="00476AAF"/>
    <w:rsid w:val="00477326"/>
    <w:rsid w:val="00477F3F"/>
    <w:rsid w:val="00477FB5"/>
    <w:rsid w:val="00480054"/>
    <w:rsid w:val="00480266"/>
    <w:rsid w:val="0048050B"/>
    <w:rsid w:val="004806E5"/>
    <w:rsid w:val="00480850"/>
    <w:rsid w:val="004808CC"/>
    <w:rsid w:val="00480981"/>
    <w:rsid w:val="00480CBB"/>
    <w:rsid w:val="00481215"/>
    <w:rsid w:val="00481482"/>
    <w:rsid w:val="0048154F"/>
    <w:rsid w:val="004815DF"/>
    <w:rsid w:val="004816D2"/>
    <w:rsid w:val="00481BD9"/>
    <w:rsid w:val="00481C2A"/>
    <w:rsid w:val="00481DC2"/>
    <w:rsid w:val="004825ED"/>
    <w:rsid w:val="0048271D"/>
    <w:rsid w:val="00482DD5"/>
    <w:rsid w:val="00482ED3"/>
    <w:rsid w:val="00483581"/>
    <w:rsid w:val="00483794"/>
    <w:rsid w:val="004839BC"/>
    <w:rsid w:val="00483F66"/>
    <w:rsid w:val="004844C9"/>
    <w:rsid w:val="004844DF"/>
    <w:rsid w:val="00484528"/>
    <w:rsid w:val="004845B7"/>
    <w:rsid w:val="00484717"/>
    <w:rsid w:val="00484726"/>
    <w:rsid w:val="004847A5"/>
    <w:rsid w:val="004851B7"/>
    <w:rsid w:val="004852E1"/>
    <w:rsid w:val="0048599E"/>
    <w:rsid w:val="00485A70"/>
    <w:rsid w:val="00485D19"/>
    <w:rsid w:val="004861D6"/>
    <w:rsid w:val="004865E9"/>
    <w:rsid w:val="00486903"/>
    <w:rsid w:val="0048696E"/>
    <w:rsid w:val="00486CB4"/>
    <w:rsid w:val="00486FE3"/>
    <w:rsid w:val="0048711B"/>
    <w:rsid w:val="004873A9"/>
    <w:rsid w:val="004879BD"/>
    <w:rsid w:val="00487B94"/>
    <w:rsid w:val="0049010B"/>
    <w:rsid w:val="004901FD"/>
    <w:rsid w:val="00490522"/>
    <w:rsid w:val="00490632"/>
    <w:rsid w:val="004908C3"/>
    <w:rsid w:val="00490948"/>
    <w:rsid w:val="00490A75"/>
    <w:rsid w:val="00490DC3"/>
    <w:rsid w:val="00491954"/>
    <w:rsid w:val="00491AC2"/>
    <w:rsid w:val="00491C4A"/>
    <w:rsid w:val="00491F35"/>
    <w:rsid w:val="00491F39"/>
    <w:rsid w:val="00492009"/>
    <w:rsid w:val="00492672"/>
    <w:rsid w:val="00492759"/>
    <w:rsid w:val="00492D0F"/>
    <w:rsid w:val="00492D3D"/>
    <w:rsid w:val="00492DCB"/>
    <w:rsid w:val="00493321"/>
    <w:rsid w:val="00493487"/>
    <w:rsid w:val="00493C11"/>
    <w:rsid w:val="00493C78"/>
    <w:rsid w:val="00493F4F"/>
    <w:rsid w:val="00494D85"/>
    <w:rsid w:val="00494F68"/>
    <w:rsid w:val="00494FF1"/>
    <w:rsid w:val="0049503E"/>
    <w:rsid w:val="004957C2"/>
    <w:rsid w:val="00495A90"/>
    <w:rsid w:val="00495B7D"/>
    <w:rsid w:val="00495DF4"/>
    <w:rsid w:val="00495FF8"/>
    <w:rsid w:val="004961C4"/>
    <w:rsid w:val="0049663C"/>
    <w:rsid w:val="004966C7"/>
    <w:rsid w:val="004967F6"/>
    <w:rsid w:val="004968AC"/>
    <w:rsid w:val="00496A8C"/>
    <w:rsid w:val="00496E44"/>
    <w:rsid w:val="00497075"/>
    <w:rsid w:val="00497091"/>
    <w:rsid w:val="004972A5"/>
    <w:rsid w:val="004974C8"/>
    <w:rsid w:val="00497AD9"/>
    <w:rsid w:val="00497EC6"/>
    <w:rsid w:val="004A01A0"/>
    <w:rsid w:val="004A02AB"/>
    <w:rsid w:val="004A0519"/>
    <w:rsid w:val="004A1062"/>
    <w:rsid w:val="004A11C2"/>
    <w:rsid w:val="004A1D88"/>
    <w:rsid w:val="004A1F43"/>
    <w:rsid w:val="004A22EE"/>
    <w:rsid w:val="004A231D"/>
    <w:rsid w:val="004A2639"/>
    <w:rsid w:val="004A2CA4"/>
    <w:rsid w:val="004A2DC9"/>
    <w:rsid w:val="004A3094"/>
    <w:rsid w:val="004A34B8"/>
    <w:rsid w:val="004A353E"/>
    <w:rsid w:val="004A3A58"/>
    <w:rsid w:val="004A3EDD"/>
    <w:rsid w:val="004A4046"/>
    <w:rsid w:val="004A459C"/>
    <w:rsid w:val="004A4B6A"/>
    <w:rsid w:val="004A4ECF"/>
    <w:rsid w:val="004A53A1"/>
    <w:rsid w:val="004A53E1"/>
    <w:rsid w:val="004A586B"/>
    <w:rsid w:val="004A662F"/>
    <w:rsid w:val="004A6639"/>
    <w:rsid w:val="004A66A5"/>
    <w:rsid w:val="004A6C45"/>
    <w:rsid w:val="004A6F55"/>
    <w:rsid w:val="004A7315"/>
    <w:rsid w:val="004A7372"/>
    <w:rsid w:val="004A74F7"/>
    <w:rsid w:val="004A7516"/>
    <w:rsid w:val="004A77EB"/>
    <w:rsid w:val="004A78CB"/>
    <w:rsid w:val="004A7960"/>
    <w:rsid w:val="004A7B22"/>
    <w:rsid w:val="004A7C37"/>
    <w:rsid w:val="004B017E"/>
    <w:rsid w:val="004B0314"/>
    <w:rsid w:val="004B18CF"/>
    <w:rsid w:val="004B1A0A"/>
    <w:rsid w:val="004B1A0D"/>
    <w:rsid w:val="004B1DA7"/>
    <w:rsid w:val="004B1F6E"/>
    <w:rsid w:val="004B2481"/>
    <w:rsid w:val="004B2502"/>
    <w:rsid w:val="004B2554"/>
    <w:rsid w:val="004B26BF"/>
    <w:rsid w:val="004B2799"/>
    <w:rsid w:val="004B286D"/>
    <w:rsid w:val="004B28AC"/>
    <w:rsid w:val="004B2A71"/>
    <w:rsid w:val="004B2A9C"/>
    <w:rsid w:val="004B2FC4"/>
    <w:rsid w:val="004B3462"/>
    <w:rsid w:val="004B3C83"/>
    <w:rsid w:val="004B4137"/>
    <w:rsid w:val="004B4444"/>
    <w:rsid w:val="004B4873"/>
    <w:rsid w:val="004B489D"/>
    <w:rsid w:val="004B49D9"/>
    <w:rsid w:val="004B4A89"/>
    <w:rsid w:val="004B4BDD"/>
    <w:rsid w:val="004B4D29"/>
    <w:rsid w:val="004B4EAE"/>
    <w:rsid w:val="004B4FA5"/>
    <w:rsid w:val="004B5137"/>
    <w:rsid w:val="004B5510"/>
    <w:rsid w:val="004B60AE"/>
    <w:rsid w:val="004B6531"/>
    <w:rsid w:val="004B666C"/>
    <w:rsid w:val="004B6713"/>
    <w:rsid w:val="004B67BA"/>
    <w:rsid w:val="004B6A09"/>
    <w:rsid w:val="004B6A41"/>
    <w:rsid w:val="004B7114"/>
    <w:rsid w:val="004B724B"/>
    <w:rsid w:val="004B7439"/>
    <w:rsid w:val="004B750E"/>
    <w:rsid w:val="004B75C3"/>
    <w:rsid w:val="004B7811"/>
    <w:rsid w:val="004B7F2E"/>
    <w:rsid w:val="004C03B3"/>
    <w:rsid w:val="004C064B"/>
    <w:rsid w:val="004C0755"/>
    <w:rsid w:val="004C0A05"/>
    <w:rsid w:val="004C0BB4"/>
    <w:rsid w:val="004C0FA7"/>
    <w:rsid w:val="004C1083"/>
    <w:rsid w:val="004C10BA"/>
    <w:rsid w:val="004C11A9"/>
    <w:rsid w:val="004C18CB"/>
    <w:rsid w:val="004C1C7D"/>
    <w:rsid w:val="004C1D50"/>
    <w:rsid w:val="004C1E45"/>
    <w:rsid w:val="004C1E5B"/>
    <w:rsid w:val="004C24D7"/>
    <w:rsid w:val="004C2776"/>
    <w:rsid w:val="004C296B"/>
    <w:rsid w:val="004C2A8B"/>
    <w:rsid w:val="004C2BBE"/>
    <w:rsid w:val="004C2E02"/>
    <w:rsid w:val="004C2F46"/>
    <w:rsid w:val="004C38B2"/>
    <w:rsid w:val="004C3D91"/>
    <w:rsid w:val="004C4327"/>
    <w:rsid w:val="004C4417"/>
    <w:rsid w:val="004C4498"/>
    <w:rsid w:val="004C486F"/>
    <w:rsid w:val="004C4F08"/>
    <w:rsid w:val="004C536E"/>
    <w:rsid w:val="004C5455"/>
    <w:rsid w:val="004C5B7B"/>
    <w:rsid w:val="004C5F92"/>
    <w:rsid w:val="004C614C"/>
    <w:rsid w:val="004C650A"/>
    <w:rsid w:val="004C6667"/>
    <w:rsid w:val="004C6837"/>
    <w:rsid w:val="004C696F"/>
    <w:rsid w:val="004C6A95"/>
    <w:rsid w:val="004C6F93"/>
    <w:rsid w:val="004C7061"/>
    <w:rsid w:val="004C71D0"/>
    <w:rsid w:val="004C73BA"/>
    <w:rsid w:val="004C7407"/>
    <w:rsid w:val="004D00A1"/>
    <w:rsid w:val="004D04A5"/>
    <w:rsid w:val="004D05E1"/>
    <w:rsid w:val="004D0C86"/>
    <w:rsid w:val="004D0C92"/>
    <w:rsid w:val="004D0DDD"/>
    <w:rsid w:val="004D12B2"/>
    <w:rsid w:val="004D182E"/>
    <w:rsid w:val="004D197B"/>
    <w:rsid w:val="004D1A4E"/>
    <w:rsid w:val="004D1BA1"/>
    <w:rsid w:val="004D1E5A"/>
    <w:rsid w:val="004D1EB9"/>
    <w:rsid w:val="004D2312"/>
    <w:rsid w:val="004D23A1"/>
    <w:rsid w:val="004D2425"/>
    <w:rsid w:val="004D2D67"/>
    <w:rsid w:val="004D2F05"/>
    <w:rsid w:val="004D3631"/>
    <w:rsid w:val="004D37DB"/>
    <w:rsid w:val="004D37E2"/>
    <w:rsid w:val="004D3B29"/>
    <w:rsid w:val="004D3BEF"/>
    <w:rsid w:val="004D3F59"/>
    <w:rsid w:val="004D44CE"/>
    <w:rsid w:val="004D481C"/>
    <w:rsid w:val="004D4A21"/>
    <w:rsid w:val="004D4A43"/>
    <w:rsid w:val="004D4AFC"/>
    <w:rsid w:val="004D5020"/>
    <w:rsid w:val="004D5048"/>
    <w:rsid w:val="004D52F5"/>
    <w:rsid w:val="004D552E"/>
    <w:rsid w:val="004D55BE"/>
    <w:rsid w:val="004D5601"/>
    <w:rsid w:val="004D579F"/>
    <w:rsid w:val="004D59DB"/>
    <w:rsid w:val="004D5D35"/>
    <w:rsid w:val="004D5F42"/>
    <w:rsid w:val="004D6031"/>
    <w:rsid w:val="004D61BC"/>
    <w:rsid w:val="004D66E2"/>
    <w:rsid w:val="004D67A1"/>
    <w:rsid w:val="004D68BD"/>
    <w:rsid w:val="004D6EB9"/>
    <w:rsid w:val="004D7320"/>
    <w:rsid w:val="004D76FB"/>
    <w:rsid w:val="004D77D4"/>
    <w:rsid w:val="004D78A8"/>
    <w:rsid w:val="004D7D81"/>
    <w:rsid w:val="004E08E5"/>
    <w:rsid w:val="004E093C"/>
    <w:rsid w:val="004E0946"/>
    <w:rsid w:val="004E0FF3"/>
    <w:rsid w:val="004E16C5"/>
    <w:rsid w:val="004E177B"/>
    <w:rsid w:val="004E1A4D"/>
    <w:rsid w:val="004E253E"/>
    <w:rsid w:val="004E28E5"/>
    <w:rsid w:val="004E2964"/>
    <w:rsid w:val="004E2A97"/>
    <w:rsid w:val="004E2BA5"/>
    <w:rsid w:val="004E318C"/>
    <w:rsid w:val="004E31E8"/>
    <w:rsid w:val="004E3978"/>
    <w:rsid w:val="004E3AA5"/>
    <w:rsid w:val="004E3B33"/>
    <w:rsid w:val="004E41A8"/>
    <w:rsid w:val="004E41C7"/>
    <w:rsid w:val="004E4280"/>
    <w:rsid w:val="004E42D2"/>
    <w:rsid w:val="004E4321"/>
    <w:rsid w:val="004E4780"/>
    <w:rsid w:val="004E4954"/>
    <w:rsid w:val="004E4EC3"/>
    <w:rsid w:val="004E5148"/>
    <w:rsid w:val="004E5A33"/>
    <w:rsid w:val="004E5B70"/>
    <w:rsid w:val="004E6095"/>
    <w:rsid w:val="004E61B6"/>
    <w:rsid w:val="004E64F9"/>
    <w:rsid w:val="004E66FA"/>
    <w:rsid w:val="004E6D63"/>
    <w:rsid w:val="004E7394"/>
    <w:rsid w:val="004E7921"/>
    <w:rsid w:val="004E7A4E"/>
    <w:rsid w:val="004E7E72"/>
    <w:rsid w:val="004F0427"/>
    <w:rsid w:val="004F065A"/>
    <w:rsid w:val="004F0879"/>
    <w:rsid w:val="004F0AA7"/>
    <w:rsid w:val="004F0ADC"/>
    <w:rsid w:val="004F0B70"/>
    <w:rsid w:val="004F0B93"/>
    <w:rsid w:val="004F1036"/>
    <w:rsid w:val="004F1141"/>
    <w:rsid w:val="004F11EF"/>
    <w:rsid w:val="004F20CE"/>
    <w:rsid w:val="004F21EF"/>
    <w:rsid w:val="004F2304"/>
    <w:rsid w:val="004F2995"/>
    <w:rsid w:val="004F2B44"/>
    <w:rsid w:val="004F354C"/>
    <w:rsid w:val="004F3886"/>
    <w:rsid w:val="004F3915"/>
    <w:rsid w:val="004F3E22"/>
    <w:rsid w:val="004F4982"/>
    <w:rsid w:val="004F4B9C"/>
    <w:rsid w:val="004F4BA2"/>
    <w:rsid w:val="004F4BB0"/>
    <w:rsid w:val="004F4E00"/>
    <w:rsid w:val="004F4E94"/>
    <w:rsid w:val="004F5411"/>
    <w:rsid w:val="004F5F8D"/>
    <w:rsid w:val="004F60DA"/>
    <w:rsid w:val="004F62F2"/>
    <w:rsid w:val="004F66FF"/>
    <w:rsid w:val="004F69B0"/>
    <w:rsid w:val="004F6FB2"/>
    <w:rsid w:val="004F708F"/>
    <w:rsid w:val="004F7340"/>
    <w:rsid w:val="004F7543"/>
    <w:rsid w:val="004F7DD9"/>
    <w:rsid w:val="004F7EDE"/>
    <w:rsid w:val="004F7F3F"/>
    <w:rsid w:val="0050087F"/>
    <w:rsid w:val="005009AD"/>
    <w:rsid w:val="00500BF1"/>
    <w:rsid w:val="00500F00"/>
    <w:rsid w:val="00500F10"/>
    <w:rsid w:val="0050131D"/>
    <w:rsid w:val="005017CD"/>
    <w:rsid w:val="00502059"/>
    <w:rsid w:val="005021F8"/>
    <w:rsid w:val="005025BE"/>
    <w:rsid w:val="0050271B"/>
    <w:rsid w:val="00502D25"/>
    <w:rsid w:val="00502D4C"/>
    <w:rsid w:val="00502FC3"/>
    <w:rsid w:val="00503D4D"/>
    <w:rsid w:val="00503D98"/>
    <w:rsid w:val="00504E7B"/>
    <w:rsid w:val="00504E89"/>
    <w:rsid w:val="005052A2"/>
    <w:rsid w:val="0050550E"/>
    <w:rsid w:val="005055F7"/>
    <w:rsid w:val="005058DB"/>
    <w:rsid w:val="00505EDD"/>
    <w:rsid w:val="00506390"/>
    <w:rsid w:val="00506955"/>
    <w:rsid w:val="00506BAD"/>
    <w:rsid w:val="00506E6B"/>
    <w:rsid w:val="0050750F"/>
    <w:rsid w:val="005077D7"/>
    <w:rsid w:val="00507902"/>
    <w:rsid w:val="00507A10"/>
    <w:rsid w:val="00507C09"/>
    <w:rsid w:val="00507C6A"/>
    <w:rsid w:val="00507E56"/>
    <w:rsid w:val="0051004B"/>
    <w:rsid w:val="00510DED"/>
    <w:rsid w:val="0051109A"/>
    <w:rsid w:val="0051112A"/>
    <w:rsid w:val="0051125E"/>
    <w:rsid w:val="00511C03"/>
    <w:rsid w:val="00512044"/>
    <w:rsid w:val="005136B9"/>
    <w:rsid w:val="0051396A"/>
    <w:rsid w:val="00513A2B"/>
    <w:rsid w:val="00514455"/>
    <w:rsid w:val="005145AD"/>
    <w:rsid w:val="00514635"/>
    <w:rsid w:val="00514954"/>
    <w:rsid w:val="00514CEE"/>
    <w:rsid w:val="005151A3"/>
    <w:rsid w:val="0051525C"/>
    <w:rsid w:val="005154B5"/>
    <w:rsid w:val="00515876"/>
    <w:rsid w:val="00515B65"/>
    <w:rsid w:val="00516006"/>
    <w:rsid w:val="00516311"/>
    <w:rsid w:val="005163B4"/>
    <w:rsid w:val="00516612"/>
    <w:rsid w:val="005168DC"/>
    <w:rsid w:val="00516D5E"/>
    <w:rsid w:val="00516E44"/>
    <w:rsid w:val="005171A2"/>
    <w:rsid w:val="005203AC"/>
    <w:rsid w:val="005206E1"/>
    <w:rsid w:val="005215DD"/>
    <w:rsid w:val="00521912"/>
    <w:rsid w:val="00522156"/>
    <w:rsid w:val="005224CE"/>
    <w:rsid w:val="00522536"/>
    <w:rsid w:val="0052262E"/>
    <w:rsid w:val="00522654"/>
    <w:rsid w:val="0052284E"/>
    <w:rsid w:val="00522952"/>
    <w:rsid w:val="00522CF0"/>
    <w:rsid w:val="00522E55"/>
    <w:rsid w:val="00522FA8"/>
    <w:rsid w:val="00523018"/>
    <w:rsid w:val="00523576"/>
    <w:rsid w:val="005238DA"/>
    <w:rsid w:val="00523A7C"/>
    <w:rsid w:val="00523EFB"/>
    <w:rsid w:val="00523EFD"/>
    <w:rsid w:val="00524197"/>
    <w:rsid w:val="0052435E"/>
    <w:rsid w:val="00524644"/>
    <w:rsid w:val="00524E13"/>
    <w:rsid w:val="00524E5D"/>
    <w:rsid w:val="0052521B"/>
    <w:rsid w:val="00525318"/>
    <w:rsid w:val="0052564C"/>
    <w:rsid w:val="005256CD"/>
    <w:rsid w:val="00525E71"/>
    <w:rsid w:val="00526046"/>
    <w:rsid w:val="005260B9"/>
    <w:rsid w:val="00526745"/>
    <w:rsid w:val="005268BD"/>
    <w:rsid w:val="0052693C"/>
    <w:rsid w:val="00526AC4"/>
    <w:rsid w:val="00526C4A"/>
    <w:rsid w:val="00526D21"/>
    <w:rsid w:val="00526EA1"/>
    <w:rsid w:val="005270D4"/>
    <w:rsid w:val="0052710A"/>
    <w:rsid w:val="00527544"/>
    <w:rsid w:val="00527628"/>
    <w:rsid w:val="0052792D"/>
    <w:rsid w:val="00527E26"/>
    <w:rsid w:val="0053040D"/>
    <w:rsid w:val="00530724"/>
    <w:rsid w:val="005307CC"/>
    <w:rsid w:val="005309D1"/>
    <w:rsid w:val="00530DF9"/>
    <w:rsid w:val="00531025"/>
    <w:rsid w:val="005317A2"/>
    <w:rsid w:val="0053210F"/>
    <w:rsid w:val="00532111"/>
    <w:rsid w:val="0053224F"/>
    <w:rsid w:val="00532324"/>
    <w:rsid w:val="00532612"/>
    <w:rsid w:val="005327B1"/>
    <w:rsid w:val="00532E02"/>
    <w:rsid w:val="00532E95"/>
    <w:rsid w:val="00532F29"/>
    <w:rsid w:val="00533245"/>
    <w:rsid w:val="005332A0"/>
    <w:rsid w:val="005334A6"/>
    <w:rsid w:val="005338E9"/>
    <w:rsid w:val="00533BD3"/>
    <w:rsid w:val="00533E0A"/>
    <w:rsid w:val="005340EB"/>
    <w:rsid w:val="005342E1"/>
    <w:rsid w:val="00534564"/>
    <w:rsid w:val="005345B9"/>
    <w:rsid w:val="00534971"/>
    <w:rsid w:val="00534A6C"/>
    <w:rsid w:val="00534A70"/>
    <w:rsid w:val="00534F66"/>
    <w:rsid w:val="0053510C"/>
    <w:rsid w:val="005352E3"/>
    <w:rsid w:val="00535314"/>
    <w:rsid w:val="0053568F"/>
    <w:rsid w:val="00535740"/>
    <w:rsid w:val="005358F7"/>
    <w:rsid w:val="00535A36"/>
    <w:rsid w:val="00535AF3"/>
    <w:rsid w:val="00535E32"/>
    <w:rsid w:val="0053601F"/>
    <w:rsid w:val="005362B3"/>
    <w:rsid w:val="005364C3"/>
    <w:rsid w:val="0053679A"/>
    <w:rsid w:val="00536B49"/>
    <w:rsid w:val="005371FE"/>
    <w:rsid w:val="005373A3"/>
    <w:rsid w:val="005375F6"/>
    <w:rsid w:val="00537C6A"/>
    <w:rsid w:val="00537D73"/>
    <w:rsid w:val="00537F89"/>
    <w:rsid w:val="00540ED8"/>
    <w:rsid w:val="00541006"/>
    <w:rsid w:val="0054130A"/>
    <w:rsid w:val="005414C7"/>
    <w:rsid w:val="0054179D"/>
    <w:rsid w:val="005417D4"/>
    <w:rsid w:val="00541973"/>
    <w:rsid w:val="00541CD7"/>
    <w:rsid w:val="00541D1E"/>
    <w:rsid w:val="00541E94"/>
    <w:rsid w:val="00542248"/>
    <w:rsid w:val="00542482"/>
    <w:rsid w:val="0054274D"/>
    <w:rsid w:val="005428A4"/>
    <w:rsid w:val="00542D83"/>
    <w:rsid w:val="00542E4D"/>
    <w:rsid w:val="0054336D"/>
    <w:rsid w:val="00543883"/>
    <w:rsid w:val="005438BA"/>
    <w:rsid w:val="00543B12"/>
    <w:rsid w:val="00543B2B"/>
    <w:rsid w:val="00543B9A"/>
    <w:rsid w:val="00543D86"/>
    <w:rsid w:val="00543F11"/>
    <w:rsid w:val="005443A7"/>
    <w:rsid w:val="00544781"/>
    <w:rsid w:val="00544C31"/>
    <w:rsid w:val="00545724"/>
    <w:rsid w:val="00545E0B"/>
    <w:rsid w:val="005462DF"/>
    <w:rsid w:val="00546459"/>
    <w:rsid w:val="00546CB3"/>
    <w:rsid w:val="0054738F"/>
    <w:rsid w:val="005475F0"/>
    <w:rsid w:val="005479CB"/>
    <w:rsid w:val="00547CC3"/>
    <w:rsid w:val="005501DA"/>
    <w:rsid w:val="005502A8"/>
    <w:rsid w:val="00550352"/>
    <w:rsid w:val="00550BE0"/>
    <w:rsid w:val="00550C92"/>
    <w:rsid w:val="00550D06"/>
    <w:rsid w:val="00550D20"/>
    <w:rsid w:val="00551024"/>
    <w:rsid w:val="005517A2"/>
    <w:rsid w:val="005517EC"/>
    <w:rsid w:val="00551CCA"/>
    <w:rsid w:val="00551EF6"/>
    <w:rsid w:val="00552256"/>
    <w:rsid w:val="00552485"/>
    <w:rsid w:val="00552926"/>
    <w:rsid w:val="00552945"/>
    <w:rsid w:val="00552B5B"/>
    <w:rsid w:val="00552CF0"/>
    <w:rsid w:val="00552F26"/>
    <w:rsid w:val="00553D2E"/>
    <w:rsid w:val="00553E2A"/>
    <w:rsid w:val="0055482E"/>
    <w:rsid w:val="0055483D"/>
    <w:rsid w:val="00554A62"/>
    <w:rsid w:val="00554B9E"/>
    <w:rsid w:val="00555021"/>
    <w:rsid w:val="0055513A"/>
    <w:rsid w:val="005554A6"/>
    <w:rsid w:val="00555B23"/>
    <w:rsid w:val="00555BF4"/>
    <w:rsid w:val="005564BC"/>
    <w:rsid w:val="005568FA"/>
    <w:rsid w:val="005571AC"/>
    <w:rsid w:val="005573FF"/>
    <w:rsid w:val="00557742"/>
    <w:rsid w:val="0055793C"/>
    <w:rsid w:val="00557B9B"/>
    <w:rsid w:val="0056001F"/>
    <w:rsid w:val="0056018B"/>
    <w:rsid w:val="005601FE"/>
    <w:rsid w:val="0056049C"/>
    <w:rsid w:val="005604C2"/>
    <w:rsid w:val="005608BB"/>
    <w:rsid w:val="00560E63"/>
    <w:rsid w:val="00561427"/>
    <w:rsid w:val="0056178D"/>
    <w:rsid w:val="00561C9E"/>
    <w:rsid w:val="00561F04"/>
    <w:rsid w:val="00561FEF"/>
    <w:rsid w:val="00562DD9"/>
    <w:rsid w:val="00562E5D"/>
    <w:rsid w:val="00562EBC"/>
    <w:rsid w:val="005633A6"/>
    <w:rsid w:val="0056356D"/>
    <w:rsid w:val="005635C0"/>
    <w:rsid w:val="00563822"/>
    <w:rsid w:val="00563AED"/>
    <w:rsid w:val="00563CB9"/>
    <w:rsid w:val="00564474"/>
    <w:rsid w:val="005646FA"/>
    <w:rsid w:val="00564944"/>
    <w:rsid w:val="00564945"/>
    <w:rsid w:val="00564D8A"/>
    <w:rsid w:val="00564E6A"/>
    <w:rsid w:val="0056509D"/>
    <w:rsid w:val="005651D2"/>
    <w:rsid w:val="00565508"/>
    <w:rsid w:val="005664CA"/>
    <w:rsid w:val="00566533"/>
    <w:rsid w:val="00566C39"/>
    <w:rsid w:val="00566FE6"/>
    <w:rsid w:val="00567135"/>
    <w:rsid w:val="00567252"/>
    <w:rsid w:val="00567725"/>
    <w:rsid w:val="00567EBA"/>
    <w:rsid w:val="0057042A"/>
    <w:rsid w:val="00570C55"/>
    <w:rsid w:val="00570C97"/>
    <w:rsid w:val="00570D9F"/>
    <w:rsid w:val="005714BB"/>
    <w:rsid w:val="0057186C"/>
    <w:rsid w:val="00571B91"/>
    <w:rsid w:val="00571BE6"/>
    <w:rsid w:val="00572277"/>
    <w:rsid w:val="00572340"/>
    <w:rsid w:val="005724C9"/>
    <w:rsid w:val="00572CFE"/>
    <w:rsid w:val="00572DC4"/>
    <w:rsid w:val="00572E79"/>
    <w:rsid w:val="00573836"/>
    <w:rsid w:val="00573AF9"/>
    <w:rsid w:val="00573B5E"/>
    <w:rsid w:val="0057412F"/>
    <w:rsid w:val="00574375"/>
    <w:rsid w:val="005745EE"/>
    <w:rsid w:val="0057497D"/>
    <w:rsid w:val="00574AFE"/>
    <w:rsid w:val="005750EF"/>
    <w:rsid w:val="00575381"/>
    <w:rsid w:val="00575AE1"/>
    <w:rsid w:val="00575FAF"/>
    <w:rsid w:val="005763BB"/>
    <w:rsid w:val="005763D2"/>
    <w:rsid w:val="005775BB"/>
    <w:rsid w:val="0057763D"/>
    <w:rsid w:val="0057766A"/>
    <w:rsid w:val="00577A9F"/>
    <w:rsid w:val="00577F08"/>
    <w:rsid w:val="005801DF"/>
    <w:rsid w:val="0058053E"/>
    <w:rsid w:val="00580A97"/>
    <w:rsid w:val="00580C0A"/>
    <w:rsid w:val="00580D6C"/>
    <w:rsid w:val="005810EB"/>
    <w:rsid w:val="005815BE"/>
    <w:rsid w:val="005816F8"/>
    <w:rsid w:val="00581737"/>
    <w:rsid w:val="00581862"/>
    <w:rsid w:val="00581925"/>
    <w:rsid w:val="00581BDF"/>
    <w:rsid w:val="00582193"/>
    <w:rsid w:val="00582813"/>
    <w:rsid w:val="00582D41"/>
    <w:rsid w:val="00582ED3"/>
    <w:rsid w:val="005838F1"/>
    <w:rsid w:val="00583ADF"/>
    <w:rsid w:val="00584269"/>
    <w:rsid w:val="0058430D"/>
    <w:rsid w:val="005843F4"/>
    <w:rsid w:val="00584904"/>
    <w:rsid w:val="00584D03"/>
    <w:rsid w:val="0058530C"/>
    <w:rsid w:val="00585641"/>
    <w:rsid w:val="00585AC2"/>
    <w:rsid w:val="00585C2A"/>
    <w:rsid w:val="00585E58"/>
    <w:rsid w:val="00586085"/>
    <w:rsid w:val="005860AA"/>
    <w:rsid w:val="00586869"/>
    <w:rsid w:val="00586ECF"/>
    <w:rsid w:val="0058700B"/>
    <w:rsid w:val="00587112"/>
    <w:rsid w:val="005874E7"/>
    <w:rsid w:val="00587C01"/>
    <w:rsid w:val="00587DBA"/>
    <w:rsid w:val="00587F2A"/>
    <w:rsid w:val="005905F3"/>
    <w:rsid w:val="005907BC"/>
    <w:rsid w:val="00590C6F"/>
    <w:rsid w:val="00590D0B"/>
    <w:rsid w:val="00590F57"/>
    <w:rsid w:val="005910D8"/>
    <w:rsid w:val="00591502"/>
    <w:rsid w:val="00592344"/>
    <w:rsid w:val="00592838"/>
    <w:rsid w:val="00592C15"/>
    <w:rsid w:val="005932F3"/>
    <w:rsid w:val="00593676"/>
    <w:rsid w:val="00593C00"/>
    <w:rsid w:val="00593D5B"/>
    <w:rsid w:val="005944E8"/>
    <w:rsid w:val="00594656"/>
    <w:rsid w:val="005946CD"/>
    <w:rsid w:val="0059497A"/>
    <w:rsid w:val="00594EF4"/>
    <w:rsid w:val="005951B2"/>
    <w:rsid w:val="00595252"/>
    <w:rsid w:val="0059550F"/>
    <w:rsid w:val="00595677"/>
    <w:rsid w:val="005958B1"/>
    <w:rsid w:val="00595926"/>
    <w:rsid w:val="0059624E"/>
    <w:rsid w:val="00596538"/>
    <w:rsid w:val="0059661B"/>
    <w:rsid w:val="00596CBC"/>
    <w:rsid w:val="005972AD"/>
    <w:rsid w:val="0059758B"/>
    <w:rsid w:val="005976D1"/>
    <w:rsid w:val="005977B4"/>
    <w:rsid w:val="00597974"/>
    <w:rsid w:val="00597BB2"/>
    <w:rsid w:val="00597CE8"/>
    <w:rsid w:val="00597EAE"/>
    <w:rsid w:val="005A02B9"/>
    <w:rsid w:val="005A08B7"/>
    <w:rsid w:val="005A097A"/>
    <w:rsid w:val="005A09C4"/>
    <w:rsid w:val="005A0FA9"/>
    <w:rsid w:val="005A10CE"/>
    <w:rsid w:val="005A13A5"/>
    <w:rsid w:val="005A2505"/>
    <w:rsid w:val="005A26FB"/>
    <w:rsid w:val="005A2977"/>
    <w:rsid w:val="005A2AD0"/>
    <w:rsid w:val="005A2B97"/>
    <w:rsid w:val="005A2CE6"/>
    <w:rsid w:val="005A2E71"/>
    <w:rsid w:val="005A3022"/>
    <w:rsid w:val="005A3988"/>
    <w:rsid w:val="005A3B2D"/>
    <w:rsid w:val="005A3BB0"/>
    <w:rsid w:val="005A3E1F"/>
    <w:rsid w:val="005A3EA9"/>
    <w:rsid w:val="005A3EB5"/>
    <w:rsid w:val="005A4524"/>
    <w:rsid w:val="005A4DCB"/>
    <w:rsid w:val="005A4E7E"/>
    <w:rsid w:val="005A4F73"/>
    <w:rsid w:val="005A5044"/>
    <w:rsid w:val="005A53FF"/>
    <w:rsid w:val="005A594E"/>
    <w:rsid w:val="005A5B5C"/>
    <w:rsid w:val="005A6902"/>
    <w:rsid w:val="005A6AB9"/>
    <w:rsid w:val="005A6EF6"/>
    <w:rsid w:val="005A6FEA"/>
    <w:rsid w:val="005A7226"/>
    <w:rsid w:val="005A7917"/>
    <w:rsid w:val="005A7978"/>
    <w:rsid w:val="005A7B10"/>
    <w:rsid w:val="005A7C0C"/>
    <w:rsid w:val="005A7EB1"/>
    <w:rsid w:val="005B0185"/>
    <w:rsid w:val="005B02DA"/>
    <w:rsid w:val="005B0690"/>
    <w:rsid w:val="005B08A6"/>
    <w:rsid w:val="005B0CC8"/>
    <w:rsid w:val="005B0F82"/>
    <w:rsid w:val="005B1223"/>
    <w:rsid w:val="005B1696"/>
    <w:rsid w:val="005B1752"/>
    <w:rsid w:val="005B1831"/>
    <w:rsid w:val="005B19A9"/>
    <w:rsid w:val="005B2355"/>
    <w:rsid w:val="005B2800"/>
    <w:rsid w:val="005B2859"/>
    <w:rsid w:val="005B3010"/>
    <w:rsid w:val="005B313C"/>
    <w:rsid w:val="005B3193"/>
    <w:rsid w:val="005B40EF"/>
    <w:rsid w:val="005B411D"/>
    <w:rsid w:val="005B43F9"/>
    <w:rsid w:val="005B4458"/>
    <w:rsid w:val="005B4A21"/>
    <w:rsid w:val="005B4AC6"/>
    <w:rsid w:val="005B506B"/>
    <w:rsid w:val="005B5090"/>
    <w:rsid w:val="005B516C"/>
    <w:rsid w:val="005B588D"/>
    <w:rsid w:val="005B5F5A"/>
    <w:rsid w:val="005B6830"/>
    <w:rsid w:val="005B6871"/>
    <w:rsid w:val="005B6FC2"/>
    <w:rsid w:val="005B7463"/>
    <w:rsid w:val="005B7BDA"/>
    <w:rsid w:val="005C0046"/>
    <w:rsid w:val="005C02C9"/>
    <w:rsid w:val="005C035E"/>
    <w:rsid w:val="005C0944"/>
    <w:rsid w:val="005C0BC5"/>
    <w:rsid w:val="005C0C80"/>
    <w:rsid w:val="005C0E7C"/>
    <w:rsid w:val="005C1ECD"/>
    <w:rsid w:val="005C1EE4"/>
    <w:rsid w:val="005C1F52"/>
    <w:rsid w:val="005C228B"/>
    <w:rsid w:val="005C23AC"/>
    <w:rsid w:val="005C263E"/>
    <w:rsid w:val="005C2872"/>
    <w:rsid w:val="005C2A0F"/>
    <w:rsid w:val="005C2AEC"/>
    <w:rsid w:val="005C2D0E"/>
    <w:rsid w:val="005C300D"/>
    <w:rsid w:val="005C38F6"/>
    <w:rsid w:val="005C3929"/>
    <w:rsid w:val="005C3A97"/>
    <w:rsid w:val="005C3AC9"/>
    <w:rsid w:val="005C3CC8"/>
    <w:rsid w:val="005C408C"/>
    <w:rsid w:val="005C415C"/>
    <w:rsid w:val="005C4379"/>
    <w:rsid w:val="005C43BA"/>
    <w:rsid w:val="005C44A0"/>
    <w:rsid w:val="005C457B"/>
    <w:rsid w:val="005C4743"/>
    <w:rsid w:val="005C4B27"/>
    <w:rsid w:val="005C4F47"/>
    <w:rsid w:val="005C54BA"/>
    <w:rsid w:val="005C5518"/>
    <w:rsid w:val="005C5C8F"/>
    <w:rsid w:val="005C5DFC"/>
    <w:rsid w:val="005C6021"/>
    <w:rsid w:val="005C63F3"/>
    <w:rsid w:val="005C653D"/>
    <w:rsid w:val="005C6B89"/>
    <w:rsid w:val="005C6E51"/>
    <w:rsid w:val="005C6E59"/>
    <w:rsid w:val="005C704A"/>
    <w:rsid w:val="005C7233"/>
    <w:rsid w:val="005C753D"/>
    <w:rsid w:val="005C762B"/>
    <w:rsid w:val="005C7860"/>
    <w:rsid w:val="005C7DAF"/>
    <w:rsid w:val="005D04AB"/>
    <w:rsid w:val="005D05D9"/>
    <w:rsid w:val="005D0618"/>
    <w:rsid w:val="005D0721"/>
    <w:rsid w:val="005D07E5"/>
    <w:rsid w:val="005D0BCF"/>
    <w:rsid w:val="005D1995"/>
    <w:rsid w:val="005D1B3E"/>
    <w:rsid w:val="005D1ED7"/>
    <w:rsid w:val="005D2121"/>
    <w:rsid w:val="005D2854"/>
    <w:rsid w:val="005D2DA1"/>
    <w:rsid w:val="005D2DAC"/>
    <w:rsid w:val="005D2F76"/>
    <w:rsid w:val="005D33A1"/>
    <w:rsid w:val="005D350E"/>
    <w:rsid w:val="005D397B"/>
    <w:rsid w:val="005D3ECC"/>
    <w:rsid w:val="005D4682"/>
    <w:rsid w:val="005D4725"/>
    <w:rsid w:val="005D4746"/>
    <w:rsid w:val="005D491F"/>
    <w:rsid w:val="005D4D21"/>
    <w:rsid w:val="005D4DD1"/>
    <w:rsid w:val="005D4FB1"/>
    <w:rsid w:val="005D53AB"/>
    <w:rsid w:val="005D586B"/>
    <w:rsid w:val="005D5925"/>
    <w:rsid w:val="005D5C4E"/>
    <w:rsid w:val="005D5C73"/>
    <w:rsid w:val="005D603A"/>
    <w:rsid w:val="005D62F2"/>
    <w:rsid w:val="005D6540"/>
    <w:rsid w:val="005D65EC"/>
    <w:rsid w:val="005D6797"/>
    <w:rsid w:val="005D7094"/>
    <w:rsid w:val="005D7195"/>
    <w:rsid w:val="005D7A27"/>
    <w:rsid w:val="005D7C72"/>
    <w:rsid w:val="005D7DE9"/>
    <w:rsid w:val="005E0050"/>
    <w:rsid w:val="005E007B"/>
    <w:rsid w:val="005E03EB"/>
    <w:rsid w:val="005E0A01"/>
    <w:rsid w:val="005E0A8D"/>
    <w:rsid w:val="005E0C71"/>
    <w:rsid w:val="005E0D66"/>
    <w:rsid w:val="005E0E9D"/>
    <w:rsid w:val="005E10C7"/>
    <w:rsid w:val="005E1808"/>
    <w:rsid w:val="005E1D1E"/>
    <w:rsid w:val="005E27E8"/>
    <w:rsid w:val="005E2B63"/>
    <w:rsid w:val="005E2BF8"/>
    <w:rsid w:val="005E2D26"/>
    <w:rsid w:val="005E3265"/>
    <w:rsid w:val="005E3525"/>
    <w:rsid w:val="005E358B"/>
    <w:rsid w:val="005E35BC"/>
    <w:rsid w:val="005E3895"/>
    <w:rsid w:val="005E3D41"/>
    <w:rsid w:val="005E3F39"/>
    <w:rsid w:val="005E40F8"/>
    <w:rsid w:val="005E4478"/>
    <w:rsid w:val="005E44DC"/>
    <w:rsid w:val="005E47BE"/>
    <w:rsid w:val="005E4C43"/>
    <w:rsid w:val="005E4DB6"/>
    <w:rsid w:val="005E4E87"/>
    <w:rsid w:val="005E4EBC"/>
    <w:rsid w:val="005E5137"/>
    <w:rsid w:val="005E51E7"/>
    <w:rsid w:val="005E5CE2"/>
    <w:rsid w:val="005E60EC"/>
    <w:rsid w:val="005E61DC"/>
    <w:rsid w:val="005E61FF"/>
    <w:rsid w:val="005E6373"/>
    <w:rsid w:val="005E6549"/>
    <w:rsid w:val="005E67E1"/>
    <w:rsid w:val="005E6842"/>
    <w:rsid w:val="005E6B58"/>
    <w:rsid w:val="005E6FF2"/>
    <w:rsid w:val="005E7366"/>
    <w:rsid w:val="005E75A6"/>
    <w:rsid w:val="005E75CC"/>
    <w:rsid w:val="005E7F36"/>
    <w:rsid w:val="005F0067"/>
    <w:rsid w:val="005F00A4"/>
    <w:rsid w:val="005F0436"/>
    <w:rsid w:val="005F0A73"/>
    <w:rsid w:val="005F10F9"/>
    <w:rsid w:val="005F15B6"/>
    <w:rsid w:val="005F18E7"/>
    <w:rsid w:val="005F1B2E"/>
    <w:rsid w:val="005F1F25"/>
    <w:rsid w:val="005F219C"/>
    <w:rsid w:val="005F21A4"/>
    <w:rsid w:val="005F225A"/>
    <w:rsid w:val="005F2481"/>
    <w:rsid w:val="005F258E"/>
    <w:rsid w:val="005F2652"/>
    <w:rsid w:val="005F2684"/>
    <w:rsid w:val="005F2A27"/>
    <w:rsid w:val="005F2A32"/>
    <w:rsid w:val="005F2A9F"/>
    <w:rsid w:val="005F2AE0"/>
    <w:rsid w:val="005F3055"/>
    <w:rsid w:val="005F30C3"/>
    <w:rsid w:val="005F30F9"/>
    <w:rsid w:val="005F31F0"/>
    <w:rsid w:val="005F32E8"/>
    <w:rsid w:val="005F39E9"/>
    <w:rsid w:val="005F3AD7"/>
    <w:rsid w:val="005F3DCF"/>
    <w:rsid w:val="005F4100"/>
    <w:rsid w:val="005F44C3"/>
    <w:rsid w:val="005F48CA"/>
    <w:rsid w:val="005F4CD2"/>
    <w:rsid w:val="005F55B0"/>
    <w:rsid w:val="005F5BC0"/>
    <w:rsid w:val="005F5E0C"/>
    <w:rsid w:val="005F5F0B"/>
    <w:rsid w:val="005F5F9E"/>
    <w:rsid w:val="005F66F8"/>
    <w:rsid w:val="005F6971"/>
    <w:rsid w:val="005F6A03"/>
    <w:rsid w:val="005F6A20"/>
    <w:rsid w:val="005F6BB8"/>
    <w:rsid w:val="005F6CFF"/>
    <w:rsid w:val="005F70D1"/>
    <w:rsid w:val="005F7102"/>
    <w:rsid w:val="005F7592"/>
    <w:rsid w:val="005F7607"/>
    <w:rsid w:val="005F76EB"/>
    <w:rsid w:val="005F7AAB"/>
    <w:rsid w:val="006000D0"/>
    <w:rsid w:val="00600364"/>
    <w:rsid w:val="006007E4"/>
    <w:rsid w:val="0060092F"/>
    <w:rsid w:val="006009C5"/>
    <w:rsid w:val="00600A0E"/>
    <w:rsid w:val="00600B61"/>
    <w:rsid w:val="00600F28"/>
    <w:rsid w:val="00601122"/>
    <w:rsid w:val="006011B1"/>
    <w:rsid w:val="00601638"/>
    <w:rsid w:val="00601866"/>
    <w:rsid w:val="00602271"/>
    <w:rsid w:val="00602B4D"/>
    <w:rsid w:val="00602BA3"/>
    <w:rsid w:val="00602EC2"/>
    <w:rsid w:val="00603146"/>
    <w:rsid w:val="00603282"/>
    <w:rsid w:val="006033E6"/>
    <w:rsid w:val="0060345A"/>
    <w:rsid w:val="0060393C"/>
    <w:rsid w:val="00603A0B"/>
    <w:rsid w:val="00603F11"/>
    <w:rsid w:val="00604222"/>
    <w:rsid w:val="00604427"/>
    <w:rsid w:val="0060495E"/>
    <w:rsid w:val="00604A09"/>
    <w:rsid w:val="00604F21"/>
    <w:rsid w:val="00605271"/>
    <w:rsid w:val="00605318"/>
    <w:rsid w:val="0060534D"/>
    <w:rsid w:val="0060553D"/>
    <w:rsid w:val="00605753"/>
    <w:rsid w:val="0060583A"/>
    <w:rsid w:val="00605BB1"/>
    <w:rsid w:val="00605C28"/>
    <w:rsid w:val="00605C45"/>
    <w:rsid w:val="00605FBA"/>
    <w:rsid w:val="00606221"/>
    <w:rsid w:val="00607120"/>
    <w:rsid w:val="00607210"/>
    <w:rsid w:val="00607434"/>
    <w:rsid w:val="00607792"/>
    <w:rsid w:val="00607BFD"/>
    <w:rsid w:val="00607C0A"/>
    <w:rsid w:val="00610216"/>
    <w:rsid w:val="006105FF"/>
    <w:rsid w:val="00610DB5"/>
    <w:rsid w:val="00611091"/>
    <w:rsid w:val="0061132D"/>
    <w:rsid w:val="0061155E"/>
    <w:rsid w:val="006117B3"/>
    <w:rsid w:val="0061183A"/>
    <w:rsid w:val="00611A41"/>
    <w:rsid w:val="00611C70"/>
    <w:rsid w:val="00611F76"/>
    <w:rsid w:val="00612052"/>
    <w:rsid w:val="00612792"/>
    <w:rsid w:val="006128EB"/>
    <w:rsid w:val="00612B4E"/>
    <w:rsid w:val="00612C58"/>
    <w:rsid w:val="00612D20"/>
    <w:rsid w:val="0061314E"/>
    <w:rsid w:val="006134E2"/>
    <w:rsid w:val="00613DF4"/>
    <w:rsid w:val="00613EE6"/>
    <w:rsid w:val="00613FF9"/>
    <w:rsid w:val="006141EC"/>
    <w:rsid w:val="00614326"/>
    <w:rsid w:val="00614521"/>
    <w:rsid w:val="00614AC2"/>
    <w:rsid w:val="00614B40"/>
    <w:rsid w:val="00614DCB"/>
    <w:rsid w:val="00614E7A"/>
    <w:rsid w:val="00614F33"/>
    <w:rsid w:val="00615005"/>
    <w:rsid w:val="00615378"/>
    <w:rsid w:val="00615666"/>
    <w:rsid w:val="0061569B"/>
    <w:rsid w:val="006158C1"/>
    <w:rsid w:val="006159E9"/>
    <w:rsid w:val="00615CCD"/>
    <w:rsid w:val="00615D69"/>
    <w:rsid w:val="006168B4"/>
    <w:rsid w:val="00616974"/>
    <w:rsid w:val="006170B8"/>
    <w:rsid w:val="00617F09"/>
    <w:rsid w:val="006201CF"/>
    <w:rsid w:val="00620297"/>
    <w:rsid w:val="00620F96"/>
    <w:rsid w:val="0062152F"/>
    <w:rsid w:val="00621911"/>
    <w:rsid w:val="006219F4"/>
    <w:rsid w:val="00622180"/>
    <w:rsid w:val="006225F5"/>
    <w:rsid w:val="006226DC"/>
    <w:rsid w:val="00622C96"/>
    <w:rsid w:val="00623283"/>
    <w:rsid w:val="006235E5"/>
    <w:rsid w:val="006235F4"/>
    <w:rsid w:val="00623602"/>
    <w:rsid w:val="00623743"/>
    <w:rsid w:val="00623966"/>
    <w:rsid w:val="00624353"/>
    <w:rsid w:val="00624F0C"/>
    <w:rsid w:val="00624FF4"/>
    <w:rsid w:val="006259DD"/>
    <w:rsid w:val="006259FA"/>
    <w:rsid w:val="00625AC0"/>
    <w:rsid w:val="00625D27"/>
    <w:rsid w:val="006263BF"/>
    <w:rsid w:val="00626513"/>
    <w:rsid w:val="00626C54"/>
    <w:rsid w:val="00626CCF"/>
    <w:rsid w:val="00626DB7"/>
    <w:rsid w:val="006272C6"/>
    <w:rsid w:val="006275E5"/>
    <w:rsid w:val="00627D71"/>
    <w:rsid w:val="00630068"/>
    <w:rsid w:val="00630813"/>
    <w:rsid w:val="00630CFD"/>
    <w:rsid w:val="00630DDC"/>
    <w:rsid w:val="0063101B"/>
    <w:rsid w:val="0063144D"/>
    <w:rsid w:val="00631647"/>
    <w:rsid w:val="00631AE8"/>
    <w:rsid w:val="00632398"/>
    <w:rsid w:val="006329ED"/>
    <w:rsid w:val="00632B38"/>
    <w:rsid w:val="00632EA0"/>
    <w:rsid w:val="00632F01"/>
    <w:rsid w:val="00633124"/>
    <w:rsid w:val="006334B6"/>
    <w:rsid w:val="006338E6"/>
    <w:rsid w:val="00633E3D"/>
    <w:rsid w:val="00633F50"/>
    <w:rsid w:val="00633FF4"/>
    <w:rsid w:val="00634144"/>
    <w:rsid w:val="006348FD"/>
    <w:rsid w:val="00635F0B"/>
    <w:rsid w:val="00635F73"/>
    <w:rsid w:val="0063602F"/>
    <w:rsid w:val="0063606E"/>
    <w:rsid w:val="00636DC6"/>
    <w:rsid w:val="006370AD"/>
    <w:rsid w:val="006378CE"/>
    <w:rsid w:val="006378FB"/>
    <w:rsid w:val="00637DEF"/>
    <w:rsid w:val="006405E3"/>
    <w:rsid w:val="006408A9"/>
    <w:rsid w:val="006410C8"/>
    <w:rsid w:val="006411CD"/>
    <w:rsid w:val="006414EF"/>
    <w:rsid w:val="006415A7"/>
    <w:rsid w:val="0064178B"/>
    <w:rsid w:val="00642595"/>
    <w:rsid w:val="00642834"/>
    <w:rsid w:val="00642C06"/>
    <w:rsid w:val="00642D98"/>
    <w:rsid w:val="00643840"/>
    <w:rsid w:val="00643C85"/>
    <w:rsid w:val="00644055"/>
    <w:rsid w:val="00644587"/>
    <w:rsid w:val="00644AD5"/>
    <w:rsid w:val="00644C4C"/>
    <w:rsid w:val="00644E3B"/>
    <w:rsid w:val="00644F89"/>
    <w:rsid w:val="00645346"/>
    <w:rsid w:val="006455FD"/>
    <w:rsid w:val="00645991"/>
    <w:rsid w:val="00645AD9"/>
    <w:rsid w:val="00645D51"/>
    <w:rsid w:val="00645E18"/>
    <w:rsid w:val="00646324"/>
    <w:rsid w:val="0064644D"/>
    <w:rsid w:val="006465AE"/>
    <w:rsid w:val="00646C44"/>
    <w:rsid w:val="00646D4C"/>
    <w:rsid w:val="006473B5"/>
    <w:rsid w:val="00647573"/>
    <w:rsid w:val="00647EB0"/>
    <w:rsid w:val="00647FC0"/>
    <w:rsid w:val="00650042"/>
    <w:rsid w:val="00650316"/>
    <w:rsid w:val="00650486"/>
    <w:rsid w:val="00650756"/>
    <w:rsid w:val="006507F1"/>
    <w:rsid w:val="00650954"/>
    <w:rsid w:val="00651047"/>
    <w:rsid w:val="006513E5"/>
    <w:rsid w:val="0065190D"/>
    <w:rsid w:val="00651E26"/>
    <w:rsid w:val="00652483"/>
    <w:rsid w:val="00652CC5"/>
    <w:rsid w:val="00652D56"/>
    <w:rsid w:val="006530D1"/>
    <w:rsid w:val="00653308"/>
    <w:rsid w:val="0065377C"/>
    <w:rsid w:val="006537A0"/>
    <w:rsid w:val="0065385F"/>
    <w:rsid w:val="006539CC"/>
    <w:rsid w:val="00653BA1"/>
    <w:rsid w:val="00653F9E"/>
    <w:rsid w:val="006541B7"/>
    <w:rsid w:val="0065470B"/>
    <w:rsid w:val="006547F8"/>
    <w:rsid w:val="00654A30"/>
    <w:rsid w:val="00654ACF"/>
    <w:rsid w:val="00654C6F"/>
    <w:rsid w:val="00654C94"/>
    <w:rsid w:val="00654D9C"/>
    <w:rsid w:val="00654E4E"/>
    <w:rsid w:val="00655221"/>
    <w:rsid w:val="00655237"/>
    <w:rsid w:val="006553BE"/>
    <w:rsid w:val="006557DB"/>
    <w:rsid w:val="00655B1F"/>
    <w:rsid w:val="00655D16"/>
    <w:rsid w:val="00655ED5"/>
    <w:rsid w:val="006560ED"/>
    <w:rsid w:val="006561B8"/>
    <w:rsid w:val="0065657E"/>
    <w:rsid w:val="0065701B"/>
    <w:rsid w:val="0065769D"/>
    <w:rsid w:val="00657705"/>
    <w:rsid w:val="006577F3"/>
    <w:rsid w:val="006600D2"/>
    <w:rsid w:val="00660421"/>
    <w:rsid w:val="00660733"/>
    <w:rsid w:val="00660777"/>
    <w:rsid w:val="00660922"/>
    <w:rsid w:val="006609B3"/>
    <w:rsid w:val="00660CE5"/>
    <w:rsid w:val="00661299"/>
    <w:rsid w:val="006614A3"/>
    <w:rsid w:val="00661703"/>
    <w:rsid w:val="00661BEF"/>
    <w:rsid w:val="00661E0F"/>
    <w:rsid w:val="00662021"/>
    <w:rsid w:val="006621ED"/>
    <w:rsid w:val="00662869"/>
    <w:rsid w:val="00662969"/>
    <w:rsid w:val="00662B9F"/>
    <w:rsid w:val="00662BA7"/>
    <w:rsid w:val="00662C36"/>
    <w:rsid w:val="006631D4"/>
    <w:rsid w:val="00663A11"/>
    <w:rsid w:val="00663C84"/>
    <w:rsid w:val="00663F5B"/>
    <w:rsid w:val="00664285"/>
    <w:rsid w:val="0066452F"/>
    <w:rsid w:val="00665195"/>
    <w:rsid w:val="006651CE"/>
    <w:rsid w:val="0066537E"/>
    <w:rsid w:val="00665436"/>
    <w:rsid w:val="00665494"/>
    <w:rsid w:val="00665CB6"/>
    <w:rsid w:val="00665FAF"/>
    <w:rsid w:val="00666066"/>
    <w:rsid w:val="006660ED"/>
    <w:rsid w:val="00666211"/>
    <w:rsid w:val="006663F5"/>
    <w:rsid w:val="0066640F"/>
    <w:rsid w:val="00666583"/>
    <w:rsid w:val="0066679F"/>
    <w:rsid w:val="00666AD4"/>
    <w:rsid w:val="00666B5D"/>
    <w:rsid w:val="00666BAF"/>
    <w:rsid w:val="00666EB4"/>
    <w:rsid w:val="00667083"/>
    <w:rsid w:val="00667101"/>
    <w:rsid w:val="00667213"/>
    <w:rsid w:val="006672B5"/>
    <w:rsid w:val="006672E1"/>
    <w:rsid w:val="006674DB"/>
    <w:rsid w:val="00667769"/>
    <w:rsid w:val="00667822"/>
    <w:rsid w:val="00667AD1"/>
    <w:rsid w:val="00667F0F"/>
    <w:rsid w:val="00670508"/>
    <w:rsid w:val="00670BD3"/>
    <w:rsid w:val="00671060"/>
    <w:rsid w:val="006715CE"/>
    <w:rsid w:val="006717EE"/>
    <w:rsid w:val="0067250E"/>
    <w:rsid w:val="0067255F"/>
    <w:rsid w:val="0067266A"/>
    <w:rsid w:val="00672681"/>
    <w:rsid w:val="006726A8"/>
    <w:rsid w:val="006726D2"/>
    <w:rsid w:val="006728BF"/>
    <w:rsid w:val="006734B1"/>
    <w:rsid w:val="00673533"/>
    <w:rsid w:val="006736DB"/>
    <w:rsid w:val="006739CF"/>
    <w:rsid w:val="00673A63"/>
    <w:rsid w:val="00673B17"/>
    <w:rsid w:val="00673E2E"/>
    <w:rsid w:val="006741E6"/>
    <w:rsid w:val="006745BD"/>
    <w:rsid w:val="00674654"/>
    <w:rsid w:val="00674924"/>
    <w:rsid w:val="00674F77"/>
    <w:rsid w:val="00675139"/>
    <w:rsid w:val="00675ABF"/>
    <w:rsid w:val="006763D1"/>
    <w:rsid w:val="006766ED"/>
    <w:rsid w:val="006775B7"/>
    <w:rsid w:val="00677698"/>
    <w:rsid w:val="00677AA3"/>
    <w:rsid w:val="00677CF5"/>
    <w:rsid w:val="006803EA"/>
    <w:rsid w:val="0068050A"/>
    <w:rsid w:val="00680E3B"/>
    <w:rsid w:val="00681134"/>
    <w:rsid w:val="006812B5"/>
    <w:rsid w:val="006818A3"/>
    <w:rsid w:val="00681B20"/>
    <w:rsid w:val="00681E9D"/>
    <w:rsid w:val="00682941"/>
    <w:rsid w:val="006832F2"/>
    <w:rsid w:val="006833F8"/>
    <w:rsid w:val="006835AC"/>
    <w:rsid w:val="006835B0"/>
    <w:rsid w:val="0068374C"/>
    <w:rsid w:val="00683811"/>
    <w:rsid w:val="00683844"/>
    <w:rsid w:val="00683D3A"/>
    <w:rsid w:val="00683DDD"/>
    <w:rsid w:val="00684127"/>
    <w:rsid w:val="00684173"/>
    <w:rsid w:val="0068437B"/>
    <w:rsid w:val="00684424"/>
    <w:rsid w:val="00684551"/>
    <w:rsid w:val="00684833"/>
    <w:rsid w:val="0068484F"/>
    <w:rsid w:val="0068508C"/>
    <w:rsid w:val="00685595"/>
    <w:rsid w:val="0068559B"/>
    <w:rsid w:val="00685C9D"/>
    <w:rsid w:val="00686457"/>
    <w:rsid w:val="0068671B"/>
    <w:rsid w:val="00686984"/>
    <w:rsid w:val="00687007"/>
    <w:rsid w:val="006873C4"/>
    <w:rsid w:val="006877CE"/>
    <w:rsid w:val="00687BFC"/>
    <w:rsid w:val="00687D75"/>
    <w:rsid w:val="00687E80"/>
    <w:rsid w:val="00687F59"/>
    <w:rsid w:val="006901C6"/>
    <w:rsid w:val="0069023C"/>
    <w:rsid w:val="006905F2"/>
    <w:rsid w:val="00690B76"/>
    <w:rsid w:val="00690D44"/>
    <w:rsid w:val="0069121F"/>
    <w:rsid w:val="006915A6"/>
    <w:rsid w:val="006921F2"/>
    <w:rsid w:val="0069241B"/>
    <w:rsid w:val="00692C27"/>
    <w:rsid w:val="00693043"/>
    <w:rsid w:val="0069321D"/>
    <w:rsid w:val="0069325C"/>
    <w:rsid w:val="00693407"/>
    <w:rsid w:val="0069360B"/>
    <w:rsid w:val="00693AE9"/>
    <w:rsid w:val="00694028"/>
    <w:rsid w:val="0069423A"/>
    <w:rsid w:val="0069470C"/>
    <w:rsid w:val="00694830"/>
    <w:rsid w:val="006949E6"/>
    <w:rsid w:val="00694E24"/>
    <w:rsid w:val="00694E76"/>
    <w:rsid w:val="006950C7"/>
    <w:rsid w:val="0069512A"/>
    <w:rsid w:val="006955C3"/>
    <w:rsid w:val="00695774"/>
    <w:rsid w:val="00695AC3"/>
    <w:rsid w:val="00696072"/>
    <w:rsid w:val="00696223"/>
    <w:rsid w:val="00696C49"/>
    <w:rsid w:val="006970CD"/>
    <w:rsid w:val="0069714B"/>
    <w:rsid w:val="00697404"/>
    <w:rsid w:val="00697957"/>
    <w:rsid w:val="00697C63"/>
    <w:rsid w:val="00697DC1"/>
    <w:rsid w:val="00697E8F"/>
    <w:rsid w:val="00697F7E"/>
    <w:rsid w:val="006A0388"/>
    <w:rsid w:val="006A1142"/>
    <w:rsid w:val="006A11A5"/>
    <w:rsid w:val="006A132A"/>
    <w:rsid w:val="006A1469"/>
    <w:rsid w:val="006A160B"/>
    <w:rsid w:val="006A164D"/>
    <w:rsid w:val="006A16AC"/>
    <w:rsid w:val="006A17E9"/>
    <w:rsid w:val="006A1AD6"/>
    <w:rsid w:val="006A1BED"/>
    <w:rsid w:val="006A2180"/>
    <w:rsid w:val="006A21A6"/>
    <w:rsid w:val="006A220B"/>
    <w:rsid w:val="006A224A"/>
    <w:rsid w:val="006A2425"/>
    <w:rsid w:val="006A29B1"/>
    <w:rsid w:val="006A2A0C"/>
    <w:rsid w:val="006A2AB2"/>
    <w:rsid w:val="006A3A38"/>
    <w:rsid w:val="006A3AE5"/>
    <w:rsid w:val="006A3B15"/>
    <w:rsid w:val="006A3DA9"/>
    <w:rsid w:val="006A41CD"/>
    <w:rsid w:val="006A44D6"/>
    <w:rsid w:val="006A4752"/>
    <w:rsid w:val="006A4F5E"/>
    <w:rsid w:val="006A4F72"/>
    <w:rsid w:val="006A5A9E"/>
    <w:rsid w:val="006A5C4A"/>
    <w:rsid w:val="006A64AB"/>
    <w:rsid w:val="006A6FA8"/>
    <w:rsid w:val="006A76D1"/>
    <w:rsid w:val="006A79DB"/>
    <w:rsid w:val="006A7A66"/>
    <w:rsid w:val="006A7BB2"/>
    <w:rsid w:val="006A7D5C"/>
    <w:rsid w:val="006A7D9A"/>
    <w:rsid w:val="006A7F1A"/>
    <w:rsid w:val="006A7FBE"/>
    <w:rsid w:val="006B03AA"/>
    <w:rsid w:val="006B059E"/>
    <w:rsid w:val="006B06F9"/>
    <w:rsid w:val="006B0B4B"/>
    <w:rsid w:val="006B1EB4"/>
    <w:rsid w:val="006B223A"/>
    <w:rsid w:val="006B2467"/>
    <w:rsid w:val="006B2487"/>
    <w:rsid w:val="006B2534"/>
    <w:rsid w:val="006B276D"/>
    <w:rsid w:val="006B2C6B"/>
    <w:rsid w:val="006B2F27"/>
    <w:rsid w:val="006B3011"/>
    <w:rsid w:val="006B3884"/>
    <w:rsid w:val="006B3EAB"/>
    <w:rsid w:val="006B3EB9"/>
    <w:rsid w:val="006B41A7"/>
    <w:rsid w:val="006B46F0"/>
    <w:rsid w:val="006B46F5"/>
    <w:rsid w:val="006B4911"/>
    <w:rsid w:val="006B4DB3"/>
    <w:rsid w:val="006B51EA"/>
    <w:rsid w:val="006B5912"/>
    <w:rsid w:val="006B5ADA"/>
    <w:rsid w:val="006B5B44"/>
    <w:rsid w:val="006B5C5C"/>
    <w:rsid w:val="006B5D17"/>
    <w:rsid w:val="006B5F54"/>
    <w:rsid w:val="006B6755"/>
    <w:rsid w:val="006B79ED"/>
    <w:rsid w:val="006B7AAD"/>
    <w:rsid w:val="006C02D0"/>
    <w:rsid w:val="006C0641"/>
    <w:rsid w:val="006C07CE"/>
    <w:rsid w:val="006C0B10"/>
    <w:rsid w:val="006C0D19"/>
    <w:rsid w:val="006C0F2B"/>
    <w:rsid w:val="006C0F72"/>
    <w:rsid w:val="006C1199"/>
    <w:rsid w:val="006C173D"/>
    <w:rsid w:val="006C196A"/>
    <w:rsid w:val="006C19D7"/>
    <w:rsid w:val="006C1A21"/>
    <w:rsid w:val="006C1B9F"/>
    <w:rsid w:val="006C2560"/>
    <w:rsid w:val="006C274B"/>
    <w:rsid w:val="006C3053"/>
    <w:rsid w:val="006C30BE"/>
    <w:rsid w:val="006C30FD"/>
    <w:rsid w:val="006C3169"/>
    <w:rsid w:val="006C33B2"/>
    <w:rsid w:val="006C37B8"/>
    <w:rsid w:val="006C39FE"/>
    <w:rsid w:val="006C3B45"/>
    <w:rsid w:val="006C3DDA"/>
    <w:rsid w:val="006C4071"/>
    <w:rsid w:val="006C4103"/>
    <w:rsid w:val="006C4214"/>
    <w:rsid w:val="006C46AE"/>
    <w:rsid w:val="006C5138"/>
    <w:rsid w:val="006C5251"/>
    <w:rsid w:val="006C533E"/>
    <w:rsid w:val="006C5440"/>
    <w:rsid w:val="006C580B"/>
    <w:rsid w:val="006C5911"/>
    <w:rsid w:val="006C5BB1"/>
    <w:rsid w:val="006C5BC1"/>
    <w:rsid w:val="006C5CDE"/>
    <w:rsid w:val="006C5F34"/>
    <w:rsid w:val="006C5FA0"/>
    <w:rsid w:val="006C60FE"/>
    <w:rsid w:val="006C612A"/>
    <w:rsid w:val="006C625E"/>
    <w:rsid w:val="006C628B"/>
    <w:rsid w:val="006C6423"/>
    <w:rsid w:val="006C684E"/>
    <w:rsid w:val="006C6A1A"/>
    <w:rsid w:val="006C6FA3"/>
    <w:rsid w:val="006C7011"/>
    <w:rsid w:val="006C707C"/>
    <w:rsid w:val="006C71DE"/>
    <w:rsid w:val="006C775D"/>
    <w:rsid w:val="006C7A03"/>
    <w:rsid w:val="006D0133"/>
    <w:rsid w:val="006D0A6C"/>
    <w:rsid w:val="006D0BFC"/>
    <w:rsid w:val="006D0F54"/>
    <w:rsid w:val="006D13C6"/>
    <w:rsid w:val="006D150F"/>
    <w:rsid w:val="006D1EAD"/>
    <w:rsid w:val="006D2120"/>
    <w:rsid w:val="006D2177"/>
    <w:rsid w:val="006D220B"/>
    <w:rsid w:val="006D229E"/>
    <w:rsid w:val="006D24C1"/>
    <w:rsid w:val="006D263D"/>
    <w:rsid w:val="006D29B0"/>
    <w:rsid w:val="006D2D17"/>
    <w:rsid w:val="006D306B"/>
    <w:rsid w:val="006D3104"/>
    <w:rsid w:val="006D3116"/>
    <w:rsid w:val="006D31D6"/>
    <w:rsid w:val="006D3326"/>
    <w:rsid w:val="006D342E"/>
    <w:rsid w:val="006D35CA"/>
    <w:rsid w:val="006D3C9B"/>
    <w:rsid w:val="006D42E2"/>
    <w:rsid w:val="006D456D"/>
    <w:rsid w:val="006D486A"/>
    <w:rsid w:val="006D4D43"/>
    <w:rsid w:val="006D4D96"/>
    <w:rsid w:val="006D501F"/>
    <w:rsid w:val="006D53FF"/>
    <w:rsid w:val="006D56F6"/>
    <w:rsid w:val="006D5849"/>
    <w:rsid w:val="006D5FE1"/>
    <w:rsid w:val="006D60E8"/>
    <w:rsid w:val="006D6287"/>
    <w:rsid w:val="006D6358"/>
    <w:rsid w:val="006D700F"/>
    <w:rsid w:val="006D71BC"/>
    <w:rsid w:val="006D78C1"/>
    <w:rsid w:val="006D7931"/>
    <w:rsid w:val="006D79BD"/>
    <w:rsid w:val="006E0140"/>
    <w:rsid w:val="006E0235"/>
    <w:rsid w:val="006E029C"/>
    <w:rsid w:val="006E042D"/>
    <w:rsid w:val="006E0CD9"/>
    <w:rsid w:val="006E2125"/>
    <w:rsid w:val="006E215A"/>
    <w:rsid w:val="006E23BB"/>
    <w:rsid w:val="006E28CF"/>
    <w:rsid w:val="006E310C"/>
    <w:rsid w:val="006E318F"/>
    <w:rsid w:val="006E31C1"/>
    <w:rsid w:val="006E3258"/>
    <w:rsid w:val="006E3395"/>
    <w:rsid w:val="006E381C"/>
    <w:rsid w:val="006E381D"/>
    <w:rsid w:val="006E3E9E"/>
    <w:rsid w:val="006E3EF0"/>
    <w:rsid w:val="006E3FF1"/>
    <w:rsid w:val="006E425F"/>
    <w:rsid w:val="006E43DC"/>
    <w:rsid w:val="006E4490"/>
    <w:rsid w:val="006E47FD"/>
    <w:rsid w:val="006E485E"/>
    <w:rsid w:val="006E4E4A"/>
    <w:rsid w:val="006E586A"/>
    <w:rsid w:val="006E5E38"/>
    <w:rsid w:val="006E6035"/>
    <w:rsid w:val="006E68AF"/>
    <w:rsid w:val="006E699F"/>
    <w:rsid w:val="006E6CDF"/>
    <w:rsid w:val="006E70EC"/>
    <w:rsid w:val="006E721A"/>
    <w:rsid w:val="006E728C"/>
    <w:rsid w:val="006E7726"/>
    <w:rsid w:val="006E7977"/>
    <w:rsid w:val="006E7E8A"/>
    <w:rsid w:val="006F020E"/>
    <w:rsid w:val="006F0578"/>
    <w:rsid w:val="006F0683"/>
    <w:rsid w:val="006F0B75"/>
    <w:rsid w:val="006F0E06"/>
    <w:rsid w:val="006F123E"/>
    <w:rsid w:val="006F14AE"/>
    <w:rsid w:val="006F16D9"/>
    <w:rsid w:val="006F1BE1"/>
    <w:rsid w:val="006F2038"/>
    <w:rsid w:val="006F20C1"/>
    <w:rsid w:val="006F20CB"/>
    <w:rsid w:val="006F2205"/>
    <w:rsid w:val="006F240C"/>
    <w:rsid w:val="006F255C"/>
    <w:rsid w:val="006F2679"/>
    <w:rsid w:val="006F371C"/>
    <w:rsid w:val="006F37F5"/>
    <w:rsid w:val="006F39DD"/>
    <w:rsid w:val="006F3D6A"/>
    <w:rsid w:val="006F3D87"/>
    <w:rsid w:val="006F4194"/>
    <w:rsid w:val="006F42DA"/>
    <w:rsid w:val="006F43DD"/>
    <w:rsid w:val="006F4959"/>
    <w:rsid w:val="006F4974"/>
    <w:rsid w:val="006F4EF4"/>
    <w:rsid w:val="006F5267"/>
    <w:rsid w:val="006F52F0"/>
    <w:rsid w:val="006F5402"/>
    <w:rsid w:val="006F56DA"/>
    <w:rsid w:val="006F56EB"/>
    <w:rsid w:val="006F5A4E"/>
    <w:rsid w:val="006F6358"/>
    <w:rsid w:val="006F641C"/>
    <w:rsid w:val="006F6462"/>
    <w:rsid w:val="006F65DC"/>
    <w:rsid w:val="006F7021"/>
    <w:rsid w:val="006F758D"/>
    <w:rsid w:val="006F7A00"/>
    <w:rsid w:val="006F7B0E"/>
    <w:rsid w:val="00700243"/>
    <w:rsid w:val="00700B29"/>
    <w:rsid w:val="00700B8A"/>
    <w:rsid w:val="00700C97"/>
    <w:rsid w:val="00700E4E"/>
    <w:rsid w:val="00701026"/>
    <w:rsid w:val="007011A5"/>
    <w:rsid w:val="00701964"/>
    <w:rsid w:val="00701B56"/>
    <w:rsid w:val="00701C5D"/>
    <w:rsid w:val="00702207"/>
    <w:rsid w:val="007022E8"/>
    <w:rsid w:val="00702E68"/>
    <w:rsid w:val="007031AC"/>
    <w:rsid w:val="007032F7"/>
    <w:rsid w:val="007038CE"/>
    <w:rsid w:val="00703A5B"/>
    <w:rsid w:val="00704135"/>
    <w:rsid w:val="00704350"/>
    <w:rsid w:val="0070488C"/>
    <w:rsid w:val="00704C2E"/>
    <w:rsid w:val="00704C9E"/>
    <w:rsid w:val="00705193"/>
    <w:rsid w:val="007051A1"/>
    <w:rsid w:val="007055DD"/>
    <w:rsid w:val="00705FCD"/>
    <w:rsid w:val="0070604F"/>
    <w:rsid w:val="007060F1"/>
    <w:rsid w:val="00706A57"/>
    <w:rsid w:val="00706AD9"/>
    <w:rsid w:val="00706AE8"/>
    <w:rsid w:val="0070710F"/>
    <w:rsid w:val="00707542"/>
    <w:rsid w:val="00707A7D"/>
    <w:rsid w:val="00707A86"/>
    <w:rsid w:val="00707B87"/>
    <w:rsid w:val="00707CF8"/>
    <w:rsid w:val="00707DFD"/>
    <w:rsid w:val="00707F6A"/>
    <w:rsid w:val="007100E3"/>
    <w:rsid w:val="0071056E"/>
    <w:rsid w:val="00710817"/>
    <w:rsid w:val="00710EC0"/>
    <w:rsid w:val="0071133C"/>
    <w:rsid w:val="00711438"/>
    <w:rsid w:val="0071164C"/>
    <w:rsid w:val="007116C1"/>
    <w:rsid w:val="00711707"/>
    <w:rsid w:val="00711A2D"/>
    <w:rsid w:val="00711D53"/>
    <w:rsid w:val="00712EE5"/>
    <w:rsid w:val="00713709"/>
    <w:rsid w:val="007139AF"/>
    <w:rsid w:val="00713BF6"/>
    <w:rsid w:val="007141AD"/>
    <w:rsid w:val="00714299"/>
    <w:rsid w:val="00714BD2"/>
    <w:rsid w:val="00714CE6"/>
    <w:rsid w:val="00714D65"/>
    <w:rsid w:val="00714F00"/>
    <w:rsid w:val="0071500F"/>
    <w:rsid w:val="007156AC"/>
    <w:rsid w:val="00715D96"/>
    <w:rsid w:val="00715DFE"/>
    <w:rsid w:val="00716003"/>
    <w:rsid w:val="00716074"/>
    <w:rsid w:val="00716541"/>
    <w:rsid w:val="007167CF"/>
    <w:rsid w:val="00716879"/>
    <w:rsid w:val="00716935"/>
    <w:rsid w:val="00716BD6"/>
    <w:rsid w:val="00716E80"/>
    <w:rsid w:val="00716F14"/>
    <w:rsid w:val="00716F5F"/>
    <w:rsid w:val="00717024"/>
    <w:rsid w:val="00717519"/>
    <w:rsid w:val="007177AC"/>
    <w:rsid w:val="00717F09"/>
    <w:rsid w:val="007204BC"/>
    <w:rsid w:val="0072069F"/>
    <w:rsid w:val="007208BD"/>
    <w:rsid w:val="00720A0E"/>
    <w:rsid w:val="00720F51"/>
    <w:rsid w:val="0072100E"/>
    <w:rsid w:val="007210AA"/>
    <w:rsid w:val="007210F8"/>
    <w:rsid w:val="007215CD"/>
    <w:rsid w:val="007216E9"/>
    <w:rsid w:val="007217FD"/>
    <w:rsid w:val="00721858"/>
    <w:rsid w:val="007225F5"/>
    <w:rsid w:val="007227EF"/>
    <w:rsid w:val="00722B19"/>
    <w:rsid w:val="00722DF7"/>
    <w:rsid w:val="00723751"/>
    <w:rsid w:val="00723F00"/>
    <w:rsid w:val="007242C6"/>
    <w:rsid w:val="00724562"/>
    <w:rsid w:val="00724851"/>
    <w:rsid w:val="00724C8C"/>
    <w:rsid w:val="0072506C"/>
    <w:rsid w:val="00725136"/>
    <w:rsid w:val="0072518A"/>
    <w:rsid w:val="00725FFA"/>
    <w:rsid w:val="0072607F"/>
    <w:rsid w:val="00726E14"/>
    <w:rsid w:val="0072747D"/>
    <w:rsid w:val="007276C1"/>
    <w:rsid w:val="00727988"/>
    <w:rsid w:val="00727AAA"/>
    <w:rsid w:val="00730028"/>
    <w:rsid w:val="007301EB"/>
    <w:rsid w:val="007303E8"/>
    <w:rsid w:val="00730537"/>
    <w:rsid w:val="0073083F"/>
    <w:rsid w:val="00730D52"/>
    <w:rsid w:val="00731EC1"/>
    <w:rsid w:val="00731F9F"/>
    <w:rsid w:val="0073215B"/>
    <w:rsid w:val="00732489"/>
    <w:rsid w:val="0073266D"/>
    <w:rsid w:val="00732782"/>
    <w:rsid w:val="00732F3F"/>
    <w:rsid w:val="00732F76"/>
    <w:rsid w:val="00733046"/>
    <w:rsid w:val="0073325E"/>
    <w:rsid w:val="00733B91"/>
    <w:rsid w:val="00733D89"/>
    <w:rsid w:val="00733E57"/>
    <w:rsid w:val="00733EB8"/>
    <w:rsid w:val="007344B9"/>
    <w:rsid w:val="007344CE"/>
    <w:rsid w:val="007345CE"/>
    <w:rsid w:val="007355F1"/>
    <w:rsid w:val="00735623"/>
    <w:rsid w:val="00735CD4"/>
    <w:rsid w:val="007360B5"/>
    <w:rsid w:val="007361D6"/>
    <w:rsid w:val="00736C86"/>
    <w:rsid w:val="00736ED3"/>
    <w:rsid w:val="00736FB2"/>
    <w:rsid w:val="00737057"/>
    <w:rsid w:val="00737B89"/>
    <w:rsid w:val="00740511"/>
    <w:rsid w:val="0074074D"/>
    <w:rsid w:val="007407AA"/>
    <w:rsid w:val="0074088A"/>
    <w:rsid w:val="00740BF6"/>
    <w:rsid w:val="00740E15"/>
    <w:rsid w:val="007410E7"/>
    <w:rsid w:val="00741260"/>
    <w:rsid w:val="00741342"/>
    <w:rsid w:val="0074167B"/>
    <w:rsid w:val="00741A72"/>
    <w:rsid w:val="00741DD6"/>
    <w:rsid w:val="00742244"/>
    <w:rsid w:val="0074253B"/>
    <w:rsid w:val="00742639"/>
    <w:rsid w:val="0074297E"/>
    <w:rsid w:val="00742C34"/>
    <w:rsid w:val="0074381C"/>
    <w:rsid w:val="00743DBE"/>
    <w:rsid w:val="00743FAA"/>
    <w:rsid w:val="00744206"/>
    <w:rsid w:val="007442E7"/>
    <w:rsid w:val="007444AB"/>
    <w:rsid w:val="00744A40"/>
    <w:rsid w:val="007459B1"/>
    <w:rsid w:val="00745BCA"/>
    <w:rsid w:val="007463D0"/>
    <w:rsid w:val="00746708"/>
    <w:rsid w:val="007467A0"/>
    <w:rsid w:val="00747005"/>
    <w:rsid w:val="00747259"/>
    <w:rsid w:val="00747803"/>
    <w:rsid w:val="00747936"/>
    <w:rsid w:val="007500BA"/>
    <w:rsid w:val="0075022E"/>
    <w:rsid w:val="00750478"/>
    <w:rsid w:val="007505F4"/>
    <w:rsid w:val="00750741"/>
    <w:rsid w:val="00750912"/>
    <w:rsid w:val="00750BE2"/>
    <w:rsid w:val="00750C81"/>
    <w:rsid w:val="00750FEF"/>
    <w:rsid w:val="00751208"/>
    <w:rsid w:val="00751257"/>
    <w:rsid w:val="0075129A"/>
    <w:rsid w:val="00751386"/>
    <w:rsid w:val="00751A2A"/>
    <w:rsid w:val="00752545"/>
    <w:rsid w:val="00752C59"/>
    <w:rsid w:val="00752DED"/>
    <w:rsid w:val="00752EF3"/>
    <w:rsid w:val="00752F68"/>
    <w:rsid w:val="00753579"/>
    <w:rsid w:val="007538A3"/>
    <w:rsid w:val="00753D87"/>
    <w:rsid w:val="00753E15"/>
    <w:rsid w:val="00753F94"/>
    <w:rsid w:val="007543D3"/>
    <w:rsid w:val="007548D5"/>
    <w:rsid w:val="00754952"/>
    <w:rsid w:val="00754A3E"/>
    <w:rsid w:val="00754F69"/>
    <w:rsid w:val="00754FA7"/>
    <w:rsid w:val="00755086"/>
    <w:rsid w:val="007558E6"/>
    <w:rsid w:val="00755D94"/>
    <w:rsid w:val="00755E0E"/>
    <w:rsid w:val="00755FF0"/>
    <w:rsid w:val="007562B9"/>
    <w:rsid w:val="00756553"/>
    <w:rsid w:val="0075679F"/>
    <w:rsid w:val="007570EC"/>
    <w:rsid w:val="00757315"/>
    <w:rsid w:val="00757B24"/>
    <w:rsid w:val="00757DEC"/>
    <w:rsid w:val="00761182"/>
    <w:rsid w:val="007613EB"/>
    <w:rsid w:val="00761422"/>
    <w:rsid w:val="007614A4"/>
    <w:rsid w:val="00761736"/>
    <w:rsid w:val="0076174C"/>
    <w:rsid w:val="00761E2F"/>
    <w:rsid w:val="00761E65"/>
    <w:rsid w:val="00761F47"/>
    <w:rsid w:val="007621C3"/>
    <w:rsid w:val="0076236F"/>
    <w:rsid w:val="0076299E"/>
    <w:rsid w:val="00762B40"/>
    <w:rsid w:val="00762BDD"/>
    <w:rsid w:val="00762E71"/>
    <w:rsid w:val="00762E89"/>
    <w:rsid w:val="00763408"/>
    <w:rsid w:val="0076353F"/>
    <w:rsid w:val="0076378F"/>
    <w:rsid w:val="0076381D"/>
    <w:rsid w:val="00763847"/>
    <w:rsid w:val="00763AC4"/>
    <w:rsid w:val="00763C00"/>
    <w:rsid w:val="00763DBC"/>
    <w:rsid w:val="0076401D"/>
    <w:rsid w:val="00764283"/>
    <w:rsid w:val="007643A8"/>
    <w:rsid w:val="0076462E"/>
    <w:rsid w:val="007646EB"/>
    <w:rsid w:val="00764AC6"/>
    <w:rsid w:val="00764CCC"/>
    <w:rsid w:val="00764D9B"/>
    <w:rsid w:val="00764E28"/>
    <w:rsid w:val="007653E1"/>
    <w:rsid w:val="00765775"/>
    <w:rsid w:val="0076588B"/>
    <w:rsid w:val="00765D6C"/>
    <w:rsid w:val="007660A0"/>
    <w:rsid w:val="0076612A"/>
    <w:rsid w:val="00766C99"/>
    <w:rsid w:val="00766D98"/>
    <w:rsid w:val="00766DA7"/>
    <w:rsid w:val="00767435"/>
    <w:rsid w:val="00767AE7"/>
    <w:rsid w:val="00767F53"/>
    <w:rsid w:val="007700DD"/>
    <w:rsid w:val="00770312"/>
    <w:rsid w:val="00770538"/>
    <w:rsid w:val="00770A02"/>
    <w:rsid w:val="00770BF1"/>
    <w:rsid w:val="00770C12"/>
    <w:rsid w:val="007710DC"/>
    <w:rsid w:val="0077137B"/>
    <w:rsid w:val="00771913"/>
    <w:rsid w:val="00771BC5"/>
    <w:rsid w:val="00771D20"/>
    <w:rsid w:val="007721C3"/>
    <w:rsid w:val="007726F3"/>
    <w:rsid w:val="0077309D"/>
    <w:rsid w:val="00773237"/>
    <w:rsid w:val="00773326"/>
    <w:rsid w:val="00773799"/>
    <w:rsid w:val="0077459A"/>
    <w:rsid w:val="007745E0"/>
    <w:rsid w:val="007745EB"/>
    <w:rsid w:val="00774EF9"/>
    <w:rsid w:val="00775348"/>
    <w:rsid w:val="007755A4"/>
    <w:rsid w:val="00775D10"/>
    <w:rsid w:val="00775EF5"/>
    <w:rsid w:val="00776487"/>
    <w:rsid w:val="007768E4"/>
    <w:rsid w:val="00776994"/>
    <w:rsid w:val="007769EF"/>
    <w:rsid w:val="00776FF7"/>
    <w:rsid w:val="00777DA4"/>
    <w:rsid w:val="00777DE3"/>
    <w:rsid w:val="00777E69"/>
    <w:rsid w:val="007805C0"/>
    <w:rsid w:val="00780603"/>
    <w:rsid w:val="007812E2"/>
    <w:rsid w:val="0078175A"/>
    <w:rsid w:val="00781ED5"/>
    <w:rsid w:val="007821BB"/>
    <w:rsid w:val="007825B8"/>
    <w:rsid w:val="0078262D"/>
    <w:rsid w:val="00782670"/>
    <w:rsid w:val="0078292F"/>
    <w:rsid w:val="00782AE1"/>
    <w:rsid w:val="00782ED3"/>
    <w:rsid w:val="00783172"/>
    <w:rsid w:val="007834CB"/>
    <w:rsid w:val="00783651"/>
    <w:rsid w:val="00783860"/>
    <w:rsid w:val="007838FF"/>
    <w:rsid w:val="00783C8D"/>
    <w:rsid w:val="00783CC1"/>
    <w:rsid w:val="00783F8E"/>
    <w:rsid w:val="007845CE"/>
    <w:rsid w:val="007847F9"/>
    <w:rsid w:val="00784972"/>
    <w:rsid w:val="00784E35"/>
    <w:rsid w:val="00785065"/>
    <w:rsid w:val="00785151"/>
    <w:rsid w:val="00785358"/>
    <w:rsid w:val="00785663"/>
    <w:rsid w:val="0078572E"/>
    <w:rsid w:val="00785804"/>
    <w:rsid w:val="00785BF0"/>
    <w:rsid w:val="00785FD7"/>
    <w:rsid w:val="00786046"/>
    <w:rsid w:val="00786BCD"/>
    <w:rsid w:val="00786CF4"/>
    <w:rsid w:val="00786F59"/>
    <w:rsid w:val="007871C7"/>
    <w:rsid w:val="007873E5"/>
    <w:rsid w:val="0078747C"/>
    <w:rsid w:val="007874B6"/>
    <w:rsid w:val="00787557"/>
    <w:rsid w:val="0078772A"/>
    <w:rsid w:val="00787F4E"/>
    <w:rsid w:val="00790222"/>
    <w:rsid w:val="00790452"/>
    <w:rsid w:val="007906BD"/>
    <w:rsid w:val="00790975"/>
    <w:rsid w:val="00790987"/>
    <w:rsid w:val="00790CE4"/>
    <w:rsid w:val="00790D81"/>
    <w:rsid w:val="00790F71"/>
    <w:rsid w:val="0079110D"/>
    <w:rsid w:val="0079142F"/>
    <w:rsid w:val="0079159A"/>
    <w:rsid w:val="00791E2F"/>
    <w:rsid w:val="00791FD8"/>
    <w:rsid w:val="00792228"/>
    <w:rsid w:val="00792408"/>
    <w:rsid w:val="0079244C"/>
    <w:rsid w:val="00792854"/>
    <w:rsid w:val="00792916"/>
    <w:rsid w:val="007932F9"/>
    <w:rsid w:val="0079339B"/>
    <w:rsid w:val="007936E4"/>
    <w:rsid w:val="007938E0"/>
    <w:rsid w:val="00793EB1"/>
    <w:rsid w:val="00794045"/>
    <w:rsid w:val="007943E9"/>
    <w:rsid w:val="007945EC"/>
    <w:rsid w:val="00794966"/>
    <w:rsid w:val="00794AD7"/>
    <w:rsid w:val="00794BC4"/>
    <w:rsid w:val="00794BE9"/>
    <w:rsid w:val="00794CB3"/>
    <w:rsid w:val="00794E58"/>
    <w:rsid w:val="007951F4"/>
    <w:rsid w:val="0079530D"/>
    <w:rsid w:val="00795439"/>
    <w:rsid w:val="00795638"/>
    <w:rsid w:val="00795736"/>
    <w:rsid w:val="00795EE1"/>
    <w:rsid w:val="00795F66"/>
    <w:rsid w:val="00795F70"/>
    <w:rsid w:val="00796033"/>
    <w:rsid w:val="0079614F"/>
    <w:rsid w:val="007963D8"/>
    <w:rsid w:val="00796430"/>
    <w:rsid w:val="007966E7"/>
    <w:rsid w:val="007966FA"/>
    <w:rsid w:val="00796985"/>
    <w:rsid w:val="00796DC7"/>
    <w:rsid w:val="00796F15"/>
    <w:rsid w:val="007970EC"/>
    <w:rsid w:val="00797662"/>
    <w:rsid w:val="007978B3"/>
    <w:rsid w:val="00797939"/>
    <w:rsid w:val="00797A19"/>
    <w:rsid w:val="007A0079"/>
    <w:rsid w:val="007A108A"/>
    <w:rsid w:val="007A158A"/>
    <w:rsid w:val="007A1797"/>
    <w:rsid w:val="007A1B58"/>
    <w:rsid w:val="007A268F"/>
    <w:rsid w:val="007A2BE5"/>
    <w:rsid w:val="007A2D01"/>
    <w:rsid w:val="007A2FDB"/>
    <w:rsid w:val="007A3319"/>
    <w:rsid w:val="007A37EF"/>
    <w:rsid w:val="007A3A84"/>
    <w:rsid w:val="007A3E2A"/>
    <w:rsid w:val="007A3E58"/>
    <w:rsid w:val="007A3FE7"/>
    <w:rsid w:val="007A4548"/>
    <w:rsid w:val="007A45FC"/>
    <w:rsid w:val="007A4EB1"/>
    <w:rsid w:val="007A52E6"/>
    <w:rsid w:val="007A5513"/>
    <w:rsid w:val="007A5544"/>
    <w:rsid w:val="007A56F1"/>
    <w:rsid w:val="007A5870"/>
    <w:rsid w:val="007A5BF6"/>
    <w:rsid w:val="007A5C33"/>
    <w:rsid w:val="007A5DC9"/>
    <w:rsid w:val="007A6E46"/>
    <w:rsid w:val="007A7E1C"/>
    <w:rsid w:val="007B05AD"/>
    <w:rsid w:val="007B0A06"/>
    <w:rsid w:val="007B0D9E"/>
    <w:rsid w:val="007B0DF1"/>
    <w:rsid w:val="007B0F56"/>
    <w:rsid w:val="007B14AD"/>
    <w:rsid w:val="007B152E"/>
    <w:rsid w:val="007B1A25"/>
    <w:rsid w:val="007B1B79"/>
    <w:rsid w:val="007B1C16"/>
    <w:rsid w:val="007B2078"/>
    <w:rsid w:val="007B22FA"/>
    <w:rsid w:val="007B2E10"/>
    <w:rsid w:val="007B2F10"/>
    <w:rsid w:val="007B32DD"/>
    <w:rsid w:val="007B4367"/>
    <w:rsid w:val="007B444E"/>
    <w:rsid w:val="007B45E1"/>
    <w:rsid w:val="007B4963"/>
    <w:rsid w:val="007B4B55"/>
    <w:rsid w:val="007B4E34"/>
    <w:rsid w:val="007B514B"/>
    <w:rsid w:val="007B52B1"/>
    <w:rsid w:val="007B5A19"/>
    <w:rsid w:val="007B5A81"/>
    <w:rsid w:val="007B5B69"/>
    <w:rsid w:val="007B5DEE"/>
    <w:rsid w:val="007B5E7F"/>
    <w:rsid w:val="007B6426"/>
    <w:rsid w:val="007B67C7"/>
    <w:rsid w:val="007B6A56"/>
    <w:rsid w:val="007B6D8D"/>
    <w:rsid w:val="007B711C"/>
    <w:rsid w:val="007B7B01"/>
    <w:rsid w:val="007B7E82"/>
    <w:rsid w:val="007C020A"/>
    <w:rsid w:val="007C0BF1"/>
    <w:rsid w:val="007C0D75"/>
    <w:rsid w:val="007C0DE1"/>
    <w:rsid w:val="007C14D4"/>
    <w:rsid w:val="007C1779"/>
    <w:rsid w:val="007C179F"/>
    <w:rsid w:val="007C1986"/>
    <w:rsid w:val="007C1A9D"/>
    <w:rsid w:val="007C202C"/>
    <w:rsid w:val="007C22D1"/>
    <w:rsid w:val="007C27B9"/>
    <w:rsid w:val="007C2B9C"/>
    <w:rsid w:val="007C2DE0"/>
    <w:rsid w:val="007C2E5D"/>
    <w:rsid w:val="007C3298"/>
    <w:rsid w:val="007C3709"/>
    <w:rsid w:val="007C3F70"/>
    <w:rsid w:val="007C4759"/>
    <w:rsid w:val="007C491C"/>
    <w:rsid w:val="007C4C1C"/>
    <w:rsid w:val="007C4CD6"/>
    <w:rsid w:val="007C4FBF"/>
    <w:rsid w:val="007C544E"/>
    <w:rsid w:val="007C5850"/>
    <w:rsid w:val="007C597E"/>
    <w:rsid w:val="007C5F24"/>
    <w:rsid w:val="007C60B9"/>
    <w:rsid w:val="007C676A"/>
    <w:rsid w:val="007C6FD3"/>
    <w:rsid w:val="007C7042"/>
    <w:rsid w:val="007C7240"/>
    <w:rsid w:val="007C747D"/>
    <w:rsid w:val="007C779C"/>
    <w:rsid w:val="007C794C"/>
    <w:rsid w:val="007D0047"/>
    <w:rsid w:val="007D031E"/>
    <w:rsid w:val="007D07BF"/>
    <w:rsid w:val="007D0857"/>
    <w:rsid w:val="007D092E"/>
    <w:rsid w:val="007D0A84"/>
    <w:rsid w:val="007D0EF6"/>
    <w:rsid w:val="007D15E7"/>
    <w:rsid w:val="007D1A48"/>
    <w:rsid w:val="007D1B19"/>
    <w:rsid w:val="007D1EA6"/>
    <w:rsid w:val="007D2094"/>
    <w:rsid w:val="007D218F"/>
    <w:rsid w:val="007D2223"/>
    <w:rsid w:val="007D22AC"/>
    <w:rsid w:val="007D2598"/>
    <w:rsid w:val="007D2679"/>
    <w:rsid w:val="007D2727"/>
    <w:rsid w:val="007D2842"/>
    <w:rsid w:val="007D2A27"/>
    <w:rsid w:val="007D2DB7"/>
    <w:rsid w:val="007D2F9D"/>
    <w:rsid w:val="007D33B9"/>
    <w:rsid w:val="007D36C2"/>
    <w:rsid w:val="007D38B2"/>
    <w:rsid w:val="007D39A9"/>
    <w:rsid w:val="007D3AAF"/>
    <w:rsid w:val="007D3BA3"/>
    <w:rsid w:val="007D3D94"/>
    <w:rsid w:val="007D3EDB"/>
    <w:rsid w:val="007D4262"/>
    <w:rsid w:val="007D43D9"/>
    <w:rsid w:val="007D4647"/>
    <w:rsid w:val="007D47B7"/>
    <w:rsid w:val="007D4989"/>
    <w:rsid w:val="007D4D39"/>
    <w:rsid w:val="007D5008"/>
    <w:rsid w:val="007D5019"/>
    <w:rsid w:val="007D53B5"/>
    <w:rsid w:val="007D54FE"/>
    <w:rsid w:val="007D555C"/>
    <w:rsid w:val="007D5803"/>
    <w:rsid w:val="007D5B9D"/>
    <w:rsid w:val="007D5D84"/>
    <w:rsid w:val="007D614A"/>
    <w:rsid w:val="007D6445"/>
    <w:rsid w:val="007D6576"/>
    <w:rsid w:val="007D678C"/>
    <w:rsid w:val="007D6FAC"/>
    <w:rsid w:val="007D751E"/>
    <w:rsid w:val="007D7628"/>
    <w:rsid w:val="007D7863"/>
    <w:rsid w:val="007D7EA4"/>
    <w:rsid w:val="007E02BC"/>
    <w:rsid w:val="007E0963"/>
    <w:rsid w:val="007E0D83"/>
    <w:rsid w:val="007E0F0B"/>
    <w:rsid w:val="007E18CE"/>
    <w:rsid w:val="007E1935"/>
    <w:rsid w:val="007E20DD"/>
    <w:rsid w:val="007E257B"/>
    <w:rsid w:val="007E269B"/>
    <w:rsid w:val="007E282E"/>
    <w:rsid w:val="007E295F"/>
    <w:rsid w:val="007E2A35"/>
    <w:rsid w:val="007E2BF6"/>
    <w:rsid w:val="007E3029"/>
    <w:rsid w:val="007E3225"/>
    <w:rsid w:val="007E353C"/>
    <w:rsid w:val="007E3C7C"/>
    <w:rsid w:val="007E3DB4"/>
    <w:rsid w:val="007E4420"/>
    <w:rsid w:val="007E47E1"/>
    <w:rsid w:val="007E4928"/>
    <w:rsid w:val="007E4A6F"/>
    <w:rsid w:val="007E51E3"/>
    <w:rsid w:val="007E5268"/>
    <w:rsid w:val="007E561B"/>
    <w:rsid w:val="007E59D9"/>
    <w:rsid w:val="007E5CB0"/>
    <w:rsid w:val="007E5FAF"/>
    <w:rsid w:val="007E606E"/>
    <w:rsid w:val="007E62B4"/>
    <w:rsid w:val="007E648F"/>
    <w:rsid w:val="007E6777"/>
    <w:rsid w:val="007E677A"/>
    <w:rsid w:val="007E6829"/>
    <w:rsid w:val="007E6CB5"/>
    <w:rsid w:val="007E7011"/>
    <w:rsid w:val="007E7184"/>
    <w:rsid w:val="007E7D8E"/>
    <w:rsid w:val="007E7FF7"/>
    <w:rsid w:val="007F04E2"/>
    <w:rsid w:val="007F053F"/>
    <w:rsid w:val="007F05F5"/>
    <w:rsid w:val="007F0AD1"/>
    <w:rsid w:val="007F0CAC"/>
    <w:rsid w:val="007F0D32"/>
    <w:rsid w:val="007F155F"/>
    <w:rsid w:val="007F1BD6"/>
    <w:rsid w:val="007F2252"/>
    <w:rsid w:val="007F2ADF"/>
    <w:rsid w:val="007F2BA8"/>
    <w:rsid w:val="007F2EC8"/>
    <w:rsid w:val="007F3B25"/>
    <w:rsid w:val="007F3D6D"/>
    <w:rsid w:val="007F406F"/>
    <w:rsid w:val="007F40EA"/>
    <w:rsid w:val="007F4290"/>
    <w:rsid w:val="007F4429"/>
    <w:rsid w:val="007F4473"/>
    <w:rsid w:val="007F4B7E"/>
    <w:rsid w:val="007F4E6B"/>
    <w:rsid w:val="007F57FA"/>
    <w:rsid w:val="007F5ADD"/>
    <w:rsid w:val="007F5B88"/>
    <w:rsid w:val="007F658D"/>
    <w:rsid w:val="007F6887"/>
    <w:rsid w:val="007F69DF"/>
    <w:rsid w:val="007F6F08"/>
    <w:rsid w:val="007F760D"/>
    <w:rsid w:val="007F776E"/>
    <w:rsid w:val="00800772"/>
    <w:rsid w:val="00800D65"/>
    <w:rsid w:val="00800E9F"/>
    <w:rsid w:val="008017E6"/>
    <w:rsid w:val="00802046"/>
    <w:rsid w:val="0080257A"/>
    <w:rsid w:val="008028EC"/>
    <w:rsid w:val="00802ADF"/>
    <w:rsid w:val="00802FA9"/>
    <w:rsid w:val="0080367D"/>
    <w:rsid w:val="00803701"/>
    <w:rsid w:val="00803914"/>
    <w:rsid w:val="00803B4B"/>
    <w:rsid w:val="00803B4E"/>
    <w:rsid w:val="00803E93"/>
    <w:rsid w:val="008040F3"/>
    <w:rsid w:val="008041B2"/>
    <w:rsid w:val="0080472B"/>
    <w:rsid w:val="008049BC"/>
    <w:rsid w:val="00804E22"/>
    <w:rsid w:val="0080522A"/>
    <w:rsid w:val="008056F7"/>
    <w:rsid w:val="00805BF0"/>
    <w:rsid w:val="00805D15"/>
    <w:rsid w:val="00806204"/>
    <w:rsid w:val="0080627B"/>
    <w:rsid w:val="00806451"/>
    <w:rsid w:val="00806487"/>
    <w:rsid w:val="00806C90"/>
    <w:rsid w:val="0080722E"/>
    <w:rsid w:val="0080728E"/>
    <w:rsid w:val="00807738"/>
    <w:rsid w:val="00807A37"/>
    <w:rsid w:val="00807B3A"/>
    <w:rsid w:val="00807B84"/>
    <w:rsid w:val="00807C9C"/>
    <w:rsid w:val="00807D72"/>
    <w:rsid w:val="00807DE9"/>
    <w:rsid w:val="00810272"/>
    <w:rsid w:val="00810471"/>
    <w:rsid w:val="00810EDA"/>
    <w:rsid w:val="00811614"/>
    <w:rsid w:val="008117D7"/>
    <w:rsid w:val="008118B0"/>
    <w:rsid w:val="00811AE7"/>
    <w:rsid w:val="00811AF8"/>
    <w:rsid w:val="00811B32"/>
    <w:rsid w:val="00811C39"/>
    <w:rsid w:val="00811CB3"/>
    <w:rsid w:val="00811CFD"/>
    <w:rsid w:val="00811F91"/>
    <w:rsid w:val="00812168"/>
    <w:rsid w:val="00812791"/>
    <w:rsid w:val="00812DB4"/>
    <w:rsid w:val="008134D7"/>
    <w:rsid w:val="00813692"/>
    <w:rsid w:val="00813E75"/>
    <w:rsid w:val="00814D07"/>
    <w:rsid w:val="00814DE1"/>
    <w:rsid w:val="00814F3C"/>
    <w:rsid w:val="008152D7"/>
    <w:rsid w:val="008155A0"/>
    <w:rsid w:val="00815699"/>
    <w:rsid w:val="00815A50"/>
    <w:rsid w:val="00815D62"/>
    <w:rsid w:val="00816093"/>
    <w:rsid w:val="00816573"/>
    <w:rsid w:val="00816C4C"/>
    <w:rsid w:val="00817640"/>
    <w:rsid w:val="00817822"/>
    <w:rsid w:val="00817CA9"/>
    <w:rsid w:val="00817E1E"/>
    <w:rsid w:val="00817FD0"/>
    <w:rsid w:val="008201F5"/>
    <w:rsid w:val="00820A6F"/>
    <w:rsid w:val="00820C94"/>
    <w:rsid w:val="008214F6"/>
    <w:rsid w:val="008217E1"/>
    <w:rsid w:val="00821C9D"/>
    <w:rsid w:val="00821D8D"/>
    <w:rsid w:val="00822A8D"/>
    <w:rsid w:val="00822D12"/>
    <w:rsid w:val="00823188"/>
    <w:rsid w:val="00823590"/>
    <w:rsid w:val="00823BE2"/>
    <w:rsid w:val="00823D08"/>
    <w:rsid w:val="00823E29"/>
    <w:rsid w:val="00823EBB"/>
    <w:rsid w:val="00823FEB"/>
    <w:rsid w:val="008241CC"/>
    <w:rsid w:val="00824360"/>
    <w:rsid w:val="008247AA"/>
    <w:rsid w:val="008247B5"/>
    <w:rsid w:val="00824B4C"/>
    <w:rsid w:val="00824BDF"/>
    <w:rsid w:val="00824C51"/>
    <w:rsid w:val="0082511F"/>
    <w:rsid w:val="0082556C"/>
    <w:rsid w:val="00825D91"/>
    <w:rsid w:val="00825DCD"/>
    <w:rsid w:val="0082625D"/>
    <w:rsid w:val="00826AD0"/>
    <w:rsid w:val="00826C54"/>
    <w:rsid w:val="00826C7E"/>
    <w:rsid w:val="00826F4A"/>
    <w:rsid w:val="00826FEB"/>
    <w:rsid w:val="0082726B"/>
    <w:rsid w:val="00827BE4"/>
    <w:rsid w:val="00827C15"/>
    <w:rsid w:val="00830006"/>
    <w:rsid w:val="008301D7"/>
    <w:rsid w:val="00830223"/>
    <w:rsid w:val="008306A9"/>
    <w:rsid w:val="0083075B"/>
    <w:rsid w:val="00830C07"/>
    <w:rsid w:val="00830D4C"/>
    <w:rsid w:val="00830E04"/>
    <w:rsid w:val="00830E8C"/>
    <w:rsid w:val="00830E8F"/>
    <w:rsid w:val="00830EA4"/>
    <w:rsid w:val="0083120C"/>
    <w:rsid w:val="00831259"/>
    <w:rsid w:val="0083144F"/>
    <w:rsid w:val="008319E7"/>
    <w:rsid w:val="00831CE5"/>
    <w:rsid w:val="00831F65"/>
    <w:rsid w:val="00832297"/>
    <w:rsid w:val="00832774"/>
    <w:rsid w:val="008328A9"/>
    <w:rsid w:val="00832FCA"/>
    <w:rsid w:val="00833169"/>
    <w:rsid w:val="00833446"/>
    <w:rsid w:val="00833641"/>
    <w:rsid w:val="00833876"/>
    <w:rsid w:val="008339BA"/>
    <w:rsid w:val="00833AE3"/>
    <w:rsid w:val="00833BD6"/>
    <w:rsid w:val="00833C94"/>
    <w:rsid w:val="008345F7"/>
    <w:rsid w:val="008348B1"/>
    <w:rsid w:val="00834994"/>
    <w:rsid w:val="0083502D"/>
    <w:rsid w:val="008357BB"/>
    <w:rsid w:val="00835AD2"/>
    <w:rsid w:val="00835AF6"/>
    <w:rsid w:val="00835D71"/>
    <w:rsid w:val="008360AE"/>
    <w:rsid w:val="0083687D"/>
    <w:rsid w:val="00836C8C"/>
    <w:rsid w:val="00836CE5"/>
    <w:rsid w:val="00836DCC"/>
    <w:rsid w:val="0083705F"/>
    <w:rsid w:val="00837CE8"/>
    <w:rsid w:val="0084039A"/>
    <w:rsid w:val="008404AA"/>
    <w:rsid w:val="00840718"/>
    <w:rsid w:val="00840947"/>
    <w:rsid w:val="00840D8F"/>
    <w:rsid w:val="00840DCE"/>
    <w:rsid w:val="00841072"/>
    <w:rsid w:val="008412AF"/>
    <w:rsid w:val="00841887"/>
    <w:rsid w:val="00841A88"/>
    <w:rsid w:val="0084200A"/>
    <w:rsid w:val="008420F9"/>
    <w:rsid w:val="008427EA"/>
    <w:rsid w:val="00842ACA"/>
    <w:rsid w:val="00842DBD"/>
    <w:rsid w:val="00843189"/>
    <w:rsid w:val="00843351"/>
    <w:rsid w:val="008433C3"/>
    <w:rsid w:val="00843CB0"/>
    <w:rsid w:val="00843D1C"/>
    <w:rsid w:val="0084409C"/>
    <w:rsid w:val="00844334"/>
    <w:rsid w:val="008446E0"/>
    <w:rsid w:val="00844BEB"/>
    <w:rsid w:val="008451B3"/>
    <w:rsid w:val="00845755"/>
    <w:rsid w:val="00846033"/>
    <w:rsid w:val="008465A9"/>
    <w:rsid w:val="00846714"/>
    <w:rsid w:val="00846889"/>
    <w:rsid w:val="008478AB"/>
    <w:rsid w:val="008478F4"/>
    <w:rsid w:val="00847AD1"/>
    <w:rsid w:val="00847D71"/>
    <w:rsid w:val="00847EEB"/>
    <w:rsid w:val="00850251"/>
    <w:rsid w:val="008503F3"/>
    <w:rsid w:val="00850BC3"/>
    <w:rsid w:val="00850F3D"/>
    <w:rsid w:val="008511BD"/>
    <w:rsid w:val="00851229"/>
    <w:rsid w:val="00851460"/>
    <w:rsid w:val="00851862"/>
    <w:rsid w:val="00851AD1"/>
    <w:rsid w:val="00851E59"/>
    <w:rsid w:val="00852253"/>
    <w:rsid w:val="008523E6"/>
    <w:rsid w:val="0085251C"/>
    <w:rsid w:val="00852E29"/>
    <w:rsid w:val="00853116"/>
    <w:rsid w:val="008533F4"/>
    <w:rsid w:val="008538DA"/>
    <w:rsid w:val="008538F9"/>
    <w:rsid w:val="00853AB5"/>
    <w:rsid w:val="00853DEA"/>
    <w:rsid w:val="00854124"/>
    <w:rsid w:val="008543A3"/>
    <w:rsid w:val="00854428"/>
    <w:rsid w:val="00854636"/>
    <w:rsid w:val="008547D4"/>
    <w:rsid w:val="00854AF1"/>
    <w:rsid w:val="00854BCE"/>
    <w:rsid w:val="00854BD8"/>
    <w:rsid w:val="00854C34"/>
    <w:rsid w:val="00854C8D"/>
    <w:rsid w:val="00854CE8"/>
    <w:rsid w:val="00855F16"/>
    <w:rsid w:val="00856076"/>
    <w:rsid w:val="00856169"/>
    <w:rsid w:val="008561A2"/>
    <w:rsid w:val="008561AF"/>
    <w:rsid w:val="00856936"/>
    <w:rsid w:val="00856D47"/>
    <w:rsid w:val="00856F09"/>
    <w:rsid w:val="00856F7E"/>
    <w:rsid w:val="008572D0"/>
    <w:rsid w:val="00857390"/>
    <w:rsid w:val="0085776A"/>
    <w:rsid w:val="008579DD"/>
    <w:rsid w:val="00857D11"/>
    <w:rsid w:val="00857EAC"/>
    <w:rsid w:val="00857ED2"/>
    <w:rsid w:val="00857FC1"/>
    <w:rsid w:val="0086001D"/>
    <w:rsid w:val="00860023"/>
    <w:rsid w:val="008602A0"/>
    <w:rsid w:val="00860DCA"/>
    <w:rsid w:val="00860F9C"/>
    <w:rsid w:val="00861049"/>
    <w:rsid w:val="00861320"/>
    <w:rsid w:val="00861559"/>
    <w:rsid w:val="00861784"/>
    <w:rsid w:val="00861819"/>
    <w:rsid w:val="00861B31"/>
    <w:rsid w:val="00861B71"/>
    <w:rsid w:val="00861C7D"/>
    <w:rsid w:val="008622D6"/>
    <w:rsid w:val="008625BB"/>
    <w:rsid w:val="00862745"/>
    <w:rsid w:val="00863FC8"/>
    <w:rsid w:val="00864323"/>
    <w:rsid w:val="008644FF"/>
    <w:rsid w:val="0086497F"/>
    <w:rsid w:val="00864D0B"/>
    <w:rsid w:val="00864EB7"/>
    <w:rsid w:val="00864F10"/>
    <w:rsid w:val="0086505A"/>
    <w:rsid w:val="008655A3"/>
    <w:rsid w:val="0086595F"/>
    <w:rsid w:val="00865A8C"/>
    <w:rsid w:val="00865EF2"/>
    <w:rsid w:val="00866C7A"/>
    <w:rsid w:val="00866F89"/>
    <w:rsid w:val="008671A8"/>
    <w:rsid w:val="0086723A"/>
    <w:rsid w:val="008674ED"/>
    <w:rsid w:val="00867973"/>
    <w:rsid w:val="008679C1"/>
    <w:rsid w:val="00867D8D"/>
    <w:rsid w:val="00867E52"/>
    <w:rsid w:val="00867F49"/>
    <w:rsid w:val="0087030D"/>
    <w:rsid w:val="00870390"/>
    <w:rsid w:val="00870406"/>
    <w:rsid w:val="00870506"/>
    <w:rsid w:val="00870606"/>
    <w:rsid w:val="0087066E"/>
    <w:rsid w:val="008707EB"/>
    <w:rsid w:val="00870893"/>
    <w:rsid w:val="00870B71"/>
    <w:rsid w:val="00870BA5"/>
    <w:rsid w:val="00870E31"/>
    <w:rsid w:val="00870E44"/>
    <w:rsid w:val="008716A3"/>
    <w:rsid w:val="00871741"/>
    <w:rsid w:val="00871915"/>
    <w:rsid w:val="00871F9A"/>
    <w:rsid w:val="008722CD"/>
    <w:rsid w:val="0087239D"/>
    <w:rsid w:val="008728F6"/>
    <w:rsid w:val="00872D4D"/>
    <w:rsid w:val="00872F96"/>
    <w:rsid w:val="0087311F"/>
    <w:rsid w:val="008734E3"/>
    <w:rsid w:val="008735CB"/>
    <w:rsid w:val="008735D9"/>
    <w:rsid w:val="00873624"/>
    <w:rsid w:val="00874312"/>
    <w:rsid w:val="00874ECE"/>
    <w:rsid w:val="00874F4D"/>
    <w:rsid w:val="008752A4"/>
    <w:rsid w:val="008752F0"/>
    <w:rsid w:val="0087542D"/>
    <w:rsid w:val="0087557C"/>
    <w:rsid w:val="0087561C"/>
    <w:rsid w:val="008756F4"/>
    <w:rsid w:val="008759F9"/>
    <w:rsid w:val="00875B55"/>
    <w:rsid w:val="00875B80"/>
    <w:rsid w:val="00875C1B"/>
    <w:rsid w:val="008762DA"/>
    <w:rsid w:val="00876345"/>
    <w:rsid w:val="00876687"/>
    <w:rsid w:val="008768CB"/>
    <w:rsid w:val="00876A04"/>
    <w:rsid w:val="00876AA1"/>
    <w:rsid w:val="00876D17"/>
    <w:rsid w:val="00876FC9"/>
    <w:rsid w:val="008770B9"/>
    <w:rsid w:val="0087732E"/>
    <w:rsid w:val="008773D7"/>
    <w:rsid w:val="008777A4"/>
    <w:rsid w:val="00880041"/>
    <w:rsid w:val="00880BF7"/>
    <w:rsid w:val="00880D45"/>
    <w:rsid w:val="00880E84"/>
    <w:rsid w:val="008814A7"/>
    <w:rsid w:val="00881E08"/>
    <w:rsid w:val="00881E0F"/>
    <w:rsid w:val="0088228B"/>
    <w:rsid w:val="008823B8"/>
    <w:rsid w:val="008826AF"/>
    <w:rsid w:val="00882904"/>
    <w:rsid w:val="00882C66"/>
    <w:rsid w:val="00882DD1"/>
    <w:rsid w:val="00883367"/>
    <w:rsid w:val="008841E3"/>
    <w:rsid w:val="00884242"/>
    <w:rsid w:val="008843C2"/>
    <w:rsid w:val="00884445"/>
    <w:rsid w:val="00884A2C"/>
    <w:rsid w:val="0088515E"/>
    <w:rsid w:val="00885188"/>
    <w:rsid w:val="00885255"/>
    <w:rsid w:val="0088530E"/>
    <w:rsid w:val="0088534A"/>
    <w:rsid w:val="00885ACB"/>
    <w:rsid w:val="00885F45"/>
    <w:rsid w:val="00886412"/>
    <w:rsid w:val="00886E15"/>
    <w:rsid w:val="00887111"/>
    <w:rsid w:val="0088736D"/>
    <w:rsid w:val="0088768B"/>
    <w:rsid w:val="008877AD"/>
    <w:rsid w:val="00887AED"/>
    <w:rsid w:val="00887D92"/>
    <w:rsid w:val="00887DFE"/>
    <w:rsid w:val="00887E57"/>
    <w:rsid w:val="00887FAB"/>
    <w:rsid w:val="0089029A"/>
    <w:rsid w:val="008906E0"/>
    <w:rsid w:val="008908FF"/>
    <w:rsid w:val="00890AB4"/>
    <w:rsid w:val="00890FFB"/>
    <w:rsid w:val="00891177"/>
    <w:rsid w:val="00891C71"/>
    <w:rsid w:val="00891D5E"/>
    <w:rsid w:val="00892804"/>
    <w:rsid w:val="00892823"/>
    <w:rsid w:val="00892867"/>
    <w:rsid w:val="00892FC7"/>
    <w:rsid w:val="008930A2"/>
    <w:rsid w:val="0089326B"/>
    <w:rsid w:val="0089357E"/>
    <w:rsid w:val="008936D3"/>
    <w:rsid w:val="0089387E"/>
    <w:rsid w:val="00893BBC"/>
    <w:rsid w:val="00893E62"/>
    <w:rsid w:val="00893EB6"/>
    <w:rsid w:val="00893F0E"/>
    <w:rsid w:val="00894D31"/>
    <w:rsid w:val="00894D85"/>
    <w:rsid w:val="00895308"/>
    <w:rsid w:val="00895D58"/>
    <w:rsid w:val="00896744"/>
    <w:rsid w:val="008969C3"/>
    <w:rsid w:val="0089733E"/>
    <w:rsid w:val="008974B4"/>
    <w:rsid w:val="0089797C"/>
    <w:rsid w:val="008979F0"/>
    <w:rsid w:val="00897EE0"/>
    <w:rsid w:val="00897F46"/>
    <w:rsid w:val="008A0096"/>
    <w:rsid w:val="008A022B"/>
    <w:rsid w:val="008A0617"/>
    <w:rsid w:val="008A0B71"/>
    <w:rsid w:val="008A127F"/>
    <w:rsid w:val="008A169F"/>
    <w:rsid w:val="008A1AA7"/>
    <w:rsid w:val="008A1AEF"/>
    <w:rsid w:val="008A1BA2"/>
    <w:rsid w:val="008A1DA4"/>
    <w:rsid w:val="008A25B3"/>
    <w:rsid w:val="008A2AC5"/>
    <w:rsid w:val="008A2B19"/>
    <w:rsid w:val="008A2DCA"/>
    <w:rsid w:val="008A3135"/>
    <w:rsid w:val="008A374E"/>
    <w:rsid w:val="008A3C2A"/>
    <w:rsid w:val="008A3CE7"/>
    <w:rsid w:val="008A3E47"/>
    <w:rsid w:val="008A3EC1"/>
    <w:rsid w:val="008A40D6"/>
    <w:rsid w:val="008A47ED"/>
    <w:rsid w:val="008A4979"/>
    <w:rsid w:val="008A4AF8"/>
    <w:rsid w:val="008A4BFF"/>
    <w:rsid w:val="008A4EA7"/>
    <w:rsid w:val="008A4F4A"/>
    <w:rsid w:val="008A4FB7"/>
    <w:rsid w:val="008A5249"/>
    <w:rsid w:val="008A55CA"/>
    <w:rsid w:val="008A57D2"/>
    <w:rsid w:val="008A5824"/>
    <w:rsid w:val="008A5891"/>
    <w:rsid w:val="008A5A6E"/>
    <w:rsid w:val="008A5E0B"/>
    <w:rsid w:val="008A61A4"/>
    <w:rsid w:val="008A62E5"/>
    <w:rsid w:val="008A6774"/>
    <w:rsid w:val="008A6790"/>
    <w:rsid w:val="008A6A28"/>
    <w:rsid w:val="008A6A2A"/>
    <w:rsid w:val="008A6E18"/>
    <w:rsid w:val="008A6E77"/>
    <w:rsid w:val="008A70E8"/>
    <w:rsid w:val="008A76EF"/>
    <w:rsid w:val="008A7A4E"/>
    <w:rsid w:val="008A7CEE"/>
    <w:rsid w:val="008A7F90"/>
    <w:rsid w:val="008B01F5"/>
    <w:rsid w:val="008B02FF"/>
    <w:rsid w:val="008B0367"/>
    <w:rsid w:val="008B07F3"/>
    <w:rsid w:val="008B0AA9"/>
    <w:rsid w:val="008B0C25"/>
    <w:rsid w:val="008B157B"/>
    <w:rsid w:val="008B159D"/>
    <w:rsid w:val="008B17FD"/>
    <w:rsid w:val="008B1CDB"/>
    <w:rsid w:val="008B1EF1"/>
    <w:rsid w:val="008B1F39"/>
    <w:rsid w:val="008B25B6"/>
    <w:rsid w:val="008B2628"/>
    <w:rsid w:val="008B271C"/>
    <w:rsid w:val="008B2A72"/>
    <w:rsid w:val="008B2B95"/>
    <w:rsid w:val="008B2BEA"/>
    <w:rsid w:val="008B2E48"/>
    <w:rsid w:val="008B33BA"/>
    <w:rsid w:val="008B348E"/>
    <w:rsid w:val="008B39BC"/>
    <w:rsid w:val="008B3C13"/>
    <w:rsid w:val="008B3F55"/>
    <w:rsid w:val="008B4936"/>
    <w:rsid w:val="008B4D86"/>
    <w:rsid w:val="008B513B"/>
    <w:rsid w:val="008B5592"/>
    <w:rsid w:val="008B583A"/>
    <w:rsid w:val="008B5939"/>
    <w:rsid w:val="008B5981"/>
    <w:rsid w:val="008B5C9D"/>
    <w:rsid w:val="008B5D72"/>
    <w:rsid w:val="008B5FC2"/>
    <w:rsid w:val="008B635F"/>
    <w:rsid w:val="008B6361"/>
    <w:rsid w:val="008B643E"/>
    <w:rsid w:val="008B6449"/>
    <w:rsid w:val="008B68DD"/>
    <w:rsid w:val="008B69C3"/>
    <w:rsid w:val="008B6B45"/>
    <w:rsid w:val="008B6B9E"/>
    <w:rsid w:val="008B6BE4"/>
    <w:rsid w:val="008B70E0"/>
    <w:rsid w:val="008B7A0B"/>
    <w:rsid w:val="008B7D06"/>
    <w:rsid w:val="008C049C"/>
    <w:rsid w:val="008C05B2"/>
    <w:rsid w:val="008C068C"/>
    <w:rsid w:val="008C0ACA"/>
    <w:rsid w:val="008C0F07"/>
    <w:rsid w:val="008C112D"/>
    <w:rsid w:val="008C1666"/>
    <w:rsid w:val="008C18FA"/>
    <w:rsid w:val="008C194D"/>
    <w:rsid w:val="008C1AD4"/>
    <w:rsid w:val="008C250B"/>
    <w:rsid w:val="008C2612"/>
    <w:rsid w:val="008C2A6E"/>
    <w:rsid w:val="008C2AB1"/>
    <w:rsid w:val="008C2D1D"/>
    <w:rsid w:val="008C2DAD"/>
    <w:rsid w:val="008C32B3"/>
    <w:rsid w:val="008C33AC"/>
    <w:rsid w:val="008C3A6A"/>
    <w:rsid w:val="008C3A70"/>
    <w:rsid w:val="008C3AD0"/>
    <w:rsid w:val="008C4654"/>
    <w:rsid w:val="008C4E02"/>
    <w:rsid w:val="008C4F2D"/>
    <w:rsid w:val="008C5520"/>
    <w:rsid w:val="008C553B"/>
    <w:rsid w:val="008C5AB1"/>
    <w:rsid w:val="008C5CF0"/>
    <w:rsid w:val="008C6235"/>
    <w:rsid w:val="008C6567"/>
    <w:rsid w:val="008C6CA0"/>
    <w:rsid w:val="008C6D1D"/>
    <w:rsid w:val="008C6DA0"/>
    <w:rsid w:val="008C77C7"/>
    <w:rsid w:val="008C7AD7"/>
    <w:rsid w:val="008C7CAD"/>
    <w:rsid w:val="008C7FD3"/>
    <w:rsid w:val="008D0AB3"/>
    <w:rsid w:val="008D0D28"/>
    <w:rsid w:val="008D1824"/>
    <w:rsid w:val="008D1B90"/>
    <w:rsid w:val="008D1E93"/>
    <w:rsid w:val="008D2451"/>
    <w:rsid w:val="008D2A0D"/>
    <w:rsid w:val="008D2D5D"/>
    <w:rsid w:val="008D2D78"/>
    <w:rsid w:val="008D2D88"/>
    <w:rsid w:val="008D2EEE"/>
    <w:rsid w:val="008D3280"/>
    <w:rsid w:val="008D33EA"/>
    <w:rsid w:val="008D3546"/>
    <w:rsid w:val="008D3EAD"/>
    <w:rsid w:val="008D3ECC"/>
    <w:rsid w:val="008D40D7"/>
    <w:rsid w:val="008D424D"/>
    <w:rsid w:val="008D462F"/>
    <w:rsid w:val="008D47BC"/>
    <w:rsid w:val="008D48E1"/>
    <w:rsid w:val="008D4A3C"/>
    <w:rsid w:val="008D4FA9"/>
    <w:rsid w:val="008D5007"/>
    <w:rsid w:val="008D50F9"/>
    <w:rsid w:val="008D535E"/>
    <w:rsid w:val="008D5477"/>
    <w:rsid w:val="008D54EF"/>
    <w:rsid w:val="008D5921"/>
    <w:rsid w:val="008D5F37"/>
    <w:rsid w:val="008D64C2"/>
    <w:rsid w:val="008D6D6F"/>
    <w:rsid w:val="008D6DDE"/>
    <w:rsid w:val="008D6EC0"/>
    <w:rsid w:val="008D73A5"/>
    <w:rsid w:val="008D7469"/>
    <w:rsid w:val="008D79AE"/>
    <w:rsid w:val="008E05D3"/>
    <w:rsid w:val="008E0983"/>
    <w:rsid w:val="008E0D7B"/>
    <w:rsid w:val="008E11BA"/>
    <w:rsid w:val="008E12AB"/>
    <w:rsid w:val="008E1345"/>
    <w:rsid w:val="008E1615"/>
    <w:rsid w:val="008E18B9"/>
    <w:rsid w:val="008E1B4F"/>
    <w:rsid w:val="008E1C47"/>
    <w:rsid w:val="008E1E54"/>
    <w:rsid w:val="008E22B2"/>
    <w:rsid w:val="008E25A9"/>
    <w:rsid w:val="008E2810"/>
    <w:rsid w:val="008E30F8"/>
    <w:rsid w:val="008E30FC"/>
    <w:rsid w:val="008E320C"/>
    <w:rsid w:val="008E3432"/>
    <w:rsid w:val="008E34D5"/>
    <w:rsid w:val="008E361E"/>
    <w:rsid w:val="008E3862"/>
    <w:rsid w:val="008E38E5"/>
    <w:rsid w:val="008E3A37"/>
    <w:rsid w:val="008E3B07"/>
    <w:rsid w:val="008E41DD"/>
    <w:rsid w:val="008E4FE9"/>
    <w:rsid w:val="008E5002"/>
    <w:rsid w:val="008E518F"/>
    <w:rsid w:val="008E5393"/>
    <w:rsid w:val="008E549E"/>
    <w:rsid w:val="008E549F"/>
    <w:rsid w:val="008E54F9"/>
    <w:rsid w:val="008E578C"/>
    <w:rsid w:val="008E57D7"/>
    <w:rsid w:val="008E5A1E"/>
    <w:rsid w:val="008E5DE9"/>
    <w:rsid w:val="008E675E"/>
    <w:rsid w:val="008E6AD2"/>
    <w:rsid w:val="008E6EAE"/>
    <w:rsid w:val="008E75A7"/>
    <w:rsid w:val="008E7720"/>
    <w:rsid w:val="008E781C"/>
    <w:rsid w:val="008E7DAA"/>
    <w:rsid w:val="008E7E65"/>
    <w:rsid w:val="008F0701"/>
    <w:rsid w:val="008F0704"/>
    <w:rsid w:val="008F0B45"/>
    <w:rsid w:val="008F0DED"/>
    <w:rsid w:val="008F0E32"/>
    <w:rsid w:val="008F1778"/>
    <w:rsid w:val="008F1DCE"/>
    <w:rsid w:val="008F22AC"/>
    <w:rsid w:val="008F2483"/>
    <w:rsid w:val="008F25C0"/>
    <w:rsid w:val="008F268F"/>
    <w:rsid w:val="008F2705"/>
    <w:rsid w:val="008F2848"/>
    <w:rsid w:val="008F298D"/>
    <w:rsid w:val="008F2CA6"/>
    <w:rsid w:val="008F3872"/>
    <w:rsid w:val="008F3A33"/>
    <w:rsid w:val="008F3DF8"/>
    <w:rsid w:val="008F43F8"/>
    <w:rsid w:val="008F4C20"/>
    <w:rsid w:val="008F4FBA"/>
    <w:rsid w:val="008F5209"/>
    <w:rsid w:val="008F525D"/>
    <w:rsid w:val="008F5408"/>
    <w:rsid w:val="008F54A8"/>
    <w:rsid w:val="008F54AE"/>
    <w:rsid w:val="008F5548"/>
    <w:rsid w:val="008F5BAF"/>
    <w:rsid w:val="008F5D37"/>
    <w:rsid w:val="008F609A"/>
    <w:rsid w:val="008F64C0"/>
    <w:rsid w:val="008F6539"/>
    <w:rsid w:val="008F69F2"/>
    <w:rsid w:val="008F6A9E"/>
    <w:rsid w:val="008F6B87"/>
    <w:rsid w:val="008F6BE4"/>
    <w:rsid w:val="008F6CC8"/>
    <w:rsid w:val="008F6F26"/>
    <w:rsid w:val="008F7087"/>
    <w:rsid w:val="008F72A6"/>
    <w:rsid w:val="008F771C"/>
    <w:rsid w:val="008F784D"/>
    <w:rsid w:val="008F78E0"/>
    <w:rsid w:val="008F78FB"/>
    <w:rsid w:val="008F7976"/>
    <w:rsid w:val="008F7A7A"/>
    <w:rsid w:val="008F7C6B"/>
    <w:rsid w:val="008F7F1D"/>
    <w:rsid w:val="008F7F81"/>
    <w:rsid w:val="008F7FC6"/>
    <w:rsid w:val="00900505"/>
    <w:rsid w:val="00900FBA"/>
    <w:rsid w:val="00901402"/>
    <w:rsid w:val="009014C3"/>
    <w:rsid w:val="009015B2"/>
    <w:rsid w:val="00901AC9"/>
    <w:rsid w:val="00901C43"/>
    <w:rsid w:val="00901DFD"/>
    <w:rsid w:val="00901F85"/>
    <w:rsid w:val="009021AF"/>
    <w:rsid w:val="00902A17"/>
    <w:rsid w:val="00902C0A"/>
    <w:rsid w:val="00902D8B"/>
    <w:rsid w:val="00902E0F"/>
    <w:rsid w:val="009030FD"/>
    <w:rsid w:val="00903439"/>
    <w:rsid w:val="00904185"/>
    <w:rsid w:val="00904399"/>
    <w:rsid w:val="009048FB"/>
    <w:rsid w:val="00904CBE"/>
    <w:rsid w:val="00904DE5"/>
    <w:rsid w:val="00904F30"/>
    <w:rsid w:val="00905142"/>
    <w:rsid w:val="009051E3"/>
    <w:rsid w:val="00905583"/>
    <w:rsid w:val="00905894"/>
    <w:rsid w:val="009059AE"/>
    <w:rsid w:val="00905F8E"/>
    <w:rsid w:val="00905FA5"/>
    <w:rsid w:val="0090662D"/>
    <w:rsid w:val="00906641"/>
    <w:rsid w:val="009069D1"/>
    <w:rsid w:val="00907693"/>
    <w:rsid w:val="00907911"/>
    <w:rsid w:val="00907A47"/>
    <w:rsid w:val="00907C1E"/>
    <w:rsid w:val="00910BB1"/>
    <w:rsid w:val="00910D62"/>
    <w:rsid w:val="00911060"/>
    <w:rsid w:val="00911310"/>
    <w:rsid w:val="009117FF"/>
    <w:rsid w:val="00911B88"/>
    <w:rsid w:val="00911BD1"/>
    <w:rsid w:val="00911E0B"/>
    <w:rsid w:val="009121BB"/>
    <w:rsid w:val="009122BE"/>
    <w:rsid w:val="009132D0"/>
    <w:rsid w:val="0091343C"/>
    <w:rsid w:val="00913680"/>
    <w:rsid w:val="00913682"/>
    <w:rsid w:val="00913ACF"/>
    <w:rsid w:val="00913FD6"/>
    <w:rsid w:val="00914289"/>
    <w:rsid w:val="009142AE"/>
    <w:rsid w:val="009144BF"/>
    <w:rsid w:val="00914624"/>
    <w:rsid w:val="00914676"/>
    <w:rsid w:val="0091484C"/>
    <w:rsid w:val="009149BA"/>
    <w:rsid w:val="00914D72"/>
    <w:rsid w:val="00914EC1"/>
    <w:rsid w:val="0091525D"/>
    <w:rsid w:val="009158C5"/>
    <w:rsid w:val="00915DA2"/>
    <w:rsid w:val="00916DCC"/>
    <w:rsid w:val="00917183"/>
    <w:rsid w:val="0091723C"/>
    <w:rsid w:val="0091746F"/>
    <w:rsid w:val="00917492"/>
    <w:rsid w:val="00917625"/>
    <w:rsid w:val="0091764A"/>
    <w:rsid w:val="009176A5"/>
    <w:rsid w:val="00917715"/>
    <w:rsid w:val="009179F8"/>
    <w:rsid w:val="00917B80"/>
    <w:rsid w:val="00920093"/>
    <w:rsid w:val="0092060C"/>
    <w:rsid w:val="0092092A"/>
    <w:rsid w:val="00920AD4"/>
    <w:rsid w:val="00920E6F"/>
    <w:rsid w:val="00921023"/>
    <w:rsid w:val="00921059"/>
    <w:rsid w:val="00921108"/>
    <w:rsid w:val="00921141"/>
    <w:rsid w:val="009211E9"/>
    <w:rsid w:val="00921235"/>
    <w:rsid w:val="00922131"/>
    <w:rsid w:val="009226CC"/>
    <w:rsid w:val="0092279B"/>
    <w:rsid w:val="00922907"/>
    <w:rsid w:val="00922D6B"/>
    <w:rsid w:val="009232E3"/>
    <w:rsid w:val="00923829"/>
    <w:rsid w:val="00923CE1"/>
    <w:rsid w:val="00924193"/>
    <w:rsid w:val="00924882"/>
    <w:rsid w:val="00924C3F"/>
    <w:rsid w:val="009255E3"/>
    <w:rsid w:val="0092567A"/>
    <w:rsid w:val="00925757"/>
    <w:rsid w:val="00925939"/>
    <w:rsid w:val="00925AB1"/>
    <w:rsid w:val="00925ABA"/>
    <w:rsid w:val="00925AC8"/>
    <w:rsid w:val="00925C9F"/>
    <w:rsid w:val="00925DDC"/>
    <w:rsid w:val="00925E68"/>
    <w:rsid w:val="00925FED"/>
    <w:rsid w:val="00926DA1"/>
    <w:rsid w:val="009272DA"/>
    <w:rsid w:val="0092755B"/>
    <w:rsid w:val="0092764D"/>
    <w:rsid w:val="00927753"/>
    <w:rsid w:val="00927D1F"/>
    <w:rsid w:val="00927D90"/>
    <w:rsid w:val="00927DD6"/>
    <w:rsid w:val="00927F6A"/>
    <w:rsid w:val="009301AA"/>
    <w:rsid w:val="009305BA"/>
    <w:rsid w:val="009305FC"/>
    <w:rsid w:val="00930616"/>
    <w:rsid w:val="00930F52"/>
    <w:rsid w:val="00930F85"/>
    <w:rsid w:val="00931BE6"/>
    <w:rsid w:val="00931C78"/>
    <w:rsid w:val="0093268A"/>
    <w:rsid w:val="0093304E"/>
    <w:rsid w:val="00933392"/>
    <w:rsid w:val="00933438"/>
    <w:rsid w:val="009339D3"/>
    <w:rsid w:val="009339E5"/>
    <w:rsid w:val="00933D0E"/>
    <w:rsid w:val="00934473"/>
    <w:rsid w:val="00934556"/>
    <w:rsid w:val="0093489F"/>
    <w:rsid w:val="00934956"/>
    <w:rsid w:val="00934C75"/>
    <w:rsid w:val="00935182"/>
    <w:rsid w:val="00935336"/>
    <w:rsid w:val="009354AE"/>
    <w:rsid w:val="00935850"/>
    <w:rsid w:val="00936057"/>
    <w:rsid w:val="009362A6"/>
    <w:rsid w:val="00936347"/>
    <w:rsid w:val="009363EF"/>
    <w:rsid w:val="0093644B"/>
    <w:rsid w:val="0093680B"/>
    <w:rsid w:val="00936B42"/>
    <w:rsid w:val="00936C57"/>
    <w:rsid w:val="00936DC8"/>
    <w:rsid w:val="00936F0D"/>
    <w:rsid w:val="00936FF6"/>
    <w:rsid w:val="00937546"/>
    <w:rsid w:val="00940210"/>
    <w:rsid w:val="009403B0"/>
    <w:rsid w:val="009405B3"/>
    <w:rsid w:val="00940795"/>
    <w:rsid w:val="00940A3F"/>
    <w:rsid w:val="00941190"/>
    <w:rsid w:val="009411BC"/>
    <w:rsid w:val="00941A1B"/>
    <w:rsid w:val="00941ABF"/>
    <w:rsid w:val="00941ACE"/>
    <w:rsid w:val="0094217F"/>
    <w:rsid w:val="00942444"/>
    <w:rsid w:val="00942907"/>
    <w:rsid w:val="00942A66"/>
    <w:rsid w:val="00942DBB"/>
    <w:rsid w:val="0094331A"/>
    <w:rsid w:val="0094356C"/>
    <w:rsid w:val="00943BE9"/>
    <w:rsid w:val="00943CA5"/>
    <w:rsid w:val="009441DE"/>
    <w:rsid w:val="00944A83"/>
    <w:rsid w:val="00944B14"/>
    <w:rsid w:val="00944E08"/>
    <w:rsid w:val="00945054"/>
    <w:rsid w:val="00945488"/>
    <w:rsid w:val="0094569A"/>
    <w:rsid w:val="00945BC6"/>
    <w:rsid w:val="00945FE6"/>
    <w:rsid w:val="00946247"/>
    <w:rsid w:val="009467AB"/>
    <w:rsid w:val="0094697C"/>
    <w:rsid w:val="00947283"/>
    <w:rsid w:val="0094757C"/>
    <w:rsid w:val="00947C1D"/>
    <w:rsid w:val="00947C6A"/>
    <w:rsid w:val="009503FE"/>
    <w:rsid w:val="00950C28"/>
    <w:rsid w:val="0095111D"/>
    <w:rsid w:val="0095141F"/>
    <w:rsid w:val="00951638"/>
    <w:rsid w:val="00951A70"/>
    <w:rsid w:val="00951FF9"/>
    <w:rsid w:val="0095238A"/>
    <w:rsid w:val="00952670"/>
    <w:rsid w:val="00952833"/>
    <w:rsid w:val="00952D28"/>
    <w:rsid w:val="00953110"/>
    <w:rsid w:val="009532F6"/>
    <w:rsid w:val="00953652"/>
    <w:rsid w:val="009536C0"/>
    <w:rsid w:val="009537DD"/>
    <w:rsid w:val="00953A3E"/>
    <w:rsid w:val="00953C84"/>
    <w:rsid w:val="00953E3E"/>
    <w:rsid w:val="00953FDA"/>
    <w:rsid w:val="0095443B"/>
    <w:rsid w:val="00954664"/>
    <w:rsid w:val="0095473A"/>
    <w:rsid w:val="00954B9E"/>
    <w:rsid w:val="00954F62"/>
    <w:rsid w:val="009554FE"/>
    <w:rsid w:val="00955E91"/>
    <w:rsid w:val="00956214"/>
    <w:rsid w:val="009563B1"/>
    <w:rsid w:val="00956AF2"/>
    <w:rsid w:val="00956D01"/>
    <w:rsid w:val="00956D85"/>
    <w:rsid w:val="00956F8F"/>
    <w:rsid w:val="00956FEA"/>
    <w:rsid w:val="0095720E"/>
    <w:rsid w:val="009577FD"/>
    <w:rsid w:val="00957A03"/>
    <w:rsid w:val="00957B2A"/>
    <w:rsid w:val="00957D2C"/>
    <w:rsid w:val="009600D3"/>
    <w:rsid w:val="00960139"/>
    <w:rsid w:val="009606B7"/>
    <w:rsid w:val="0096075D"/>
    <w:rsid w:val="0096089C"/>
    <w:rsid w:val="00960AE6"/>
    <w:rsid w:val="00960E4F"/>
    <w:rsid w:val="00960ECD"/>
    <w:rsid w:val="0096161F"/>
    <w:rsid w:val="0096189E"/>
    <w:rsid w:val="00961B06"/>
    <w:rsid w:val="00962265"/>
    <w:rsid w:val="00962B52"/>
    <w:rsid w:val="00962C0A"/>
    <w:rsid w:val="00962CF4"/>
    <w:rsid w:val="00963001"/>
    <w:rsid w:val="00963810"/>
    <w:rsid w:val="0096400E"/>
    <w:rsid w:val="0096424F"/>
    <w:rsid w:val="009642A4"/>
    <w:rsid w:val="009644E8"/>
    <w:rsid w:val="0096458F"/>
    <w:rsid w:val="009646FF"/>
    <w:rsid w:val="009647D1"/>
    <w:rsid w:val="00964AD8"/>
    <w:rsid w:val="009656EA"/>
    <w:rsid w:val="0096573A"/>
    <w:rsid w:val="009658DB"/>
    <w:rsid w:val="00965AFC"/>
    <w:rsid w:val="00966228"/>
    <w:rsid w:val="0096670D"/>
    <w:rsid w:val="009667FD"/>
    <w:rsid w:val="00966A56"/>
    <w:rsid w:val="00966C5B"/>
    <w:rsid w:val="00966ED3"/>
    <w:rsid w:val="00966FFA"/>
    <w:rsid w:val="00967CC7"/>
    <w:rsid w:val="00967F49"/>
    <w:rsid w:val="00967F86"/>
    <w:rsid w:val="00967FCC"/>
    <w:rsid w:val="00970593"/>
    <w:rsid w:val="009705A3"/>
    <w:rsid w:val="00970654"/>
    <w:rsid w:val="009706C5"/>
    <w:rsid w:val="0097090F"/>
    <w:rsid w:val="00970C34"/>
    <w:rsid w:val="00970EEE"/>
    <w:rsid w:val="00971794"/>
    <w:rsid w:val="00971A4F"/>
    <w:rsid w:val="00971C0C"/>
    <w:rsid w:val="00971FE7"/>
    <w:rsid w:val="009721E7"/>
    <w:rsid w:val="00972359"/>
    <w:rsid w:val="00972B5D"/>
    <w:rsid w:val="00972C7B"/>
    <w:rsid w:val="00972D39"/>
    <w:rsid w:val="00972ED7"/>
    <w:rsid w:val="009737EF"/>
    <w:rsid w:val="009741B8"/>
    <w:rsid w:val="00974A20"/>
    <w:rsid w:val="00974D52"/>
    <w:rsid w:val="00975219"/>
    <w:rsid w:val="009754C8"/>
    <w:rsid w:val="00975811"/>
    <w:rsid w:val="00975AA6"/>
    <w:rsid w:val="0097639C"/>
    <w:rsid w:val="00976592"/>
    <w:rsid w:val="00976ADC"/>
    <w:rsid w:val="00976DD8"/>
    <w:rsid w:val="00977CFD"/>
    <w:rsid w:val="00977E75"/>
    <w:rsid w:val="00977EDE"/>
    <w:rsid w:val="00980193"/>
    <w:rsid w:val="009805F7"/>
    <w:rsid w:val="00980A07"/>
    <w:rsid w:val="00980B4C"/>
    <w:rsid w:val="00981226"/>
    <w:rsid w:val="009812C7"/>
    <w:rsid w:val="00981BAE"/>
    <w:rsid w:val="009822E8"/>
    <w:rsid w:val="00982A09"/>
    <w:rsid w:val="009830BF"/>
    <w:rsid w:val="009836B8"/>
    <w:rsid w:val="009837E8"/>
    <w:rsid w:val="00983E95"/>
    <w:rsid w:val="00984183"/>
    <w:rsid w:val="00984268"/>
    <w:rsid w:val="009842F3"/>
    <w:rsid w:val="0098453E"/>
    <w:rsid w:val="00984598"/>
    <w:rsid w:val="00984B1B"/>
    <w:rsid w:val="00984C82"/>
    <w:rsid w:val="00984D46"/>
    <w:rsid w:val="00984D51"/>
    <w:rsid w:val="00985290"/>
    <w:rsid w:val="009852C2"/>
    <w:rsid w:val="009856E5"/>
    <w:rsid w:val="00985BFD"/>
    <w:rsid w:val="00985C8A"/>
    <w:rsid w:val="00985D17"/>
    <w:rsid w:val="00985EDE"/>
    <w:rsid w:val="00985EFE"/>
    <w:rsid w:val="0098603D"/>
    <w:rsid w:val="009862DE"/>
    <w:rsid w:val="00986400"/>
    <w:rsid w:val="0098667E"/>
    <w:rsid w:val="009867AA"/>
    <w:rsid w:val="00986B50"/>
    <w:rsid w:val="00986F2D"/>
    <w:rsid w:val="00986F57"/>
    <w:rsid w:val="00986FB0"/>
    <w:rsid w:val="009872CD"/>
    <w:rsid w:val="0098750D"/>
    <w:rsid w:val="009877F9"/>
    <w:rsid w:val="009877FD"/>
    <w:rsid w:val="00987D24"/>
    <w:rsid w:val="0099093D"/>
    <w:rsid w:val="00990DD6"/>
    <w:rsid w:val="00990F1D"/>
    <w:rsid w:val="00992191"/>
    <w:rsid w:val="00992437"/>
    <w:rsid w:val="00992814"/>
    <w:rsid w:val="0099298E"/>
    <w:rsid w:val="00992CE2"/>
    <w:rsid w:val="009936D3"/>
    <w:rsid w:val="009937CD"/>
    <w:rsid w:val="00993D79"/>
    <w:rsid w:val="0099416D"/>
    <w:rsid w:val="0099431C"/>
    <w:rsid w:val="00994425"/>
    <w:rsid w:val="00994A19"/>
    <w:rsid w:val="00996118"/>
    <w:rsid w:val="009962C8"/>
    <w:rsid w:val="0099640F"/>
    <w:rsid w:val="00996EBD"/>
    <w:rsid w:val="0099725C"/>
    <w:rsid w:val="00997519"/>
    <w:rsid w:val="009976B9"/>
    <w:rsid w:val="009978AA"/>
    <w:rsid w:val="0099793F"/>
    <w:rsid w:val="00997CB3"/>
    <w:rsid w:val="00997FE2"/>
    <w:rsid w:val="009A0241"/>
    <w:rsid w:val="009A036D"/>
    <w:rsid w:val="009A07EF"/>
    <w:rsid w:val="009A0FBB"/>
    <w:rsid w:val="009A11C7"/>
    <w:rsid w:val="009A12FD"/>
    <w:rsid w:val="009A1683"/>
    <w:rsid w:val="009A16DF"/>
    <w:rsid w:val="009A17C8"/>
    <w:rsid w:val="009A1827"/>
    <w:rsid w:val="009A1C2F"/>
    <w:rsid w:val="009A1DA3"/>
    <w:rsid w:val="009A1F63"/>
    <w:rsid w:val="009A21D4"/>
    <w:rsid w:val="009A2355"/>
    <w:rsid w:val="009A24A1"/>
    <w:rsid w:val="009A2895"/>
    <w:rsid w:val="009A2BC3"/>
    <w:rsid w:val="009A2E7C"/>
    <w:rsid w:val="009A3263"/>
    <w:rsid w:val="009A32AF"/>
    <w:rsid w:val="009A3741"/>
    <w:rsid w:val="009A3BB1"/>
    <w:rsid w:val="009A3F7E"/>
    <w:rsid w:val="009A3F87"/>
    <w:rsid w:val="009A40C6"/>
    <w:rsid w:val="009A41D0"/>
    <w:rsid w:val="009A427A"/>
    <w:rsid w:val="009A42E8"/>
    <w:rsid w:val="009A43B3"/>
    <w:rsid w:val="009A4506"/>
    <w:rsid w:val="009A4858"/>
    <w:rsid w:val="009A485F"/>
    <w:rsid w:val="009A4B53"/>
    <w:rsid w:val="009A4E84"/>
    <w:rsid w:val="009A4EAA"/>
    <w:rsid w:val="009A4EAD"/>
    <w:rsid w:val="009A4F9F"/>
    <w:rsid w:val="009A50C8"/>
    <w:rsid w:val="009A53A4"/>
    <w:rsid w:val="009A5743"/>
    <w:rsid w:val="009A5763"/>
    <w:rsid w:val="009A5CB1"/>
    <w:rsid w:val="009A60CC"/>
    <w:rsid w:val="009A61B6"/>
    <w:rsid w:val="009A669C"/>
    <w:rsid w:val="009A688D"/>
    <w:rsid w:val="009A6A21"/>
    <w:rsid w:val="009A6A88"/>
    <w:rsid w:val="009A6E50"/>
    <w:rsid w:val="009A71AC"/>
    <w:rsid w:val="009A71E0"/>
    <w:rsid w:val="009A735B"/>
    <w:rsid w:val="009A74D9"/>
    <w:rsid w:val="009A79B0"/>
    <w:rsid w:val="009A7E05"/>
    <w:rsid w:val="009A7E09"/>
    <w:rsid w:val="009A7F93"/>
    <w:rsid w:val="009A7FD7"/>
    <w:rsid w:val="009B03CD"/>
    <w:rsid w:val="009B054A"/>
    <w:rsid w:val="009B0885"/>
    <w:rsid w:val="009B0B65"/>
    <w:rsid w:val="009B0C44"/>
    <w:rsid w:val="009B0DBD"/>
    <w:rsid w:val="009B0DFF"/>
    <w:rsid w:val="009B0FED"/>
    <w:rsid w:val="009B12F2"/>
    <w:rsid w:val="009B1354"/>
    <w:rsid w:val="009B1684"/>
    <w:rsid w:val="009B21B4"/>
    <w:rsid w:val="009B2240"/>
    <w:rsid w:val="009B243C"/>
    <w:rsid w:val="009B24E3"/>
    <w:rsid w:val="009B272E"/>
    <w:rsid w:val="009B27A4"/>
    <w:rsid w:val="009B283A"/>
    <w:rsid w:val="009B2E42"/>
    <w:rsid w:val="009B32EB"/>
    <w:rsid w:val="009B3565"/>
    <w:rsid w:val="009B364D"/>
    <w:rsid w:val="009B37B5"/>
    <w:rsid w:val="009B41D4"/>
    <w:rsid w:val="009B490C"/>
    <w:rsid w:val="009B4A9C"/>
    <w:rsid w:val="009B4D75"/>
    <w:rsid w:val="009B4E8D"/>
    <w:rsid w:val="009B5412"/>
    <w:rsid w:val="009B553C"/>
    <w:rsid w:val="009B5B9B"/>
    <w:rsid w:val="009B5D23"/>
    <w:rsid w:val="009B5D38"/>
    <w:rsid w:val="009B5D77"/>
    <w:rsid w:val="009B5F6B"/>
    <w:rsid w:val="009B63DF"/>
    <w:rsid w:val="009B64EF"/>
    <w:rsid w:val="009B66C4"/>
    <w:rsid w:val="009B6D80"/>
    <w:rsid w:val="009B6F4C"/>
    <w:rsid w:val="009B6F91"/>
    <w:rsid w:val="009B735D"/>
    <w:rsid w:val="009B7865"/>
    <w:rsid w:val="009B78D0"/>
    <w:rsid w:val="009B7BC5"/>
    <w:rsid w:val="009B7CB0"/>
    <w:rsid w:val="009C0488"/>
    <w:rsid w:val="009C065A"/>
    <w:rsid w:val="009C0AA4"/>
    <w:rsid w:val="009C0CF1"/>
    <w:rsid w:val="009C0D98"/>
    <w:rsid w:val="009C142F"/>
    <w:rsid w:val="009C14C3"/>
    <w:rsid w:val="009C16F7"/>
    <w:rsid w:val="009C19B1"/>
    <w:rsid w:val="009C218B"/>
    <w:rsid w:val="009C2191"/>
    <w:rsid w:val="009C2547"/>
    <w:rsid w:val="009C2AA1"/>
    <w:rsid w:val="009C2E99"/>
    <w:rsid w:val="009C2ECF"/>
    <w:rsid w:val="009C35B7"/>
    <w:rsid w:val="009C36A4"/>
    <w:rsid w:val="009C3C5B"/>
    <w:rsid w:val="009C48E7"/>
    <w:rsid w:val="009C51A7"/>
    <w:rsid w:val="009C5469"/>
    <w:rsid w:val="009C5477"/>
    <w:rsid w:val="009C57C6"/>
    <w:rsid w:val="009C5A7B"/>
    <w:rsid w:val="009C5F28"/>
    <w:rsid w:val="009C5FAE"/>
    <w:rsid w:val="009C6938"/>
    <w:rsid w:val="009C771E"/>
    <w:rsid w:val="009C7883"/>
    <w:rsid w:val="009C7A6E"/>
    <w:rsid w:val="009C7DA0"/>
    <w:rsid w:val="009C7DEE"/>
    <w:rsid w:val="009D0361"/>
    <w:rsid w:val="009D04DD"/>
    <w:rsid w:val="009D05C1"/>
    <w:rsid w:val="009D08F2"/>
    <w:rsid w:val="009D093B"/>
    <w:rsid w:val="009D0B21"/>
    <w:rsid w:val="009D0FB0"/>
    <w:rsid w:val="009D13C7"/>
    <w:rsid w:val="009D1767"/>
    <w:rsid w:val="009D17B8"/>
    <w:rsid w:val="009D1B9C"/>
    <w:rsid w:val="009D1CE0"/>
    <w:rsid w:val="009D1D6C"/>
    <w:rsid w:val="009D1F3F"/>
    <w:rsid w:val="009D2048"/>
    <w:rsid w:val="009D2543"/>
    <w:rsid w:val="009D2AAD"/>
    <w:rsid w:val="009D31D1"/>
    <w:rsid w:val="009D35BF"/>
    <w:rsid w:val="009D36FA"/>
    <w:rsid w:val="009D3C98"/>
    <w:rsid w:val="009D3D82"/>
    <w:rsid w:val="009D3F66"/>
    <w:rsid w:val="009D41DB"/>
    <w:rsid w:val="009D4248"/>
    <w:rsid w:val="009D447C"/>
    <w:rsid w:val="009D494A"/>
    <w:rsid w:val="009D4B0E"/>
    <w:rsid w:val="009D4BF1"/>
    <w:rsid w:val="009D4C3F"/>
    <w:rsid w:val="009D4C81"/>
    <w:rsid w:val="009D5111"/>
    <w:rsid w:val="009D5396"/>
    <w:rsid w:val="009D557C"/>
    <w:rsid w:val="009D55C6"/>
    <w:rsid w:val="009D57EF"/>
    <w:rsid w:val="009D5832"/>
    <w:rsid w:val="009D599A"/>
    <w:rsid w:val="009D5A66"/>
    <w:rsid w:val="009D5B2D"/>
    <w:rsid w:val="009D5C0D"/>
    <w:rsid w:val="009D5CC9"/>
    <w:rsid w:val="009D5D22"/>
    <w:rsid w:val="009D6A57"/>
    <w:rsid w:val="009D6CC5"/>
    <w:rsid w:val="009D70D8"/>
    <w:rsid w:val="009D7478"/>
    <w:rsid w:val="009D758F"/>
    <w:rsid w:val="009D7596"/>
    <w:rsid w:val="009D7794"/>
    <w:rsid w:val="009D78E2"/>
    <w:rsid w:val="009D7DF7"/>
    <w:rsid w:val="009D7EBD"/>
    <w:rsid w:val="009E011F"/>
    <w:rsid w:val="009E02D9"/>
    <w:rsid w:val="009E0397"/>
    <w:rsid w:val="009E0911"/>
    <w:rsid w:val="009E0EE4"/>
    <w:rsid w:val="009E19E4"/>
    <w:rsid w:val="009E1A77"/>
    <w:rsid w:val="009E1CB1"/>
    <w:rsid w:val="009E1D78"/>
    <w:rsid w:val="009E1F8D"/>
    <w:rsid w:val="009E2257"/>
    <w:rsid w:val="009E22FD"/>
    <w:rsid w:val="009E2479"/>
    <w:rsid w:val="009E252D"/>
    <w:rsid w:val="009E269A"/>
    <w:rsid w:val="009E2A6A"/>
    <w:rsid w:val="009E341E"/>
    <w:rsid w:val="009E3BD3"/>
    <w:rsid w:val="009E3C67"/>
    <w:rsid w:val="009E3EA4"/>
    <w:rsid w:val="009E3FA8"/>
    <w:rsid w:val="009E419D"/>
    <w:rsid w:val="009E4743"/>
    <w:rsid w:val="009E4F8F"/>
    <w:rsid w:val="009E507F"/>
    <w:rsid w:val="009E54AE"/>
    <w:rsid w:val="009E54D2"/>
    <w:rsid w:val="009E55CE"/>
    <w:rsid w:val="009E56CC"/>
    <w:rsid w:val="009E5810"/>
    <w:rsid w:val="009E5B7D"/>
    <w:rsid w:val="009E5BAF"/>
    <w:rsid w:val="009E5F6D"/>
    <w:rsid w:val="009E62AA"/>
    <w:rsid w:val="009E630B"/>
    <w:rsid w:val="009E687D"/>
    <w:rsid w:val="009E7173"/>
    <w:rsid w:val="009E7439"/>
    <w:rsid w:val="009E7661"/>
    <w:rsid w:val="009E76BD"/>
    <w:rsid w:val="009E799F"/>
    <w:rsid w:val="009E7D9F"/>
    <w:rsid w:val="009F02D3"/>
    <w:rsid w:val="009F06A9"/>
    <w:rsid w:val="009F0A9A"/>
    <w:rsid w:val="009F0C2A"/>
    <w:rsid w:val="009F0DD0"/>
    <w:rsid w:val="009F0E24"/>
    <w:rsid w:val="009F10F8"/>
    <w:rsid w:val="009F1516"/>
    <w:rsid w:val="009F1771"/>
    <w:rsid w:val="009F1868"/>
    <w:rsid w:val="009F18BA"/>
    <w:rsid w:val="009F19C1"/>
    <w:rsid w:val="009F1C7A"/>
    <w:rsid w:val="009F1D08"/>
    <w:rsid w:val="009F1E9D"/>
    <w:rsid w:val="009F2316"/>
    <w:rsid w:val="009F2366"/>
    <w:rsid w:val="009F2CFF"/>
    <w:rsid w:val="009F2FA1"/>
    <w:rsid w:val="009F3244"/>
    <w:rsid w:val="009F351C"/>
    <w:rsid w:val="009F3BF9"/>
    <w:rsid w:val="009F3C37"/>
    <w:rsid w:val="009F3CA1"/>
    <w:rsid w:val="009F4259"/>
    <w:rsid w:val="009F45DA"/>
    <w:rsid w:val="009F4615"/>
    <w:rsid w:val="009F49DC"/>
    <w:rsid w:val="009F51BA"/>
    <w:rsid w:val="009F5417"/>
    <w:rsid w:val="009F58BE"/>
    <w:rsid w:val="009F5A10"/>
    <w:rsid w:val="009F5C5A"/>
    <w:rsid w:val="009F5D73"/>
    <w:rsid w:val="009F5E3D"/>
    <w:rsid w:val="009F640F"/>
    <w:rsid w:val="009F64ED"/>
    <w:rsid w:val="009F657A"/>
    <w:rsid w:val="009F68C5"/>
    <w:rsid w:val="009F68E0"/>
    <w:rsid w:val="009F69AE"/>
    <w:rsid w:val="009F6A1E"/>
    <w:rsid w:val="009F6C69"/>
    <w:rsid w:val="009F6E0B"/>
    <w:rsid w:val="009F7482"/>
    <w:rsid w:val="009F74E6"/>
    <w:rsid w:val="009F7866"/>
    <w:rsid w:val="009F7D0C"/>
    <w:rsid w:val="00A002F6"/>
    <w:rsid w:val="00A00611"/>
    <w:rsid w:val="00A00B89"/>
    <w:rsid w:val="00A00D52"/>
    <w:rsid w:val="00A0105E"/>
    <w:rsid w:val="00A0174C"/>
    <w:rsid w:val="00A01A45"/>
    <w:rsid w:val="00A01E87"/>
    <w:rsid w:val="00A01F30"/>
    <w:rsid w:val="00A01FEF"/>
    <w:rsid w:val="00A0200C"/>
    <w:rsid w:val="00A0226C"/>
    <w:rsid w:val="00A02411"/>
    <w:rsid w:val="00A02514"/>
    <w:rsid w:val="00A02707"/>
    <w:rsid w:val="00A02749"/>
    <w:rsid w:val="00A02B5C"/>
    <w:rsid w:val="00A02D2E"/>
    <w:rsid w:val="00A03328"/>
    <w:rsid w:val="00A03918"/>
    <w:rsid w:val="00A03CC3"/>
    <w:rsid w:val="00A03ECA"/>
    <w:rsid w:val="00A03FD7"/>
    <w:rsid w:val="00A04751"/>
    <w:rsid w:val="00A047C2"/>
    <w:rsid w:val="00A04F8D"/>
    <w:rsid w:val="00A061FA"/>
    <w:rsid w:val="00A063EB"/>
    <w:rsid w:val="00A06DA3"/>
    <w:rsid w:val="00A06ECC"/>
    <w:rsid w:val="00A0731B"/>
    <w:rsid w:val="00A073FD"/>
    <w:rsid w:val="00A07409"/>
    <w:rsid w:val="00A07751"/>
    <w:rsid w:val="00A07B37"/>
    <w:rsid w:val="00A102CB"/>
    <w:rsid w:val="00A10736"/>
    <w:rsid w:val="00A107B1"/>
    <w:rsid w:val="00A10DBA"/>
    <w:rsid w:val="00A10E71"/>
    <w:rsid w:val="00A110B7"/>
    <w:rsid w:val="00A112AA"/>
    <w:rsid w:val="00A113FD"/>
    <w:rsid w:val="00A11782"/>
    <w:rsid w:val="00A11A9C"/>
    <w:rsid w:val="00A11DF8"/>
    <w:rsid w:val="00A11E28"/>
    <w:rsid w:val="00A120A7"/>
    <w:rsid w:val="00A12191"/>
    <w:rsid w:val="00A12297"/>
    <w:rsid w:val="00A1276E"/>
    <w:rsid w:val="00A12E9F"/>
    <w:rsid w:val="00A13237"/>
    <w:rsid w:val="00A137D2"/>
    <w:rsid w:val="00A1388E"/>
    <w:rsid w:val="00A13914"/>
    <w:rsid w:val="00A13E84"/>
    <w:rsid w:val="00A14190"/>
    <w:rsid w:val="00A1446F"/>
    <w:rsid w:val="00A14555"/>
    <w:rsid w:val="00A14819"/>
    <w:rsid w:val="00A14A05"/>
    <w:rsid w:val="00A14B77"/>
    <w:rsid w:val="00A14E21"/>
    <w:rsid w:val="00A152AE"/>
    <w:rsid w:val="00A15743"/>
    <w:rsid w:val="00A15860"/>
    <w:rsid w:val="00A15A7E"/>
    <w:rsid w:val="00A15D5E"/>
    <w:rsid w:val="00A16206"/>
    <w:rsid w:val="00A16699"/>
    <w:rsid w:val="00A170E9"/>
    <w:rsid w:val="00A17181"/>
    <w:rsid w:val="00A171AC"/>
    <w:rsid w:val="00A171FE"/>
    <w:rsid w:val="00A17431"/>
    <w:rsid w:val="00A17660"/>
    <w:rsid w:val="00A17B2B"/>
    <w:rsid w:val="00A17C60"/>
    <w:rsid w:val="00A17E63"/>
    <w:rsid w:val="00A17EB0"/>
    <w:rsid w:val="00A17F70"/>
    <w:rsid w:val="00A204B5"/>
    <w:rsid w:val="00A20A17"/>
    <w:rsid w:val="00A213A1"/>
    <w:rsid w:val="00A21534"/>
    <w:rsid w:val="00A215AE"/>
    <w:rsid w:val="00A225DF"/>
    <w:rsid w:val="00A225E5"/>
    <w:rsid w:val="00A2291F"/>
    <w:rsid w:val="00A22983"/>
    <w:rsid w:val="00A23357"/>
    <w:rsid w:val="00A23D5F"/>
    <w:rsid w:val="00A242D4"/>
    <w:rsid w:val="00A2439D"/>
    <w:rsid w:val="00A247D3"/>
    <w:rsid w:val="00A24A8C"/>
    <w:rsid w:val="00A24DC6"/>
    <w:rsid w:val="00A25134"/>
    <w:rsid w:val="00A25631"/>
    <w:rsid w:val="00A25669"/>
    <w:rsid w:val="00A256C7"/>
    <w:rsid w:val="00A2597B"/>
    <w:rsid w:val="00A25BF0"/>
    <w:rsid w:val="00A2601C"/>
    <w:rsid w:val="00A260AA"/>
    <w:rsid w:val="00A263A6"/>
    <w:rsid w:val="00A2643B"/>
    <w:rsid w:val="00A265FF"/>
    <w:rsid w:val="00A26665"/>
    <w:rsid w:val="00A26746"/>
    <w:rsid w:val="00A26B67"/>
    <w:rsid w:val="00A26CF7"/>
    <w:rsid w:val="00A26EF1"/>
    <w:rsid w:val="00A270DB"/>
    <w:rsid w:val="00A27175"/>
    <w:rsid w:val="00A271BD"/>
    <w:rsid w:val="00A27621"/>
    <w:rsid w:val="00A278CF"/>
    <w:rsid w:val="00A27D3C"/>
    <w:rsid w:val="00A27F58"/>
    <w:rsid w:val="00A3013E"/>
    <w:rsid w:val="00A303D0"/>
    <w:rsid w:val="00A3062B"/>
    <w:rsid w:val="00A30BEB"/>
    <w:rsid w:val="00A30FAC"/>
    <w:rsid w:val="00A315E3"/>
    <w:rsid w:val="00A32A87"/>
    <w:rsid w:val="00A32CBB"/>
    <w:rsid w:val="00A32D40"/>
    <w:rsid w:val="00A32DCB"/>
    <w:rsid w:val="00A332B0"/>
    <w:rsid w:val="00A33313"/>
    <w:rsid w:val="00A3349B"/>
    <w:rsid w:val="00A33A2E"/>
    <w:rsid w:val="00A33BE1"/>
    <w:rsid w:val="00A33E5C"/>
    <w:rsid w:val="00A340DD"/>
    <w:rsid w:val="00A3443E"/>
    <w:rsid w:val="00A346A7"/>
    <w:rsid w:val="00A34A60"/>
    <w:rsid w:val="00A3510E"/>
    <w:rsid w:val="00A358B2"/>
    <w:rsid w:val="00A35FE6"/>
    <w:rsid w:val="00A36100"/>
    <w:rsid w:val="00A36273"/>
    <w:rsid w:val="00A36453"/>
    <w:rsid w:val="00A367B4"/>
    <w:rsid w:val="00A36851"/>
    <w:rsid w:val="00A368E7"/>
    <w:rsid w:val="00A370F3"/>
    <w:rsid w:val="00A37879"/>
    <w:rsid w:val="00A3793A"/>
    <w:rsid w:val="00A37B5C"/>
    <w:rsid w:val="00A40455"/>
    <w:rsid w:val="00A40D7A"/>
    <w:rsid w:val="00A40EB2"/>
    <w:rsid w:val="00A413A8"/>
    <w:rsid w:val="00A415FC"/>
    <w:rsid w:val="00A418C4"/>
    <w:rsid w:val="00A41E16"/>
    <w:rsid w:val="00A420B1"/>
    <w:rsid w:val="00A42188"/>
    <w:rsid w:val="00A42B3C"/>
    <w:rsid w:val="00A43301"/>
    <w:rsid w:val="00A43822"/>
    <w:rsid w:val="00A43974"/>
    <w:rsid w:val="00A43EC8"/>
    <w:rsid w:val="00A440EB"/>
    <w:rsid w:val="00A447D0"/>
    <w:rsid w:val="00A44E26"/>
    <w:rsid w:val="00A4557F"/>
    <w:rsid w:val="00A45633"/>
    <w:rsid w:val="00A4567C"/>
    <w:rsid w:val="00A458CD"/>
    <w:rsid w:val="00A45B3D"/>
    <w:rsid w:val="00A45CCB"/>
    <w:rsid w:val="00A45D77"/>
    <w:rsid w:val="00A45E47"/>
    <w:rsid w:val="00A460DD"/>
    <w:rsid w:val="00A464C6"/>
    <w:rsid w:val="00A4663E"/>
    <w:rsid w:val="00A46709"/>
    <w:rsid w:val="00A46B1F"/>
    <w:rsid w:val="00A46E74"/>
    <w:rsid w:val="00A46EA6"/>
    <w:rsid w:val="00A47269"/>
    <w:rsid w:val="00A473A0"/>
    <w:rsid w:val="00A47453"/>
    <w:rsid w:val="00A475FA"/>
    <w:rsid w:val="00A47687"/>
    <w:rsid w:val="00A4773F"/>
    <w:rsid w:val="00A47C28"/>
    <w:rsid w:val="00A47E44"/>
    <w:rsid w:val="00A47FE3"/>
    <w:rsid w:val="00A5067A"/>
    <w:rsid w:val="00A50806"/>
    <w:rsid w:val="00A51302"/>
    <w:rsid w:val="00A51316"/>
    <w:rsid w:val="00A515F9"/>
    <w:rsid w:val="00A51898"/>
    <w:rsid w:val="00A51C92"/>
    <w:rsid w:val="00A51D28"/>
    <w:rsid w:val="00A51D33"/>
    <w:rsid w:val="00A521F8"/>
    <w:rsid w:val="00A5220F"/>
    <w:rsid w:val="00A52268"/>
    <w:rsid w:val="00A525BC"/>
    <w:rsid w:val="00A52E14"/>
    <w:rsid w:val="00A52E3D"/>
    <w:rsid w:val="00A52EBC"/>
    <w:rsid w:val="00A52EE2"/>
    <w:rsid w:val="00A52F32"/>
    <w:rsid w:val="00A53790"/>
    <w:rsid w:val="00A537E6"/>
    <w:rsid w:val="00A53B41"/>
    <w:rsid w:val="00A53F20"/>
    <w:rsid w:val="00A542DE"/>
    <w:rsid w:val="00A544DA"/>
    <w:rsid w:val="00A54553"/>
    <w:rsid w:val="00A549AA"/>
    <w:rsid w:val="00A5507C"/>
    <w:rsid w:val="00A55276"/>
    <w:rsid w:val="00A55BEC"/>
    <w:rsid w:val="00A55F08"/>
    <w:rsid w:val="00A55F6C"/>
    <w:rsid w:val="00A56143"/>
    <w:rsid w:val="00A56147"/>
    <w:rsid w:val="00A561DE"/>
    <w:rsid w:val="00A564ED"/>
    <w:rsid w:val="00A5699C"/>
    <w:rsid w:val="00A56AA1"/>
    <w:rsid w:val="00A56D8E"/>
    <w:rsid w:val="00A570E4"/>
    <w:rsid w:val="00A57205"/>
    <w:rsid w:val="00A57B47"/>
    <w:rsid w:val="00A60173"/>
    <w:rsid w:val="00A60506"/>
    <w:rsid w:val="00A60634"/>
    <w:rsid w:val="00A60941"/>
    <w:rsid w:val="00A609D4"/>
    <w:rsid w:val="00A609FF"/>
    <w:rsid w:val="00A60A60"/>
    <w:rsid w:val="00A60C71"/>
    <w:rsid w:val="00A60E92"/>
    <w:rsid w:val="00A60F2F"/>
    <w:rsid w:val="00A61666"/>
    <w:rsid w:val="00A61A0A"/>
    <w:rsid w:val="00A61B97"/>
    <w:rsid w:val="00A61C24"/>
    <w:rsid w:val="00A621A8"/>
    <w:rsid w:val="00A62206"/>
    <w:rsid w:val="00A62466"/>
    <w:rsid w:val="00A62821"/>
    <w:rsid w:val="00A62AFB"/>
    <w:rsid w:val="00A62B1B"/>
    <w:rsid w:val="00A62C61"/>
    <w:rsid w:val="00A62D82"/>
    <w:rsid w:val="00A62D8A"/>
    <w:rsid w:val="00A62FBB"/>
    <w:rsid w:val="00A63316"/>
    <w:rsid w:val="00A63388"/>
    <w:rsid w:val="00A636A5"/>
    <w:rsid w:val="00A638AD"/>
    <w:rsid w:val="00A63B05"/>
    <w:rsid w:val="00A640D5"/>
    <w:rsid w:val="00A646C1"/>
    <w:rsid w:val="00A64878"/>
    <w:rsid w:val="00A64DEF"/>
    <w:rsid w:val="00A6539A"/>
    <w:rsid w:val="00A65549"/>
    <w:rsid w:val="00A65596"/>
    <w:rsid w:val="00A6594C"/>
    <w:rsid w:val="00A65F46"/>
    <w:rsid w:val="00A65F4D"/>
    <w:rsid w:val="00A66EFF"/>
    <w:rsid w:val="00A670CD"/>
    <w:rsid w:val="00A673DA"/>
    <w:rsid w:val="00A67506"/>
    <w:rsid w:val="00A67880"/>
    <w:rsid w:val="00A67B2A"/>
    <w:rsid w:val="00A67F5B"/>
    <w:rsid w:val="00A70408"/>
    <w:rsid w:val="00A704BE"/>
    <w:rsid w:val="00A7091A"/>
    <w:rsid w:val="00A70A40"/>
    <w:rsid w:val="00A7110D"/>
    <w:rsid w:val="00A71188"/>
    <w:rsid w:val="00A71375"/>
    <w:rsid w:val="00A7150F"/>
    <w:rsid w:val="00A72343"/>
    <w:rsid w:val="00A72382"/>
    <w:rsid w:val="00A724A0"/>
    <w:rsid w:val="00A724CD"/>
    <w:rsid w:val="00A73D01"/>
    <w:rsid w:val="00A73F65"/>
    <w:rsid w:val="00A74229"/>
    <w:rsid w:val="00A74405"/>
    <w:rsid w:val="00A74583"/>
    <w:rsid w:val="00A74686"/>
    <w:rsid w:val="00A748C3"/>
    <w:rsid w:val="00A748D5"/>
    <w:rsid w:val="00A748FA"/>
    <w:rsid w:val="00A7494D"/>
    <w:rsid w:val="00A74A83"/>
    <w:rsid w:val="00A74F2B"/>
    <w:rsid w:val="00A7545A"/>
    <w:rsid w:val="00A757A7"/>
    <w:rsid w:val="00A757B9"/>
    <w:rsid w:val="00A75ADF"/>
    <w:rsid w:val="00A7616F"/>
    <w:rsid w:val="00A762BA"/>
    <w:rsid w:val="00A76544"/>
    <w:rsid w:val="00A76679"/>
    <w:rsid w:val="00A766A4"/>
    <w:rsid w:val="00A76AF6"/>
    <w:rsid w:val="00A76B76"/>
    <w:rsid w:val="00A76C6A"/>
    <w:rsid w:val="00A76FB1"/>
    <w:rsid w:val="00A76FD0"/>
    <w:rsid w:val="00A778C5"/>
    <w:rsid w:val="00A77A64"/>
    <w:rsid w:val="00A80668"/>
    <w:rsid w:val="00A80729"/>
    <w:rsid w:val="00A80E4D"/>
    <w:rsid w:val="00A811FF"/>
    <w:rsid w:val="00A813CF"/>
    <w:rsid w:val="00A8174D"/>
    <w:rsid w:val="00A819F8"/>
    <w:rsid w:val="00A81ABC"/>
    <w:rsid w:val="00A81ECF"/>
    <w:rsid w:val="00A81FB9"/>
    <w:rsid w:val="00A820BF"/>
    <w:rsid w:val="00A82377"/>
    <w:rsid w:val="00A827F7"/>
    <w:rsid w:val="00A829A6"/>
    <w:rsid w:val="00A82D44"/>
    <w:rsid w:val="00A8356E"/>
    <w:rsid w:val="00A83606"/>
    <w:rsid w:val="00A8396D"/>
    <w:rsid w:val="00A83D45"/>
    <w:rsid w:val="00A840E9"/>
    <w:rsid w:val="00A841E4"/>
    <w:rsid w:val="00A843FE"/>
    <w:rsid w:val="00A84466"/>
    <w:rsid w:val="00A8447B"/>
    <w:rsid w:val="00A846FB"/>
    <w:rsid w:val="00A84EE6"/>
    <w:rsid w:val="00A84F1F"/>
    <w:rsid w:val="00A850FC"/>
    <w:rsid w:val="00A85137"/>
    <w:rsid w:val="00A853F9"/>
    <w:rsid w:val="00A85500"/>
    <w:rsid w:val="00A85B9D"/>
    <w:rsid w:val="00A85C4B"/>
    <w:rsid w:val="00A86550"/>
    <w:rsid w:val="00A86685"/>
    <w:rsid w:val="00A869EF"/>
    <w:rsid w:val="00A87079"/>
    <w:rsid w:val="00A8716D"/>
    <w:rsid w:val="00A87429"/>
    <w:rsid w:val="00A874AE"/>
    <w:rsid w:val="00A878B9"/>
    <w:rsid w:val="00A878C6"/>
    <w:rsid w:val="00A878D0"/>
    <w:rsid w:val="00A87C71"/>
    <w:rsid w:val="00A87DB1"/>
    <w:rsid w:val="00A90311"/>
    <w:rsid w:val="00A906DF"/>
    <w:rsid w:val="00A913C2"/>
    <w:rsid w:val="00A91612"/>
    <w:rsid w:val="00A917AA"/>
    <w:rsid w:val="00A92153"/>
    <w:rsid w:val="00A92478"/>
    <w:rsid w:val="00A92822"/>
    <w:rsid w:val="00A92E35"/>
    <w:rsid w:val="00A931BC"/>
    <w:rsid w:val="00A93280"/>
    <w:rsid w:val="00A9334A"/>
    <w:rsid w:val="00A93440"/>
    <w:rsid w:val="00A937D7"/>
    <w:rsid w:val="00A938D0"/>
    <w:rsid w:val="00A93B37"/>
    <w:rsid w:val="00A93B90"/>
    <w:rsid w:val="00A93BEC"/>
    <w:rsid w:val="00A93C1A"/>
    <w:rsid w:val="00A940F0"/>
    <w:rsid w:val="00A94890"/>
    <w:rsid w:val="00A949B6"/>
    <w:rsid w:val="00A949EC"/>
    <w:rsid w:val="00A94ACB"/>
    <w:rsid w:val="00A94C49"/>
    <w:rsid w:val="00A952A6"/>
    <w:rsid w:val="00A9543A"/>
    <w:rsid w:val="00A95918"/>
    <w:rsid w:val="00A95D1A"/>
    <w:rsid w:val="00A95E62"/>
    <w:rsid w:val="00A96067"/>
    <w:rsid w:val="00A9660C"/>
    <w:rsid w:val="00A967F4"/>
    <w:rsid w:val="00A96BCD"/>
    <w:rsid w:val="00A96FA5"/>
    <w:rsid w:val="00A970E9"/>
    <w:rsid w:val="00A97167"/>
    <w:rsid w:val="00A97229"/>
    <w:rsid w:val="00A97DC8"/>
    <w:rsid w:val="00A97E9D"/>
    <w:rsid w:val="00A97EF0"/>
    <w:rsid w:val="00AA0227"/>
    <w:rsid w:val="00AA0543"/>
    <w:rsid w:val="00AA08B5"/>
    <w:rsid w:val="00AA0915"/>
    <w:rsid w:val="00AA0941"/>
    <w:rsid w:val="00AA0E15"/>
    <w:rsid w:val="00AA0EF9"/>
    <w:rsid w:val="00AA1235"/>
    <w:rsid w:val="00AA12A2"/>
    <w:rsid w:val="00AA15A5"/>
    <w:rsid w:val="00AA1A5F"/>
    <w:rsid w:val="00AA22AA"/>
    <w:rsid w:val="00AA24EA"/>
    <w:rsid w:val="00AA291F"/>
    <w:rsid w:val="00AA2A46"/>
    <w:rsid w:val="00AA2C58"/>
    <w:rsid w:val="00AA2C7D"/>
    <w:rsid w:val="00AA3072"/>
    <w:rsid w:val="00AA35BB"/>
    <w:rsid w:val="00AA42E3"/>
    <w:rsid w:val="00AA4456"/>
    <w:rsid w:val="00AA4733"/>
    <w:rsid w:val="00AA5E51"/>
    <w:rsid w:val="00AA6349"/>
    <w:rsid w:val="00AA73D7"/>
    <w:rsid w:val="00AA743E"/>
    <w:rsid w:val="00AA79AA"/>
    <w:rsid w:val="00AA7E1E"/>
    <w:rsid w:val="00AB0205"/>
    <w:rsid w:val="00AB0384"/>
    <w:rsid w:val="00AB03EB"/>
    <w:rsid w:val="00AB0479"/>
    <w:rsid w:val="00AB056F"/>
    <w:rsid w:val="00AB05D3"/>
    <w:rsid w:val="00AB0CE4"/>
    <w:rsid w:val="00AB190E"/>
    <w:rsid w:val="00AB1B25"/>
    <w:rsid w:val="00AB1CD6"/>
    <w:rsid w:val="00AB20C6"/>
    <w:rsid w:val="00AB2517"/>
    <w:rsid w:val="00AB2D26"/>
    <w:rsid w:val="00AB2EA1"/>
    <w:rsid w:val="00AB2EDB"/>
    <w:rsid w:val="00AB3281"/>
    <w:rsid w:val="00AB379C"/>
    <w:rsid w:val="00AB380D"/>
    <w:rsid w:val="00AB3F4F"/>
    <w:rsid w:val="00AB3F69"/>
    <w:rsid w:val="00AB4151"/>
    <w:rsid w:val="00AB4197"/>
    <w:rsid w:val="00AB43D2"/>
    <w:rsid w:val="00AB45E3"/>
    <w:rsid w:val="00AB47B5"/>
    <w:rsid w:val="00AB4837"/>
    <w:rsid w:val="00AB4867"/>
    <w:rsid w:val="00AB49D2"/>
    <w:rsid w:val="00AB4A2D"/>
    <w:rsid w:val="00AB4BAE"/>
    <w:rsid w:val="00AB4BCC"/>
    <w:rsid w:val="00AB533F"/>
    <w:rsid w:val="00AB5418"/>
    <w:rsid w:val="00AB5584"/>
    <w:rsid w:val="00AB562D"/>
    <w:rsid w:val="00AB5C06"/>
    <w:rsid w:val="00AB60F4"/>
    <w:rsid w:val="00AB653E"/>
    <w:rsid w:val="00AB6645"/>
    <w:rsid w:val="00AB6DAF"/>
    <w:rsid w:val="00AB6DEE"/>
    <w:rsid w:val="00AB6DFF"/>
    <w:rsid w:val="00AB7546"/>
    <w:rsid w:val="00AB7AA9"/>
    <w:rsid w:val="00AB7C71"/>
    <w:rsid w:val="00AB7D57"/>
    <w:rsid w:val="00AC034D"/>
    <w:rsid w:val="00AC07E4"/>
    <w:rsid w:val="00AC0AAB"/>
    <w:rsid w:val="00AC0B4D"/>
    <w:rsid w:val="00AC0D85"/>
    <w:rsid w:val="00AC0FBE"/>
    <w:rsid w:val="00AC1124"/>
    <w:rsid w:val="00AC19C5"/>
    <w:rsid w:val="00AC2E16"/>
    <w:rsid w:val="00AC2EDC"/>
    <w:rsid w:val="00AC3296"/>
    <w:rsid w:val="00AC332C"/>
    <w:rsid w:val="00AC373D"/>
    <w:rsid w:val="00AC3758"/>
    <w:rsid w:val="00AC48D9"/>
    <w:rsid w:val="00AC5956"/>
    <w:rsid w:val="00AC5D12"/>
    <w:rsid w:val="00AC6043"/>
    <w:rsid w:val="00AC62D9"/>
    <w:rsid w:val="00AC63C6"/>
    <w:rsid w:val="00AC6432"/>
    <w:rsid w:val="00AC64BA"/>
    <w:rsid w:val="00AC675B"/>
    <w:rsid w:val="00AC67AD"/>
    <w:rsid w:val="00AC6BD2"/>
    <w:rsid w:val="00AC71FD"/>
    <w:rsid w:val="00AC7414"/>
    <w:rsid w:val="00AC774A"/>
    <w:rsid w:val="00AD0290"/>
    <w:rsid w:val="00AD0814"/>
    <w:rsid w:val="00AD0861"/>
    <w:rsid w:val="00AD09C7"/>
    <w:rsid w:val="00AD0DE6"/>
    <w:rsid w:val="00AD1059"/>
    <w:rsid w:val="00AD11A6"/>
    <w:rsid w:val="00AD172A"/>
    <w:rsid w:val="00AD25FF"/>
    <w:rsid w:val="00AD2E9C"/>
    <w:rsid w:val="00AD33CE"/>
    <w:rsid w:val="00AD34DA"/>
    <w:rsid w:val="00AD37F7"/>
    <w:rsid w:val="00AD393C"/>
    <w:rsid w:val="00AD3C96"/>
    <w:rsid w:val="00AD4352"/>
    <w:rsid w:val="00AD48AC"/>
    <w:rsid w:val="00AD4BDE"/>
    <w:rsid w:val="00AD4BEA"/>
    <w:rsid w:val="00AD4D01"/>
    <w:rsid w:val="00AD5508"/>
    <w:rsid w:val="00AD56FD"/>
    <w:rsid w:val="00AD57BB"/>
    <w:rsid w:val="00AD5C65"/>
    <w:rsid w:val="00AD5D1F"/>
    <w:rsid w:val="00AD6001"/>
    <w:rsid w:val="00AD6385"/>
    <w:rsid w:val="00AD63C7"/>
    <w:rsid w:val="00AD6691"/>
    <w:rsid w:val="00AD6B5B"/>
    <w:rsid w:val="00AD73C2"/>
    <w:rsid w:val="00AD7D72"/>
    <w:rsid w:val="00AE01F5"/>
    <w:rsid w:val="00AE0506"/>
    <w:rsid w:val="00AE0AAE"/>
    <w:rsid w:val="00AE1A03"/>
    <w:rsid w:val="00AE1A64"/>
    <w:rsid w:val="00AE1CAD"/>
    <w:rsid w:val="00AE2181"/>
    <w:rsid w:val="00AE23A8"/>
    <w:rsid w:val="00AE2DD7"/>
    <w:rsid w:val="00AE30A6"/>
    <w:rsid w:val="00AE3174"/>
    <w:rsid w:val="00AE367B"/>
    <w:rsid w:val="00AE3B38"/>
    <w:rsid w:val="00AE3B87"/>
    <w:rsid w:val="00AE3F06"/>
    <w:rsid w:val="00AE4149"/>
    <w:rsid w:val="00AE4295"/>
    <w:rsid w:val="00AE45E0"/>
    <w:rsid w:val="00AE48C4"/>
    <w:rsid w:val="00AE5165"/>
    <w:rsid w:val="00AE596F"/>
    <w:rsid w:val="00AE5A21"/>
    <w:rsid w:val="00AE5B00"/>
    <w:rsid w:val="00AE5E6A"/>
    <w:rsid w:val="00AE632B"/>
    <w:rsid w:val="00AE6399"/>
    <w:rsid w:val="00AE67CE"/>
    <w:rsid w:val="00AE687D"/>
    <w:rsid w:val="00AE6918"/>
    <w:rsid w:val="00AE6CD6"/>
    <w:rsid w:val="00AE756C"/>
    <w:rsid w:val="00AE7AE0"/>
    <w:rsid w:val="00AE7EDF"/>
    <w:rsid w:val="00AF00A0"/>
    <w:rsid w:val="00AF0160"/>
    <w:rsid w:val="00AF049C"/>
    <w:rsid w:val="00AF0B19"/>
    <w:rsid w:val="00AF0C29"/>
    <w:rsid w:val="00AF0E71"/>
    <w:rsid w:val="00AF1302"/>
    <w:rsid w:val="00AF1335"/>
    <w:rsid w:val="00AF16A2"/>
    <w:rsid w:val="00AF1ECD"/>
    <w:rsid w:val="00AF2046"/>
    <w:rsid w:val="00AF2267"/>
    <w:rsid w:val="00AF2576"/>
    <w:rsid w:val="00AF2756"/>
    <w:rsid w:val="00AF300B"/>
    <w:rsid w:val="00AF30C0"/>
    <w:rsid w:val="00AF387E"/>
    <w:rsid w:val="00AF3E52"/>
    <w:rsid w:val="00AF4137"/>
    <w:rsid w:val="00AF43B7"/>
    <w:rsid w:val="00AF4682"/>
    <w:rsid w:val="00AF496C"/>
    <w:rsid w:val="00AF4DA0"/>
    <w:rsid w:val="00AF4E68"/>
    <w:rsid w:val="00AF4E9D"/>
    <w:rsid w:val="00AF534E"/>
    <w:rsid w:val="00AF5CD7"/>
    <w:rsid w:val="00AF649C"/>
    <w:rsid w:val="00AF64C3"/>
    <w:rsid w:val="00AF75FB"/>
    <w:rsid w:val="00AF773A"/>
    <w:rsid w:val="00AF7B97"/>
    <w:rsid w:val="00B0071A"/>
    <w:rsid w:val="00B0071D"/>
    <w:rsid w:val="00B00EF1"/>
    <w:rsid w:val="00B0102B"/>
    <w:rsid w:val="00B017F4"/>
    <w:rsid w:val="00B01EC3"/>
    <w:rsid w:val="00B021AD"/>
    <w:rsid w:val="00B03384"/>
    <w:rsid w:val="00B035EE"/>
    <w:rsid w:val="00B0361F"/>
    <w:rsid w:val="00B03642"/>
    <w:rsid w:val="00B03C63"/>
    <w:rsid w:val="00B03D2F"/>
    <w:rsid w:val="00B041EE"/>
    <w:rsid w:val="00B0468A"/>
    <w:rsid w:val="00B04DB3"/>
    <w:rsid w:val="00B04FFB"/>
    <w:rsid w:val="00B0530D"/>
    <w:rsid w:val="00B053A0"/>
    <w:rsid w:val="00B053FF"/>
    <w:rsid w:val="00B0548B"/>
    <w:rsid w:val="00B055A4"/>
    <w:rsid w:val="00B0598A"/>
    <w:rsid w:val="00B05CA9"/>
    <w:rsid w:val="00B0624F"/>
    <w:rsid w:val="00B06831"/>
    <w:rsid w:val="00B06928"/>
    <w:rsid w:val="00B06A49"/>
    <w:rsid w:val="00B07206"/>
    <w:rsid w:val="00B07844"/>
    <w:rsid w:val="00B07D23"/>
    <w:rsid w:val="00B07DE9"/>
    <w:rsid w:val="00B10522"/>
    <w:rsid w:val="00B10536"/>
    <w:rsid w:val="00B10617"/>
    <w:rsid w:val="00B108C0"/>
    <w:rsid w:val="00B10DB9"/>
    <w:rsid w:val="00B11D48"/>
    <w:rsid w:val="00B12441"/>
    <w:rsid w:val="00B1258B"/>
    <w:rsid w:val="00B12948"/>
    <w:rsid w:val="00B129A2"/>
    <w:rsid w:val="00B12A0C"/>
    <w:rsid w:val="00B12BDA"/>
    <w:rsid w:val="00B12CDE"/>
    <w:rsid w:val="00B12CDF"/>
    <w:rsid w:val="00B12CF5"/>
    <w:rsid w:val="00B12CF6"/>
    <w:rsid w:val="00B13114"/>
    <w:rsid w:val="00B13246"/>
    <w:rsid w:val="00B135AE"/>
    <w:rsid w:val="00B13709"/>
    <w:rsid w:val="00B137B7"/>
    <w:rsid w:val="00B137DA"/>
    <w:rsid w:val="00B13AAC"/>
    <w:rsid w:val="00B13D60"/>
    <w:rsid w:val="00B14037"/>
    <w:rsid w:val="00B144FD"/>
    <w:rsid w:val="00B14B74"/>
    <w:rsid w:val="00B15009"/>
    <w:rsid w:val="00B1521E"/>
    <w:rsid w:val="00B15243"/>
    <w:rsid w:val="00B15613"/>
    <w:rsid w:val="00B156B9"/>
    <w:rsid w:val="00B15D7C"/>
    <w:rsid w:val="00B15F31"/>
    <w:rsid w:val="00B160C4"/>
    <w:rsid w:val="00B16558"/>
    <w:rsid w:val="00B170A9"/>
    <w:rsid w:val="00B1722C"/>
    <w:rsid w:val="00B174FE"/>
    <w:rsid w:val="00B177C2"/>
    <w:rsid w:val="00B2052B"/>
    <w:rsid w:val="00B20B81"/>
    <w:rsid w:val="00B20EDC"/>
    <w:rsid w:val="00B21040"/>
    <w:rsid w:val="00B2192A"/>
    <w:rsid w:val="00B21E7D"/>
    <w:rsid w:val="00B21EB1"/>
    <w:rsid w:val="00B21FEA"/>
    <w:rsid w:val="00B220CE"/>
    <w:rsid w:val="00B221A5"/>
    <w:rsid w:val="00B223EC"/>
    <w:rsid w:val="00B22750"/>
    <w:rsid w:val="00B227C1"/>
    <w:rsid w:val="00B237CF"/>
    <w:rsid w:val="00B237D2"/>
    <w:rsid w:val="00B2395F"/>
    <w:rsid w:val="00B24008"/>
    <w:rsid w:val="00B24424"/>
    <w:rsid w:val="00B24702"/>
    <w:rsid w:val="00B24A8C"/>
    <w:rsid w:val="00B24CCF"/>
    <w:rsid w:val="00B25928"/>
    <w:rsid w:val="00B25A02"/>
    <w:rsid w:val="00B25BF0"/>
    <w:rsid w:val="00B25BFB"/>
    <w:rsid w:val="00B25C4C"/>
    <w:rsid w:val="00B26032"/>
    <w:rsid w:val="00B270A0"/>
    <w:rsid w:val="00B2731F"/>
    <w:rsid w:val="00B276B5"/>
    <w:rsid w:val="00B300CB"/>
    <w:rsid w:val="00B303E5"/>
    <w:rsid w:val="00B3094E"/>
    <w:rsid w:val="00B30CFB"/>
    <w:rsid w:val="00B30E57"/>
    <w:rsid w:val="00B3195B"/>
    <w:rsid w:val="00B31AAF"/>
    <w:rsid w:val="00B32317"/>
    <w:rsid w:val="00B3263D"/>
    <w:rsid w:val="00B32AEC"/>
    <w:rsid w:val="00B32B8B"/>
    <w:rsid w:val="00B32DA5"/>
    <w:rsid w:val="00B32F4E"/>
    <w:rsid w:val="00B33797"/>
    <w:rsid w:val="00B3393A"/>
    <w:rsid w:val="00B33A92"/>
    <w:rsid w:val="00B33BD5"/>
    <w:rsid w:val="00B33C97"/>
    <w:rsid w:val="00B33DFF"/>
    <w:rsid w:val="00B341B3"/>
    <w:rsid w:val="00B348B7"/>
    <w:rsid w:val="00B34AAE"/>
    <w:rsid w:val="00B350F4"/>
    <w:rsid w:val="00B35446"/>
    <w:rsid w:val="00B35E48"/>
    <w:rsid w:val="00B36522"/>
    <w:rsid w:val="00B368D4"/>
    <w:rsid w:val="00B36B0E"/>
    <w:rsid w:val="00B36BEA"/>
    <w:rsid w:val="00B36DAF"/>
    <w:rsid w:val="00B3731F"/>
    <w:rsid w:val="00B3733F"/>
    <w:rsid w:val="00B3763E"/>
    <w:rsid w:val="00B376A3"/>
    <w:rsid w:val="00B3787D"/>
    <w:rsid w:val="00B378FD"/>
    <w:rsid w:val="00B37BD0"/>
    <w:rsid w:val="00B37C0D"/>
    <w:rsid w:val="00B40698"/>
    <w:rsid w:val="00B40FD4"/>
    <w:rsid w:val="00B415A8"/>
    <w:rsid w:val="00B4195F"/>
    <w:rsid w:val="00B426BA"/>
    <w:rsid w:val="00B426CD"/>
    <w:rsid w:val="00B4288E"/>
    <w:rsid w:val="00B4299B"/>
    <w:rsid w:val="00B429F7"/>
    <w:rsid w:val="00B43459"/>
    <w:rsid w:val="00B4353B"/>
    <w:rsid w:val="00B435E9"/>
    <w:rsid w:val="00B43820"/>
    <w:rsid w:val="00B43874"/>
    <w:rsid w:val="00B43AA6"/>
    <w:rsid w:val="00B44058"/>
    <w:rsid w:val="00B440B9"/>
    <w:rsid w:val="00B440D2"/>
    <w:rsid w:val="00B4428D"/>
    <w:rsid w:val="00B44769"/>
    <w:rsid w:val="00B44858"/>
    <w:rsid w:val="00B44931"/>
    <w:rsid w:val="00B44A88"/>
    <w:rsid w:val="00B45101"/>
    <w:rsid w:val="00B45131"/>
    <w:rsid w:val="00B455D0"/>
    <w:rsid w:val="00B45936"/>
    <w:rsid w:val="00B45B6A"/>
    <w:rsid w:val="00B45DFC"/>
    <w:rsid w:val="00B45F3C"/>
    <w:rsid w:val="00B46011"/>
    <w:rsid w:val="00B46918"/>
    <w:rsid w:val="00B46CE0"/>
    <w:rsid w:val="00B47082"/>
    <w:rsid w:val="00B47263"/>
    <w:rsid w:val="00B47268"/>
    <w:rsid w:val="00B474A0"/>
    <w:rsid w:val="00B475B5"/>
    <w:rsid w:val="00B477E0"/>
    <w:rsid w:val="00B47905"/>
    <w:rsid w:val="00B47BDE"/>
    <w:rsid w:val="00B47F54"/>
    <w:rsid w:val="00B502B3"/>
    <w:rsid w:val="00B504E5"/>
    <w:rsid w:val="00B511A7"/>
    <w:rsid w:val="00B5187A"/>
    <w:rsid w:val="00B519D4"/>
    <w:rsid w:val="00B51CF9"/>
    <w:rsid w:val="00B523B0"/>
    <w:rsid w:val="00B529BD"/>
    <w:rsid w:val="00B5351F"/>
    <w:rsid w:val="00B536F3"/>
    <w:rsid w:val="00B538C7"/>
    <w:rsid w:val="00B538ED"/>
    <w:rsid w:val="00B53A6B"/>
    <w:rsid w:val="00B53F8D"/>
    <w:rsid w:val="00B540BB"/>
    <w:rsid w:val="00B5425B"/>
    <w:rsid w:val="00B5443A"/>
    <w:rsid w:val="00B5456B"/>
    <w:rsid w:val="00B54BE6"/>
    <w:rsid w:val="00B54C2F"/>
    <w:rsid w:val="00B54EE2"/>
    <w:rsid w:val="00B55049"/>
    <w:rsid w:val="00B5592C"/>
    <w:rsid w:val="00B55BF3"/>
    <w:rsid w:val="00B55DFE"/>
    <w:rsid w:val="00B55EA9"/>
    <w:rsid w:val="00B56312"/>
    <w:rsid w:val="00B577DD"/>
    <w:rsid w:val="00B57D80"/>
    <w:rsid w:val="00B60191"/>
    <w:rsid w:val="00B60ABC"/>
    <w:rsid w:val="00B60AF1"/>
    <w:rsid w:val="00B60D1D"/>
    <w:rsid w:val="00B60D8B"/>
    <w:rsid w:val="00B611C8"/>
    <w:rsid w:val="00B613F1"/>
    <w:rsid w:val="00B61704"/>
    <w:rsid w:val="00B6171F"/>
    <w:rsid w:val="00B617A4"/>
    <w:rsid w:val="00B61BAD"/>
    <w:rsid w:val="00B6217A"/>
    <w:rsid w:val="00B62422"/>
    <w:rsid w:val="00B62469"/>
    <w:rsid w:val="00B62498"/>
    <w:rsid w:val="00B6255E"/>
    <w:rsid w:val="00B6259C"/>
    <w:rsid w:val="00B62BEB"/>
    <w:rsid w:val="00B63273"/>
    <w:rsid w:val="00B639DF"/>
    <w:rsid w:val="00B63E42"/>
    <w:rsid w:val="00B63F98"/>
    <w:rsid w:val="00B641E1"/>
    <w:rsid w:val="00B64297"/>
    <w:rsid w:val="00B64877"/>
    <w:rsid w:val="00B64C0F"/>
    <w:rsid w:val="00B64DC2"/>
    <w:rsid w:val="00B64E16"/>
    <w:rsid w:val="00B65323"/>
    <w:rsid w:val="00B6548A"/>
    <w:rsid w:val="00B65575"/>
    <w:rsid w:val="00B655A4"/>
    <w:rsid w:val="00B6564D"/>
    <w:rsid w:val="00B6568F"/>
    <w:rsid w:val="00B65817"/>
    <w:rsid w:val="00B65BCD"/>
    <w:rsid w:val="00B65C6B"/>
    <w:rsid w:val="00B65D0E"/>
    <w:rsid w:val="00B66166"/>
    <w:rsid w:val="00B661BD"/>
    <w:rsid w:val="00B6632B"/>
    <w:rsid w:val="00B66C00"/>
    <w:rsid w:val="00B66CD0"/>
    <w:rsid w:val="00B670A6"/>
    <w:rsid w:val="00B671FB"/>
    <w:rsid w:val="00B67353"/>
    <w:rsid w:val="00B673FE"/>
    <w:rsid w:val="00B67A87"/>
    <w:rsid w:val="00B7014B"/>
    <w:rsid w:val="00B7053C"/>
    <w:rsid w:val="00B70B5A"/>
    <w:rsid w:val="00B70D51"/>
    <w:rsid w:val="00B71982"/>
    <w:rsid w:val="00B724C9"/>
    <w:rsid w:val="00B726A2"/>
    <w:rsid w:val="00B726CD"/>
    <w:rsid w:val="00B72D34"/>
    <w:rsid w:val="00B73C1C"/>
    <w:rsid w:val="00B73C34"/>
    <w:rsid w:val="00B73FA3"/>
    <w:rsid w:val="00B74437"/>
    <w:rsid w:val="00B74591"/>
    <w:rsid w:val="00B74696"/>
    <w:rsid w:val="00B748C1"/>
    <w:rsid w:val="00B74D89"/>
    <w:rsid w:val="00B74F6E"/>
    <w:rsid w:val="00B74F7B"/>
    <w:rsid w:val="00B757DC"/>
    <w:rsid w:val="00B7589B"/>
    <w:rsid w:val="00B75CD6"/>
    <w:rsid w:val="00B75E29"/>
    <w:rsid w:val="00B76261"/>
    <w:rsid w:val="00B76418"/>
    <w:rsid w:val="00B76712"/>
    <w:rsid w:val="00B76C96"/>
    <w:rsid w:val="00B76F9D"/>
    <w:rsid w:val="00B7723C"/>
    <w:rsid w:val="00B772C4"/>
    <w:rsid w:val="00B773D7"/>
    <w:rsid w:val="00B7754C"/>
    <w:rsid w:val="00B778F6"/>
    <w:rsid w:val="00B77BC2"/>
    <w:rsid w:val="00B77F0C"/>
    <w:rsid w:val="00B800FC"/>
    <w:rsid w:val="00B802EB"/>
    <w:rsid w:val="00B8053A"/>
    <w:rsid w:val="00B806EC"/>
    <w:rsid w:val="00B80CD3"/>
    <w:rsid w:val="00B812C8"/>
    <w:rsid w:val="00B81538"/>
    <w:rsid w:val="00B816B9"/>
    <w:rsid w:val="00B818E6"/>
    <w:rsid w:val="00B822DC"/>
    <w:rsid w:val="00B823B7"/>
    <w:rsid w:val="00B827C2"/>
    <w:rsid w:val="00B8283A"/>
    <w:rsid w:val="00B82C30"/>
    <w:rsid w:val="00B82CC4"/>
    <w:rsid w:val="00B8309F"/>
    <w:rsid w:val="00B83252"/>
    <w:rsid w:val="00B83435"/>
    <w:rsid w:val="00B83461"/>
    <w:rsid w:val="00B83826"/>
    <w:rsid w:val="00B83A49"/>
    <w:rsid w:val="00B83CD1"/>
    <w:rsid w:val="00B83D07"/>
    <w:rsid w:val="00B840F0"/>
    <w:rsid w:val="00B841B2"/>
    <w:rsid w:val="00B84281"/>
    <w:rsid w:val="00B844C0"/>
    <w:rsid w:val="00B84614"/>
    <w:rsid w:val="00B84857"/>
    <w:rsid w:val="00B84AE5"/>
    <w:rsid w:val="00B84AFE"/>
    <w:rsid w:val="00B84C9D"/>
    <w:rsid w:val="00B859DD"/>
    <w:rsid w:val="00B86909"/>
    <w:rsid w:val="00B87073"/>
    <w:rsid w:val="00B8723C"/>
    <w:rsid w:val="00B87CCC"/>
    <w:rsid w:val="00B87CF6"/>
    <w:rsid w:val="00B87F0F"/>
    <w:rsid w:val="00B87FBA"/>
    <w:rsid w:val="00B90182"/>
    <w:rsid w:val="00B90396"/>
    <w:rsid w:val="00B905B4"/>
    <w:rsid w:val="00B90AE9"/>
    <w:rsid w:val="00B90BBA"/>
    <w:rsid w:val="00B90FC5"/>
    <w:rsid w:val="00B914C2"/>
    <w:rsid w:val="00B917DC"/>
    <w:rsid w:val="00B918CB"/>
    <w:rsid w:val="00B91965"/>
    <w:rsid w:val="00B921F0"/>
    <w:rsid w:val="00B9238A"/>
    <w:rsid w:val="00B92481"/>
    <w:rsid w:val="00B924AB"/>
    <w:rsid w:val="00B92578"/>
    <w:rsid w:val="00B92597"/>
    <w:rsid w:val="00B93375"/>
    <w:rsid w:val="00B93BED"/>
    <w:rsid w:val="00B93D08"/>
    <w:rsid w:val="00B94012"/>
    <w:rsid w:val="00B94348"/>
    <w:rsid w:val="00B94C6D"/>
    <w:rsid w:val="00B94DF7"/>
    <w:rsid w:val="00B9527C"/>
    <w:rsid w:val="00B95365"/>
    <w:rsid w:val="00B954F1"/>
    <w:rsid w:val="00B96154"/>
    <w:rsid w:val="00B963C3"/>
    <w:rsid w:val="00B96421"/>
    <w:rsid w:val="00B966FA"/>
    <w:rsid w:val="00B96AA5"/>
    <w:rsid w:val="00B96DB7"/>
    <w:rsid w:val="00B96F42"/>
    <w:rsid w:val="00B9723A"/>
    <w:rsid w:val="00B9731E"/>
    <w:rsid w:val="00B976ED"/>
    <w:rsid w:val="00B97A0E"/>
    <w:rsid w:val="00B97D00"/>
    <w:rsid w:val="00B97E88"/>
    <w:rsid w:val="00BA0197"/>
    <w:rsid w:val="00BA0296"/>
    <w:rsid w:val="00BA0454"/>
    <w:rsid w:val="00BA04AB"/>
    <w:rsid w:val="00BA11B0"/>
    <w:rsid w:val="00BA1279"/>
    <w:rsid w:val="00BA1407"/>
    <w:rsid w:val="00BA14EA"/>
    <w:rsid w:val="00BA17AD"/>
    <w:rsid w:val="00BA1D82"/>
    <w:rsid w:val="00BA2385"/>
    <w:rsid w:val="00BA2B3C"/>
    <w:rsid w:val="00BA3100"/>
    <w:rsid w:val="00BA36D1"/>
    <w:rsid w:val="00BA3ACA"/>
    <w:rsid w:val="00BA3C97"/>
    <w:rsid w:val="00BA3F89"/>
    <w:rsid w:val="00BA412F"/>
    <w:rsid w:val="00BA4291"/>
    <w:rsid w:val="00BA463C"/>
    <w:rsid w:val="00BA492F"/>
    <w:rsid w:val="00BA4AFB"/>
    <w:rsid w:val="00BA51A1"/>
    <w:rsid w:val="00BA5AD2"/>
    <w:rsid w:val="00BA5DC3"/>
    <w:rsid w:val="00BA5E47"/>
    <w:rsid w:val="00BA60B4"/>
    <w:rsid w:val="00BA61AB"/>
    <w:rsid w:val="00BA6222"/>
    <w:rsid w:val="00BA6361"/>
    <w:rsid w:val="00BA6404"/>
    <w:rsid w:val="00BA6627"/>
    <w:rsid w:val="00BA698E"/>
    <w:rsid w:val="00BA7056"/>
    <w:rsid w:val="00BA716C"/>
    <w:rsid w:val="00BA7691"/>
    <w:rsid w:val="00BA76D2"/>
    <w:rsid w:val="00BA7D32"/>
    <w:rsid w:val="00BB0407"/>
    <w:rsid w:val="00BB0422"/>
    <w:rsid w:val="00BB0469"/>
    <w:rsid w:val="00BB0844"/>
    <w:rsid w:val="00BB0B6F"/>
    <w:rsid w:val="00BB10B3"/>
    <w:rsid w:val="00BB1106"/>
    <w:rsid w:val="00BB15D5"/>
    <w:rsid w:val="00BB1715"/>
    <w:rsid w:val="00BB1F4D"/>
    <w:rsid w:val="00BB204A"/>
    <w:rsid w:val="00BB22FF"/>
    <w:rsid w:val="00BB24BF"/>
    <w:rsid w:val="00BB2624"/>
    <w:rsid w:val="00BB2D56"/>
    <w:rsid w:val="00BB318F"/>
    <w:rsid w:val="00BB35B2"/>
    <w:rsid w:val="00BB366E"/>
    <w:rsid w:val="00BB38BD"/>
    <w:rsid w:val="00BB3CE9"/>
    <w:rsid w:val="00BB3EC4"/>
    <w:rsid w:val="00BB3FD3"/>
    <w:rsid w:val="00BB418D"/>
    <w:rsid w:val="00BB430F"/>
    <w:rsid w:val="00BB43B4"/>
    <w:rsid w:val="00BB47EB"/>
    <w:rsid w:val="00BB4F80"/>
    <w:rsid w:val="00BB537A"/>
    <w:rsid w:val="00BB592B"/>
    <w:rsid w:val="00BB5931"/>
    <w:rsid w:val="00BB5B8C"/>
    <w:rsid w:val="00BB5F4D"/>
    <w:rsid w:val="00BB614A"/>
    <w:rsid w:val="00BB66C5"/>
    <w:rsid w:val="00BB6B1F"/>
    <w:rsid w:val="00BB6CA5"/>
    <w:rsid w:val="00BB7636"/>
    <w:rsid w:val="00BB78AD"/>
    <w:rsid w:val="00BB7E21"/>
    <w:rsid w:val="00BB7FFD"/>
    <w:rsid w:val="00BC00EF"/>
    <w:rsid w:val="00BC0227"/>
    <w:rsid w:val="00BC0234"/>
    <w:rsid w:val="00BC045C"/>
    <w:rsid w:val="00BC05C3"/>
    <w:rsid w:val="00BC0A28"/>
    <w:rsid w:val="00BC0DFA"/>
    <w:rsid w:val="00BC1712"/>
    <w:rsid w:val="00BC171D"/>
    <w:rsid w:val="00BC1F21"/>
    <w:rsid w:val="00BC22F2"/>
    <w:rsid w:val="00BC29EC"/>
    <w:rsid w:val="00BC2EBE"/>
    <w:rsid w:val="00BC3179"/>
    <w:rsid w:val="00BC3855"/>
    <w:rsid w:val="00BC39B1"/>
    <w:rsid w:val="00BC3C4C"/>
    <w:rsid w:val="00BC3DD8"/>
    <w:rsid w:val="00BC3FE3"/>
    <w:rsid w:val="00BC4224"/>
    <w:rsid w:val="00BC49A2"/>
    <w:rsid w:val="00BC49DA"/>
    <w:rsid w:val="00BC4D7C"/>
    <w:rsid w:val="00BC5034"/>
    <w:rsid w:val="00BC52D5"/>
    <w:rsid w:val="00BC5AE6"/>
    <w:rsid w:val="00BC5D23"/>
    <w:rsid w:val="00BC5D29"/>
    <w:rsid w:val="00BC63DA"/>
    <w:rsid w:val="00BC65F5"/>
    <w:rsid w:val="00BC6772"/>
    <w:rsid w:val="00BC68E7"/>
    <w:rsid w:val="00BC6AF9"/>
    <w:rsid w:val="00BC6C1E"/>
    <w:rsid w:val="00BC783B"/>
    <w:rsid w:val="00BC78B1"/>
    <w:rsid w:val="00BC7BD4"/>
    <w:rsid w:val="00BC7EFF"/>
    <w:rsid w:val="00BC7F8E"/>
    <w:rsid w:val="00BC7FC1"/>
    <w:rsid w:val="00BD04C6"/>
    <w:rsid w:val="00BD06FB"/>
    <w:rsid w:val="00BD089D"/>
    <w:rsid w:val="00BD0C3A"/>
    <w:rsid w:val="00BD1AF4"/>
    <w:rsid w:val="00BD1D21"/>
    <w:rsid w:val="00BD1D25"/>
    <w:rsid w:val="00BD1E66"/>
    <w:rsid w:val="00BD2D3A"/>
    <w:rsid w:val="00BD30F0"/>
    <w:rsid w:val="00BD314A"/>
    <w:rsid w:val="00BD3271"/>
    <w:rsid w:val="00BD38EC"/>
    <w:rsid w:val="00BD4186"/>
    <w:rsid w:val="00BD4423"/>
    <w:rsid w:val="00BD4597"/>
    <w:rsid w:val="00BD47D9"/>
    <w:rsid w:val="00BD4B94"/>
    <w:rsid w:val="00BD4C05"/>
    <w:rsid w:val="00BD4C2C"/>
    <w:rsid w:val="00BD4E9C"/>
    <w:rsid w:val="00BD56B7"/>
    <w:rsid w:val="00BD56E5"/>
    <w:rsid w:val="00BD5A08"/>
    <w:rsid w:val="00BD5A61"/>
    <w:rsid w:val="00BD61C5"/>
    <w:rsid w:val="00BD62E2"/>
    <w:rsid w:val="00BD65B1"/>
    <w:rsid w:val="00BD66A8"/>
    <w:rsid w:val="00BD67BF"/>
    <w:rsid w:val="00BD6B45"/>
    <w:rsid w:val="00BD6B55"/>
    <w:rsid w:val="00BD6EDE"/>
    <w:rsid w:val="00BD7438"/>
    <w:rsid w:val="00BD751B"/>
    <w:rsid w:val="00BD76E2"/>
    <w:rsid w:val="00BD776D"/>
    <w:rsid w:val="00BD7B36"/>
    <w:rsid w:val="00BD7CE2"/>
    <w:rsid w:val="00BE01FA"/>
    <w:rsid w:val="00BE069C"/>
    <w:rsid w:val="00BE0768"/>
    <w:rsid w:val="00BE0979"/>
    <w:rsid w:val="00BE0B7C"/>
    <w:rsid w:val="00BE0D34"/>
    <w:rsid w:val="00BE0D74"/>
    <w:rsid w:val="00BE0E23"/>
    <w:rsid w:val="00BE0F72"/>
    <w:rsid w:val="00BE1A0D"/>
    <w:rsid w:val="00BE25B2"/>
    <w:rsid w:val="00BE2B0C"/>
    <w:rsid w:val="00BE2E8E"/>
    <w:rsid w:val="00BE301D"/>
    <w:rsid w:val="00BE318D"/>
    <w:rsid w:val="00BE32F3"/>
    <w:rsid w:val="00BE354D"/>
    <w:rsid w:val="00BE3563"/>
    <w:rsid w:val="00BE3782"/>
    <w:rsid w:val="00BE3912"/>
    <w:rsid w:val="00BE397C"/>
    <w:rsid w:val="00BE3BB0"/>
    <w:rsid w:val="00BE3F85"/>
    <w:rsid w:val="00BE4021"/>
    <w:rsid w:val="00BE41AF"/>
    <w:rsid w:val="00BE421F"/>
    <w:rsid w:val="00BE42C4"/>
    <w:rsid w:val="00BE4351"/>
    <w:rsid w:val="00BE49B2"/>
    <w:rsid w:val="00BE5110"/>
    <w:rsid w:val="00BE522C"/>
    <w:rsid w:val="00BE5B69"/>
    <w:rsid w:val="00BE5D42"/>
    <w:rsid w:val="00BE63B6"/>
    <w:rsid w:val="00BE6494"/>
    <w:rsid w:val="00BE65EA"/>
    <w:rsid w:val="00BE6AE8"/>
    <w:rsid w:val="00BE6E00"/>
    <w:rsid w:val="00BE72C0"/>
    <w:rsid w:val="00BE78ED"/>
    <w:rsid w:val="00BE7CA5"/>
    <w:rsid w:val="00BE7FFA"/>
    <w:rsid w:val="00BF09B6"/>
    <w:rsid w:val="00BF0AD6"/>
    <w:rsid w:val="00BF0E19"/>
    <w:rsid w:val="00BF0FB3"/>
    <w:rsid w:val="00BF1147"/>
    <w:rsid w:val="00BF1173"/>
    <w:rsid w:val="00BF1E93"/>
    <w:rsid w:val="00BF1F40"/>
    <w:rsid w:val="00BF256D"/>
    <w:rsid w:val="00BF2612"/>
    <w:rsid w:val="00BF2902"/>
    <w:rsid w:val="00BF295B"/>
    <w:rsid w:val="00BF2BBD"/>
    <w:rsid w:val="00BF3115"/>
    <w:rsid w:val="00BF3245"/>
    <w:rsid w:val="00BF34DA"/>
    <w:rsid w:val="00BF3885"/>
    <w:rsid w:val="00BF3C4D"/>
    <w:rsid w:val="00BF3E0B"/>
    <w:rsid w:val="00BF3EDF"/>
    <w:rsid w:val="00BF4656"/>
    <w:rsid w:val="00BF482B"/>
    <w:rsid w:val="00BF4838"/>
    <w:rsid w:val="00BF48C9"/>
    <w:rsid w:val="00BF4FCA"/>
    <w:rsid w:val="00BF535B"/>
    <w:rsid w:val="00BF5380"/>
    <w:rsid w:val="00BF5932"/>
    <w:rsid w:val="00BF6125"/>
    <w:rsid w:val="00BF6BB4"/>
    <w:rsid w:val="00BF6D4A"/>
    <w:rsid w:val="00BF6EB3"/>
    <w:rsid w:val="00BF6FC5"/>
    <w:rsid w:val="00BF7473"/>
    <w:rsid w:val="00BF7515"/>
    <w:rsid w:val="00BF7932"/>
    <w:rsid w:val="00C0000C"/>
    <w:rsid w:val="00C000A4"/>
    <w:rsid w:val="00C0010D"/>
    <w:rsid w:val="00C0044C"/>
    <w:rsid w:val="00C0089F"/>
    <w:rsid w:val="00C00C79"/>
    <w:rsid w:val="00C00E79"/>
    <w:rsid w:val="00C0105A"/>
    <w:rsid w:val="00C01285"/>
    <w:rsid w:val="00C012CB"/>
    <w:rsid w:val="00C01339"/>
    <w:rsid w:val="00C01B35"/>
    <w:rsid w:val="00C01BF0"/>
    <w:rsid w:val="00C01D6F"/>
    <w:rsid w:val="00C01DEE"/>
    <w:rsid w:val="00C01F4E"/>
    <w:rsid w:val="00C02645"/>
    <w:rsid w:val="00C027A2"/>
    <w:rsid w:val="00C029B5"/>
    <w:rsid w:val="00C02C3E"/>
    <w:rsid w:val="00C02D8C"/>
    <w:rsid w:val="00C03382"/>
    <w:rsid w:val="00C03576"/>
    <w:rsid w:val="00C0363B"/>
    <w:rsid w:val="00C03AB9"/>
    <w:rsid w:val="00C0447E"/>
    <w:rsid w:val="00C044C5"/>
    <w:rsid w:val="00C045B4"/>
    <w:rsid w:val="00C04DBF"/>
    <w:rsid w:val="00C05038"/>
    <w:rsid w:val="00C0533D"/>
    <w:rsid w:val="00C055B4"/>
    <w:rsid w:val="00C0600F"/>
    <w:rsid w:val="00C06139"/>
    <w:rsid w:val="00C062C8"/>
    <w:rsid w:val="00C064D8"/>
    <w:rsid w:val="00C06516"/>
    <w:rsid w:val="00C0683D"/>
    <w:rsid w:val="00C068AF"/>
    <w:rsid w:val="00C06F46"/>
    <w:rsid w:val="00C07859"/>
    <w:rsid w:val="00C07A67"/>
    <w:rsid w:val="00C07A6F"/>
    <w:rsid w:val="00C07BF6"/>
    <w:rsid w:val="00C07C5C"/>
    <w:rsid w:val="00C07CDB"/>
    <w:rsid w:val="00C07D08"/>
    <w:rsid w:val="00C07DCC"/>
    <w:rsid w:val="00C10226"/>
    <w:rsid w:val="00C102F3"/>
    <w:rsid w:val="00C10898"/>
    <w:rsid w:val="00C10F01"/>
    <w:rsid w:val="00C10F0B"/>
    <w:rsid w:val="00C10F8B"/>
    <w:rsid w:val="00C1113F"/>
    <w:rsid w:val="00C1114F"/>
    <w:rsid w:val="00C1146C"/>
    <w:rsid w:val="00C1155E"/>
    <w:rsid w:val="00C12A35"/>
    <w:rsid w:val="00C12BE3"/>
    <w:rsid w:val="00C12E14"/>
    <w:rsid w:val="00C13548"/>
    <w:rsid w:val="00C13676"/>
    <w:rsid w:val="00C13F5A"/>
    <w:rsid w:val="00C13F94"/>
    <w:rsid w:val="00C1416B"/>
    <w:rsid w:val="00C142E6"/>
    <w:rsid w:val="00C144B7"/>
    <w:rsid w:val="00C14609"/>
    <w:rsid w:val="00C14802"/>
    <w:rsid w:val="00C14CF0"/>
    <w:rsid w:val="00C14D46"/>
    <w:rsid w:val="00C14F58"/>
    <w:rsid w:val="00C151C6"/>
    <w:rsid w:val="00C1561A"/>
    <w:rsid w:val="00C16613"/>
    <w:rsid w:val="00C167A5"/>
    <w:rsid w:val="00C16923"/>
    <w:rsid w:val="00C16D58"/>
    <w:rsid w:val="00C17172"/>
    <w:rsid w:val="00C17347"/>
    <w:rsid w:val="00C17C92"/>
    <w:rsid w:val="00C17D09"/>
    <w:rsid w:val="00C200FB"/>
    <w:rsid w:val="00C202F0"/>
    <w:rsid w:val="00C2032A"/>
    <w:rsid w:val="00C20519"/>
    <w:rsid w:val="00C20685"/>
    <w:rsid w:val="00C2118D"/>
    <w:rsid w:val="00C21518"/>
    <w:rsid w:val="00C21A5F"/>
    <w:rsid w:val="00C230E1"/>
    <w:rsid w:val="00C233E8"/>
    <w:rsid w:val="00C237DE"/>
    <w:rsid w:val="00C23AD1"/>
    <w:rsid w:val="00C2422E"/>
    <w:rsid w:val="00C24A00"/>
    <w:rsid w:val="00C24D5F"/>
    <w:rsid w:val="00C2583E"/>
    <w:rsid w:val="00C25A64"/>
    <w:rsid w:val="00C25AA0"/>
    <w:rsid w:val="00C25AEB"/>
    <w:rsid w:val="00C25CA3"/>
    <w:rsid w:val="00C26287"/>
    <w:rsid w:val="00C263F3"/>
    <w:rsid w:val="00C2644C"/>
    <w:rsid w:val="00C264D3"/>
    <w:rsid w:val="00C266AC"/>
    <w:rsid w:val="00C269AB"/>
    <w:rsid w:val="00C27058"/>
    <w:rsid w:val="00C270AF"/>
    <w:rsid w:val="00C27679"/>
    <w:rsid w:val="00C276B6"/>
    <w:rsid w:val="00C276DE"/>
    <w:rsid w:val="00C27D22"/>
    <w:rsid w:val="00C27E4D"/>
    <w:rsid w:val="00C30485"/>
    <w:rsid w:val="00C30532"/>
    <w:rsid w:val="00C30749"/>
    <w:rsid w:val="00C30794"/>
    <w:rsid w:val="00C30BD6"/>
    <w:rsid w:val="00C31089"/>
    <w:rsid w:val="00C3120A"/>
    <w:rsid w:val="00C312D0"/>
    <w:rsid w:val="00C31334"/>
    <w:rsid w:val="00C31372"/>
    <w:rsid w:val="00C313F0"/>
    <w:rsid w:val="00C31761"/>
    <w:rsid w:val="00C3206C"/>
    <w:rsid w:val="00C3229B"/>
    <w:rsid w:val="00C32B00"/>
    <w:rsid w:val="00C32E43"/>
    <w:rsid w:val="00C32EDF"/>
    <w:rsid w:val="00C33099"/>
    <w:rsid w:val="00C335B0"/>
    <w:rsid w:val="00C339CD"/>
    <w:rsid w:val="00C33C96"/>
    <w:rsid w:val="00C33DC3"/>
    <w:rsid w:val="00C33E35"/>
    <w:rsid w:val="00C33E43"/>
    <w:rsid w:val="00C33F64"/>
    <w:rsid w:val="00C3408E"/>
    <w:rsid w:val="00C34125"/>
    <w:rsid w:val="00C34496"/>
    <w:rsid w:val="00C348AC"/>
    <w:rsid w:val="00C34E9F"/>
    <w:rsid w:val="00C350E2"/>
    <w:rsid w:val="00C356E9"/>
    <w:rsid w:val="00C3580C"/>
    <w:rsid w:val="00C35CD9"/>
    <w:rsid w:val="00C35D4C"/>
    <w:rsid w:val="00C35EA8"/>
    <w:rsid w:val="00C36075"/>
    <w:rsid w:val="00C363BE"/>
    <w:rsid w:val="00C36A92"/>
    <w:rsid w:val="00C36AA8"/>
    <w:rsid w:val="00C37148"/>
    <w:rsid w:val="00C37428"/>
    <w:rsid w:val="00C37A03"/>
    <w:rsid w:val="00C37DDA"/>
    <w:rsid w:val="00C40037"/>
    <w:rsid w:val="00C40171"/>
    <w:rsid w:val="00C401B5"/>
    <w:rsid w:val="00C405A5"/>
    <w:rsid w:val="00C40A4B"/>
    <w:rsid w:val="00C414DF"/>
    <w:rsid w:val="00C415C5"/>
    <w:rsid w:val="00C41707"/>
    <w:rsid w:val="00C418CF"/>
    <w:rsid w:val="00C41C22"/>
    <w:rsid w:val="00C41FD2"/>
    <w:rsid w:val="00C42588"/>
    <w:rsid w:val="00C42680"/>
    <w:rsid w:val="00C427E5"/>
    <w:rsid w:val="00C42B13"/>
    <w:rsid w:val="00C42DEF"/>
    <w:rsid w:val="00C42DFC"/>
    <w:rsid w:val="00C43231"/>
    <w:rsid w:val="00C433FD"/>
    <w:rsid w:val="00C434C6"/>
    <w:rsid w:val="00C43B16"/>
    <w:rsid w:val="00C43F2C"/>
    <w:rsid w:val="00C43FC2"/>
    <w:rsid w:val="00C4413A"/>
    <w:rsid w:val="00C442B9"/>
    <w:rsid w:val="00C444D4"/>
    <w:rsid w:val="00C44E26"/>
    <w:rsid w:val="00C450FE"/>
    <w:rsid w:val="00C457BB"/>
    <w:rsid w:val="00C45988"/>
    <w:rsid w:val="00C45A49"/>
    <w:rsid w:val="00C45B1F"/>
    <w:rsid w:val="00C45C77"/>
    <w:rsid w:val="00C4665A"/>
    <w:rsid w:val="00C4665E"/>
    <w:rsid w:val="00C466AD"/>
    <w:rsid w:val="00C46A45"/>
    <w:rsid w:val="00C46B16"/>
    <w:rsid w:val="00C46C5E"/>
    <w:rsid w:val="00C472EC"/>
    <w:rsid w:val="00C47839"/>
    <w:rsid w:val="00C4791D"/>
    <w:rsid w:val="00C47C11"/>
    <w:rsid w:val="00C47CDF"/>
    <w:rsid w:val="00C5069A"/>
    <w:rsid w:val="00C50982"/>
    <w:rsid w:val="00C50F4B"/>
    <w:rsid w:val="00C510DA"/>
    <w:rsid w:val="00C512CD"/>
    <w:rsid w:val="00C514FB"/>
    <w:rsid w:val="00C51532"/>
    <w:rsid w:val="00C51C56"/>
    <w:rsid w:val="00C5205B"/>
    <w:rsid w:val="00C52083"/>
    <w:rsid w:val="00C5217F"/>
    <w:rsid w:val="00C52226"/>
    <w:rsid w:val="00C522C7"/>
    <w:rsid w:val="00C524AB"/>
    <w:rsid w:val="00C52514"/>
    <w:rsid w:val="00C52B62"/>
    <w:rsid w:val="00C52F0E"/>
    <w:rsid w:val="00C5329D"/>
    <w:rsid w:val="00C53688"/>
    <w:rsid w:val="00C538E4"/>
    <w:rsid w:val="00C53BAD"/>
    <w:rsid w:val="00C53DA8"/>
    <w:rsid w:val="00C53E4A"/>
    <w:rsid w:val="00C53E83"/>
    <w:rsid w:val="00C53EAD"/>
    <w:rsid w:val="00C5423A"/>
    <w:rsid w:val="00C54359"/>
    <w:rsid w:val="00C54A13"/>
    <w:rsid w:val="00C54C11"/>
    <w:rsid w:val="00C54C2A"/>
    <w:rsid w:val="00C55009"/>
    <w:rsid w:val="00C55143"/>
    <w:rsid w:val="00C55161"/>
    <w:rsid w:val="00C55712"/>
    <w:rsid w:val="00C559E7"/>
    <w:rsid w:val="00C55B6E"/>
    <w:rsid w:val="00C55D90"/>
    <w:rsid w:val="00C56039"/>
    <w:rsid w:val="00C56163"/>
    <w:rsid w:val="00C564BF"/>
    <w:rsid w:val="00C5673F"/>
    <w:rsid w:val="00C56773"/>
    <w:rsid w:val="00C567FC"/>
    <w:rsid w:val="00C56ABC"/>
    <w:rsid w:val="00C5708D"/>
    <w:rsid w:val="00C57402"/>
    <w:rsid w:val="00C57724"/>
    <w:rsid w:val="00C5785A"/>
    <w:rsid w:val="00C57E8E"/>
    <w:rsid w:val="00C601E8"/>
    <w:rsid w:val="00C6046A"/>
    <w:rsid w:val="00C608AD"/>
    <w:rsid w:val="00C609A6"/>
    <w:rsid w:val="00C60C66"/>
    <w:rsid w:val="00C60F2A"/>
    <w:rsid w:val="00C612C7"/>
    <w:rsid w:val="00C6172D"/>
    <w:rsid w:val="00C617D2"/>
    <w:rsid w:val="00C619DA"/>
    <w:rsid w:val="00C61A42"/>
    <w:rsid w:val="00C61B34"/>
    <w:rsid w:val="00C61B66"/>
    <w:rsid w:val="00C61D66"/>
    <w:rsid w:val="00C621E4"/>
    <w:rsid w:val="00C6234D"/>
    <w:rsid w:val="00C62365"/>
    <w:rsid w:val="00C62702"/>
    <w:rsid w:val="00C629E3"/>
    <w:rsid w:val="00C62BCF"/>
    <w:rsid w:val="00C62C45"/>
    <w:rsid w:val="00C62CCF"/>
    <w:rsid w:val="00C62D63"/>
    <w:rsid w:val="00C62ECA"/>
    <w:rsid w:val="00C63013"/>
    <w:rsid w:val="00C6313B"/>
    <w:rsid w:val="00C636D9"/>
    <w:rsid w:val="00C63987"/>
    <w:rsid w:val="00C63C22"/>
    <w:rsid w:val="00C63CE9"/>
    <w:rsid w:val="00C642E5"/>
    <w:rsid w:val="00C64392"/>
    <w:rsid w:val="00C65109"/>
    <w:rsid w:val="00C6526B"/>
    <w:rsid w:val="00C65356"/>
    <w:rsid w:val="00C6569F"/>
    <w:rsid w:val="00C65901"/>
    <w:rsid w:val="00C65B41"/>
    <w:rsid w:val="00C65D2A"/>
    <w:rsid w:val="00C662DF"/>
    <w:rsid w:val="00C66301"/>
    <w:rsid w:val="00C66784"/>
    <w:rsid w:val="00C67817"/>
    <w:rsid w:val="00C6790F"/>
    <w:rsid w:val="00C67CC7"/>
    <w:rsid w:val="00C67CEC"/>
    <w:rsid w:val="00C67E1B"/>
    <w:rsid w:val="00C67E9D"/>
    <w:rsid w:val="00C70060"/>
    <w:rsid w:val="00C70204"/>
    <w:rsid w:val="00C70A76"/>
    <w:rsid w:val="00C70A9D"/>
    <w:rsid w:val="00C70E5E"/>
    <w:rsid w:val="00C710FE"/>
    <w:rsid w:val="00C713AE"/>
    <w:rsid w:val="00C7142A"/>
    <w:rsid w:val="00C718CE"/>
    <w:rsid w:val="00C71C65"/>
    <w:rsid w:val="00C71E1F"/>
    <w:rsid w:val="00C726EA"/>
    <w:rsid w:val="00C72A0A"/>
    <w:rsid w:val="00C72CC4"/>
    <w:rsid w:val="00C72E81"/>
    <w:rsid w:val="00C73489"/>
    <w:rsid w:val="00C73A76"/>
    <w:rsid w:val="00C73D9A"/>
    <w:rsid w:val="00C73E56"/>
    <w:rsid w:val="00C73FBC"/>
    <w:rsid w:val="00C74273"/>
    <w:rsid w:val="00C743DA"/>
    <w:rsid w:val="00C743E3"/>
    <w:rsid w:val="00C74444"/>
    <w:rsid w:val="00C74462"/>
    <w:rsid w:val="00C74EA5"/>
    <w:rsid w:val="00C74EB7"/>
    <w:rsid w:val="00C74F75"/>
    <w:rsid w:val="00C750B5"/>
    <w:rsid w:val="00C75321"/>
    <w:rsid w:val="00C7544F"/>
    <w:rsid w:val="00C75573"/>
    <w:rsid w:val="00C75FA2"/>
    <w:rsid w:val="00C761BD"/>
    <w:rsid w:val="00C76435"/>
    <w:rsid w:val="00C7643C"/>
    <w:rsid w:val="00C76600"/>
    <w:rsid w:val="00C768A9"/>
    <w:rsid w:val="00C768C9"/>
    <w:rsid w:val="00C769C7"/>
    <w:rsid w:val="00C76B66"/>
    <w:rsid w:val="00C77AE2"/>
    <w:rsid w:val="00C801CC"/>
    <w:rsid w:val="00C802A9"/>
    <w:rsid w:val="00C8076E"/>
    <w:rsid w:val="00C80F9D"/>
    <w:rsid w:val="00C8142D"/>
    <w:rsid w:val="00C81826"/>
    <w:rsid w:val="00C81A3E"/>
    <w:rsid w:val="00C81A7A"/>
    <w:rsid w:val="00C81B05"/>
    <w:rsid w:val="00C81F7F"/>
    <w:rsid w:val="00C81F9D"/>
    <w:rsid w:val="00C8213A"/>
    <w:rsid w:val="00C8240A"/>
    <w:rsid w:val="00C82A3C"/>
    <w:rsid w:val="00C82CEA"/>
    <w:rsid w:val="00C83C18"/>
    <w:rsid w:val="00C83E46"/>
    <w:rsid w:val="00C843CF"/>
    <w:rsid w:val="00C845CB"/>
    <w:rsid w:val="00C8477E"/>
    <w:rsid w:val="00C84ADE"/>
    <w:rsid w:val="00C84BBB"/>
    <w:rsid w:val="00C84D20"/>
    <w:rsid w:val="00C84DC7"/>
    <w:rsid w:val="00C84F7F"/>
    <w:rsid w:val="00C857B1"/>
    <w:rsid w:val="00C8592C"/>
    <w:rsid w:val="00C85F99"/>
    <w:rsid w:val="00C861D0"/>
    <w:rsid w:val="00C868C7"/>
    <w:rsid w:val="00C86BDD"/>
    <w:rsid w:val="00C86E0E"/>
    <w:rsid w:val="00C86FED"/>
    <w:rsid w:val="00C86FF5"/>
    <w:rsid w:val="00C871CE"/>
    <w:rsid w:val="00C872C6"/>
    <w:rsid w:val="00C873C9"/>
    <w:rsid w:val="00C87829"/>
    <w:rsid w:val="00C87940"/>
    <w:rsid w:val="00C8796A"/>
    <w:rsid w:val="00C87BBF"/>
    <w:rsid w:val="00C87ED4"/>
    <w:rsid w:val="00C87F4E"/>
    <w:rsid w:val="00C9009C"/>
    <w:rsid w:val="00C901BB"/>
    <w:rsid w:val="00C9083F"/>
    <w:rsid w:val="00C90939"/>
    <w:rsid w:val="00C90C26"/>
    <w:rsid w:val="00C90F6D"/>
    <w:rsid w:val="00C90FB4"/>
    <w:rsid w:val="00C9108A"/>
    <w:rsid w:val="00C91159"/>
    <w:rsid w:val="00C91266"/>
    <w:rsid w:val="00C912EF"/>
    <w:rsid w:val="00C91A05"/>
    <w:rsid w:val="00C91AC1"/>
    <w:rsid w:val="00C91CF4"/>
    <w:rsid w:val="00C91ED4"/>
    <w:rsid w:val="00C921D5"/>
    <w:rsid w:val="00C92BB8"/>
    <w:rsid w:val="00C9391B"/>
    <w:rsid w:val="00C93AF3"/>
    <w:rsid w:val="00C93C13"/>
    <w:rsid w:val="00C93ED8"/>
    <w:rsid w:val="00C944BB"/>
    <w:rsid w:val="00C9494C"/>
    <w:rsid w:val="00C94B0D"/>
    <w:rsid w:val="00C94BC1"/>
    <w:rsid w:val="00C94C27"/>
    <w:rsid w:val="00C9557E"/>
    <w:rsid w:val="00C9558C"/>
    <w:rsid w:val="00C958AA"/>
    <w:rsid w:val="00C95949"/>
    <w:rsid w:val="00C95DF5"/>
    <w:rsid w:val="00C96001"/>
    <w:rsid w:val="00C9608D"/>
    <w:rsid w:val="00C961C7"/>
    <w:rsid w:val="00C9663C"/>
    <w:rsid w:val="00C9718D"/>
    <w:rsid w:val="00C97257"/>
    <w:rsid w:val="00C974DA"/>
    <w:rsid w:val="00C9753E"/>
    <w:rsid w:val="00C97562"/>
    <w:rsid w:val="00C97564"/>
    <w:rsid w:val="00C976FF"/>
    <w:rsid w:val="00C97753"/>
    <w:rsid w:val="00C97AB1"/>
    <w:rsid w:val="00C97B3C"/>
    <w:rsid w:val="00C97DDC"/>
    <w:rsid w:val="00CA05DE"/>
    <w:rsid w:val="00CA0F16"/>
    <w:rsid w:val="00CA1291"/>
    <w:rsid w:val="00CA1327"/>
    <w:rsid w:val="00CA137A"/>
    <w:rsid w:val="00CA138E"/>
    <w:rsid w:val="00CA15B9"/>
    <w:rsid w:val="00CA17F7"/>
    <w:rsid w:val="00CA1B70"/>
    <w:rsid w:val="00CA210F"/>
    <w:rsid w:val="00CA2124"/>
    <w:rsid w:val="00CA21B3"/>
    <w:rsid w:val="00CA230B"/>
    <w:rsid w:val="00CA2839"/>
    <w:rsid w:val="00CA2CC8"/>
    <w:rsid w:val="00CA2CE8"/>
    <w:rsid w:val="00CA3023"/>
    <w:rsid w:val="00CA313E"/>
    <w:rsid w:val="00CA3538"/>
    <w:rsid w:val="00CA3725"/>
    <w:rsid w:val="00CA3AE9"/>
    <w:rsid w:val="00CA3E3E"/>
    <w:rsid w:val="00CA3EF9"/>
    <w:rsid w:val="00CA4421"/>
    <w:rsid w:val="00CA4899"/>
    <w:rsid w:val="00CA4B08"/>
    <w:rsid w:val="00CA4CD3"/>
    <w:rsid w:val="00CA4F6E"/>
    <w:rsid w:val="00CA5055"/>
    <w:rsid w:val="00CA5667"/>
    <w:rsid w:val="00CA5694"/>
    <w:rsid w:val="00CA5752"/>
    <w:rsid w:val="00CA5764"/>
    <w:rsid w:val="00CA594A"/>
    <w:rsid w:val="00CA5A28"/>
    <w:rsid w:val="00CA62CF"/>
    <w:rsid w:val="00CA6735"/>
    <w:rsid w:val="00CA679D"/>
    <w:rsid w:val="00CA69CD"/>
    <w:rsid w:val="00CA6BD7"/>
    <w:rsid w:val="00CA73C1"/>
    <w:rsid w:val="00CA74AC"/>
    <w:rsid w:val="00CA77BB"/>
    <w:rsid w:val="00CA7FCD"/>
    <w:rsid w:val="00CB04A6"/>
    <w:rsid w:val="00CB0B2A"/>
    <w:rsid w:val="00CB0B76"/>
    <w:rsid w:val="00CB0BF2"/>
    <w:rsid w:val="00CB1019"/>
    <w:rsid w:val="00CB10FD"/>
    <w:rsid w:val="00CB1D0E"/>
    <w:rsid w:val="00CB2B7B"/>
    <w:rsid w:val="00CB2C13"/>
    <w:rsid w:val="00CB2D1A"/>
    <w:rsid w:val="00CB380C"/>
    <w:rsid w:val="00CB3A51"/>
    <w:rsid w:val="00CB3CE9"/>
    <w:rsid w:val="00CB421B"/>
    <w:rsid w:val="00CB444B"/>
    <w:rsid w:val="00CB45C0"/>
    <w:rsid w:val="00CB56D2"/>
    <w:rsid w:val="00CB6076"/>
    <w:rsid w:val="00CB61A2"/>
    <w:rsid w:val="00CB6412"/>
    <w:rsid w:val="00CB657C"/>
    <w:rsid w:val="00CB69E2"/>
    <w:rsid w:val="00CB6ACA"/>
    <w:rsid w:val="00CB6F21"/>
    <w:rsid w:val="00CB761C"/>
    <w:rsid w:val="00CB7933"/>
    <w:rsid w:val="00CB7AE6"/>
    <w:rsid w:val="00CB7DB3"/>
    <w:rsid w:val="00CB7EE6"/>
    <w:rsid w:val="00CC006F"/>
    <w:rsid w:val="00CC01DE"/>
    <w:rsid w:val="00CC0791"/>
    <w:rsid w:val="00CC085C"/>
    <w:rsid w:val="00CC09F0"/>
    <w:rsid w:val="00CC0CBE"/>
    <w:rsid w:val="00CC0D9D"/>
    <w:rsid w:val="00CC0F0B"/>
    <w:rsid w:val="00CC1DFE"/>
    <w:rsid w:val="00CC2462"/>
    <w:rsid w:val="00CC2A79"/>
    <w:rsid w:val="00CC3763"/>
    <w:rsid w:val="00CC3F0A"/>
    <w:rsid w:val="00CC444B"/>
    <w:rsid w:val="00CC4FC1"/>
    <w:rsid w:val="00CC4FF2"/>
    <w:rsid w:val="00CC5380"/>
    <w:rsid w:val="00CC57CC"/>
    <w:rsid w:val="00CC5959"/>
    <w:rsid w:val="00CC5B4B"/>
    <w:rsid w:val="00CC5D74"/>
    <w:rsid w:val="00CC5EDB"/>
    <w:rsid w:val="00CC6158"/>
    <w:rsid w:val="00CC6508"/>
    <w:rsid w:val="00CC6565"/>
    <w:rsid w:val="00CC66D9"/>
    <w:rsid w:val="00CC745B"/>
    <w:rsid w:val="00CC793F"/>
    <w:rsid w:val="00CC7988"/>
    <w:rsid w:val="00CC7E03"/>
    <w:rsid w:val="00CD02D0"/>
    <w:rsid w:val="00CD0414"/>
    <w:rsid w:val="00CD061B"/>
    <w:rsid w:val="00CD069C"/>
    <w:rsid w:val="00CD0A67"/>
    <w:rsid w:val="00CD1017"/>
    <w:rsid w:val="00CD12FB"/>
    <w:rsid w:val="00CD1756"/>
    <w:rsid w:val="00CD1C07"/>
    <w:rsid w:val="00CD1D10"/>
    <w:rsid w:val="00CD1F34"/>
    <w:rsid w:val="00CD22D9"/>
    <w:rsid w:val="00CD2627"/>
    <w:rsid w:val="00CD2790"/>
    <w:rsid w:val="00CD2983"/>
    <w:rsid w:val="00CD2D87"/>
    <w:rsid w:val="00CD2EC5"/>
    <w:rsid w:val="00CD3166"/>
    <w:rsid w:val="00CD3376"/>
    <w:rsid w:val="00CD3A08"/>
    <w:rsid w:val="00CD4511"/>
    <w:rsid w:val="00CD4D24"/>
    <w:rsid w:val="00CD4E14"/>
    <w:rsid w:val="00CD5049"/>
    <w:rsid w:val="00CD58E8"/>
    <w:rsid w:val="00CD5936"/>
    <w:rsid w:val="00CD5EF8"/>
    <w:rsid w:val="00CD60D8"/>
    <w:rsid w:val="00CD6ADD"/>
    <w:rsid w:val="00CD6F57"/>
    <w:rsid w:val="00CD727E"/>
    <w:rsid w:val="00CD76A5"/>
    <w:rsid w:val="00CE0240"/>
    <w:rsid w:val="00CE0C37"/>
    <w:rsid w:val="00CE0DA0"/>
    <w:rsid w:val="00CE165A"/>
    <w:rsid w:val="00CE1F0A"/>
    <w:rsid w:val="00CE1F48"/>
    <w:rsid w:val="00CE2150"/>
    <w:rsid w:val="00CE22E4"/>
    <w:rsid w:val="00CE23E3"/>
    <w:rsid w:val="00CE2648"/>
    <w:rsid w:val="00CE294B"/>
    <w:rsid w:val="00CE2A21"/>
    <w:rsid w:val="00CE3062"/>
    <w:rsid w:val="00CE34E1"/>
    <w:rsid w:val="00CE35DA"/>
    <w:rsid w:val="00CE3B3B"/>
    <w:rsid w:val="00CE426C"/>
    <w:rsid w:val="00CE45A0"/>
    <w:rsid w:val="00CE4761"/>
    <w:rsid w:val="00CE48D8"/>
    <w:rsid w:val="00CE4C03"/>
    <w:rsid w:val="00CE4D17"/>
    <w:rsid w:val="00CE4E33"/>
    <w:rsid w:val="00CE52CF"/>
    <w:rsid w:val="00CE52D0"/>
    <w:rsid w:val="00CE549F"/>
    <w:rsid w:val="00CE5DBC"/>
    <w:rsid w:val="00CE5F72"/>
    <w:rsid w:val="00CE6446"/>
    <w:rsid w:val="00CE6645"/>
    <w:rsid w:val="00CE6834"/>
    <w:rsid w:val="00CE6960"/>
    <w:rsid w:val="00CE72BD"/>
    <w:rsid w:val="00CE7807"/>
    <w:rsid w:val="00CE7908"/>
    <w:rsid w:val="00CF01AC"/>
    <w:rsid w:val="00CF022D"/>
    <w:rsid w:val="00CF026B"/>
    <w:rsid w:val="00CF02F9"/>
    <w:rsid w:val="00CF0362"/>
    <w:rsid w:val="00CF03D1"/>
    <w:rsid w:val="00CF0830"/>
    <w:rsid w:val="00CF092B"/>
    <w:rsid w:val="00CF0C7B"/>
    <w:rsid w:val="00CF0D44"/>
    <w:rsid w:val="00CF1214"/>
    <w:rsid w:val="00CF1472"/>
    <w:rsid w:val="00CF1CA4"/>
    <w:rsid w:val="00CF1EB3"/>
    <w:rsid w:val="00CF1F0C"/>
    <w:rsid w:val="00CF2C95"/>
    <w:rsid w:val="00CF2CA9"/>
    <w:rsid w:val="00CF2D37"/>
    <w:rsid w:val="00CF3491"/>
    <w:rsid w:val="00CF358B"/>
    <w:rsid w:val="00CF3628"/>
    <w:rsid w:val="00CF36DA"/>
    <w:rsid w:val="00CF3752"/>
    <w:rsid w:val="00CF39CD"/>
    <w:rsid w:val="00CF3C45"/>
    <w:rsid w:val="00CF4198"/>
    <w:rsid w:val="00CF4701"/>
    <w:rsid w:val="00CF47FD"/>
    <w:rsid w:val="00CF498C"/>
    <w:rsid w:val="00CF4BA3"/>
    <w:rsid w:val="00CF4C40"/>
    <w:rsid w:val="00CF4D9E"/>
    <w:rsid w:val="00CF4F94"/>
    <w:rsid w:val="00CF50B1"/>
    <w:rsid w:val="00CF544C"/>
    <w:rsid w:val="00CF57D7"/>
    <w:rsid w:val="00CF5AF7"/>
    <w:rsid w:val="00CF5CB4"/>
    <w:rsid w:val="00CF66C8"/>
    <w:rsid w:val="00CF6916"/>
    <w:rsid w:val="00CF6C23"/>
    <w:rsid w:val="00CF75DA"/>
    <w:rsid w:val="00D00051"/>
    <w:rsid w:val="00D000CE"/>
    <w:rsid w:val="00D000F3"/>
    <w:rsid w:val="00D00628"/>
    <w:rsid w:val="00D00A80"/>
    <w:rsid w:val="00D00A8B"/>
    <w:rsid w:val="00D01435"/>
    <w:rsid w:val="00D01555"/>
    <w:rsid w:val="00D01645"/>
    <w:rsid w:val="00D0169E"/>
    <w:rsid w:val="00D016A5"/>
    <w:rsid w:val="00D01923"/>
    <w:rsid w:val="00D01925"/>
    <w:rsid w:val="00D01A50"/>
    <w:rsid w:val="00D024F9"/>
    <w:rsid w:val="00D025B2"/>
    <w:rsid w:val="00D02809"/>
    <w:rsid w:val="00D02EE8"/>
    <w:rsid w:val="00D031C2"/>
    <w:rsid w:val="00D03222"/>
    <w:rsid w:val="00D04084"/>
    <w:rsid w:val="00D04202"/>
    <w:rsid w:val="00D04662"/>
    <w:rsid w:val="00D046A2"/>
    <w:rsid w:val="00D04C7A"/>
    <w:rsid w:val="00D05618"/>
    <w:rsid w:val="00D0585F"/>
    <w:rsid w:val="00D059AC"/>
    <w:rsid w:val="00D05E33"/>
    <w:rsid w:val="00D05F2D"/>
    <w:rsid w:val="00D05F9F"/>
    <w:rsid w:val="00D06007"/>
    <w:rsid w:val="00D0619D"/>
    <w:rsid w:val="00D0654C"/>
    <w:rsid w:val="00D06732"/>
    <w:rsid w:val="00D06AF7"/>
    <w:rsid w:val="00D06B16"/>
    <w:rsid w:val="00D06B55"/>
    <w:rsid w:val="00D07001"/>
    <w:rsid w:val="00D07299"/>
    <w:rsid w:val="00D07697"/>
    <w:rsid w:val="00D07713"/>
    <w:rsid w:val="00D078D4"/>
    <w:rsid w:val="00D07904"/>
    <w:rsid w:val="00D07BBF"/>
    <w:rsid w:val="00D07EAC"/>
    <w:rsid w:val="00D10547"/>
    <w:rsid w:val="00D105A4"/>
    <w:rsid w:val="00D10737"/>
    <w:rsid w:val="00D10DFC"/>
    <w:rsid w:val="00D10ECE"/>
    <w:rsid w:val="00D10EE1"/>
    <w:rsid w:val="00D113A8"/>
    <w:rsid w:val="00D11BF4"/>
    <w:rsid w:val="00D122A1"/>
    <w:rsid w:val="00D1273D"/>
    <w:rsid w:val="00D12B54"/>
    <w:rsid w:val="00D12D2F"/>
    <w:rsid w:val="00D12D8D"/>
    <w:rsid w:val="00D13916"/>
    <w:rsid w:val="00D13976"/>
    <w:rsid w:val="00D14084"/>
    <w:rsid w:val="00D141C4"/>
    <w:rsid w:val="00D1448B"/>
    <w:rsid w:val="00D145D8"/>
    <w:rsid w:val="00D147F9"/>
    <w:rsid w:val="00D14A48"/>
    <w:rsid w:val="00D14CFE"/>
    <w:rsid w:val="00D151A0"/>
    <w:rsid w:val="00D15AFC"/>
    <w:rsid w:val="00D15DCE"/>
    <w:rsid w:val="00D1619B"/>
    <w:rsid w:val="00D1621E"/>
    <w:rsid w:val="00D16D37"/>
    <w:rsid w:val="00D17024"/>
    <w:rsid w:val="00D177B9"/>
    <w:rsid w:val="00D179F1"/>
    <w:rsid w:val="00D17BD2"/>
    <w:rsid w:val="00D17E61"/>
    <w:rsid w:val="00D17F05"/>
    <w:rsid w:val="00D2011F"/>
    <w:rsid w:val="00D201A2"/>
    <w:rsid w:val="00D202B9"/>
    <w:rsid w:val="00D20623"/>
    <w:rsid w:val="00D20696"/>
    <w:rsid w:val="00D20CEC"/>
    <w:rsid w:val="00D20D7C"/>
    <w:rsid w:val="00D213F9"/>
    <w:rsid w:val="00D2187B"/>
    <w:rsid w:val="00D221E6"/>
    <w:rsid w:val="00D22987"/>
    <w:rsid w:val="00D23143"/>
    <w:rsid w:val="00D23392"/>
    <w:rsid w:val="00D236C1"/>
    <w:rsid w:val="00D23959"/>
    <w:rsid w:val="00D23989"/>
    <w:rsid w:val="00D23A42"/>
    <w:rsid w:val="00D24139"/>
    <w:rsid w:val="00D2417B"/>
    <w:rsid w:val="00D24300"/>
    <w:rsid w:val="00D248BC"/>
    <w:rsid w:val="00D24A6C"/>
    <w:rsid w:val="00D24E01"/>
    <w:rsid w:val="00D24F22"/>
    <w:rsid w:val="00D24F34"/>
    <w:rsid w:val="00D24FF1"/>
    <w:rsid w:val="00D255EF"/>
    <w:rsid w:val="00D25729"/>
    <w:rsid w:val="00D25C36"/>
    <w:rsid w:val="00D25E5D"/>
    <w:rsid w:val="00D25F76"/>
    <w:rsid w:val="00D25F94"/>
    <w:rsid w:val="00D26124"/>
    <w:rsid w:val="00D261D8"/>
    <w:rsid w:val="00D2627A"/>
    <w:rsid w:val="00D2637B"/>
    <w:rsid w:val="00D265DD"/>
    <w:rsid w:val="00D267C6"/>
    <w:rsid w:val="00D269E3"/>
    <w:rsid w:val="00D26D6F"/>
    <w:rsid w:val="00D26EDD"/>
    <w:rsid w:val="00D273D5"/>
    <w:rsid w:val="00D275B7"/>
    <w:rsid w:val="00D27707"/>
    <w:rsid w:val="00D2792D"/>
    <w:rsid w:val="00D27DF3"/>
    <w:rsid w:val="00D3077F"/>
    <w:rsid w:val="00D30DFA"/>
    <w:rsid w:val="00D31286"/>
    <w:rsid w:val="00D31A60"/>
    <w:rsid w:val="00D31DCA"/>
    <w:rsid w:val="00D3248C"/>
    <w:rsid w:val="00D32928"/>
    <w:rsid w:val="00D32A71"/>
    <w:rsid w:val="00D33065"/>
    <w:rsid w:val="00D33152"/>
    <w:rsid w:val="00D33226"/>
    <w:rsid w:val="00D33559"/>
    <w:rsid w:val="00D3367A"/>
    <w:rsid w:val="00D33765"/>
    <w:rsid w:val="00D3398A"/>
    <w:rsid w:val="00D339D1"/>
    <w:rsid w:val="00D33A50"/>
    <w:rsid w:val="00D33C33"/>
    <w:rsid w:val="00D3413C"/>
    <w:rsid w:val="00D343E6"/>
    <w:rsid w:val="00D3462D"/>
    <w:rsid w:val="00D34D74"/>
    <w:rsid w:val="00D35352"/>
    <w:rsid w:val="00D3542A"/>
    <w:rsid w:val="00D357AA"/>
    <w:rsid w:val="00D357CF"/>
    <w:rsid w:val="00D359B7"/>
    <w:rsid w:val="00D35A61"/>
    <w:rsid w:val="00D35D6B"/>
    <w:rsid w:val="00D35E8A"/>
    <w:rsid w:val="00D3609B"/>
    <w:rsid w:val="00D36281"/>
    <w:rsid w:val="00D36344"/>
    <w:rsid w:val="00D36DC2"/>
    <w:rsid w:val="00D37311"/>
    <w:rsid w:val="00D37537"/>
    <w:rsid w:val="00D37575"/>
    <w:rsid w:val="00D3770F"/>
    <w:rsid w:val="00D37CCF"/>
    <w:rsid w:val="00D400B1"/>
    <w:rsid w:val="00D40D89"/>
    <w:rsid w:val="00D40E0D"/>
    <w:rsid w:val="00D41158"/>
    <w:rsid w:val="00D4118B"/>
    <w:rsid w:val="00D41531"/>
    <w:rsid w:val="00D416CD"/>
    <w:rsid w:val="00D418C4"/>
    <w:rsid w:val="00D41AE5"/>
    <w:rsid w:val="00D41D10"/>
    <w:rsid w:val="00D4209F"/>
    <w:rsid w:val="00D42135"/>
    <w:rsid w:val="00D42B6D"/>
    <w:rsid w:val="00D42BA2"/>
    <w:rsid w:val="00D42FF9"/>
    <w:rsid w:val="00D4348F"/>
    <w:rsid w:val="00D436C5"/>
    <w:rsid w:val="00D4371E"/>
    <w:rsid w:val="00D43963"/>
    <w:rsid w:val="00D43DB9"/>
    <w:rsid w:val="00D43F0A"/>
    <w:rsid w:val="00D443C5"/>
    <w:rsid w:val="00D44716"/>
    <w:rsid w:val="00D44B64"/>
    <w:rsid w:val="00D45C14"/>
    <w:rsid w:val="00D46048"/>
    <w:rsid w:val="00D462BC"/>
    <w:rsid w:val="00D462FC"/>
    <w:rsid w:val="00D463D1"/>
    <w:rsid w:val="00D468FB"/>
    <w:rsid w:val="00D46BB6"/>
    <w:rsid w:val="00D46CE0"/>
    <w:rsid w:val="00D47475"/>
    <w:rsid w:val="00D47724"/>
    <w:rsid w:val="00D4788C"/>
    <w:rsid w:val="00D47A6F"/>
    <w:rsid w:val="00D47C7F"/>
    <w:rsid w:val="00D47E6C"/>
    <w:rsid w:val="00D50543"/>
    <w:rsid w:val="00D50556"/>
    <w:rsid w:val="00D5086F"/>
    <w:rsid w:val="00D513C7"/>
    <w:rsid w:val="00D520B8"/>
    <w:rsid w:val="00D520BC"/>
    <w:rsid w:val="00D52131"/>
    <w:rsid w:val="00D52144"/>
    <w:rsid w:val="00D52153"/>
    <w:rsid w:val="00D521A5"/>
    <w:rsid w:val="00D52366"/>
    <w:rsid w:val="00D52382"/>
    <w:rsid w:val="00D523EF"/>
    <w:rsid w:val="00D52F98"/>
    <w:rsid w:val="00D531F4"/>
    <w:rsid w:val="00D53CFA"/>
    <w:rsid w:val="00D53E21"/>
    <w:rsid w:val="00D53E9E"/>
    <w:rsid w:val="00D53EB3"/>
    <w:rsid w:val="00D554E2"/>
    <w:rsid w:val="00D55547"/>
    <w:rsid w:val="00D5566F"/>
    <w:rsid w:val="00D558B7"/>
    <w:rsid w:val="00D559DE"/>
    <w:rsid w:val="00D55D78"/>
    <w:rsid w:val="00D55DC9"/>
    <w:rsid w:val="00D57110"/>
    <w:rsid w:val="00D5773B"/>
    <w:rsid w:val="00D5777F"/>
    <w:rsid w:val="00D57A80"/>
    <w:rsid w:val="00D57AD6"/>
    <w:rsid w:val="00D57C03"/>
    <w:rsid w:val="00D57D52"/>
    <w:rsid w:val="00D6060C"/>
    <w:rsid w:val="00D60619"/>
    <w:rsid w:val="00D611FF"/>
    <w:rsid w:val="00D614CA"/>
    <w:rsid w:val="00D6151A"/>
    <w:rsid w:val="00D61785"/>
    <w:rsid w:val="00D61930"/>
    <w:rsid w:val="00D6194D"/>
    <w:rsid w:val="00D61D2F"/>
    <w:rsid w:val="00D6264D"/>
    <w:rsid w:val="00D6267A"/>
    <w:rsid w:val="00D62731"/>
    <w:rsid w:val="00D62856"/>
    <w:rsid w:val="00D629CC"/>
    <w:rsid w:val="00D62EC8"/>
    <w:rsid w:val="00D632CC"/>
    <w:rsid w:val="00D63318"/>
    <w:rsid w:val="00D634FB"/>
    <w:rsid w:val="00D639DF"/>
    <w:rsid w:val="00D63D38"/>
    <w:rsid w:val="00D64360"/>
    <w:rsid w:val="00D64911"/>
    <w:rsid w:val="00D64BDC"/>
    <w:rsid w:val="00D65517"/>
    <w:rsid w:val="00D65708"/>
    <w:rsid w:val="00D65880"/>
    <w:rsid w:val="00D65896"/>
    <w:rsid w:val="00D659A9"/>
    <w:rsid w:val="00D659C2"/>
    <w:rsid w:val="00D65CDE"/>
    <w:rsid w:val="00D66124"/>
    <w:rsid w:val="00D664B8"/>
    <w:rsid w:val="00D665EC"/>
    <w:rsid w:val="00D6691E"/>
    <w:rsid w:val="00D66E64"/>
    <w:rsid w:val="00D671D8"/>
    <w:rsid w:val="00D67792"/>
    <w:rsid w:val="00D679D3"/>
    <w:rsid w:val="00D67F96"/>
    <w:rsid w:val="00D700E6"/>
    <w:rsid w:val="00D7032A"/>
    <w:rsid w:val="00D70C18"/>
    <w:rsid w:val="00D7101A"/>
    <w:rsid w:val="00D713B1"/>
    <w:rsid w:val="00D713FE"/>
    <w:rsid w:val="00D71470"/>
    <w:rsid w:val="00D715B6"/>
    <w:rsid w:val="00D7160F"/>
    <w:rsid w:val="00D72BB1"/>
    <w:rsid w:val="00D72E4D"/>
    <w:rsid w:val="00D72F6E"/>
    <w:rsid w:val="00D7336A"/>
    <w:rsid w:val="00D73EDA"/>
    <w:rsid w:val="00D74146"/>
    <w:rsid w:val="00D74161"/>
    <w:rsid w:val="00D7443A"/>
    <w:rsid w:val="00D74548"/>
    <w:rsid w:val="00D7496F"/>
    <w:rsid w:val="00D74B38"/>
    <w:rsid w:val="00D7507A"/>
    <w:rsid w:val="00D752DF"/>
    <w:rsid w:val="00D75513"/>
    <w:rsid w:val="00D7570A"/>
    <w:rsid w:val="00D75B37"/>
    <w:rsid w:val="00D75DB5"/>
    <w:rsid w:val="00D765F2"/>
    <w:rsid w:val="00D766EA"/>
    <w:rsid w:val="00D76737"/>
    <w:rsid w:val="00D767AD"/>
    <w:rsid w:val="00D7690D"/>
    <w:rsid w:val="00D77050"/>
    <w:rsid w:val="00D772CF"/>
    <w:rsid w:val="00D77614"/>
    <w:rsid w:val="00D77B31"/>
    <w:rsid w:val="00D77DE8"/>
    <w:rsid w:val="00D77FC2"/>
    <w:rsid w:val="00D802CA"/>
    <w:rsid w:val="00D803A5"/>
    <w:rsid w:val="00D80651"/>
    <w:rsid w:val="00D809A5"/>
    <w:rsid w:val="00D80B56"/>
    <w:rsid w:val="00D80BEC"/>
    <w:rsid w:val="00D80D8B"/>
    <w:rsid w:val="00D80E4F"/>
    <w:rsid w:val="00D811D4"/>
    <w:rsid w:val="00D8162D"/>
    <w:rsid w:val="00D81B48"/>
    <w:rsid w:val="00D81C38"/>
    <w:rsid w:val="00D81C9D"/>
    <w:rsid w:val="00D81EBA"/>
    <w:rsid w:val="00D82176"/>
    <w:rsid w:val="00D82451"/>
    <w:rsid w:val="00D824AF"/>
    <w:rsid w:val="00D827D5"/>
    <w:rsid w:val="00D827D9"/>
    <w:rsid w:val="00D82813"/>
    <w:rsid w:val="00D82966"/>
    <w:rsid w:val="00D82E86"/>
    <w:rsid w:val="00D83182"/>
    <w:rsid w:val="00D8381E"/>
    <w:rsid w:val="00D83CD7"/>
    <w:rsid w:val="00D83E23"/>
    <w:rsid w:val="00D83E4A"/>
    <w:rsid w:val="00D840FF"/>
    <w:rsid w:val="00D84256"/>
    <w:rsid w:val="00D8465F"/>
    <w:rsid w:val="00D84697"/>
    <w:rsid w:val="00D84745"/>
    <w:rsid w:val="00D8496C"/>
    <w:rsid w:val="00D84E27"/>
    <w:rsid w:val="00D8540F"/>
    <w:rsid w:val="00D85E60"/>
    <w:rsid w:val="00D85FC9"/>
    <w:rsid w:val="00D864E3"/>
    <w:rsid w:val="00D86546"/>
    <w:rsid w:val="00D866A2"/>
    <w:rsid w:val="00D866E1"/>
    <w:rsid w:val="00D86E2B"/>
    <w:rsid w:val="00D874FB"/>
    <w:rsid w:val="00D903F0"/>
    <w:rsid w:val="00D904EB"/>
    <w:rsid w:val="00D9074F"/>
    <w:rsid w:val="00D909E6"/>
    <w:rsid w:val="00D90ADF"/>
    <w:rsid w:val="00D90FD1"/>
    <w:rsid w:val="00D910CE"/>
    <w:rsid w:val="00D911AA"/>
    <w:rsid w:val="00D91ABE"/>
    <w:rsid w:val="00D91D61"/>
    <w:rsid w:val="00D91DB6"/>
    <w:rsid w:val="00D91EDB"/>
    <w:rsid w:val="00D9297D"/>
    <w:rsid w:val="00D92C4D"/>
    <w:rsid w:val="00D9359D"/>
    <w:rsid w:val="00D93628"/>
    <w:rsid w:val="00D9398E"/>
    <w:rsid w:val="00D93A31"/>
    <w:rsid w:val="00D93DBB"/>
    <w:rsid w:val="00D93F88"/>
    <w:rsid w:val="00D941B5"/>
    <w:rsid w:val="00D9441E"/>
    <w:rsid w:val="00D9466B"/>
    <w:rsid w:val="00D94714"/>
    <w:rsid w:val="00D94E4C"/>
    <w:rsid w:val="00D94FBA"/>
    <w:rsid w:val="00D9578A"/>
    <w:rsid w:val="00D958C4"/>
    <w:rsid w:val="00D95AFB"/>
    <w:rsid w:val="00D95B96"/>
    <w:rsid w:val="00D95EBF"/>
    <w:rsid w:val="00D96D22"/>
    <w:rsid w:val="00D97367"/>
    <w:rsid w:val="00D9750A"/>
    <w:rsid w:val="00D979C1"/>
    <w:rsid w:val="00D979F0"/>
    <w:rsid w:val="00D97B78"/>
    <w:rsid w:val="00D97CFF"/>
    <w:rsid w:val="00DA0B73"/>
    <w:rsid w:val="00DA0E14"/>
    <w:rsid w:val="00DA103D"/>
    <w:rsid w:val="00DA1591"/>
    <w:rsid w:val="00DA15A9"/>
    <w:rsid w:val="00DA16CA"/>
    <w:rsid w:val="00DA171B"/>
    <w:rsid w:val="00DA1975"/>
    <w:rsid w:val="00DA1CA5"/>
    <w:rsid w:val="00DA238A"/>
    <w:rsid w:val="00DA26C9"/>
    <w:rsid w:val="00DA2AFC"/>
    <w:rsid w:val="00DA3002"/>
    <w:rsid w:val="00DA311A"/>
    <w:rsid w:val="00DA3DF0"/>
    <w:rsid w:val="00DA4004"/>
    <w:rsid w:val="00DA41DD"/>
    <w:rsid w:val="00DA45B3"/>
    <w:rsid w:val="00DA4DEB"/>
    <w:rsid w:val="00DA52C5"/>
    <w:rsid w:val="00DA5404"/>
    <w:rsid w:val="00DA5495"/>
    <w:rsid w:val="00DA54F8"/>
    <w:rsid w:val="00DA5638"/>
    <w:rsid w:val="00DA5685"/>
    <w:rsid w:val="00DA5823"/>
    <w:rsid w:val="00DA596F"/>
    <w:rsid w:val="00DA5E57"/>
    <w:rsid w:val="00DA5FE4"/>
    <w:rsid w:val="00DA6404"/>
    <w:rsid w:val="00DA6717"/>
    <w:rsid w:val="00DA699D"/>
    <w:rsid w:val="00DA6A42"/>
    <w:rsid w:val="00DA6B60"/>
    <w:rsid w:val="00DA6B74"/>
    <w:rsid w:val="00DA7144"/>
    <w:rsid w:val="00DA7602"/>
    <w:rsid w:val="00DA7A06"/>
    <w:rsid w:val="00DA7C38"/>
    <w:rsid w:val="00DA7F2E"/>
    <w:rsid w:val="00DA7FD0"/>
    <w:rsid w:val="00DB0365"/>
    <w:rsid w:val="00DB0439"/>
    <w:rsid w:val="00DB0685"/>
    <w:rsid w:val="00DB0760"/>
    <w:rsid w:val="00DB0809"/>
    <w:rsid w:val="00DB089D"/>
    <w:rsid w:val="00DB0BE0"/>
    <w:rsid w:val="00DB0C8A"/>
    <w:rsid w:val="00DB0D3E"/>
    <w:rsid w:val="00DB10EA"/>
    <w:rsid w:val="00DB1455"/>
    <w:rsid w:val="00DB15EB"/>
    <w:rsid w:val="00DB204B"/>
    <w:rsid w:val="00DB2084"/>
    <w:rsid w:val="00DB221C"/>
    <w:rsid w:val="00DB22E1"/>
    <w:rsid w:val="00DB2CA7"/>
    <w:rsid w:val="00DB2F4D"/>
    <w:rsid w:val="00DB2FA3"/>
    <w:rsid w:val="00DB322E"/>
    <w:rsid w:val="00DB342A"/>
    <w:rsid w:val="00DB3965"/>
    <w:rsid w:val="00DB3C91"/>
    <w:rsid w:val="00DB3CE1"/>
    <w:rsid w:val="00DB3F80"/>
    <w:rsid w:val="00DB40AB"/>
    <w:rsid w:val="00DB40F8"/>
    <w:rsid w:val="00DB4688"/>
    <w:rsid w:val="00DB46CD"/>
    <w:rsid w:val="00DB483C"/>
    <w:rsid w:val="00DB4C02"/>
    <w:rsid w:val="00DB4C05"/>
    <w:rsid w:val="00DB5062"/>
    <w:rsid w:val="00DB54AA"/>
    <w:rsid w:val="00DB5945"/>
    <w:rsid w:val="00DB59AF"/>
    <w:rsid w:val="00DB6006"/>
    <w:rsid w:val="00DB61C5"/>
    <w:rsid w:val="00DB6541"/>
    <w:rsid w:val="00DB6719"/>
    <w:rsid w:val="00DB6736"/>
    <w:rsid w:val="00DB6804"/>
    <w:rsid w:val="00DB683B"/>
    <w:rsid w:val="00DB6F28"/>
    <w:rsid w:val="00DB70F5"/>
    <w:rsid w:val="00DB71DD"/>
    <w:rsid w:val="00DB7282"/>
    <w:rsid w:val="00DB75A5"/>
    <w:rsid w:val="00DB7610"/>
    <w:rsid w:val="00DB79FC"/>
    <w:rsid w:val="00DC0213"/>
    <w:rsid w:val="00DC0333"/>
    <w:rsid w:val="00DC058F"/>
    <w:rsid w:val="00DC0F10"/>
    <w:rsid w:val="00DC10F5"/>
    <w:rsid w:val="00DC116C"/>
    <w:rsid w:val="00DC11D4"/>
    <w:rsid w:val="00DC1646"/>
    <w:rsid w:val="00DC1738"/>
    <w:rsid w:val="00DC1C26"/>
    <w:rsid w:val="00DC1F5C"/>
    <w:rsid w:val="00DC226B"/>
    <w:rsid w:val="00DC289D"/>
    <w:rsid w:val="00DC2F10"/>
    <w:rsid w:val="00DC3BB3"/>
    <w:rsid w:val="00DC3F63"/>
    <w:rsid w:val="00DC46E5"/>
    <w:rsid w:val="00DC4A3E"/>
    <w:rsid w:val="00DC4B33"/>
    <w:rsid w:val="00DC510D"/>
    <w:rsid w:val="00DC5621"/>
    <w:rsid w:val="00DC5A78"/>
    <w:rsid w:val="00DC5B9B"/>
    <w:rsid w:val="00DC5F64"/>
    <w:rsid w:val="00DC627A"/>
    <w:rsid w:val="00DC63A9"/>
    <w:rsid w:val="00DC69E5"/>
    <w:rsid w:val="00DC6F2E"/>
    <w:rsid w:val="00DC74BF"/>
    <w:rsid w:val="00DC772D"/>
    <w:rsid w:val="00DC7A3E"/>
    <w:rsid w:val="00DC7AFF"/>
    <w:rsid w:val="00DC7CC1"/>
    <w:rsid w:val="00DD0159"/>
    <w:rsid w:val="00DD0247"/>
    <w:rsid w:val="00DD06EF"/>
    <w:rsid w:val="00DD0B3F"/>
    <w:rsid w:val="00DD0DB7"/>
    <w:rsid w:val="00DD13D3"/>
    <w:rsid w:val="00DD1E34"/>
    <w:rsid w:val="00DD2171"/>
    <w:rsid w:val="00DD2355"/>
    <w:rsid w:val="00DD272A"/>
    <w:rsid w:val="00DD29A7"/>
    <w:rsid w:val="00DD2C97"/>
    <w:rsid w:val="00DD2C98"/>
    <w:rsid w:val="00DD2CB3"/>
    <w:rsid w:val="00DD323C"/>
    <w:rsid w:val="00DD4686"/>
    <w:rsid w:val="00DD4687"/>
    <w:rsid w:val="00DD48DC"/>
    <w:rsid w:val="00DD4EF6"/>
    <w:rsid w:val="00DD511A"/>
    <w:rsid w:val="00DD5316"/>
    <w:rsid w:val="00DD5905"/>
    <w:rsid w:val="00DD5ADF"/>
    <w:rsid w:val="00DD5AFC"/>
    <w:rsid w:val="00DD5E9F"/>
    <w:rsid w:val="00DD71F6"/>
    <w:rsid w:val="00DD77C6"/>
    <w:rsid w:val="00DD7A78"/>
    <w:rsid w:val="00DD7AC0"/>
    <w:rsid w:val="00DD7E53"/>
    <w:rsid w:val="00DE02F6"/>
    <w:rsid w:val="00DE040E"/>
    <w:rsid w:val="00DE05C4"/>
    <w:rsid w:val="00DE09F9"/>
    <w:rsid w:val="00DE0B39"/>
    <w:rsid w:val="00DE0D02"/>
    <w:rsid w:val="00DE1711"/>
    <w:rsid w:val="00DE196F"/>
    <w:rsid w:val="00DE1A9D"/>
    <w:rsid w:val="00DE1B4C"/>
    <w:rsid w:val="00DE1CBF"/>
    <w:rsid w:val="00DE2261"/>
    <w:rsid w:val="00DE237F"/>
    <w:rsid w:val="00DE2EB2"/>
    <w:rsid w:val="00DE3276"/>
    <w:rsid w:val="00DE3DD2"/>
    <w:rsid w:val="00DE3EA2"/>
    <w:rsid w:val="00DE4084"/>
    <w:rsid w:val="00DE40BA"/>
    <w:rsid w:val="00DE4310"/>
    <w:rsid w:val="00DE475A"/>
    <w:rsid w:val="00DE48CC"/>
    <w:rsid w:val="00DE4BBD"/>
    <w:rsid w:val="00DE4BE7"/>
    <w:rsid w:val="00DE4D87"/>
    <w:rsid w:val="00DE5B22"/>
    <w:rsid w:val="00DE5E34"/>
    <w:rsid w:val="00DE5EB1"/>
    <w:rsid w:val="00DE6565"/>
    <w:rsid w:val="00DE68BF"/>
    <w:rsid w:val="00DE6927"/>
    <w:rsid w:val="00DE6F32"/>
    <w:rsid w:val="00DE736E"/>
    <w:rsid w:val="00DE7B2B"/>
    <w:rsid w:val="00DE7BAE"/>
    <w:rsid w:val="00DE7D8C"/>
    <w:rsid w:val="00DE7E09"/>
    <w:rsid w:val="00DE7E69"/>
    <w:rsid w:val="00DF02BA"/>
    <w:rsid w:val="00DF03B4"/>
    <w:rsid w:val="00DF04CF"/>
    <w:rsid w:val="00DF0659"/>
    <w:rsid w:val="00DF0CB1"/>
    <w:rsid w:val="00DF0DCB"/>
    <w:rsid w:val="00DF0E40"/>
    <w:rsid w:val="00DF15CD"/>
    <w:rsid w:val="00DF1702"/>
    <w:rsid w:val="00DF1DD0"/>
    <w:rsid w:val="00DF1F0C"/>
    <w:rsid w:val="00DF23A4"/>
    <w:rsid w:val="00DF2D36"/>
    <w:rsid w:val="00DF3426"/>
    <w:rsid w:val="00DF3581"/>
    <w:rsid w:val="00DF364C"/>
    <w:rsid w:val="00DF3A24"/>
    <w:rsid w:val="00DF417A"/>
    <w:rsid w:val="00DF45C4"/>
    <w:rsid w:val="00DF47CB"/>
    <w:rsid w:val="00DF539D"/>
    <w:rsid w:val="00DF580E"/>
    <w:rsid w:val="00DF5BBC"/>
    <w:rsid w:val="00DF5F02"/>
    <w:rsid w:val="00DF62A7"/>
    <w:rsid w:val="00DF63B8"/>
    <w:rsid w:val="00DF68E9"/>
    <w:rsid w:val="00DF6EC7"/>
    <w:rsid w:val="00DF6F2B"/>
    <w:rsid w:val="00DF6F33"/>
    <w:rsid w:val="00DF6F7E"/>
    <w:rsid w:val="00DF6FEE"/>
    <w:rsid w:val="00DF75F4"/>
    <w:rsid w:val="00DF7910"/>
    <w:rsid w:val="00DF7A4D"/>
    <w:rsid w:val="00DF7BEF"/>
    <w:rsid w:val="00DF7CC8"/>
    <w:rsid w:val="00DF7FC0"/>
    <w:rsid w:val="00E00016"/>
    <w:rsid w:val="00E00865"/>
    <w:rsid w:val="00E0125C"/>
    <w:rsid w:val="00E01894"/>
    <w:rsid w:val="00E019FD"/>
    <w:rsid w:val="00E01AF8"/>
    <w:rsid w:val="00E01E4C"/>
    <w:rsid w:val="00E01F74"/>
    <w:rsid w:val="00E0246D"/>
    <w:rsid w:val="00E0264B"/>
    <w:rsid w:val="00E02B8C"/>
    <w:rsid w:val="00E03095"/>
    <w:rsid w:val="00E03315"/>
    <w:rsid w:val="00E03466"/>
    <w:rsid w:val="00E036FD"/>
    <w:rsid w:val="00E03E8F"/>
    <w:rsid w:val="00E0418D"/>
    <w:rsid w:val="00E0421F"/>
    <w:rsid w:val="00E0427E"/>
    <w:rsid w:val="00E04352"/>
    <w:rsid w:val="00E044A4"/>
    <w:rsid w:val="00E046DA"/>
    <w:rsid w:val="00E049A7"/>
    <w:rsid w:val="00E04A09"/>
    <w:rsid w:val="00E05282"/>
    <w:rsid w:val="00E056EC"/>
    <w:rsid w:val="00E059D5"/>
    <w:rsid w:val="00E067C4"/>
    <w:rsid w:val="00E06967"/>
    <w:rsid w:val="00E06EE3"/>
    <w:rsid w:val="00E06F86"/>
    <w:rsid w:val="00E071EE"/>
    <w:rsid w:val="00E071F8"/>
    <w:rsid w:val="00E075B0"/>
    <w:rsid w:val="00E079EA"/>
    <w:rsid w:val="00E07A5F"/>
    <w:rsid w:val="00E07E1A"/>
    <w:rsid w:val="00E105F7"/>
    <w:rsid w:val="00E10993"/>
    <w:rsid w:val="00E10B94"/>
    <w:rsid w:val="00E1196D"/>
    <w:rsid w:val="00E11973"/>
    <w:rsid w:val="00E1245A"/>
    <w:rsid w:val="00E1269E"/>
    <w:rsid w:val="00E129F5"/>
    <w:rsid w:val="00E12AE2"/>
    <w:rsid w:val="00E12C22"/>
    <w:rsid w:val="00E13190"/>
    <w:rsid w:val="00E134BF"/>
    <w:rsid w:val="00E13FDD"/>
    <w:rsid w:val="00E14521"/>
    <w:rsid w:val="00E14533"/>
    <w:rsid w:val="00E14753"/>
    <w:rsid w:val="00E149DA"/>
    <w:rsid w:val="00E14E24"/>
    <w:rsid w:val="00E14E68"/>
    <w:rsid w:val="00E14FC8"/>
    <w:rsid w:val="00E153C0"/>
    <w:rsid w:val="00E155DE"/>
    <w:rsid w:val="00E15A86"/>
    <w:rsid w:val="00E15A96"/>
    <w:rsid w:val="00E15C51"/>
    <w:rsid w:val="00E15FD4"/>
    <w:rsid w:val="00E1633B"/>
    <w:rsid w:val="00E16352"/>
    <w:rsid w:val="00E1686E"/>
    <w:rsid w:val="00E16990"/>
    <w:rsid w:val="00E172A2"/>
    <w:rsid w:val="00E17358"/>
    <w:rsid w:val="00E17608"/>
    <w:rsid w:val="00E17B4F"/>
    <w:rsid w:val="00E17E31"/>
    <w:rsid w:val="00E20907"/>
    <w:rsid w:val="00E2101D"/>
    <w:rsid w:val="00E214FC"/>
    <w:rsid w:val="00E21C97"/>
    <w:rsid w:val="00E220A0"/>
    <w:rsid w:val="00E220AA"/>
    <w:rsid w:val="00E2247B"/>
    <w:rsid w:val="00E2256B"/>
    <w:rsid w:val="00E232AE"/>
    <w:rsid w:val="00E234C7"/>
    <w:rsid w:val="00E236EB"/>
    <w:rsid w:val="00E236EC"/>
    <w:rsid w:val="00E23714"/>
    <w:rsid w:val="00E24133"/>
    <w:rsid w:val="00E241B7"/>
    <w:rsid w:val="00E244DD"/>
    <w:rsid w:val="00E2481A"/>
    <w:rsid w:val="00E24B48"/>
    <w:rsid w:val="00E24E62"/>
    <w:rsid w:val="00E251B5"/>
    <w:rsid w:val="00E252E2"/>
    <w:rsid w:val="00E25535"/>
    <w:rsid w:val="00E25576"/>
    <w:rsid w:val="00E260F5"/>
    <w:rsid w:val="00E2659A"/>
    <w:rsid w:val="00E26808"/>
    <w:rsid w:val="00E26980"/>
    <w:rsid w:val="00E26ED3"/>
    <w:rsid w:val="00E27092"/>
    <w:rsid w:val="00E270C0"/>
    <w:rsid w:val="00E270E6"/>
    <w:rsid w:val="00E2740C"/>
    <w:rsid w:val="00E276CA"/>
    <w:rsid w:val="00E278F6"/>
    <w:rsid w:val="00E27D5C"/>
    <w:rsid w:val="00E27D62"/>
    <w:rsid w:val="00E27E19"/>
    <w:rsid w:val="00E27E73"/>
    <w:rsid w:val="00E27EC4"/>
    <w:rsid w:val="00E27EE6"/>
    <w:rsid w:val="00E30093"/>
    <w:rsid w:val="00E301A5"/>
    <w:rsid w:val="00E302BC"/>
    <w:rsid w:val="00E305E8"/>
    <w:rsid w:val="00E3062E"/>
    <w:rsid w:val="00E308BA"/>
    <w:rsid w:val="00E3097A"/>
    <w:rsid w:val="00E30AA5"/>
    <w:rsid w:val="00E30C82"/>
    <w:rsid w:val="00E312B3"/>
    <w:rsid w:val="00E31410"/>
    <w:rsid w:val="00E316E3"/>
    <w:rsid w:val="00E317C5"/>
    <w:rsid w:val="00E3198D"/>
    <w:rsid w:val="00E319FC"/>
    <w:rsid w:val="00E31A4C"/>
    <w:rsid w:val="00E31BA8"/>
    <w:rsid w:val="00E31F13"/>
    <w:rsid w:val="00E320E0"/>
    <w:rsid w:val="00E3260F"/>
    <w:rsid w:val="00E32701"/>
    <w:rsid w:val="00E32D27"/>
    <w:rsid w:val="00E33180"/>
    <w:rsid w:val="00E334AE"/>
    <w:rsid w:val="00E33D43"/>
    <w:rsid w:val="00E33F97"/>
    <w:rsid w:val="00E342EF"/>
    <w:rsid w:val="00E34316"/>
    <w:rsid w:val="00E3459D"/>
    <w:rsid w:val="00E34682"/>
    <w:rsid w:val="00E347D9"/>
    <w:rsid w:val="00E34D76"/>
    <w:rsid w:val="00E35043"/>
    <w:rsid w:val="00E35969"/>
    <w:rsid w:val="00E35E13"/>
    <w:rsid w:val="00E36474"/>
    <w:rsid w:val="00E365F3"/>
    <w:rsid w:val="00E369E8"/>
    <w:rsid w:val="00E36BB1"/>
    <w:rsid w:val="00E3700C"/>
    <w:rsid w:val="00E37101"/>
    <w:rsid w:val="00E37232"/>
    <w:rsid w:val="00E3726A"/>
    <w:rsid w:val="00E372EC"/>
    <w:rsid w:val="00E37308"/>
    <w:rsid w:val="00E3759D"/>
    <w:rsid w:val="00E375DF"/>
    <w:rsid w:val="00E37853"/>
    <w:rsid w:val="00E4013D"/>
    <w:rsid w:val="00E402AA"/>
    <w:rsid w:val="00E402AE"/>
    <w:rsid w:val="00E4071E"/>
    <w:rsid w:val="00E40770"/>
    <w:rsid w:val="00E40A45"/>
    <w:rsid w:val="00E40DCE"/>
    <w:rsid w:val="00E40DEC"/>
    <w:rsid w:val="00E40F94"/>
    <w:rsid w:val="00E411D0"/>
    <w:rsid w:val="00E41385"/>
    <w:rsid w:val="00E416BC"/>
    <w:rsid w:val="00E41A1C"/>
    <w:rsid w:val="00E41F1A"/>
    <w:rsid w:val="00E4210E"/>
    <w:rsid w:val="00E421A7"/>
    <w:rsid w:val="00E421A9"/>
    <w:rsid w:val="00E424DE"/>
    <w:rsid w:val="00E42853"/>
    <w:rsid w:val="00E43417"/>
    <w:rsid w:val="00E43537"/>
    <w:rsid w:val="00E436B8"/>
    <w:rsid w:val="00E4376B"/>
    <w:rsid w:val="00E438DB"/>
    <w:rsid w:val="00E43B57"/>
    <w:rsid w:val="00E44298"/>
    <w:rsid w:val="00E445F0"/>
    <w:rsid w:val="00E449CF"/>
    <w:rsid w:val="00E44A51"/>
    <w:rsid w:val="00E450B6"/>
    <w:rsid w:val="00E45121"/>
    <w:rsid w:val="00E45579"/>
    <w:rsid w:val="00E462AF"/>
    <w:rsid w:val="00E46317"/>
    <w:rsid w:val="00E465C3"/>
    <w:rsid w:val="00E46C76"/>
    <w:rsid w:val="00E46DBB"/>
    <w:rsid w:val="00E46FA6"/>
    <w:rsid w:val="00E46FE5"/>
    <w:rsid w:val="00E47071"/>
    <w:rsid w:val="00E473DC"/>
    <w:rsid w:val="00E47ECD"/>
    <w:rsid w:val="00E501D1"/>
    <w:rsid w:val="00E50622"/>
    <w:rsid w:val="00E50BC6"/>
    <w:rsid w:val="00E511A3"/>
    <w:rsid w:val="00E511CD"/>
    <w:rsid w:val="00E511FF"/>
    <w:rsid w:val="00E5133D"/>
    <w:rsid w:val="00E518EA"/>
    <w:rsid w:val="00E51962"/>
    <w:rsid w:val="00E5201B"/>
    <w:rsid w:val="00E52170"/>
    <w:rsid w:val="00E523F7"/>
    <w:rsid w:val="00E52415"/>
    <w:rsid w:val="00E525CD"/>
    <w:rsid w:val="00E525F6"/>
    <w:rsid w:val="00E528DF"/>
    <w:rsid w:val="00E52D84"/>
    <w:rsid w:val="00E531F5"/>
    <w:rsid w:val="00E532E8"/>
    <w:rsid w:val="00E53AD2"/>
    <w:rsid w:val="00E53BE6"/>
    <w:rsid w:val="00E547F2"/>
    <w:rsid w:val="00E5493A"/>
    <w:rsid w:val="00E54975"/>
    <w:rsid w:val="00E54C47"/>
    <w:rsid w:val="00E555F5"/>
    <w:rsid w:val="00E55672"/>
    <w:rsid w:val="00E557A5"/>
    <w:rsid w:val="00E55854"/>
    <w:rsid w:val="00E55E7B"/>
    <w:rsid w:val="00E5608C"/>
    <w:rsid w:val="00E562A6"/>
    <w:rsid w:val="00E565BD"/>
    <w:rsid w:val="00E56B2C"/>
    <w:rsid w:val="00E56B3A"/>
    <w:rsid w:val="00E56FC5"/>
    <w:rsid w:val="00E5795E"/>
    <w:rsid w:val="00E57BAA"/>
    <w:rsid w:val="00E57BFD"/>
    <w:rsid w:val="00E57E21"/>
    <w:rsid w:val="00E57FAA"/>
    <w:rsid w:val="00E600EA"/>
    <w:rsid w:val="00E60108"/>
    <w:rsid w:val="00E606C3"/>
    <w:rsid w:val="00E609D7"/>
    <w:rsid w:val="00E60A53"/>
    <w:rsid w:val="00E61205"/>
    <w:rsid w:val="00E6121F"/>
    <w:rsid w:val="00E61524"/>
    <w:rsid w:val="00E61ECB"/>
    <w:rsid w:val="00E6216A"/>
    <w:rsid w:val="00E62472"/>
    <w:rsid w:val="00E62645"/>
    <w:rsid w:val="00E629AB"/>
    <w:rsid w:val="00E62DC2"/>
    <w:rsid w:val="00E63974"/>
    <w:rsid w:val="00E639E1"/>
    <w:rsid w:val="00E639EB"/>
    <w:rsid w:val="00E63C51"/>
    <w:rsid w:val="00E63C83"/>
    <w:rsid w:val="00E64363"/>
    <w:rsid w:val="00E6506A"/>
    <w:rsid w:val="00E652A3"/>
    <w:rsid w:val="00E652C4"/>
    <w:rsid w:val="00E653F5"/>
    <w:rsid w:val="00E65746"/>
    <w:rsid w:val="00E65CCB"/>
    <w:rsid w:val="00E65F3B"/>
    <w:rsid w:val="00E65F5F"/>
    <w:rsid w:val="00E66177"/>
    <w:rsid w:val="00E66239"/>
    <w:rsid w:val="00E666AB"/>
    <w:rsid w:val="00E66A78"/>
    <w:rsid w:val="00E671EB"/>
    <w:rsid w:val="00E6757A"/>
    <w:rsid w:val="00E67A9B"/>
    <w:rsid w:val="00E67B6B"/>
    <w:rsid w:val="00E70681"/>
    <w:rsid w:val="00E70FE6"/>
    <w:rsid w:val="00E7115E"/>
    <w:rsid w:val="00E7130F"/>
    <w:rsid w:val="00E71459"/>
    <w:rsid w:val="00E7163C"/>
    <w:rsid w:val="00E71B66"/>
    <w:rsid w:val="00E71BCC"/>
    <w:rsid w:val="00E71CD8"/>
    <w:rsid w:val="00E71D51"/>
    <w:rsid w:val="00E7297E"/>
    <w:rsid w:val="00E72A9D"/>
    <w:rsid w:val="00E72FD5"/>
    <w:rsid w:val="00E730F7"/>
    <w:rsid w:val="00E73124"/>
    <w:rsid w:val="00E73F2B"/>
    <w:rsid w:val="00E742D8"/>
    <w:rsid w:val="00E744B5"/>
    <w:rsid w:val="00E7451E"/>
    <w:rsid w:val="00E7471B"/>
    <w:rsid w:val="00E748A6"/>
    <w:rsid w:val="00E75047"/>
    <w:rsid w:val="00E750CD"/>
    <w:rsid w:val="00E750E5"/>
    <w:rsid w:val="00E7532E"/>
    <w:rsid w:val="00E75A9B"/>
    <w:rsid w:val="00E75DF8"/>
    <w:rsid w:val="00E763A4"/>
    <w:rsid w:val="00E76476"/>
    <w:rsid w:val="00E764A4"/>
    <w:rsid w:val="00E764E7"/>
    <w:rsid w:val="00E76827"/>
    <w:rsid w:val="00E770A9"/>
    <w:rsid w:val="00E77D5C"/>
    <w:rsid w:val="00E808A3"/>
    <w:rsid w:val="00E80C68"/>
    <w:rsid w:val="00E81203"/>
    <w:rsid w:val="00E8173A"/>
    <w:rsid w:val="00E818DB"/>
    <w:rsid w:val="00E82002"/>
    <w:rsid w:val="00E82181"/>
    <w:rsid w:val="00E82457"/>
    <w:rsid w:val="00E8253B"/>
    <w:rsid w:val="00E82728"/>
    <w:rsid w:val="00E83095"/>
    <w:rsid w:val="00E833B0"/>
    <w:rsid w:val="00E8345F"/>
    <w:rsid w:val="00E8370C"/>
    <w:rsid w:val="00E83862"/>
    <w:rsid w:val="00E83AB8"/>
    <w:rsid w:val="00E83CA2"/>
    <w:rsid w:val="00E83E52"/>
    <w:rsid w:val="00E83F67"/>
    <w:rsid w:val="00E8443A"/>
    <w:rsid w:val="00E845F0"/>
    <w:rsid w:val="00E84AD9"/>
    <w:rsid w:val="00E84CE6"/>
    <w:rsid w:val="00E85512"/>
    <w:rsid w:val="00E855BF"/>
    <w:rsid w:val="00E85611"/>
    <w:rsid w:val="00E8571F"/>
    <w:rsid w:val="00E85C28"/>
    <w:rsid w:val="00E860E3"/>
    <w:rsid w:val="00E86224"/>
    <w:rsid w:val="00E863A4"/>
    <w:rsid w:val="00E86474"/>
    <w:rsid w:val="00E86519"/>
    <w:rsid w:val="00E86E64"/>
    <w:rsid w:val="00E86EA2"/>
    <w:rsid w:val="00E87BD3"/>
    <w:rsid w:val="00E90752"/>
    <w:rsid w:val="00E90EB6"/>
    <w:rsid w:val="00E913E4"/>
    <w:rsid w:val="00E9152D"/>
    <w:rsid w:val="00E917BE"/>
    <w:rsid w:val="00E91A66"/>
    <w:rsid w:val="00E91AAD"/>
    <w:rsid w:val="00E921F8"/>
    <w:rsid w:val="00E923C5"/>
    <w:rsid w:val="00E925E6"/>
    <w:rsid w:val="00E92E6D"/>
    <w:rsid w:val="00E92F29"/>
    <w:rsid w:val="00E92FF1"/>
    <w:rsid w:val="00E92FF8"/>
    <w:rsid w:val="00E9304A"/>
    <w:rsid w:val="00E930C1"/>
    <w:rsid w:val="00E93544"/>
    <w:rsid w:val="00E93BA5"/>
    <w:rsid w:val="00E93F1B"/>
    <w:rsid w:val="00E93FCD"/>
    <w:rsid w:val="00E9442F"/>
    <w:rsid w:val="00E94662"/>
    <w:rsid w:val="00E94C94"/>
    <w:rsid w:val="00E950E6"/>
    <w:rsid w:val="00E951DF"/>
    <w:rsid w:val="00E95491"/>
    <w:rsid w:val="00E9591B"/>
    <w:rsid w:val="00E96369"/>
    <w:rsid w:val="00E96396"/>
    <w:rsid w:val="00E966F2"/>
    <w:rsid w:val="00E96808"/>
    <w:rsid w:val="00E96AEA"/>
    <w:rsid w:val="00E96DA2"/>
    <w:rsid w:val="00E9752A"/>
    <w:rsid w:val="00E975BF"/>
    <w:rsid w:val="00E975C3"/>
    <w:rsid w:val="00E9762A"/>
    <w:rsid w:val="00E97764"/>
    <w:rsid w:val="00E97F82"/>
    <w:rsid w:val="00EA0583"/>
    <w:rsid w:val="00EA05FB"/>
    <w:rsid w:val="00EA0A00"/>
    <w:rsid w:val="00EA0C09"/>
    <w:rsid w:val="00EA0E3F"/>
    <w:rsid w:val="00EA10D1"/>
    <w:rsid w:val="00EA1592"/>
    <w:rsid w:val="00EA167A"/>
    <w:rsid w:val="00EA1914"/>
    <w:rsid w:val="00EA1BB8"/>
    <w:rsid w:val="00EA1EEA"/>
    <w:rsid w:val="00EA1FDF"/>
    <w:rsid w:val="00EA229B"/>
    <w:rsid w:val="00EA261C"/>
    <w:rsid w:val="00EA26EF"/>
    <w:rsid w:val="00EA2B8A"/>
    <w:rsid w:val="00EA2DDA"/>
    <w:rsid w:val="00EA3238"/>
    <w:rsid w:val="00EA325A"/>
    <w:rsid w:val="00EA3285"/>
    <w:rsid w:val="00EA34FF"/>
    <w:rsid w:val="00EA3B98"/>
    <w:rsid w:val="00EA3CDA"/>
    <w:rsid w:val="00EA40E4"/>
    <w:rsid w:val="00EA4C4D"/>
    <w:rsid w:val="00EA4EE6"/>
    <w:rsid w:val="00EA4F69"/>
    <w:rsid w:val="00EA51B5"/>
    <w:rsid w:val="00EA51C7"/>
    <w:rsid w:val="00EA52CA"/>
    <w:rsid w:val="00EA566A"/>
    <w:rsid w:val="00EA5BEC"/>
    <w:rsid w:val="00EA602B"/>
    <w:rsid w:val="00EA602D"/>
    <w:rsid w:val="00EA61E0"/>
    <w:rsid w:val="00EA6500"/>
    <w:rsid w:val="00EA668A"/>
    <w:rsid w:val="00EA6776"/>
    <w:rsid w:val="00EA6DF9"/>
    <w:rsid w:val="00EA71B0"/>
    <w:rsid w:val="00EA73D8"/>
    <w:rsid w:val="00EA7995"/>
    <w:rsid w:val="00EA7A22"/>
    <w:rsid w:val="00EA7AAC"/>
    <w:rsid w:val="00EA7D73"/>
    <w:rsid w:val="00EA7E54"/>
    <w:rsid w:val="00EA7F4B"/>
    <w:rsid w:val="00EB026F"/>
    <w:rsid w:val="00EB0419"/>
    <w:rsid w:val="00EB0768"/>
    <w:rsid w:val="00EB0793"/>
    <w:rsid w:val="00EB095F"/>
    <w:rsid w:val="00EB0995"/>
    <w:rsid w:val="00EB09CE"/>
    <w:rsid w:val="00EB0E49"/>
    <w:rsid w:val="00EB1538"/>
    <w:rsid w:val="00EB1BDF"/>
    <w:rsid w:val="00EB1C72"/>
    <w:rsid w:val="00EB260D"/>
    <w:rsid w:val="00EB3241"/>
    <w:rsid w:val="00EB32B8"/>
    <w:rsid w:val="00EB3741"/>
    <w:rsid w:val="00EB37D0"/>
    <w:rsid w:val="00EB38AF"/>
    <w:rsid w:val="00EB3DCF"/>
    <w:rsid w:val="00EB40A5"/>
    <w:rsid w:val="00EB4543"/>
    <w:rsid w:val="00EB47AA"/>
    <w:rsid w:val="00EB490C"/>
    <w:rsid w:val="00EB4AA0"/>
    <w:rsid w:val="00EB4CC1"/>
    <w:rsid w:val="00EB4D76"/>
    <w:rsid w:val="00EB53E6"/>
    <w:rsid w:val="00EB54F2"/>
    <w:rsid w:val="00EB5D51"/>
    <w:rsid w:val="00EB5F1C"/>
    <w:rsid w:val="00EB64DE"/>
    <w:rsid w:val="00EB65B0"/>
    <w:rsid w:val="00EB6787"/>
    <w:rsid w:val="00EB696F"/>
    <w:rsid w:val="00EB6D60"/>
    <w:rsid w:val="00EB7301"/>
    <w:rsid w:val="00EB77BA"/>
    <w:rsid w:val="00EB7859"/>
    <w:rsid w:val="00EB7B4C"/>
    <w:rsid w:val="00EB7BE7"/>
    <w:rsid w:val="00EB7FD6"/>
    <w:rsid w:val="00EC01FF"/>
    <w:rsid w:val="00EC03D0"/>
    <w:rsid w:val="00EC03F7"/>
    <w:rsid w:val="00EC060E"/>
    <w:rsid w:val="00EC0C56"/>
    <w:rsid w:val="00EC1032"/>
    <w:rsid w:val="00EC1479"/>
    <w:rsid w:val="00EC1777"/>
    <w:rsid w:val="00EC1CC1"/>
    <w:rsid w:val="00EC2157"/>
    <w:rsid w:val="00EC2B50"/>
    <w:rsid w:val="00EC2FCE"/>
    <w:rsid w:val="00EC33AE"/>
    <w:rsid w:val="00EC35AF"/>
    <w:rsid w:val="00EC3C63"/>
    <w:rsid w:val="00EC3F2F"/>
    <w:rsid w:val="00EC4015"/>
    <w:rsid w:val="00EC4158"/>
    <w:rsid w:val="00EC4212"/>
    <w:rsid w:val="00EC4395"/>
    <w:rsid w:val="00EC4AB8"/>
    <w:rsid w:val="00EC4AE1"/>
    <w:rsid w:val="00EC4E50"/>
    <w:rsid w:val="00EC4F77"/>
    <w:rsid w:val="00EC5D9A"/>
    <w:rsid w:val="00EC6756"/>
    <w:rsid w:val="00EC6F39"/>
    <w:rsid w:val="00EC72F5"/>
    <w:rsid w:val="00EC7735"/>
    <w:rsid w:val="00EC791E"/>
    <w:rsid w:val="00EC7AF7"/>
    <w:rsid w:val="00EC7FB4"/>
    <w:rsid w:val="00ED02C6"/>
    <w:rsid w:val="00ED05DC"/>
    <w:rsid w:val="00ED06DD"/>
    <w:rsid w:val="00ED0B53"/>
    <w:rsid w:val="00ED0CDD"/>
    <w:rsid w:val="00ED101E"/>
    <w:rsid w:val="00ED11BD"/>
    <w:rsid w:val="00ED11F5"/>
    <w:rsid w:val="00ED1213"/>
    <w:rsid w:val="00ED1E0B"/>
    <w:rsid w:val="00ED23AE"/>
    <w:rsid w:val="00ED24E9"/>
    <w:rsid w:val="00ED28C1"/>
    <w:rsid w:val="00ED2928"/>
    <w:rsid w:val="00ED2BEC"/>
    <w:rsid w:val="00ED2EE8"/>
    <w:rsid w:val="00ED3296"/>
    <w:rsid w:val="00ED3421"/>
    <w:rsid w:val="00ED3452"/>
    <w:rsid w:val="00ED37F2"/>
    <w:rsid w:val="00ED3938"/>
    <w:rsid w:val="00ED3C9A"/>
    <w:rsid w:val="00ED3CC6"/>
    <w:rsid w:val="00ED3D6A"/>
    <w:rsid w:val="00ED424B"/>
    <w:rsid w:val="00ED4A15"/>
    <w:rsid w:val="00ED4E0D"/>
    <w:rsid w:val="00ED52B4"/>
    <w:rsid w:val="00ED5950"/>
    <w:rsid w:val="00ED5B7F"/>
    <w:rsid w:val="00ED5BE4"/>
    <w:rsid w:val="00ED5CC7"/>
    <w:rsid w:val="00ED60F8"/>
    <w:rsid w:val="00ED6209"/>
    <w:rsid w:val="00ED627E"/>
    <w:rsid w:val="00ED6735"/>
    <w:rsid w:val="00ED6B48"/>
    <w:rsid w:val="00ED7A39"/>
    <w:rsid w:val="00ED7E2E"/>
    <w:rsid w:val="00EE02CD"/>
    <w:rsid w:val="00EE02CF"/>
    <w:rsid w:val="00EE06AE"/>
    <w:rsid w:val="00EE0EF4"/>
    <w:rsid w:val="00EE13C5"/>
    <w:rsid w:val="00EE1423"/>
    <w:rsid w:val="00EE157F"/>
    <w:rsid w:val="00EE19A8"/>
    <w:rsid w:val="00EE1D77"/>
    <w:rsid w:val="00EE233B"/>
    <w:rsid w:val="00EE27C6"/>
    <w:rsid w:val="00EE309F"/>
    <w:rsid w:val="00EE335D"/>
    <w:rsid w:val="00EE3F47"/>
    <w:rsid w:val="00EE422C"/>
    <w:rsid w:val="00EE43AA"/>
    <w:rsid w:val="00EE43C1"/>
    <w:rsid w:val="00EE4413"/>
    <w:rsid w:val="00EE484F"/>
    <w:rsid w:val="00EE4B1A"/>
    <w:rsid w:val="00EE4C7E"/>
    <w:rsid w:val="00EE4CC0"/>
    <w:rsid w:val="00EE5191"/>
    <w:rsid w:val="00EE5329"/>
    <w:rsid w:val="00EE599D"/>
    <w:rsid w:val="00EE5DC3"/>
    <w:rsid w:val="00EE61E1"/>
    <w:rsid w:val="00EE61F2"/>
    <w:rsid w:val="00EE628F"/>
    <w:rsid w:val="00EE6324"/>
    <w:rsid w:val="00EE646B"/>
    <w:rsid w:val="00EE6E04"/>
    <w:rsid w:val="00EE70FF"/>
    <w:rsid w:val="00EE77FE"/>
    <w:rsid w:val="00EE7AE3"/>
    <w:rsid w:val="00EE7AFE"/>
    <w:rsid w:val="00EE7D5E"/>
    <w:rsid w:val="00EE7DF5"/>
    <w:rsid w:val="00EF01DE"/>
    <w:rsid w:val="00EF0232"/>
    <w:rsid w:val="00EF03F6"/>
    <w:rsid w:val="00EF07AE"/>
    <w:rsid w:val="00EF0851"/>
    <w:rsid w:val="00EF0AC6"/>
    <w:rsid w:val="00EF0AED"/>
    <w:rsid w:val="00EF0EA1"/>
    <w:rsid w:val="00EF10FC"/>
    <w:rsid w:val="00EF157D"/>
    <w:rsid w:val="00EF1971"/>
    <w:rsid w:val="00EF1D84"/>
    <w:rsid w:val="00EF1ED6"/>
    <w:rsid w:val="00EF2119"/>
    <w:rsid w:val="00EF24AA"/>
    <w:rsid w:val="00EF24C9"/>
    <w:rsid w:val="00EF262C"/>
    <w:rsid w:val="00EF3305"/>
    <w:rsid w:val="00EF38D1"/>
    <w:rsid w:val="00EF3BA8"/>
    <w:rsid w:val="00EF3F53"/>
    <w:rsid w:val="00EF430E"/>
    <w:rsid w:val="00EF4559"/>
    <w:rsid w:val="00EF4826"/>
    <w:rsid w:val="00EF4A05"/>
    <w:rsid w:val="00EF4FAB"/>
    <w:rsid w:val="00EF50E6"/>
    <w:rsid w:val="00EF5441"/>
    <w:rsid w:val="00EF5475"/>
    <w:rsid w:val="00EF58B9"/>
    <w:rsid w:val="00EF5B2F"/>
    <w:rsid w:val="00EF5CAE"/>
    <w:rsid w:val="00EF609E"/>
    <w:rsid w:val="00EF61AF"/>
    <w:rsid w:val="00EF656A"/>
    <w:rsid w:val="00EF6576"/>
    <w:rsid w:val="00EF6653"/>
    <w:rsid w:val="00EF68AF"/>
    <w:rsid w:val="00EF6AD2"/>
    <w:rsid w:val="00EF6B82"/>
    <w:rsid w:val="00EF6CC8"/>
    <w:rsid w:val="00EF6DAA"/>
    <w:rsid w:val="00EF7239"/>
    <w:rsid w:val="00EF7504"/>
    <w:rsid w:val="00EF78B3"/>
    <w:rsid w:val="00EF7E25"/>
    <w:rsid w:val="00F0002A"/>
    <w:rsid w:val="00F00265"/>
    <w:rsid w:val="00F0042C"/>
    <w:rsid w:val="00F0064F"/>
    <w:rsid w:val="00F00820"/>
    <w:rsid w:val="00F008D0"/>
    <w:rsid w:val="00F0099E"/>
    <w:rsid w:val="00F00E40"/>
    <w:rsid w:val="00F01088"/>
    <w:rsid w:val="00F0114E"/>
    <w:rsid w:val="00F018F2"/>
    <w:rsid w:val="00F019A9"/>
    <w:rsid w:val="00F01B81"/>
    <w:rsid w:val="00F01C3E"/>
    <w:rsid w:val="00F02176"/>
    <w:rsid w:val="00F02830"/>
    <w:rsid w:val="00F0286B"/>
    <w:rsid w:val="00F028F9"/>
    <w:rsid w:val="00F0292C"/>
    <w:rsid w:val="00F02C4C"/>
    <w:rsid w:val="00F02C89"/>
    <w:rsid w:val="00F02E54"/>
    <w:rsid w:val="00F02FCC"/>
    <w:rsid w:val="00F030B6"/>
    <w:rsid w:val="00F032FC"/>
    <w:rsid w:val="00F0340E"/>
    <w:rsid w:val="00F0357E"/>
    <w:rsid w:val="00F035AF"/>
    <w:rsid w:val="00F0398D"/>
    <w:rsid w:val="00F03AB7"/>
    <w:rsid w:val="00F03CAF"/>
    <w:rsid w:val="00F03E40"/>
    <w:rsid w:val="00F043FF"/>
    <w:rsid w:val="00F05117"/>
    <w:rsid w:val="00F05510"/>
    <w:rsid w:val="00F058B9"/>
    <w:rsid w:val="00F05A09"/>
    <w:rsid w:val="00F06847"/>
    <w:rsid w:val="00F0689A"/>
    <w:rsid w:val="00F06A51"/>
    <w:rsid w:val="00F06AA4"/>
    <w:rsid w:val="00F06BC4"/>
    <w:rsid w:val="00F06C4E"/>
    <w:rsid w:val="00F06CEE"/>
    <w:rsid w:val="00F06EA4"/>
    <w:rsid w:val="00F0711B"/>
    <w:rsid w:val="00F07377"/>
    <w:rsid w:val="00F07DD0"/>
    <w:rsid w:val="00F1016F"/>
    <w:rsid w:val="00F102DD"/>
    <w:rsid w:val="00F107EA"/>
    <w:rsid w:val="00F10887"/>
    <w:rsid w:val="00F10FCF"/>
    <w:rsid w:val="00F11067"/>
    <w:rsid w:val="00F11158"/>
    <w:rsid w:val="00F117E6"/>
    <w:rsid w:val="00F11ABB"/>
    <w:rsid w:val="00F11C96"/>
    <w:rsid w:val="00F11D05"/>
    <w:rsid w:val="00F12224"/>
    <w:rsid w:val="00F12AB4"/>
    <w:rsid w:val="00F12DAA"/>
    <w:rsid w:val="00F131F4"/>
    <w:rsid w:val="00F13275"/>
    <w:rsid w:val="00F13348"/>
    <w:rsid w:val="00F13FA0"/>
    <w:rsid w:val="00F140B7"/>
    <w:rsid w:val="00F142A3"/>
    <w:rsid w:val="00F14562"/>
    <w:rsid w:val="00F145D3"/>
    <w:rsid w:val="00F14B24"/>
    <w:rsid w:val="00F14D2E"/>
    <w:rsid w:val="00F15016"/>
    <w:rsid w:val="00F155E0"/>
    <w:rsid w:val="00F15A4E"/>
    <w:rsid w:val="00F15A82"/>
    <w:rsid w:val="00F15DB2"/>
    <w:rsid w:val="00F1615C"/>
    <w:rsid w:val="00F16765"/>
    <w:rsid w:val="00F16EB0"/>
    <w:rsid w:val="00F17410"/>
    <w:rsid w:val="00F17790"/>
    <w:rsid w:val="00F17CE6"/>
    <w:rsid w:val="00F20235"/>
    <w:rsid w:val="00F203E9"/>
    <w:rsid w:val="00F20897"/>
    <w:rsid w:val="00F20CE1"/>
    <w:rsid w:val="00F20ED2"/>
    <w:rsid w:val="00F21530"/>
    <w:rsid w:val="00F21625"/>
    <w:rsid w:val="00F21694"/>
    <w:rsid w:val="00F218B4"/>
    <w:rsid w:val="00F21E0D"/>
    <w:rsid w:val="00F2202F"/>
    <w:rsid w:val="00F2229C"/>
    <w:rsid w:val="00F22560"/>
    <w:rsid w:val="00F234ED"/>
    <w:rsid w:val="00F23507"/>
    <w:rsid w:val="00F23A13"/>
    <w:rsid w:val="00F23C75"/>
    <w:rsid w:val="00F2439E"/>
    <w:rsid w:val="00F247EF"/>
    <w:rsid w:val="00F249B5"/>
    <w:rsid w:val="00F24A1B"/>
    <w:rsid w:val="00F24B3D"/>
    <w:rsid w:val="00F24B90"/>
    <w:rsid w:val="00F24C2D"/>
    <w:rsid w:val="00F24CC3"/>
    <w:rsid w:val="00F25494"/>
    <w:rsid w:val="00F25E87"/>
    <w:rsid w:val="00F263AA"/>
    <w:rsid w:val="00F2657E"/>
    <w:rsid w:val="00F2683A"/>
    <w:rsid w:val="00F2706C"/>
    <w:rsid w:val="00F27384"/>
    <w:rsid w:val="00F2748B"/>
    <w:rsid w:val="00F27FD8"/>
    <w:rsid w:val="00F3024F"/>
    <w:rsid w:val="00F3052B"/>
    <w:rsid w:val="00F305E8"/>
    <w:rsid w:val="00F30780"/>
    <w:rsid w:val="00F3091E"/>
    <w:rsid w:val="00F3095B"/>
    <w:rsid w:val="00F30ADE"/>
    <w:rsid w:val="00F30BC2"/>
    <w:rsid w:val="00F30C04"/>
    <w:rsid w:val="00F30CB6"/>
    <w:rsid w:val="00F30DDE"/>
    <w:rsid w:val="00F3101B"/>
    <w:rsid w:val="00F310B3"/>
    <w:rsid w:val="00F31CE4"/>
    <w:rsid w:val="00F31F9D"/>
    <w:rsid w:val="00F32732"/>
    <w:rsid w:val="00F32978"/>
    <w:rsid w:val="00F33024"/>
    <w:rsid w:val="00F330A5"/>
    <w:rsid w:val="00F331DF"/>
    <w:rsid w:val="00F337B2"/>
    <w:rsid w:val="00F337E3"/>
    <w:rsid w:val="00F33C63"/>
    <w:rsid w:val="00F33D1D"/>
    <w:rsid w:val="00F33E9A"/>
    <w:rsid w:val="00F341AC"/>
    <w:rsid w:val="00F341CA"/>
    <w:rsid w:val="00F34897"/>
    <w:rsid w:val="00F34AF9"/>
    <w:rsid w:val="00F34C8B"/>
    <w:rsid w:val="00F35837"/>
    <w:rsid w:val="00F358E2"/>
    <w:rsid w:val="00F35C2D"/>
    <w:rsid w:val="00F36419"/>
    <w:rsid w:val="00F366A6"/>
    <w:rsid w:val="00F36CB9"/>
    <w:rsid w:val="00F36DFE"/>
    <w:rsid w:val="00F37085"/>
    <w:rsid w:val="00F371C8"/>
    <w:rsid w:val="00F37281"/>
    <w:rsid w:val="00F378ED"/>
    <w:rsid w:val="00F37DEB"/>
    <w:rsid w:val="00F37ED2"/>
    <w:rsid w:val="00F40299"/>
    <w:rsid w:val="00F40528"/>
    <w:rsid w:val="00F40907"/>
    <w:rsid w:val="00F41892"/>
    <w:rsid w:val="00F4194A"/>
    <w:rsid w:val="00F419FD"/>
    <w:rsid w:val="00F41AA1"/>
    <w:rsid w:val="00F41C50"/>
    <w:rsid w:val="00F41D73"/>
    <w:rsid w:val="00F41F37"/>
    <w:rsid w:val="00F430D4"/>
    <w:rsid w:val="00F44000"/>
    <w:rsid w:val="00F44181"/>
    <w:rsid w:val="00F44ADE"/>
    <w:rsid w:val="00F44C1E"/>
    <w:rsid w:val="00F44CE8"/>
    <w:rsid w:val="00F452FE"/>
    <w:rsid w:val="00F45ACC"/>
    <w:rsid w:val="00F45C74"/>
    <w:rsid w:val="00F45F0C"/>
    <w:rsid w:val="00F46017"/>
    <w:rsid w:val="00F463A0"/>
    <w:rsid w:val="00F463D2"/>
    <w:rsid w:val="00F4656A"/>
    <w:rsid w:val="00F46A38"/>
    <w:rsid w:val="00F46D30"/>
    <w:rsid w:val="00F475BD"/>
    <w:rsid w:val="00F4798B"/>
    <w:rsid w:val="00F47A25"/>
    <w:rsid w:val="00F50090"/>
    <w:rsid w:val="00F50434"/>
    <w:rsid w:val="00F50674"/>
    <w:rsid w:val="00F50975"/>
    <w:rsid w:val="00F50B03"/>
    <w:rsid w:val="00F50DDF"/>
    <w:rsid w:val="00F50EB4"/>
    <w:rsid w:val="00F5112E"/>
    <w:rsid w:val="00F511B4"/>
    <w:rsid w:val="00F51294"/>
    <w:rsid w:val="00F51342"/>
    <w:rsid w:val="00F51894"/>
    <w:rsid w:val="00F51931"/>
    <w:rsid w:val="00F519B4"/>
    <w:rsid w:val="00F521B5"/>
    <w:rsid w:val="00F52405"/>
    <w:rsid w:val="00F5297B"/>
    <w:rsid w:val="00F52999"/>
    <w:rsid w:val="00F52A9C"/>
    <w:rsid w:val="00F52CCB"/>
    <w:rsid w:val="00F52F53"/>
    <w:rsid w:val="00F52F8B"/>
    <w:rsid w:val="00F52FD6"/>
    <w:rsid w:val="00F5368E"/>
    <w:rsid w:val="00F5378B"/>
    <w:rsid w:val="00F5386E"/>
    <w:rsid w:val="00F541C9"/>
    <w:rsid w:val="00F54354"/>
    <w:rsid w:val="00F54370"/>
    <w:rsid w:val="00F5456F"/>
    <w:rsid w:val="00F54941"/>
    <w:rsid w:val="00F55109"/>
    <w:rsid w:val="00F555D0"/>
    <w:rsid w:val="00F558E4"/>
    <w:rsid w:val="00F55986"/>
    <w:rsid w:val="00F5634E"/>
    <w:rsid w:val="00F5670A"/>
    <w:rsid w:val="00F56798"/>
    <w:rsid w:val="00F567FB"/>
    <w:rsid w:val="00F569AD"/>
    <w:rsid w:val="00F56CDD"/>
    <w:rsid w:val="00F56E4F"/>
    <w:rsid w:val="00F5705B"/>
    <w:rsid w:val="00F57140"/>
    <w:rsid w:val="00F574C6"/>
    <w:rsid w:val="00F57A79"/>
    <w:rsid w:val="00F57B46"/>
    <w:rsid w:val="00F6065A"/>
    <w:rsid w:val="00F609BC"/>
    <w:rsid w:val="00F60E9B"/>
    <w:rsid w:val="00F61188"/>
    <w:rsid w:val="00F611CC"/>
    <w:rsid w:val="00F613E4"/>
    <w:rsid w:val="00F61520"/>
    <w:rsid w:val="00F61854"/>
    <w:rsid w:val="00F618F1"/>
    <w:rsid w:val="00F61F8A"/>
    <w:rsid w:val="00F62261"/>
    <w:rsid w:val="00F627E2"/>
    <w:rsid w:val="00F62B89"/>
    <w:rsid w:val="00F62CFE"/>
    <w:rsid w:val="00F63367"/>
    <w:rsid w:val="00F633B2"/>
    <w:rsid w:val="00F637BE"/>
    <w:rsid w:val="00F63982"/>
    <w:rsid w:val="00F63E65"/>
    <w:rsid w:val="00F63E70"/>
    <w:rsid w:val="00F640A4"/>
    <w:rsid w:val="00F64732"/>
    <w:rsid w:val="00F64847"/>
    <w:rsid w:val="00F65037"/>
    <w:rsid w:val="00F651F0"/>
    <w:rsid w:val="00F653C8"/>
    <w:rsid w:val="00F655A3"/>
    <w:rsid w:val="00F65909"/>
    <w:rsid w:val="00F65CA9"/>
    <w:rsid w:val="00F65E7B"/>
    <w:rsid w:val="00F663E9"/>
    <w:rsid w:val="00F66419"/>
    <w:rsid w:val="00F66A4C"/>
    <w:rsid w:val="00F66C67"/>
    <w:rsid w:val="00F66FAC"/>
    <w:rsid w:val="00F6765B"/>
    <w:rsid w:val="00F67EB2"/>
    <w:rsid w:val="00F67F14"/>
    <w:rsid w:val="00F70174"/>
    <w:rsid w:val="00F701F9"/>
    <w:rsid w:val="00F7034D"/>
    <w:rsid w:val="00F705B3"/>
    <w:rsid w:val="00F706EE"/>
    <w:rsid w:val="00F7096C"/>
    <w:rsid w:val="00F7100B"/>
    <w:rsid w:val="00F71215"/>
    <w:rsid w:val="00F7130B"/>
    <w:rsid w:val="00F71797"/>
    <w:rsid w:val="00F71B4E"/>
    <w:rsid w:val="00F71C3E"/>
    <w:rsid w:val="00F72182"/>
    <w:rsid w:val="00F72410"/>
    <w:rsid w:val="00F72623"/>
    <w:rsid w:val="00F72B52"/>
    <w:rsid w:val="00F73286"/>
    <w:rsid w:val="00F7372F"/>
    <w:rsid w:val="00F73AF4"/>
    <w:rsid w:val="00F73B8A"/>
    <w:rsid w:val="00F73C44"/>
    <w:rsid w:val="00F73E73"/>
    <w:rsid w:val="00F73F96"/>
    <w:rsid w:val="00F74494"/>
    <w:rsid w:val="00F751B1"/>
    <w:rsid w:val="00F752C5"/>
    <w:rsid w:val="00F75620"/>
    <w:rsid w:val="00F75B38"/>
    <w:rsid w:val="00F75EF6"/>
    <w:rsid w:val="00F75F3F"/>
    <w:rsid w:val="00F760B5"/>
    <w:rsid w:val="00F768F9"/>
    <w:rsid w:val="00F76C91"/>
    <w:rsid w:val="00F76D4C"/>
    <w:rsid w:val="00F76D5D"/>
    <w:rsid w:val="00F76D86"/>
    <w:rsid w:val="00F77189"/>
    <w:rsid w:val="00F77C2B"/>
    <w:rsid w:val="00F77EA5"/>
    <w:rsid w:val="00F80169"/>
    <w:rsid w:val="00F809A0"/>
    <w:rsid w:val="00F80DFB"/>
    <w:rsid w:val="00F80E9B"/>
    <w:rsid w:val="00F81066"/>
    <w:rsid w:val="00F81BBB"/>
    <w:rsid w:val="00F82013"/>
    <w:rsid w:val="00F82044"/>
    <w:rsid w:val="00F8330C"/>
    <w:rsid w:val="00F83773"/>
    <w:rsid w:val="00F83819"/>
    <w:rsid w:val="00F83941"/>
    <w:rsid w:val="00F83952"/>
    <w:rsid w:val="00F8408F"/>
    <w:rsid w:val="00F8414C"/>
    <w:rsid w:val="00F84B01"/>
    <w:rsid w:val="00F84E4C"/>
    <w:rsid w:val="00F851D2"/>
    <w:rsid w:val="00F8527A"/>
    <w:rsid w:val="00F85451"/>
    <w:rsid w:val="00F8552F"/>
    <w:rsid w:val="00F85E96"/>
    <w:rsid w:val="00F860DA"/>
    <w:rsid w:val="00F8643B"/>
    <w:rsid w:val="00F866D1"/>
    <w:rsid w:val="00F86DB6"/>
    <w:rsid w:val="00F86ED7"/>
    <w:rsid w:val="00F870B1"/>
    <w:rsid w:val="00F87FD5"/>
    <w:rsid w:val="00F900F4"/>
    <w:rsid w:val="00F903BB"/>
    <w:rsid w:val="00F903F5"/>
    <w:rsid w:val="00F905AE"/>
    <w:rsid w:val="00F9069B"/>
    <w:rsid w:val="00F90782"/>
    <w:rsid w:val="00F90B91"/>
    <w:rsid w:val="00F90BDE"/>
    <w:rsid w:val="00F90DC9"/>
    <w:rsid w:val="00F90DE6"/>
    <w:rsid w:val="00F90EB1"/>
    <w:rsid w:val="00F90F38"/>
    <w:rsid w:val="00F91137"/>
    <w:rsid w:val="00F913AB"/>
    <w:rsid w:val="00F91CC3"/>
    <w:rsid w:val="00F9217A"/>
    <w:rsid w:val="00F924E2"/>
    <w:rsid w:val="00F92525"/>
    <w:rsid w:val="00F9296D"/>
    <w:rsid w:val="00F929B6"/>
    <w:rsid w:val="00F92CA5"/>
    <w:rsid w:val="00F92ED1"/>
    <w:rsid w:val="00F93A1D"/>
    <w:rsid w:val="00F93A8C"/>
    <w:rsid w:val="00F93AEC"/>
    <w:rsid w:val="00F93BB8"/>
    <w:rsid w:val="00F94014"/>
    <w:rsid w:val="00F94DBC"/>
    <w:rsid w:val="00F94E84"/>
    <w:rsid w:val="00F94F05"/>
    <w:rsid w:val="00F95039"/>
    <w:rsid w:val="00F95693"/>
    <w:rsid w:val="00F959D3"/>
    <w:rsid w:val="00F95EDB"/>
    <w:rsid w:val="00F9602A"/>
    <w:rsid w:val="00F96420"/>
    <w:rsid w:val="00F96639"/>
    <w:rsid w:val="00F96B46"/>
    <w:rsid w:val="00F96C71"/>
    <w:rsid w:val="00F96CE3"/>
    <w:rsid w:val="00F96D05"/>
    <w:rsid w:val="00F970C0"/>
    <w:rsid w:val="00F971DA"/>
    <w:rsid w:val="00F9754C"/>
    <w:rsid w:val="00F97CB5"/>
    <w:rsid w:val="00FA00BA"/>
    <w:rsid w:val="00FA020B"/>
    <w:rsid w:val="00FA0424"/>
    <w:rsid w:val="00FA0F48"/>
    <w:rsid w:val="00FA1087"/>
    <w:rsid w:val="00FA12C5"/>
    <w:rsid w:val="00FA13A5"/>
    <w:rsid w:val="00FA1946"/>
    <w:rsid w:val="00FA210A"/>
    <w:rsid w:val="00FA2189"/>
    <w:rsid w:val="00FA22B6"/>
    <w:rsid w:val="00FA291E"/>
    <w:rsid w:val="00FA297E"/>
    <w:rsid w:val="00FA29A9"/>
    <w:rsid w:val="00FA2D7E"/>
    <w:rsid w:val="00FA34B9"/>
    <w:rsid w:val="00FA355C"/>
    <w:rsid w:val="00FA3F8E"/>
    <w:rsid w:val="00FA3FB1"/>
    <w:rsid w:val="00FA4349"/>
    <w:rsid w:val="00FA4510"/>
    <w:rsid w:val="00FA46EE"/>
    <w:rsid w:val="00FA4744"/>
    <w:rsid w:val="00FA4E55"/>
    <w:rsid w:val="00FA4E90"/>
    <w:rsid w:val="00FA512C"/>
    <w:rsid w:val="00FA52C6"/>
    <w:rsid w:val="00FA5722"/>
    <w:rsid w:val="00FA5D8A"/>
    <w:rsid w:val="00FA5E2C"/>
    <w:rsid w:val="00FA5F2E"/>
    <w:rsid w:val="00FA631B"/>
    <w:rsid w:val="00FA697B"/>
    <w:rsid w:val="00FA6A3C"/>
    <w:rsid w:val="00FA6AEF"/>
    <w:rsid w:val="00FA71CF"/>
    <w:rsid w:val="00FA785B"/>
    <w:rsid w:val="00FA787E"/>
    <w:rsid w:val="00FA7C99"/>
    <w:rsid w:val="00FB0456"/>
    <w:rsid w:val="00FB0E02"/>
    <w:rsid w:val="00FB149A"/>
    <w:rsid w:val="00FB158B"/>
    <w:rsid w:val="00FB15BC"/>
    <w:rsid w:val="00FB173D"/>
    <w:rsid w:val="00FB18D2"/>
    <w:rsid w:val="00FB19FA"/>
    <w:rsid w:val="00FB33AD"/>
    <w:rsid w:val="00FB351F"/>
    <w:rsid w:val="00FB3CDA"/>
    <w:rsid w:val="00FB425B"/>
    <w:rsid w:val="00FB429D"/>
    <w:rsid w:val="00FB44CB"/>
    <w:rsid w:val="00FB4865"/>
    <w:rsid w:val="00FB4871"/>
    <w:rsid w:val="00FB49BC"/>
    <w:rsid w:val="00FB53C2"/>
    <w:rsid w:val="00FB56E2"/>
    <w:rsid w:val="00FB5F29"/>
    <w:rsid w:val="00FB630C"/>
    <w:rsid w:val="00FB6458"/>
    <w:rsid w:val="00FB69F7"/>
    <w:rsid w:val="00FB6B95"/>
    <w:rsid w:val="00FB6D10"/>
    <w:rsid w:val="00FB722C"/>
    <w:rsid w:val="00FB7C10"/>
    <w:rsid w:val="00FC044B"/>
    <w:rsid w:val="00FC058C"/>
    <w:rsid w:val="00FC06F9"/>
    <w:rsid w:val="00FC0CAA"/>
    <w:rsid w:val="00FC111B"/>
    <w:rsid w:val="00FC138D"/>
    <w:rsid w:val="00FC1690"/>
    <w:rsid w:val="00FC17AF"/>
    <w:rsid w:val="00FC190A"/>
    <w:rsid w:val="00FC1B73"/>
    <w:rsid w:val="00FC1E1A"/>
    <w:rsid w:val="00FC1E8F"/>
    <w:rsid w:val="00FC1F3A"/>
    <w:rsid w:val="00FC2010"/>
    <w:rsid w:val="00FC2528"/>
    <w:rsid w:val="00FC2770"/>
    <w:rsid w:val="00FC2FCD"/>
    <w:rsid w:val="00FC33FF"/>
    <w:rsid w:val="00FC3BB3"/>
    <w:rsid w:val="00FC3E0A"/>
    <w:rsid w:val="00FC4372"/>
    <w:rsid w:val="00FC43B2"/>
    <w:rsid w:val="00FC4433"/>
    <w:rsid w:val="00FC457B"/>
    <w:rsid w:val="00FC4602"/>
    <w:rsid w:val="00FC4692"/>
    <w:rsid w:val="00FC4969"/>
    <w:rsid w:val="00FC4D4B"/>
    <w:rsid w:val="00FC532C"/>
    <w:rsid w:val="00FC584B"/>
    <w:rsid w:val="00FC5A7F"/>
    <w:rsid w:val="00FC5B87"/>
    <w:rsid w:val="00FC61F9"/>
    <w:rsid w:val="00FC7099"/>
    <w:rsid w:val="00FC734B"/>
    <w:rsid w:val="00FC749E"/>
    <w:rsid w:val="00FC75B2"/>
    <w:rsid w:val="00FC7C3F"/>
    <w:rsid w:val="00FC7D04"/>
    <w:rsid w:val="00FC7E05"/>
    <w:rsid w:val="00FD00A7"/>
    <w:rsid w:val="00FD0170"/>
    <w:rsid w:val="00FD0218"/>
    <w:rsid w:val="00FD0436"/>
    <w:rsid w:val="00FD093F"/>
    <w:rsid w:val="00FD0B8F"/>
    <w:rsid w:val="00FD0F0D"/>
    <w:rsid w:val="00FD0F41"/>
    <w:rsid w:val="00FD12ED"/>
    <w:rsid w:val="00FD1588"/>
    <w:rsid w:val="00FD2062"/>
    <w:rsid w:val="00FD2962"/>
    <w:rsid w:val="00FD2EE6"/>
    <w:rsid w:val="00FD3B50"/>
    <w:rsid w:val="00FD3C83"/>
    <w:rsid w:val="00FD4163"/>
    <w:rsid w:val="00FD44D8"/>
    <w:rsid w:val="00FD47E0"/>
    <w:rsid w:val="00FD4CB4"/>
    <w:rsid w:val="00FD4E4E"/>
    <w:rsid w:val="00FD5650"/>
    <w:rsid w:val="00FD5731"/>
    <w:rsid w:val="00FD5762"/>
    <w:rsid w:val="00FD58AD"/>
    <w:rsid w:val="00FD59F7"/>
    <w:rsid w:val="00FD5E11"/>
    <w:rsid w:val="00FD5E19"/>
    <w:rsid w:val="00FD6A8A"/>
    <w:rsid w:val="00FD6C5D"/>
    <w:rsid w:val="00FD6EB3"/>
    <w:rsid w:val="00FD7428"/>
    <w:rsid w:val="00FD7A8D"/>
    <w:rsid w:val="00FE0191"/>
    <w:rsid w:val="00FE09C1"/>
    <w:rsid w:val="00FE1833"/>
    <w:rsid w:val="00FE18F8"/>
    <w:rsid w:val="00FE1DCA"/>
    <w:rsid w:val="00FE235E"/>
    <w:rsid w:val="00FE278A"/>
    <w:rsid w:val="00FE2EB5"/>
    <w:rsid w:val="00FE2F2C"/>
    <w:rsid w:val="00FE2F45"/>
    <w:rsid w:val="00FE34F9"/>
    <w:rsid w:val="00FE3624"/>
    <w:rsid w:val="00FE383C"/>
    <w:rsid w:val="00FE3B46"/>
    <w:rsid w:val="00FE3DEC"/>
    <w:rsid w:val="00FE4626"/>
    <w:rsid w:val="00FE48AE"/>
    <w:rsid w:val="00FE4C2E"/>
    <w:rsid w:val="00FE54E8"/>
    <w:rsid w:val="00FE56D7"/>
    <w:rsid w:val="00FE56F4"/>
    <w:rsid w:val="00FE58D4"/>
    <w:rsid w:val="00FE59AC"/>
    <w:rsid w:val="00FE5EA0"/>
    <w:rsid w:val="00FE5F3F"/>
    <w:rsid w:val="00FE5F74"/>
    <w:rsid w:val="00FE6399"/>
    <w:rsid w:val="00FE679E"/>
    <w:rsid w:val="00FE67B6"/>
    <w:rsid w:val="00FE67BF"/>
    <w:rsid w:val="00FE69DE"/>
    <w:rsid w:val="00FE6A5C"/>
    <w:rsid w:val="00FE712A"/>
    <w:rsid w:val="00FE753F"/>
    <w:rsid w:val="00FE77C5"/>
    <w:rsid w:val="00FE7887"/>
    <w:rsid w:val="00FF054E"/>
    <w:rsid w:val="00FF0681"/>
    <w:rsid w:val="00FF06B1"/>
    <w:rsid w:val="00FF0B4A"/>
    <w:rsid w:val="00FF0F9A"/>
    <w:rsid w:val="00FF13DF"/>
    <w:rsid w:val="00FF17AF"/>
    <w:rsid w:val="00FF1A47"/>
    <w:rsid w:val="00FF1AD9"/>
    <w:rsid w:val="00FF1B4B"/>
    <w:rsid w:val="00FF1FA8"/>
    <w:rsid w:val="00FF2493"/>
    <w:rsid w:val="00FF24F0"/>
    <w:rsid w:val="00FF29E0"/>
    <w:rsid w:val="00FF2A36"/>
    <w:rsid w:val="00FF2BD3"/>
    <w:rsid w:val="00FF2BF7"/>
    <w:rsid w:val="00FF2C58"/>
    <w:rsid w:val="00FF2E56"/>
    <w:rsid w:val="00FF2F65"/>
    <w:rsid w:val="00FF3011"/>
    <w:rsid w:val="00FF31FA"/>
    <w:rsid w:val="00FF33AF"/>
    <w:rsid w:val="00FF33E1"/>
    <w:rsid w:val="00FF37D0"/>
    <w:rsid w:val="00FF3A8A"/>
    <w:rsid w:val="00FF3CDF"/>
    <w:rsid w:val="00FF3DB3"/>
    <w:rsid w:val="00FF3DD9"/>
    <w:rsid w:val="00FF43E0"/>
    <w:rsid w:val="00FF44E7"/>
    <w:rsid w:val="00FF47F5"/>
    <w:rsid w:val="00FF487B"/>
    <w:rsid w:val="00FF5271"/>
    <w:rsid w:val="00FF5A0B"/>
    <w:rsid w:val="00FF5A3C"/>
    <w:rsid w:val="00FF620B"/>
    <w:rsid w:val="00FF65C8"/>
    <w:rsid w:val="00FF683B"/>
    <w:rsid w:val="00FF6CF0"/>
    <w:rsid w:val="00FF6D06"/>
    <w:rsid w:val="00FF706C"/>
    <w:rsid w:val="00FF7194"/>
    <w:rsid w:val="00FF71F5"/>
    <w:rsid w:val="00FF72E6"/>
    <w:rsid w:val="00FF753B"/>
    <w:rsid w:val="00FF795E"/>
    <w:rsid w:val="00FF79BF"/>
    <w:rsid w:val="00FF7C94"/>
    <w:rsid w:val="00FF7FC0"/>
    <w:rsid w:val="01080A12"/>
    <w:rsid w:val="010853C9"/>
    <w:rsid w:val="010A4614"/>
    <w:rsid w:val="010E4F03"/>
    <w:rsid w:val="010F7FF3"/>
    <w:rsid w:val="011078C7"/>
    <w:rsid w:val="01136B4E"/>
    <w:rsid w:val="01147646"/>
    <w:rsid w:val="0119022C"/>
    <w:rsid w:val="012144B4"/>
    <w:rsid w:val="0127247F"/>
    <w:rsid w:val="01284C10"/>
    <w:rsid w:val="012D3152"/>
    <w:rsid w:val="01317F69"/>
    <w:rsid w:val="01352889"/>
    <w:rsid w:val="0136732D"/>
    <w:rsid w:val="01380974"/>
    <w:rsid w:val="013A3A7F"/>
    <w:rsid w:val="013B2776"/>
    <w:rsid w:val="013F5A3C"/>
    <w:rsid w:val="01401F5A"/>
    <w:rsid w:val="01453E44"/>
    <w:rsid w:val="0147037C"/>
    <w:rsid w:val="01494BAA"/>
    <w:rsid w:val="014D28C9"/>
    <w:rsid w:val="015710AC"/>
    <w:rsid w:val="015B3238"/>
    <w:rsid w:val="015E6884"/>
    <w:rsid w:val="016D0416"/>
    <w:rsid w:val="016D11B3"/>
    <w:rsid w:val="0174306D"/>
    <w:rsid w:val="0175107C"/>
    <w:rsid w:val="017C7B73"/>
    <w:rsid w:val="018B1A7A"/>
    <w:rsid w:val="018B3128"/>
    <w:rsid w:val="01902D11"/>
    <w:rsid w:val="01983C26"/>
    <w:rsid w:val="01A42101"/>
    <w:rsid w:val="01A7541A"/>
    <w:rsid w:val="01A9713D"/>
    <w:rsid w:val="01AE02EA"/>
    <w:rsid w:val="01AF72F7"/>
    <w:rsid w:val="01B270E5"/>
    <w:rsid w:val="01B51F11"/>
    <w:rsid w:val="01B6046E"/>
    <w:rsid w:val="01B77084"/>
    <w:rsid w:val="01BC16ED"/>
    <w:rsid w:val="01C03D6A"/>
    <w:rsid w:val="01C0753F"/>
    <w:rsid w:val="01C14EBC"/>
    <w:rsid w:val="01C9359B"/>
    <w:rsid w:val="01CC7C92"/>
    <w:rsid w:val="01D078FF"/>
    <w:rsid w:val="01D266CB"/>
    <w:rsid w:val="01D316CA"/>
    <w:rsid w:val="01D917C5"/>
    <w:rsid w:val="01DF27EE"/>
    <w:rsid w:val="01E21263"/>
    <w:rsid w:val="01E66FA5"/>
    <w:rsid w:val="01E67E30"/>
    <w:rsid w:val="01EA0118"/>
    <w:rsid w:val="01EA5A2D"/>
    <w:rsid w:val="01EB2D06"/>
    <w:rsid w:val="01EB6517"/>
    <w:rsid w:val="01EE19B6"/>
    <w:rsid w:val="01EF01BC"/>
    <w:rsid w:val="01F14779"/>
    <w:rsid w:val="01F76D54"/>
    <w:rsid w:val="01F86CD9"/>
    <w:rsid w:val="01FA47FF"/>
    <w:rsid w:val="020464E5"/>
    <w:rsid w:val="02096500"/>
    <w:rsid w:val="020C085D"/>
    <w:rsid w:val="020C180B"/>
    <w:rsid w:val="020F2A8C"/>
    <w:rsid w:val="0211565E"/>
    <w:rsid w:val="021533E7"/>
    <w:rsid w:val="021653B1"/>
    <w:rsid w:val="021829ED"/>
    <w:rsid w:val="021D5120"/>
    <w:rsid w:val="021E7363"/>
    <w:rsid w:val="022463CE"/>
    <w:rsid w:val="02273DCE"/>
    <w:rsid w:val="02296E92"/>
    <w:rsid w:val="022D28C6"/>
    <w:rsid w:val="02304F88"/>
    <w:rsid w:val="023F64EA"/>
    <w:rsid w:val="0242615A"/>
    <w:rsid w:val="02445A7A"/>
    <w:rsid w:val="024521CF"/>
    <w:rsid w:val="024808AE"/>
    <w:rsid w:val="024A1CD6"/>
    <w:rsid w:val="024C0DD3"/>
    <w:rsid w:val="0256755B"/>
    <w:rsid w:val="025A67E5"/>
    <w:rsid w:val="025C5235"/>
    <w:rsid w:val="026733C7"/>
    <w:rsid w:val="02764D4A"/>
    <w:rsid w:val="027779F8"/>
    <w:rsid w:val="02781BC8"/>
    <w:rsid w:val="02783645"/>
    <w:rsid w:val="027C3466"/>
    <w:rsid w:val="028264F9"/>
    <w:rsid w:val="02832A46"/>
    <w:rsid w:val="028767F2"/>
    <w:rsid w:val="028E22E2"/>
    <w:rsid w:val="02900CBF"/>
    <w:rsid w:val="029D3B82"/>
    <w:rsid w:val="02A01A90"/>
    <w:rsid w:val="02B0310F"/>
    <w:rsid w:val="02B726F0"/>
    <w:rsid w:val="02B80216"/>
    <w:rsid w:val="02C2011D"/>
    <w:rsid w:val="02C213E0"/>
    <w:rsid w:val="02C27006"/>
    <w:rsid w:val="02C40969"/>
    <w:rsid w:val="02CA6614"/>
    <w:rsid w:val="02CD6429"/>
    <w:rsid w:val="02D238F5"/>
    <w:rsid w:val="02D62707"/>
    <w:rsid w:val="02DC178D"/>
    <w:rsid w:val="02DF704D"/>
    <w:rsid w:val="02E32847"/>
    <w:rsid w:val="02E334E5"/>
    <w:rsid w:val="02E358DE"/>
    <w:rsid w:val="02E64D83"/>
    <w:rsid w:val="02EB7EC0"/>
    <w:rsid w:val="02EC69E6"/>
    <w:rsid w:val="02F50957"/>
    <w:rsid w:val="02F72AEC"/>
    <w:rsid w:val="02F84460"/>
    <w:rsid w:val="03022B4E"/>
    <w:rsid w:val="03040ED1"/>
    <w:rsid w:val="030669EC"/>
    <w:rsid w:val="03073B17"/>
    <w:rsid w:val="030B0180"/>
    <w:rsid w:val="030E7E36"/>
    <w:rsid w:val="030F4BAA"/>
    <w:rsid w:val="0316419F"/>
    <w:rsid w:val="03165668"/>
    <w:rsid w:val="03172C35"/>
    <w:rsid w:val="03186D90"/>
    <w:rsid w:val="03194786"/>
    <w:rsid w:val="0319515A"/>
    <w:rsid w:val="03226A2D"/>
    <w:rsid w:val="03227CDF"/>
    <w:rsid w:val="032B0C02"/>
    <w:rsid w:val="032D4760"/>
    <w:rsid w:val="03327FC8"/>
    <w:rsid w:val="03343D40"/>
    <w:rsid w:val="03360A7C"/>
    <w:rsid w:val="033B3419"/>
    <w:rsid w:val="03404493"/>
    <w:rsid w:val="03404D4A"/>
    <w:rsid w:val="03413948"/>
    <w:rsid w:val="034A70C0"/>
    <w:rsid w:val="034C437A"/>
    <w:rsid w:val="034D4E02"/>
    <w:rsid w:val="0360146C"/>
    <w:rsid w:val="0366553D"/>
    <w:rsid w:val="03667C72"/>
    <w:rsid w:val="036A02BA"/>
    <w:rsid w:val="036D0CC5"/>
    <w:rsid w:val="037777B7"/>
    <w:rsid w:val="037D3AAE"/>
    <w:rsid w:val="03850DAF"/>
    <w:rsid w:val="03852B0F"/>
    <w:rsid w:val="03867E9D"/>
    <w:rsid w:val="038E02D6"/>
    <w:rsid w:val="03920A67"/>
    <w:rsid w:val="039569E0"/>
    <w:rsid w:val="03965109"/>
    <w:rsid w:val="0398677D"/>
    <w:rsid w:val="039A3FEA"/>
    <w:rsid w:val="039B54F6"/>
    <w:rsid w:val="039C19D9"/>
    <w:rsid w:val="039D3CE2"/>
    <w:rsid w:val="03A52548"/>
    <w:rsid w:val="03AC76F7"/>
    <w:rsid w:val="03AF29F5"/>
    <w:rsid w:val="03AF7F2A"/>
    <w:rsid w:val="03B61202"/>
    <w:rsid w:val="03B70B6B"/>
    <w:rsid w:val="03B82416"/>
    <w:rsid w:val="03BF661A"/>
    <w:rsid w:val="03C661A4"/>
    <w:rsid w:val="03D0425D"/>
    <w:rsid w:val="03D1158F"/>
    <w:rsid w:val="03D36BEE"/>
    <w:rsid w:val="03D52B4F"/>
    <w:rsid w:val="03D610F4"/>
    <w:rsid w:val="03D80D12"/>
    <w:rsid w:val="03DD7F34"/>
    <w:rsid w:val="03DE0542"/>
    <w:rsid w:val="03DE215E"/>
    <w:rsid w:val="03E07DAF"/>
    <w:rsid w:val="03E423DB"/>
    <w:rsid w:val="03E47515"/>
    <w:rsid w:val="03F7260E"/>
    <w:rsid w:val="03F744C3"/>
    <w:rsid w:val="03F9100C"/>
    <w:rsid w:val="03FF25CA"/>
    <w:rsid w:val="03FF2AD7"/>
    <w:rsid w:val="03FF434E"/>
    <w:rsid w:val="04027B6B"/>
    <w:rsid w:val="04095546"/>
    <w:rsid w:val="040B2883"/>
    <w:rsid w:val="040F07E7"/>
    <w:rsid w:val="0414354C"/>
    <w:rsid w:val="041651F4"/>
    <w:rsid w:val="041A7885"/>
    <w:rsid w:val="041D3E0C"/>
    <w:rsid w:val="04240637"/>
    <w:rsid w:val="042561C4"/>
    <w:rsid w:val="04266F5F"/>
    <w:rsid w:val="04275653"/>
    <w:rsid w:val="04282C91"/>
    <w:rsid w:val="042911DA"/>
    <w:rsid w:val="04294F27"/>
    <w:rsid w:val="042A6EF2"/>
    <w:rsid w:val="04313B17"/>
    <w:rsid w:val="043401AF"/>
    <w:rsid w:val="043E182E"/>
    <w:rsid w:val="044124E9"/>
    <w:rsid w:val="04425FE9"/>
    <w:rsid w:val="044404DD"/>
    <w:rsid w:val="04482354"/>
    <w:rsid w:val="044A7B0E"/>
    <w:rsid w:val="045030D9"/>
    <w:rsid w:val="045077F2"/>
    <w:rsid w:val="045455DE"/>
    <w:rsid w:val="045455EE"/>
    <w:rsid w:val="04553F6E"/>
    <w:rsid w:val="045D5A5A"/>
    <w:rsid w:val="045F2A68"/>
    <w:rsid w:val="046462EB"/>
    <w:rsid w:val="046478B7"/>
    <w:rsid w:val="046F595E"/>
    <w:rsid w:val="0477368E"/>
    <w:rsid w:val="04783E28"/>
    <w:rsid w:val="047E2C2D"/>
    <w:rsid w:val="04892071"/>
    <w:rsid w:val="04893C18"/>
    <w:rsid w:val="048B06B3"/>
    <w:rsid w:val="048E4562"/>
    <w:rsid w:val="04903F79"/>
    <w:rsid w:val="049802FF"/>
    <w:rsid w:val="049826E7"/>
    <w:rsid w:val="04986BAC"/>
    <w:rsid w:val="04992642"/>
    <w:rsid w:val="049E20C7"/>
    <w:rsid w:val="049F2598"/>
    <w:rsid w:val="04A85124"/>
    <w:rsid w:val="04AA6666"/>
    <w:rsid w:val="04AE1CB5"/>
    <w:rsid w:val="04AE7B23"/>
    <w:rsid w:val="04B319A1"/>
    <w:rsid w:val="04B3278A"/>
    <w:rsid w:val="04B331DA"/>
    <w:rsid w:val="04B645C6"/>
    <w:rsid w:val="04B862AB"/>
    <w:rsid w:val="04B92F7E"/>
    <w:rsid w:val="04C2712A"/>
    <w:rsid w:val="04C30DE8"/>
    <w:rsid w:val="04C34F95"/>
    <w:rsid w:val="04C65290"/>
    <w:rsid w:val="04C91EF7"/>
    <w:rsid w:val="04C95691"/>
    <w:rsid w:val="04CB2483"/>
    <w:rsid w:val="04D42136"/>
    <w:rsid w:val="04DA3139"/>
    <w:rsid w:val="04DB2849"/>
    <w:rsid w:val="04DC3DA4"/>
    <w:rsid w:val="04DF7CDC"/>
    <w:rsid w:val="04E22AEB"/>
    <w:rsid w:val="04E470A0"/>
    <w:rsid w:val="04E47827"/>
    <w:rsid w:val="04E52474"/>
    <w:rsid w:val="04E90B5B"/>
    <w:rsid w:val="04E92114"/>
    <w:rsid w:val="04EC1D5E"/>
    <w:rsid w:val="04F17501"/>
    <w:rsid w:val="04F33787"/>
    <w:rsid w:val="04F574FF"/>
    <w:rsid w:val="04FC2F84"/>
    <w:rsid w:val="04FC5C8B"/>
    <w:rsid w:val="04FD45B1"/>
    <w:rsid w:val="05065854"/>
    <w:rsid w:val="05065F1D"/>
    <w:rsid w:val="050E076E"/>
    <w:rsid w:val="051042AC"/>
    <w:rsid w:val="05170E9E"/>
    <w:rsid w:val="0518103A"/>
    <w:rsid w:val="051E0804"/>
    <w:rsid w:val="051E3224"/>
    <w:rsid w:val="051E6A56"/>
    <w:rsid w:val="05214932"/>
    <w:rsid w:val="05230EF2"/>
    <w:rsid w:val="05257DE5"/>
    <w:rsid w:val="05264C56"/>
    <w:rsid w:val="05283431"/>
    <w:rsid w:val="052B1173"/>
    <w:rsid w:val="05351B04"/>
    <w:rsid w:val="053737DD"/>
    <w:rsid w:val="053B1A35"/>
    <w:rsid w:val="053D1925"/>
    <w:rsid w:val="053E00D1"/>
    <w:rsid w:val="053E17B4"/>
    <w:rsid w:val="054364BD"/>
    <w:rsid w:val="05592D97"/>
    <w:rsid w:val="055A7473"/>
    <w:rsid w:val="055E3D90"/>
    <w:rsid w:val="05614B95"/>
    <w:rsid w:val="05632EF9"/>
    <w:rsid w:val="05656CE5"/>
    <w:rsid w:val="05681EFE"/>
    <w:rsid w:val="056C5A14"/>
    <w:rsid w:val="056E1AC5"/>
    <w:rsid w:val="05726DA2"/>
    <w:rsid w:val="05734D56"/>
    <w:rsid w:val="0578270B"/>
    <w:rsid w:val="057C513E"/>
    <w:rsid w:val="057F33E8"/>
    <w:rsid w:val="0580326D"/>
    <w:rsid w:val="05863CF1"/>
    <w:rsid w:val="058E08F7"/>
    <w:rsid w:val="05900FD6"/>
    <w:rsid w:val="05986F79"/>
    <w:rsid w:val="05987081"/>
    <w:rsid w:val="05A1533E"/>
    <w:rsid w:val="05A34625"/>
    <w:rsid w:val="05A36FA5"/>
    <w:rsid w:val="05AD1B88"/>
    <w:rsid w:val="05B26153"/>
    <w:rsid w:val="05BA0161"/>
    <w:rsid w:val="05BA08CC"/>
    <w:rsid w:val="05BA326B"/>
    <w:rsid w:val="05BA642D"/>
    <w:rsid w:val="05C228C7"/>
    <w:rsid w:val="05C313AC"/>
    <w:rsid w:val="05C410A9"/>
    <w:rsid w:val="05CC1932"/>
    <w:rsid w:val="05CD6CDE"/>
    <w:rsid w:val="05CE395C"/>
    <w:rsid w:val="05D41849"/>
    <w:rsid w:val="05D67193"/>
    <w:rsid w:val="05D728FD"/>
    <w:rsid w:val="05D9472B"/>
    <w:rsid w:val="05DA01D4"/>
    <w:rsid w:val="05DF2DF4"/>
    <w:rsid w:val="05DF4A5B"/>
    <w:rsid w:val="05E00109"/>
    <w:rsid w:val="05E21A55"/>
    <w:rsid w:val="05E464DA"/>
    <w:rsid w:val="05E54DDC"/>
    <w:rsid w:val="05E64AEA"/>
    <w:rsid w:val="05E7509A"/>
    <w:rsid w:val="05EA5C06"/>
    <w:rsid w:val="05F3597E"/>
    <w:rsid w:val="05F42443"/>
    <w:rsid w:val="05F92F50"/>
    <w:rsid w:val="05FB3D3B"/>
    <w:rsid w:val="06052E1E"/>
    <w:rsid w:val="060849D4"/>
    <w:rsid w:val="060E0879"/>
    <w:rsid w:val="060E4636"/>
    <w:rsid w:val="061422AD"/>
    <w:rsid w:val="06153C0E"/>
    <w:rsid w:val="061676B2"/>
    <w:rsid w:val="06174FC9"/>
    <w:rsid w:val="061902AB"/>
    <w:rsid w:val="061D134C"/>
    <w:rsid w:val="06200AC1"/>
    <w:rsid w:val="06233BF8"/>
    <w:rsid w:val="06277F0E"/>
    <w:rsid w:val="062911CA"/>
    <w:rsid w:val="06344057"/>
    <w:rsid w:val="06351E90"/>
    <w:rsid w:val="0635278A"/>
    <w:rsid w:val="063A6BA2"/>
    <w:rsid w:val="063D258D"/>
    <w:rsid w:val="063D40F6"/>
    <w:rsid w:val="06450013"/>
    <w:rsid w:val="064F4385"/>
    <w:rsid w:val="06513E47"/>
    <w:rsid w:val="065524F2"/>
    <w:rsid w:val="065921F5"/>
    <w:rsid w:val="06595760"/>
    <w:rsid w:val="0659586C"/>
    <w:rsid w:val="065A0294"/>
    <w:rsid w:val="065B15E4"/>
    <w:rsid w:val="066330F4"/>
    <w:rsid w:val="06633441"/>
    <w:rsid w:val="066400E6"/>
    <w:rsid w:val="06673375"/>
    <w:rsid w:val="0668630D"/>
    <w:rsid w:val="06700194"/>
    <w:rsid w:val="067F3525"/>
    <w:rsid w:val="06812628"/>
    <w:rsid w:val="068154EF"/>
    <w:rsid w:val="0684699D"/>
    <w:rsid w:val="068611D7"/>
    <w:rsid w:val="068A6936"/>
    <w:rsid w:val="068E67E5"/>
    <w:rsid w:val="06901897"/>
    <w:rsid w:val="06936FD0"/>
    <w:rsid w:val="0696261C"/>
    <w:rsid w:val="06A14BDD"/>
    <w:rsid w:val="06AA272C"/>
    <w:rsid w:val="06AB78F6"/>
    <w:rsid w:val="06B07B82"/>
    <w:rsid w:val="06B50D1B"/>
    <w:rsid w:val="06B82594"/>
    <w:rsid w:val="06BE1EDB"/>
    <w:rsid w:val="06C121E5"/>
    <w:rsid w:val="06C17D44"/>
    <w:rsid w:val="06C76C7A"/>
    <w:rsid w:val="06C929F2"/>
    <w:rsid w:val="06CA2F17"/>
    <w:rsid w:val="06CB2653"/>
    <w:rsid w:val="06D726EB"/>
    <w:rsid w:val="06D74341"/>
    <w:rsid w:val="06D92531"/>
    <w:rsid w:val="06DC4FC4"/>
    <w:rsid w:val="06E57FAA"/>
    <w:rsid w:val="06E66580"/>
    <w:rsid w:val="06E9015D"/>
    <w:rsid w:val="06E96BF0"/>
    <w:rsid w:val="06EE2458"/>
    <w:rsid w:val="06F30909"/>
    <w:rsid w:val="06F9317C"/>
    <w:rsid w:val="06F9369C"/>
    <w:rsid w:val="06FF15C5"/>
    <w:rsid w:val="07013F3A"/>
    <w:rsid w:val="07033D53"/>
    <w:rsid w:val="0708176C"/>
    <w:rsid w:val="070924A5"/>
    <w:rsid w:val="070A2AC3"/>
    <w:rsid w:val="070A714A"/>
    <w:rsid w:val="070B4DB8"/>
    <w:rsid w:val="0714096C"/>
    <w:rsid w:val="072E144C"/>
    <w:rsid w:val="07305C1A"/>
    <w:rsid w:val="07355472"/>
    <w:rsid w:val="07373DFF"/>
    <w:rsid w:val="073C5CB7"/>
    <w:rsid w:val="07406C7A"/>
    <w:rsid w:val="074328A2"/>
    <w:rsid w:val="07464042"/>
    <w:rsid w:val="0748314D"/>
    <w:rsid w:val="07483ED3"/>
    <w:rsid w:val="074D0B7D"/>
    <w:rsid w:val="07545C86"/>
    <w:rsid w:val="07552A62"/>
    <w:rsid w:val="07577E12"/>
    <w:rsid w:val="07577FFE"/>
    <w:rsid w:val="075E7002"/>
    <w:rsid w:val="07632E46"/>
    <w:rsid w:val="07634D13"/>
    <w:rsid w:val="07674581"/>
    <w:rsid w:val="07691ADF"/>
    <w:rsid w:val="076D5A73"/>
    <w:rsid w:val="076D7821"/>
    <w:rsid w:val="077656B6"/>
    <w:rsid w:val="0777244E"/>
    <w:rsid w:val="077F63BC"/>
    <w:rsid w:val="07812F40"/>
    <w:rsid w:val="078334A2"/>
    <w:rsid w:val="07854030"/>
    <w:rsid w:val="07862691"/>
    <w:rsid w:val="07865DCF"/>
    <w:rsid w:val="07897965"/>
    <w:rsid w:val="078A5EA0"/>
    <w:rsid w:val="078C3797"/>
    <w:rsid w:val="07915037"/>
    <w:rsid w:val="079744B0"/>
    <w:rsid w:val="079D13C8"/>
    <w:rsid w:val="079E18FD"/>
    <w:rsid w:val="079F636C"/>
    <w:rsid w:val="07A0693B"/>
    <w:rsid w:val="07AC5BDB"/>
    <w:rsid w:val="07B60F3A"/>
    <w:rsid w:val="07BE5E08"/>
    <w:rsid w:val="07C1658D"/>
    <w:rsid w:val="07C53BB5"/>
    <w:rsid w:val="07C749BB"/>
    <w:rsid w:val="07D17B60"/>
    <w:rsid w:val="07D478A0"/>
    <w:rsid w:val="07D7096E"/>
    <w:rsid w:val="07DB2559"/>
    <w:rsid w:val="07DE24CD"/>
    <w:rsid w:val="07E34339"/>
    <w:rsid w:val="07F70EE7"/>
    <w:rsid w:val="07FA129E"/>
    <w:rsid w:val="07FD6DF7"/>
    <w:rsid w:val="08014CCF"/>
    <w:rsid w:val="080A5070"/>
    <w:rsid w:val="080C0DE8"/>
    <w:rsid w:val="08107675"/>
    <w:rsid w:val="081556A6"/>
    <w:rsid w:val="0816419B"/>
    <w:rsid w:val="0818141C"/>
    <w:rsid w:val="08185AA7"/>
    <w:rsid w:val="081952B3"/>
    <w:rsid w:val="081B3F39"/>
    <w:rsid w:val="0823057D"/>
    <w:rsid w:val="082367E3"/>
    <w:rsid w:val="082526DF"/>
    <w:rsid w:val="08264DA4"/>
    <w:rsid w:val="08267579"/>
    <w:rsid w:val="082D48D8"/>
    <w:rsid w:val="08422A5C"/>
    <w:rsid w:val="08450ED2"/>
    <w:rsid w:val="084542FA"/>
    <w:rsid w:val="08456C0A"/>
    <w:rsid w:val="084F5179"/>
    <w:rsid w:val="08586EEB"/>
    <w:rsid w:val="085C2CCA"/>
    <w:rsid w:val="085E2A0E"/>
    <w:rsid w:val="086035D7"/>
    <w:rsid w:val="086329D2"/>
    <w:rsid w:val="086815B6"/>
    <w:rsid w:val="08687809"/>
    <w:rsid w:val="086E12D7"/>
    <w:rsid w:val="086F17D1"/>
    <w:rsid w:val="08714077"/>
    <w:rsid w:val="08744F7A"/>
    <w:rsid w:val="087F06B0"/>
    <w:rsid w:val="0880499F"/>
    <w:rsid w:val="088072CC"/>
    <w:rsid w:val="08886BBA"/>
    <w:rsid w:val="088C57FA"/>
    <w:rsid w:val="08964B56"/>
    <w:rsid w:val="08996E7A"/>
    <w:rsid w:val="08A20B92"/>
    <w:rsid w:val="08AB7F46"/>
    <w:rsid w:val="08C46BF1"/>
    <w:rsid w:val="08C6543B"/>
    <w:rsid w:val="08C85F6F"/>
    <w:rsid w:val="08CA57B5"/>
    <w:rsid w:val="08CB1742"/>
    <w:rsid w:val="08CC3231"/>
    <w:rsid w:val="08D21296"/>
    <w:rsid w:val="08D33638"/>
    <w:rsid w:val="08D570AF"/>
    <w:rsid w:val="08D57C83"/>
    <w:rsid w:val="08D721C3"/>
    <w:rsid w:val="08D9575C"/>
    <w:rsid w:val="08E04023"/>
    <w:rsid w:val="08E12275"/>
    <w:rsid w:val="08E26C72"/>
    <w:rsid w:val="08E6635D"/>
    <w:rsid w:val="08E873A8"/>
    <w:rsid w:val="08E933F3"/>
    <w:rsid w:val="08EE6D05"/>
    <w:rsid w:val="09026C8A"/>
    <w:rsid w:val="09045F63"/>
    <w:rsid w:val="09052397"/>
    <w:rsid w:val="09085C90"/>
    <w:rsid w:val="09093010"/>
    <w:rsid w:val="09117613"/>
    <w:rsid w:val="091241C8"/>
    <w:rsid w:val="091254E8"/>
    <w:rsid w:val="091A7D20"/>
    <w:rsid w:val="091D50C6"/>
    <w:rsid w:val="0922125F"/>
    <w:rsid w:val="092263E9"/>
    <w:rsid w:val="09240937"/>
    <w:rsid w:val="092508B5"/>
    <w:rsid w:val="09254C53"/>
    <w:rsid w:val="09270CB1"/>
    <w:rsid w:val="09284A07"/>
    <w:rsid w:val="0932487E"/>
    <w:rsid w:val="09334D22"/>
    <w:rsid w:val="093756FF"/>
    <w:rsid w:val="09456C91"/>
    <w:rsid w:val="09464D25"/>
    <w:rsid w:val="09497E1A"/>
    <w:rsid w:val="0951098A"/>
    <w:rsid w:val="09523118"/>
    <w:rsid w:val="09532A47"/>
    <w:rsid w:val="09534757"/>
    <w:rsid w:val="09543E19"/>
    <w:rsid w:val="095852CB"/>
    <w:rsid w:val="09591B4B"/>
    <w:rsid w:val="09612ABC"/>
    <w:rsid w:val="09621430"/>
    <w:rsid w:val="09662D42"/>
    <w:rsid w:val="09663586"/>
    <w:rsid w:val="09665A0A"/>
    <w:rsid w:val="096912E0"/>
    <w:rsid w:val="096D41A8"/>
    <w:rsid w:val="09732F8E"/>
    <w:rsid w:val="0975147E"/>
    <w:rsid w:val="097754C2"/>
    <w:rsid w:val="097A4477"/>
    <w:rsid w:val="097A7FD3"/>
    <w:rsid w:val="098350DA"/>
    <w:rsid w:val="09865826"/>
    <w:rsid w:val="098B4C24"/>
    <w:rsid w:val="098E7C46"/>
    <w:rsid w:val="09905A49"/>
    <w:rsid w:val="09915963"/>
    <w:rsid w:val="09927649"/>
    <w:rsid w:val="09931095"/>
    <w:rsid w:val="09944333"/>
    <w:rsid w:val="099A453F"/>
    <w:rsid w:val="099E0166"/>
    <w:rsid w:val="09A039EB"/>
    <w:rsid w:val="09A043AA"/>
    <w:rsid w:val="09A228E4"/>
    <w:rsid w:val="09A3577C"/>
    <w:rsid w:val="09A63522"/>
    <w:rsid w:val="09A84651"/>
    <w:rsid w:val="09A95709"/>
    <w:rsid w:val="09AB265A"/>
    <w:rsid w:val="09AB63DF"/>
    <w:rsid w:val="09BB1069"/>
    <w:rsid w:val="09BE626A"/>
    <w:rsid w:val="09C6603E"/>
    <w:rsid w:val="09C871D1"/>
    <w:rsid w:val="09CA35BA"/>
    <w:rsid w:val="09D13129"/>
    <w:rsid w:val="09D33AF3"/>
    <w:rsid w:val="09D5345C"/>
    <w:rsid w:val="09D973F0"/>
    <w:rsid w:val="09DF349F"/>
    <w:rsid w:val="09E162A4"/>
    <w:rsid w:val="09E241AA"/>
    <w:rsid w:val="09E635FF"/>
    <w:rsid w:val="09F44506"/>
    <w:rsid w:val="09F63AFE"/>
    <w:rsid w:val="09FC72C3"/>
    <w:rsid w:val="09FE4700"/>
    <w:rsid w:val="09FF41E8"/>
    <w:rsid w:val="09FF4BF9"/>
    <w:rsid w:val="0A00735D"/>
    <w:rsid w:val="0A0D62CA"/>
    <w:rsid w:val="0A173CBA"/>
    <w:rsid w:val="0A1A0DA7"/>
    <w:rsid w:val="0A1C6FCA"/>
    <w:rsid w:val="0A1E4166"/>
    <w:rsid w:val="0A2071C3"/>
    <w:rsid w:val="0A2B344F"/>
    <w:rsid w:val="0A336DCF"/>
    <w:rsid w:val="0A381F84"/>
    <w:rsid w:val="0A3E36F7"/>
    <w:rsid w:val="0A415325"/>
    <w:rsid w:val="0A441443"/>
    <w:rsid w:val="0A466107"/>
    <w:rsid w:val="0A48088A"/>
    <w:rsid w:val="0A4B792B"/>
    <w:rsid w:val="0A5A1E6C"/>
    <w:rsid w:val="0A612AE3"/>
    <w:rsid w:val="0A636814"/>
    <w:rsid w:val="0A6724D7"/>
    <w:rsid w:val="0A693902"/>
    <w:rsid w:val="0A6E2C39"/>
    <w:rsid w:val="0A786830"/>
    <w:rsid w:val="0A7979C3"/>
    <w:rsid w:val="0A7B2775"/>
    <w:rsid w:val="0A8600CD"/>
    <w:rsid w:val="0A8F0292"/>
    <w:rsid w:val="0A982E07"/>
    <w:rsid w:val="0A9A6AE4"/>
    <w:rsid w:val="0AA02690"/>
    <w:rsid w:val="0AA73B5D"/>
    <w:rsid w:val="0AA8533F"/>
    <w:rsid w:val="0AB55737"/>
    <w:rsid w:val="0ABA10A0"/>
    <w:rsid w:val="0ABB11CF"/>
    <w:rsid w:val="0AC42C96"/>
    <w:rsid w:val="0AC534D0"/>
    <w:rsid w:val="0AC6757B"/>
    <w:rsid w:val="0AD02E89"/>
    <w:rsid w:val="0AD1419A"/>
    <w:rsid w:val="0AD76FA7"/>
    <w:rsid w:val="0ADA42EA"/>
    <w:rsid w:val="0ADA51CD"/>
    <w:rsid w:val="0ADD75F1"/>
    <w:rsid w:val="0ADF4592"/>
    <w:rsid w:val="0AE0655C"/>
    <w:rsid w:val="0AE70F49"/>
    <w:rsid w:val="0AE8618C"/>
    <w:rsid w:val="0AF368A6"/>
    <w:rsid w:val="0AF73FD1"/>
    <w:rsid w:val="0AF91E3C"/>
    <w:rsid w:val="0AFA4E0E"/>
    <w:rsid w:val="0AFF5C51"/>
    <w:rsid w:val="0B0111A7"/>
    <w:rsid w:val="0B016BFE"/>
    <w:rsid w:val="0B0B2813"/>
    <w:rsid w:val="0B150C75"/>
    <w:rsid w:val="0B161D3C"/>
    <w:rsid w:val="0B183F48"/>
    <w:rsid w:val="0B1B42F8"/>
    <w:rsid w:val="0B213695"/>
    <w:rsid w:val="0B244C10"/>
    <w:rsid w:val="0B2E6413"/>
    <w:rsid w:val="0B3164B2"/>
    <w:rsid w:val="0B3F7726"/>
    <w:rsid w:val="0B460FE0"/>
    <w:rsid w:val="0B472ACB"/>
    <w:rsid w:val="0B4735AA"/>
    <w:rsid w:val="0B484886"/>
    <w:rsid w:val="0B4D3BF1"/>
    <w:rsid w:val="0B4F2D69"/>
    <w:rsid w:val="0B514082"/>
    <w:rsid w:val="0B5324EF"/>
    <w:rsid w:val="0B5866DA"/>
    <w:rsid w:val="0B5B167F"/>
    <w:rsid w:val="0B5D380D"/>
    <w:rsid w:val="0B5F3B07"/>
    <w:rsid w:val="0B615431"/>
    <w:rsid w:val="0B675AFE"/>
    <w:rsid w:val="0B6B3A87"/>
    <w:rsid w:val="0B6C7159"/>
    <w:rsid w:val="0B733DA9"/>
    <w:rsid w:val="0B76450E"/>
    <w:rsid w:val="0B772A1C"/>
    <w:rsid w:val="0B7A0C5B"/>
    <w:rsid w:val="0B7D453C"/>
    <w:rsid w:val="0B811AED"/>
    <w:rsid w:val="0B89249E"/>
    <w:rsid w:val="0B8F66F0"/>
    <w:rsid w:val="0B913191"/>
    <w:rsid w:val="0B9349B9"/>
    <w:rsid w:val="0B936144"/>
    <w:rsid w:val="0B995089"/>
    <w:rsid w:val="0B9D6BAD"/>
    <w:rsid w:val="0BA46A9A"/>
    <w:rsid w:val="0BA4700D"/>
    <w:rsid w:val="0BA507B9"/>
    <w:rsid w:val="0BAD1D47"/>
    <w:rsid w:val="0BB00F2B"/>
    <w:rsid w:val="0BB85230"/>
    <w:rsid w:val="0BBE33FD"/>
    <w:rsid w:val="0BC23424"/>
    <w:rsid w:val="0BC30841"/>
    <w:rsid w:val="0BC639A4"/>
    <w:rsid w:val="0BC6454C"/>
    <w:rsid w:val="0BCB5019"/>
    <w:rsid w:val="0BCE052F"/>
    <w:rsid w:val="0BD003EE"/>
    <w:rsid w:val="0BD27322"/>
    <w:rsid w:val="0BD460C1"/>
    <w:rsid w:val="0BD872BC"/>
    <w:rsid w:val="0BDB46BA"/>
    <w:rsid w:val="0BDB7C78"/>
    <w:rsid w:val="0BE43E2A"/>
    <w:rsid w:val="0BE66717"/>
    <w:rsid w:val="0BEB51B8"/>
    <w:rsid w:val="0BF97CA0"/>
    <w:rsid w:val="0C060244"/>
    <w:rsid w:val="0C0B1E5E"/>
    <w:rsid w:val="0C0F64D5"/>
    <w:rsid w:val="0C0F6BAC"/>
    <w:rsid w:val="0C127CFF"/>
    <w:rsid w:val="0C150A31"/>
    <w:rsid w:val="0C1741B0"/>
    <w:rsid w:val="0C1D5878"/>
    <w:rsid w:val="0C1D6F0A"/>
    <w:rsid w:val="0C204D50"/>
    <w:rsid w:val="0C20629B"/>
    <w:rsid w:val="0C2448DD"/>
    <w:rsid w:val="0C28242F"/>
    <w:rsid w:val="0C2A3666"/>
    <w:rsid w:val="0C3019FD"/>
    <w:rsid w:val="0C325ADC"/>
    <w:rsid w:val="0C3416C0"/>
    <w:rsid w:val="0C346B5F"/>
    <w:rsid w:val="0C3741BB"/>
    <w:rsid w:val="0C383B6D"/>
    <w:rsid w:val="0C395F24"/>
    <w:rsid w:val="0C413E05"/>
    <w:rsid w:val="0C441596"/>
    <w:rsid w:val="0C4556E7"/>
    <w:rsid w:val="0C533ECC"/>
    <w:rsid w:val="0C566AD6"/>
    <w:rsid w:val="0C606352"/>
    <w:rsid w:val="0C607954"/>
    <w:rsid w:val="0C61530F"/>
    <w:rsid w:val="0C627312"/>
    <w:rsid w:val="0C6311F3"/>
    <w:rsid w:val="0C633D88"/>
    <w:rsid w:val="0C6D1992"/>
    <w:rsid w:val="0C72624A"/>
    <w:rsid w:val="0C7318A4"/>
    <w:rsid w:val="0C741652"/>
    <w:rsid w:val="0C760F26"/>
    <w:rsid w:val="0C766CA6"/>
    <w:rsid w:val="0C772892"/>
    <w:rsid w:val="0C7834F0"/>
    <w:rsid w:val="0C7E7DDA"/>
    <w:rsid w:val="0C825A97"/>
    <w:rsid w:val="0C8263DE"/>
    <w:rsid w:val="0C833312"/>
    <w:rsid w:val="0C841352"/>
    <w:rsid w:val="0C950698"/>
    <w:rsid w:val="0C9615C8"/>
    <w:rsid w:val="0C962EA1"/>
    <w:rsid w:val="0C9B5E2F"/>
    <w:rsid w:val="0C9F2193"/>
    <w:rsid w:val="0CA141F7"/>
    <w:rsid w:val="0CAA1934"/>
    <w:rsid w:val="0CAB3F03"/>
    <w:rsid w:val="0CB229D4"/>
    <w:rsid w:val="0CB3217A"/>
    <w:rsid w:val="0CB952B6"/>
    <w:rsid w:val="0CBD6DD3"/>
    <w:rsid w:val="0CBE12CF"/>
    <w:rsid w:val="0CC00FE3"/>
    <w:rsid w:val="0CCF6271"/>
    <w:rsid w:val="0CD10421"/>
    <w:rsid w:val="0CD84A9C"/>
    <w:rsid w:val="0CD91D45"/>
    <w:rsid w:val="0CE15BD5"/>
    <w:rsid w:val="0CE23B71"/>
    <w:rsid w:val="0CE41465"/>
    <w:rsid w:val="0CEC2505"/>
    <w:rsid w:val="0CEE7CBB"/>
    <w:rsid w:val="0CEF097F"/>
    <w:rsid w:val="0CF11C90"/>
    <w:rsid w:val="0CF56102"/>
    <w:rsid w:val="0CF63E15"/>
    <w:rsid w:val="0CF73B2E"/>
    <w:rsid w:val="0CF7429F"/>
    <w:rsid w:val="0D0718C5"/>
    <w:rsid w:val="0D083FD9"/>
    <w:rsid w:val="0D085361"/>
    <w:rsid w:val="0D090917"/>
    <w:rsid w:val="0D0A6C5D"/>
    <w:rsid w:val="0D192F95"/>
    <w:rsid w:val="0D1A3FA7"/>
    <w:rsid w:val="0D1A5B93"/>
    <w:rsid w:val="0D1E62A8"/>
    <w:rsid w:val="0D1F511A"/>
    <w:rsid w:val="0D2010D4"/>
    <w:rsid w:val="0D213EFC"/>
    <w:rsid w:val="0D223E9C"/>
    <w:rsid w:val="0D2A1C1F"/>
    <w:rsid w:val="0D2C7836"/>
    <w:rsid w:val="0D361F12"/>
    <w:rsid w:val="0D3A3579"/>
    <w:rsid w:val="0D406C0A"/>
    <w:rsid w:val="0D417786"/>
    <w:rsid w:val="0D4736BB"/>
    <w:rsid w:val="0D4938D3"/>
    <w:rsid w:val="0D4A172B"/>
    <w:rsid w:val="0D4C3BFA"/>
    <w:rsid w:val="0D4F5874"/>
    <w:rsid w:val="0D576536"/>
    <w:rsid w:val="0D613CD1"/>
    <w:rsid w:val="0D743269"/>
    <w:rsid w:val="0D755E1D"/>
    <w:rsid w:val="0D766EC2"/>
    <w:rsid w:val="0D781051"/>
    <w:rsid w:val="0D7D79AF"/>
    <w:rsid w:val="0D8247BF"/>
    <w:rsid w:val="0D85419B"/>
    <w:rsid w:val="0D8803FA"/>
    <w:rsid w:val="0D91556D"/>
    <w:rsid w:val="0D94637F"/>
    <w:rsid w:val="0D970D4B"/>
    <w:rsid w:val="0D9B3DCB"/>
    <w:rsid w:val="0D9B711B"/>
    <w:rsid w:val="0D9E6986"/>
    <w:rsid w:val="0D9F6B15"/>
    <w:rsid w:val="0DA442E1"/>
    <w:rsid w:val="0DB465C5"/>
    <w:rsid w:val="0DB90C70"/>
    <w:rsid w:val="0DB91DEE"/>
    <w:rsid w:val="0DBC0BBA"/>
    <w:rsid w:val="0DC030C0"/>
    <w:rsid w:val="0DC14C4F"/>
    <w:rsid w:val="0DC20ECE"/>
    <w:rsid w:val="0DC9777B"/>
    <w:rsid w:val="0DD67722"/>
    <w:rsid w:val="0DDA308D"/>
    <w:rsid w:val="0DE35DCA"/>
    <w:rsid w:val="0DF045EF"/>
    <w:rsid w:val="0DF75384"/>
    <w:rsid w:val="0DF80A61"/>
    <w:rsid w:val="0DFC1997"/>
    <w:rsid w:val="0DFC255F"/>
    <w:rsid w:val="0DFC3366"/>
    <w:rsid w:val="0DFF5096"/>
    <w:rsid w:val="0E015402"/>
    <w:rsid w:val="0E0E308D"/>
    <w:rsid w:val="0E0F24F0"/>
    <w:rsid w:val="0E1327A4"/>
    <w:rsid w:val="0E154C10"/>
    <w:rsid w:val="0E19425F"/>
    <w:rsid w:val="0E1A4F89"/>
    <w:rsid w:val="0E1D76FC"/>
    <w:rsid w:val="0E1F5555"/>
    <w:rsid w:val="0E223809"/>
    <w:rsid w:val="0E236E8B"/>
    <w:rsid w:val="0E2449B2"/>
    <w:rsid w:val="0E25075F"/>
    <w:rsid w:val="0E257C6B"/>
    <w:rsid w:val="0E26794F"/>
    <w:rsid w:val="0E285928"/>
    <w:rsid w:val="0E287B6F"/>
    <w:rsid w:val="0E2B3F92"/>
    <w:rsid w:val="0E2D3866"/>
    <w:rsid w:val="0E3104DA"/>
    <w:rsid w:val="0E341986"/>
    <w:rsid w:val="0E39045D"/>
    <w:rsid w:val="0E3B4CFC"/>
    <w:rsid w:val="0E3C1E9A"/>
    <w:rsid w:val="0E4254B4"/>
    <w:rsid w:val="0E536F29"/>
    <w:rsid w:val="0E542B5D"/>
    <w:rsid w:val="0E585E86"/>
    <w:rsid w:val="0E5C38B6"/>
    <w:rsid w:val="0E604944"/>
    <w:rsid w:val="0E611762"/>
    <w:rsid w:val="0E67081E"/>
    <w:rsid w:val="0E7277D8"/>
    <w:rsid w:val="0E776B66"/>
    <w:rsid w:val="0E78164B"/>
    <w:rsid w:val="0E7A3796"/>
    <w:rsid w:val="0E7D2A40"/>
    <w:rsid w:val="0E8012D9"/>
    <w:rsid w:val="0E823AC8"/>
    <w:rsid w:val="0E840CD0"/>
    <w:rsid w:val="0E877E42"/>
    <w:rsid w:val="0E892DCB"/>
    <w:rsid w:val="0E8A0CB9"/>
    <w:rsid w:val="0E8F41FA"/>
    <w:rsid w:val="0E921809"/>
    <w:rsid w:val="0E971021"/>
    <w:rsid w:val="0E97755A"/>
    <w:rsid w:val="0E9A753B"/>
    <w:rsid w:val="0E9B2EC6"/>
    <w:rsid w:val="0EA7604D"/>
    <w:rsid w:val="0EA855E3"/>
    <w:rsid w:val="0EA946E6"/>
    <w:rsid w:val="0EAB5FAA"/>
    <w:rsid w:val="0EAC4C58"/>
    <w:rsid w:val="0EB2020F"/>
    <w:rsid w:val="0EB34F3A"/>
    <w:rsid w:val="0EBE2F25"/>
    <w:rsid w:val="0EC4366A"/>
    <w:rsid w:val="0EC811C7"/>
    <w:rsid w:val="0EC8358F"/>
    <w:rsid w:val="0ECA1531"/>
    <w:rsid w:val="0ECB1D76"/>
    <w:rsid w:val="0ECC7523"/>
    <w:rsid w:val="0ECD7DDE"/>
    <w:rsid w:val="0EDB59B8"/>
    <w:rsid w:val="0EE91384"/>
    <w:rsid w:val="0EF334B6"/>
    <w:rsid w:val="0EF35EE3"/>
    <w:rsid w:val="0EF56A7A"/>
    <w:rsid w:val="0EF645A0"/>
    <w:rsid w:val="0EF7338C"/>
    <w:rsid w:val="0EF86CED"/>
    <w:rsid w:val="0EF970AF"/>
    <w:rsid w:val="0F0071CD"/>
    <w:rsid w:val="0F012AB9"/>
    <w:rsid w:val="0F0A004B"/>
    <w:rsid w:val="0F0B6A8A"/>
    <w:rsid w:val="0F0F6E8A"/>
    <w:rsid w:val="0F123327"/>
    <w:rsid w:val="0F1868E5"/>
    <w:rsid w:val="0F1E231B"/>
    <w:rsid w:val="0F236C96"/>
    <w:rsid w:val="0F25113D"/>
    <w:rsid w:val="0F292067"/>
    <w:rsid w:val="0F296723"/>
    <w:rsid w:val="0F2E067F"/>
    <w:rsid w:val="0F31190F"/>
    <w:rsid w:val="0F330889"/>
    <w:rsid w:val="0F3675A0"/>
    <w:rsid w:val="0F3E0FA8"/>
    <w:rsid w:val="0F3E5268"/>
    <w:rsid w:val="0F3F20B4"/>
    <w:rsid w:val="0F3F4FD9"/>
    <w:rsid w:val="0F451F14"/>
    <w:rsid w:val="0F4814C6"/>
    <w:rsid w:val="0F4A2D13"/>
    <w:rsid w:val="0F4A6241"/>
    <w:rsid w:val="0F510AA7"/>
    <w:rsid w:val="0F517F53"/>
    <w:rsid w:val="0F542AE5"/>
    <w:rsid w:val="0F577FAD"/>
    <w:rsid w:val="0F587759"/>
    <w:rsid w:val="0F6078DC"/>
    <w:rsid w:val="0F6C6610"/>
    <w:rsid w:val="0F6D28B4"/>
    <w:rsid w:val="0F705351"/>
    <w:rsid w:val="0F7059CD"/>
    <w:rsid w:val="0F765021"/>
    <w:rsid w:val="0F7D7102"/>
    <w:rsid w:val="0F825E34"/>
    <w:rsid w:val="0F890F70"/>
    <w:rsid w:val="0F8A1DF7"/>
    <w:rsid w:val="0F8B5082"/>
    <w:rsid w:val="0F900551"/>
    <w:rsid w:val="0F90356B"/>
    <w:rsid w:val="0F932145"/>
    <w:rsid w:val="0F975E9D"/>
    <w:rsid w:val="0F977B31"/>
    <w:rsid w:val="0F9A52FD"/>
    <w:rsid w:val="0F9A7473"/>
    <w:rsid w:val="0FA32617"/>
    <w:rsid w:val="0FA66ED0"/>
    <w:rsid w:val="0FA7589A"/>
    <w:rsid w:val="0FB4348E"/>
    <w:rsid w:val="0FB46638"/>
    <w:rsid w:val="0FB53F2D"/>
    <w:rsid w:val="0FB83603"/>
    <w:rsid w:val="0FB86BBF"/>
    <w:rsid w:val="0FBA027F"/>
    <w:rsid w:val="0FBC37EA"/>
    <w:rsid w:val="0FBD15B0"/>
    <w:rsid w:val="0FC357A5"/>
    <w:rsid w:val="0FC46633"/>
    <w:rsid w:val="0FC72291"/>
    <w:rsid w:val="0FD04DF1"/>
    <w:rsid w:val="0FD06B9F"/>
    <w:rsid w:val="0FD2175C"/>
    <w:rsid w:val="0FD348E1"/>
    <w:rsid w:val="0FD52ED0"/>
    <w:rsid w:val="0FDC0494"/>
    <w:rsid w:val="0FDE397D"/>
    <w:rsid w:val="0FE30F7D"/>
    <w:rsid w:val="0FE974AA"/>
    <w:rsid w:val="0FF24EB5"/>
    <w:rsid w:val="100718DE"/>
    <w:rsid w:val="100A15CC"/>
    <w:rsid w:val="100F0B58"/>
    <w:rsid w:val="10165C84"/>
    <w:rsid w:val="101751BA"/>
    <w:rsid w:val="101A7501"/>
    <w:rsid w:val="101B4EB8"/>
    <w:rsid w:val="102046CE"/>
    <w:rsid w:val="10212E50"/>
    <w:rsid w:val="102B1CCF"/>
    <w:rsid w:val="10336274"/>
    <w:rsid w:val="104D4C52"/>
    <w:rsid w:val="10503066"/>
    <w:rsid w:val="105210A9"/>
    <w:rsid w:val="1054033F"/>
    <w:rsid w:val="105570A4"/>
    <w:rsid w:val="10563548"/>
    <w:rsid w:val="106178DB"/>
    <w:rsid w:val="107240FA"/>
    <w:rsid w:val="107B6880"/>
    <w:rsid w:val="107D46C6"/>
    <w:rsid w:val="107E234E"/>
    <w:rsid w:val="107E440E"/>
    <w:rsid w:val="107E551E"/>
    <w:rsid w:val="10807F51"/>
    <w:rsid w:val="108B4116"/>
    <w:rsid w:val="108F7FA8"/>
    <w:rsid w:val="1092799D"/>
    <w:rsid w:val="10973B61"/>
    <w:rsid w:val="10997487"/>
    <w:rsid w:val="109C72EA"/>
    <w:rsid w:val="10A06571"/>
    <w:rsid w:val="10A64174"/>
    <w:rsid w:val="10AB084E"/>
    <w:rsid w:val="10B464C1"/>
    <w:rsid w:val="10B47F90"/>
    <w:rsid w:val="10B638B5"/>
    <w:rsid w:val="10BE10ED"/>
    <w:rsid w:val="10BE733F"/>
    <w:rsid w:val="10C06C14"/>
    <w:rsid w:val="10C2247D"/>
    <w:rsid w:val="10C60E34"/>
    <w:rsid w:val="10C649EA"/>
    <w:rsid w:val="10C74ABF"/>
    <w:rsid w:val="10C75CC0"/>
    <w:rsid w:val="10C817AD"/>
    <w:rsid w:val="10C85F3B"/>
    <w:rsid w:val="10C86039"/>
    <w:rsid w:val="10CB6F0C"/>
    <w:rsid w:val="10CC00C7"/>
    <w:rsid w:val="10CC699D"/>
    <w:rsid w:val="10CE55CF"/>
    <w:rsid w:val="10D34AC7"/>
    <w:rsid w:val="10DA02B1"/>
    <w:rsid w:val="10DB3A4D"/>
    <w:rsid w:val="10DE274B"/>
    <w:rsid w:val="10E17B9A"/>
    <w:rsid w:val="10E3528B"/>
    <w:rsid w:val="10E85741"/>
    <w:rsid w:val="10EB1855"/>
    <w:rsid w:val="10EF0A15"/>
    <w:rsid w:val="10FB5869"/>
    <w:rsid w:val="10FC206B"/>
    <w:rsid w:val="11025C42"/>
    <w:rsid w:val="11050D49"/>
    <w:rsid w:val="1108786F"/>
    <w:rsid w:val="1109680C"/>
    <w:rsid w:val="1109690F"/>
    <w:rsid w:val="111B1C18"/>
    <w:rsid w:val="111D6C67"/>
    <w:rsid w:val="111E05D7"/>
    <w:rsid w:val="111F15CC"/>
    <w:rsid w:val="112026A2"/>
    <w:rsid w:val="1122167C"/>
    <w:rsid w:val="11230F50"/>
    <w:rsid w:val="1123161B"/>
    <w:rsid w:val="112A2B94"/>
    <w:rsid w:val="11310A71"/>
    <w:rsid w:val="113246F6"/>
    <w:rsid w:val="11335637"/>
    <w:rsid w:val="11341A2E"/>
    <w:rsid w:val="11366ED6"/>
    <w:rsid w:val="113A12BF"/>
    <w:rsid w:val="113B18E8"/>
    <w:rsid w:val="113B4BC4"/>
    <w:rsid w:val="113B5A37"/>
    <w:rsid w:val="114333A1"/>
    <w:rsid w:val="114377E5"/>
    <w:rsid w:val="1145536B"/>
    <w:rsid w:val="1147759A"/>
    <w:rsid w:val="11496C09"/>
    <w:rsid w:val="114A1174"/>
    <w:rsid w:val="114B1CFA"/>
    <w:rsid w:val="11526F56"/>
    <w:rsid w:val="11533E87"/>
    <w:rsid w:val="11534CBC"/>
    <w:rsid w:val="115468AF"/>
    <w:rsid w:val="115522EC"/>
    <w:rsid w:val="115B1040"/>
    <w:rsid w:val="115B4B8E"/>
    <w:rsid w:val="115C68FF"/>
    <w:rsid w:val="115E46FB"/>
    <w:rsid w:val="115E4744"/>
    <w:rsid w:val="116D222E"/>
    <w:rsid w:val="116E3776"/>
    <w:rsid w:val="116E7F05"/>
    <w:rsid w:val="11704EDE"/>
    <w:rsid w:val="1173012A"/>
    <w:rsid w:val="11731ED8"/>
    <w:rsid w:val="1178129C"/>
    <w:rsid w:val="117D309C"/>
    <w:rsid w:val="117E5F63"/>
    <w:rsid w:val="118539B9"/>
    <w:rsid w:val="11884CF3"/>
    <w:rsid w:val="118A4ADF"/>
    <w:rsid w:val="118B570A"/>
    <w:rsid w:val="118D7339"/>
    <w:rsid w:val="119105B0"/>
    <w:rsid w:val="119165C7"/>
    <w:rsid w:val="11A01EA0"/>
    <w:rsid w:val="11A16186"/>
    <w:rsid w:val="11A46535"/>
    <w:rsid w:val="11A863FB"/>
    <w:rsid w:val="11AA5D0A"/>
    <w:rsid w:val="11AC53EA"/>
    <w:rsid w:val="11B231CC"/>
    <w:rsid w:val="11B2760F"/>
    <w:rsid w:val="11B506CF"/>
    <w:rsid w:val="11B60AF3"/>
    <w:rsid w:val="11B86EBD"/>
    <w:rsid w:val="11C2776F"/>
    <w:rsid w:val="11C61369"/>
    <w:rsid w:val="11C75D80"/>
    <w:rsid w:val="11D131BB"/>
    <w:rsid w:val="11D30BC8"/>
    <w:rsid w:val="11D442EA"/>
    <w:rsid w:val="11DF1031"/>
    <w:rsid w:val="11E007FA"/>
    <w:rsid w:val="11E53322"/>
    <w:rsid w:val="11EC75CE"/>
    <w:rsid w:val="11F1127F"/>
    <w:rsid w:val="11F2038C"/>
    <w:rsid w:val="11FA6B4B"/>
    <w:rsid w:val="11FF19BD"/>
    <w:rsid w:val="120436B0"/>
    <w:rsid w:val="12050F42"/>
    <w:rsid w:val="12084A5D"/>
    <w:rsid w:val="1209283C"/>
    <w:rsid w:val="121D2351"/>
    <w:rsid w:val="12205F40"/>
    <w:rsid w:val="12215392"/>
    <w:rsid w:val="12246CC6"/>
    <w:rsid w:val="122561ED"/>
    <w:rsid w:val="122654F1"/>
    <w:rsid w:val="12277D46"/>
    <w:rsid w:val="122A4B70"/>
    <w:rsid w:val="122B27B2"/>
    <w:rsid w:val="1230601B"/>
    <w:rsid w:val="12326FAD"/>
    <w:rsid w:val="12340228"/>
    <w:rsid w:val="12394787"/>
    <w:rsid w:val="123964A3"/>
    <w:rsid w:val="1244404F"/>
    <w:rsid w:val="1245161C"/>
    <w:rsid w:val="124B3421"/>
    <w:rsid w:val="124B628D"/>
    <w:rsid w:val="124F3674"/>
    <w:rsid w:val="124F51EE"/>
    <w:rsid w:val="12502219"/>
    <w:rsid w:val="12514256"/>
    <w:rsid w:val="125A314A"/>
    <w:rsid w:val="12631F4C"/>
    <w:rsid w:val="126C0CFB"/>
    <w:rsid w:val="126F7301"/>
    <w:rsid w:val="12712E4A"/>
    <w:rsid w:val="12721A71"/>
    <w:rsid w:val="127759F8"/>
    <w:rsid w:val="12791770"/>
    <w:rsid w:val="12795FF5"/>
    <w:rsid w:val="127C54FE"/>
    <w:rsid w:val="127C5AAF"/>
    <w:rsid w:val="12877699"/>
    <w:rsid w:val="12921784"/>
    <w:rsid w:val="129217E4"/>
    <w:rsid w:val="12957C2C"/>
    <w:rsid w:val="129640D0"/>
    <w:rsid w:val="129F2BCE"/>
    <w:rsid w:val="12A4183E"/>
    <w:rsid w:val="12A45933"/>
    <w:rsid w:val="12A5731E"/>
    <w:rsid w:val="12A8795F"/>
    <w:rsid w:val="12AC4D4D"/>
    <w:rsid w:val="12B02C6A"/>
    <w:rsid w:val="12B44556"/>
    <w:rsid w:val="12C4042D"/>
    <w:rsid w:val="12C56843"/>
    <w:rsid w:val="12C7072D"/>
    <w:rsid w:val="12C80001"/>
    <w:rsid w:val="12D1335A"/>
    <w:rsid w:val="12D33D3C"/>
    <w:rsid w:val="12D911EA"/>
    <w:rsid w:val="12D9220E"/>
    <w:rsid w:val="12DA0EDD"/>
    <w:rsid w:val="12E3308D"/>
    <w:rsid w:val="12E82452"/>
    <w:rsid w:val="12F54A12"/>
    <w:rsid w:val="12F6691D"/>
    <w:rsid w:val="12F94A5E"/>
    <w:rsid w:val="12FD4EC0"/>
    <w:rsid w:val="1303789D"/>
    <w:rsid w:val="13055409"/>
    <w:rsid w:val="130A1D2D"/>
    <w:rsid w:val="130B11F2"/>
    <w:rsid w:val="130C2C0B"/>
    <w:rsid w:val="131327A9"/>
    <w:rsid w:val="1319260B"/>
    <w:rsid w:val="131D386B"/>
    <w:rsid w:val="131E1414"/>
    <w:rsid w:val="13225964"/>
    <w:rsid w:val="13261B98"/>
    <w:rsid w:val="132E5621"/>
    <w:rsid w:val="1330523D"/>
    <w:rsid w:val="13337E40"/>
    <w:rsid w:val="133975F0"/>
    <w:rsid w:val="133A457E"/>
    <w:rsid w:val="133D09EF"/>
    <w:rsid w:val="133D368B"/>
    <w:rsid w:val="133D454B"/>
    <w:rsid w:val="13414F7A"/>
    <w:rsid w:val="1346728C"/>
    <w:rsid w:val="13651CF4"/>
    <w:rsid w:val="136A6139"/>
    <w:rsid w:val="136E0BA9"/>
    <w:rsid w:val="13710699"/>
    <w:rsid w:val="13756BBB"/>
    <w:rsid w:val="1378141B"/>
    <w:rsid w:val="1379754E"/>
    <w:rsid w:val="137A5660"/>
    <w:rsid w:val="137C62DA"/>
    <w:rsid w:val="137E3EB6"/>
    <w:rsid w:val="137F054D"/>
    <w:rsid w:val="137F2DB6"/>
    <w:rsid w:val="137F51B7"/>
    <w:rsid w:val="137F64CE"/>
    <w:rsid w:val="13813C2D"/>
    <w:rsid w:val="13874F3D"/>
    <w:rsid w:val="138931FC"/>
    <w:rsid w:val="138F0B1F"/>
    <w:rsid w:val="139008F9"/>
    <w:rsid w:val="1391212B"/>
    <w:rsid w:val="139236B8"/>
    <w:rsid w:val="1392443F"/>
    <w:rsid w:val="139266A0"/>
    <w:rsid w:val="13961F82"/>
    <w:rsid w:val="139C2791"/>
    <w:rsid w:val="13A26AA4"/>
    <w:rsid w:val="13A37400"/>
    <w:rsid w:val="13A762E1"/>
    <w:rsid w:val="13A76B64"/>
    <w:rsid w:val="13B23C48"/>
    <w:rsid w:val="13BC7C6B"/>
    <w:rsid w:val="13BF7B70"/>
    <w:rsid w:val="13C20EF5"/>
    <w:rsid w:val="13C27E5E"/>
    <w:rsid w:val="13C563B4"/>
    <w:rsid w:val="13C7475D"/>
    <w:rsid w:val="13CC3B21"/>
    <w:rsid w:val="13CD5577"/>
    <w:rsid w:val="13D05120"/>
    <w:rsid w:val="13D3358F"/>
    <w:rsid w:val="13D35625"/>
    <w:rsid w:val="13D551BB"/>
    <w:rsid w:val="13D67EBE"/>
    <w:rsid w:val="13D82AFA"/>
    <w:rsid w:val="13DB570C"/>
    <w:rsid w:val="13DD79D1"/>
    <w:rsid w:val="13E56C3D"/>
    <w:rsid w:val="13ED49C0"/>
    <w:rsid w:val="13EE0539"/>
    <w:rsid w:val="13F35552"/>
    <w:rsid w:val="13FA0E09"/>
    <w:rsid w:val="14027543"/>
    <w:rsid w:val="1404662E"/>
    <w:rsid w:val="140C03C2"/>
    <w:rsid w:val="14103A0E"/>
    <w:rsid w:val="141334FE"/>
    <w:rsid w:val="14164D9C"/>
    <w:rsid w:val="14177B92"/>
    <w:rsid w:val="141F00F5"/>
    <w:rsid w:val="14225017"/>
    <w:rsid w:val="1422672E"/>
    <w:rsid w:val="1423130A"/>
    <w:rsid w:val="142B4B9F"/>
    <w:rsid w:val="14302302"/>
    <w:rsid w:val="14317515"/>
    <w:rsid w:val="14337CF7"/>
    <w:rsid w:val="143A0A8B"/>
    <w:rsid w:val="143C4803"/>
    <w:rsid w:val="1441006B"/>
    <w:rsid w:val="14413B72"/>
    <w:rsid w:val="144165CB"/>
    <w:rsid w:val="144B0D48"/>
    <w:rsid w:val="144C0516"/>
    <w:rsid w:val="14505B0D"/>
    <w:rsid w:val="14517EF3"/>
    <w:rsid w:val="14527DB4"/>
    <w:rsid w:val="145319DF"/>
    <w:rsid w:val="14537D9F"/>
    <w:rsid w:val="14542E29"/>
    <w:rsid w:val="14571BC5"/>
    <w:rsid w:val="145A50D9"/>
    <w:rsid w:val="145F04F1"/>
    <w:rsid w:val="145F4809"/>
    <w:rsid w:val="14615110"/>
    <w:rsid w:val="14643471"/>
    <w:rsid w:val="146A7673"/>
    <w:rsid w:val="1471617D"/>
    <w:rsid w:val="14720225"/>
    <w:rsid w:val="147B7FCD"/>
    <w:rsid w:val="148631EE"/>
    <w:rsid w:val="14900FF3"/>
    <w:rsid w:val="149156BB"/>
    <w:rsid w:val="149208C7"/>
    <w:rsid w:val="149870C9"/>
    <w:rsid w:val="149900EB"/>
    <w:rsid w:val="149D07D1"/>
    <w:rsid w:val="14A44F08"/>
    <w:rsid w:val="14AB1989"/>
    <w:rsid w:val="14AB4FB0"/>
    <w:rsid w:val="14AE0627"/>
    <w:rsid w:val="14B25ED9"/>
    <w:rsid w:val="14B65343"/>
    <w:rsid w:val="14BC7D37"/>
    <w:rsid w:val="14C04592"/>
    <w:rsid w:val="14C54227"/>
    <w:rsid w:val="14CB3DD9"/>
    <w:rsid w:val="14CC354C"/>
    <w:rsid w:val="14D12EC2"/>
    <w:rsid w:val="14D403A1"/>
    <w:rsid w:val="14D47131"/>
    <w:rsid w:val="14D74083"/>
    <w:rsid w:val="14D7452C"/>
    <w:rsid w:val="14DC5FE6"/>
    <w:rsid w:val="14DE1D5E"/>
    <w:rsid w:val="14DE4B0F"/>
    <w:rsid w:val="14E06C69"/>
    <w:rsid w:val="14E41074"/>
    <w:rsid w:val="14E629C1"/>
    <w:rsid w:val="14EF77DE"/>
    <w:rsid w:val="14EF7AC7"/>
    <w:rsid w:val="14F16337"/>
    <w:rsid w:val="14F96EAE"/>
    <w:rsid w:val="14FE32A2"/>
    <w:rsid w:val="15006AB1"/>
    <w:rsid w:val="150600D5"/>
    <w:rsid w:val="15081322"/>
    <w:rsid w:val="150F3D08"/>
    <w:rsid w:val="151F4098"/>
    <w:rsid w:val="15204125"/>
    <w:rsid w:val="15273705"/>
    <w:rsid w:val="152754B3"/>
    <w:rsid w:val="15327AD6"/>
    <w:rsid w:val="153C199A"/>
    <w:rsid w:val="153E27FD"/>
    <w:rsid w:val="153F309C"/>
    <w:rsid w:val="154338D4"/>
    <w:rsid w:val="1548279C"/>
    <w:rsid w:val="154A4BE2"/>
    <w:rsid w:val="154C6CC8"/>
    <w:rsid w:val="154D47EE"/>
    <w:rsid w:val="15524DC4"/>
    <w:rsid w:val="15545B7C"/>
    <w:rsid w:val="155A1386"/>
    <w:rsid w:val="155A19AC"/>
    <w:rsid w:val="155F35DB"/>
    <w:rsid w:val="1560096E"/>
    <w:rsid w:val="1562741A"/>
    <w:rsid w:val="15632263"/>
    <w:rsid w:val="15697BDF"/>
    <w:rsid w:val="156F02C3"/>
    <w:rsid w:val="156F3FA0"/>
    <w:rsid w:val="156F71E3"/>
    <w:rsid w:val="15703B9C"/>
    <w:rsid w:val="15704718"/>
    <w:rsid w:val="15761F97"/>
    <w:rsid w:val="157E46C6"/>
    <w:rsid w:val="157E7822"/>
    <w:rsid w:val="158226E9"/>
    <w:rsid w:val="158F6D5D"/>
    <w:rsid w:val="15925D47"/>
    <w:rsid w:val="15933E83"/>
    <w:rsid w:val="15962ACD"/>
    <w:rsid w:val="159B19FD"/>
    <w:rsid w:val="159B7C4F"/>
    <w:rsid w:val="159C7AD6"/>
    <w:rsid w:val="159F58F8"/>
    <w:rsid w:val="15A208B5"/>
    <w:rsid w:val="15AB60E4"/>
    <w:rsid w:val="15B04BB6"/>
    <w:rsid w:val="15B8610B"/>
    <w:rsid w:val="15C2520B"/>
    <w:rsid w:val="15C5490A"/>
    <w:rsid w:val="15C54CCC"/>
    <w:rsid w:val="15CE6506"/>
    <w:rsid w:val="15D54C6E"/>
    <w:rsid w:val="15D60C87"/>
    <w:rsid w:val="15DF29DF"/>
    <w:rsid w:val="15E369D8"/>
    <w:rsid w:val="15E84808"/>
    <w:rsid w:val="15E8785A"/>
    <w:rsid w:val="15F35A3D"/>
    <w:rsid w:val="15F53DA0"/>
    <w:rsid w:val="15F73059"/>
    <w:rsid w:val="15FE39C8"/>
    <w:rsid w:val="160A4B7C"/>
    <w:rsid w:val="160C6089"/>
    <w:rsid w:val="16157DB6"/>
    <w:rsid w:val="16167DE6"/>
    <w:rsid w:val="161774DB"/>
    <w:rsid w:val="162647F4"/>
    <w:rsid w:val="162D2EFA"/>
    <w:rsid w:val="162E0AC3"/>
    <w:rsid w:val="163817A2"/>
    <w:rsid w:val="163D0D06"/>
    <w:rsid w:val="163E5D97"/>
    <w:rsid w:val="16480C62"/>
    <w:rsid w:val="16501B82"/>
    <w:rsid w:val="16542602"/>
    <w:rsid w:val="165F0A7A"/>
    <w:rsid w:val="16612C47"/>
    <w:rsid w:val="166164C9"/>
    <w:rsid w:val="16617985"/>
    <w:rsid w:val="1662116A"/>
    <w:rsid w:val="167171D1"/>
    <w:rsid w:val="16794213"/>
    <w:rsid w:val="167E6ABD"/>
    <w:rsid w:val="168163A2"/>
    <w:rsid w:val="16836D15"/>
    <w:rsid w:val="168626AD"/>
    <w:rsid w:val="168D6CF6"/>
    <w:rsid w:val="168F3A66"/>
    <w:rsid w:val="169056A6"/>
    <w:rsid w:val="16914EDE"/>
    <w:rsid w:val="16962A86"/>
    <w:rsid w:val="169C3C7F"/>
    <w:rsid w:val="16A16818"/>
    <w:rsid w:val="16A448E1"/>
    <w:rsid w:val="16A4518D"/>
    <w:rsid w:val="16A81278"/>
    <w:rsid w:val="16A90A27"/>
    <w:rsid w:val="16AB4932"/>
    <w:rsid w:val="16B7083A"/>
    <w:rsid w:val="16B91F54"/>
    <w:rsid w:val="16B96F74"/>
    <w:rsid w:val="16BA48BC"/>
    <w:rsid w:val="16BB7908"/>
    <w:rsid w:val="16BD75E3"/>
    <w:rsid w:val="16C15FA7"/>
    <w:rsid w:val="16C30A21"/>
    <w:rsid w:val="16C75632"/>
    <w:rsid w:val="16D01B7A"/>
    <w:rsid w:val="16D026BB"/>
    <w:rsid w:val="16D238EC"/>
    <w:rsid w:val="16D27D1B"/>
    <w:rsid w:val="16D87127"/>
    <w:rsid w:val="16DE7DF3"/>
    <w:rsid w:val="16E00A6F"/>
    <w:rsid w:val="16E00F29"/>
    <w:rsid w:val="16E40604"/>
    <w:rsid w:val="16E55626"/>
    <w:rsid w:val="16EC701B"/>
    <w:rsid w:val="16EE2000"/>
    <w:rsid w:val="16EE74CD"/>
    <w:rsid w:val="16F2425A"/>
    <w:rsid w:val="16F2564D"/>
    <w:rsid w:val="16F3354A"/>
    <w:rsid w:val="16F413C5"/>
    <w:rsid w:val="16F838BF"/>
    <w:rsid w:val="16FA67D7"/>
    <w:rsid w:val="16FF368E"/>
    <w:rsid w:val="170630B4"/>
    <w:rsid w:val="170A3824"/>
    <w:rsid w:val="170B583B"/>
    <w:rsid w:val="170F4F96"/>
    <w:rsid w:val="17123531"/>
    <w:rsid w:val="17155334"/>
    <w:rsid w:val="17164D60"/>
    <w:rsid w:val="171B4975"/>
    <w:rsid w:val="171D2495"/>
    <w:rsid w:val="171E4070"/>
    <w:rsid w:val="172172B9"/>
    <w:rsid w:val="1723218A"/>
    <w:rsid w:val="17233109"/>
    <w:rsid w:val="172A0249"/>
    <w:rsid w:val="17391DE1"/>
    <w:rsid w:val="17450653"/>
    <w:rsid w:val="17454D03"/>
    <w:rsid w:val="174734E3"/>
    <w:rsid w:val="1749078E"/>
    <w:rsid w:val="17494887"/>
    <w:rsid w:val="174A32FA"/>
    <w:rsid w:val="174A42E5"/>
    <w:rsid w:val="174B2696"/>
    <w:rsid w:val="17544F38"/>
    <w:rsid w:val="17546308"/>
    <w:rsid w:val="17556703"/>
    <w:rsid w:val="175834E8"/>
    <w:rsid w:val="175E5C51"/>
    <w:rsid w:val="17600AA8"/>
    <w:rsid w:val="17633E31"/>
    <w:rsid w:val="176B12DD"/>
    <w:rsid w:val="176E4553"/>
    <w:rsid w:val="176E4769"/>
    <w:rsid w:val="176F759F"/>
    <w:rsid w:val="177574B8"/>
    <w:rsid w:val="177D60BA"/>
    <w:rsid w:val="1784119E"/>
    <w:rsid w:val="17875E1D"/>
    <w:rsid w:val="178F45DC"/>
    <w:rsid w:val="17943679"/>
    <w:rsid w:val="17966920"/>
    <w:rsid w:val="179901BE"/>
    <w:rsid w:val="179A13A7"/>
    <w:rsid w:val="179B53EA"/>
    <w:rsid w:val="179E27EA"/>
    <w:rsid w:val="17A1609D"/>
    <w:rsid w:val="17A34B99"/>
    <w:rsid w:val="17A6261B"/>
    <w:rsid w:val="17A8564B"/>
    <w:rsid w:val="17AE638F"/>
    <w:rsid w:val="17B21302"/>
    <w:rsid w:val="17B37EC7"/>
    <w:rsid w:val="17B93CB1"/>
    <w:rsid w:val="17B93E91"/>
    <w:rsid w:val="17BA087B"/>
    <w:rsid w:val="17BC1698"/>
    <w:rsid w:val="17C60E97"/>
    <w:rsid w:val="17D25429"/>
    <w:rsid w:val="17D43CC3"/>
    <w:rsid w:val="17D47448"/>
    <w:rsid w:val="17D631C0"/>
    <w:rsid w:val="17D844B6"/>
    <w:rsid w:val="17E46195"/>
    <w:rsid w:val="17EE3845"/>
    <w:rsid w:val="17F80BF1"/>
    <w:rsid w:val="17F81B92"/>
    <w:rsid w:val="17F95E5B"/>
    <w:rsid w:val="17FB2C27"/>
    <w:rsid w:val="17FE537A"/>
    <w:rsid w:val="17FF7073"/>
    <w:rsid w:val="18041ADC"/>
    <w:rsid w:val="180E295A"/>
    <w:rsid w:val="181567BD"/>
    <w:rsid w:val="18166B6D"/>
    <w:rsid w:val="181721DD"/>
    <w:rsid w:val="18195AF3"/>
    <w:rsid w:val="181C774B"/>
    <w:rsid w:val="181D7FC0"/>
    <w:rsid w:val="182577AE"/>
    <w:rsid w:val="183254BE"/>
    <w:rsid w:val="18325AA3"/>
    <w:rsid w:val="183361CF"/>
    <w:rsid w:val="18357EE7"/>
    <w:rsid w:val="183E1653"/>
    <w:rsid w:val="18447EED"/>
    <w:rsid w:val="184E2B29"/>
    <w:rsid w:val="1858126E"/>
    <w:rsid w:val="18583D6C"/>
    <w:rsid w:val="18672C31"/>
    <w:rsid w:val="186E164B"/>
    <w:rsid w:val="186E2708"/>
    <w:rsid w:val="186F7AE7"/>
    <w:rsid w:val="18716498"/>
    <w:rsid w:val="18716A45"/>
    <w:rsid w:val="18721E7C"/>
    <w:rsid w:val="1888539E"/>
    <w:rsid w:val="189015C1"/>
    <w:rsid w:val="18963014"/>
    <w:rsid w:val="189D350C"/>
    <w:rsid w:val="189E5F59"/>
    <w:rsid w:val="18A45462"/>
    <w:rsid w:val="18A961DF"/>
    <w:rsid w:val="18AB270E"/>
    <w:rsid w:val="18AF0658"/>
    <w:rsid w:val="18BD3988"/>
    <w:rsid w:val="18BF5A03"/>
    <w:rsid w:val="18C05CBC"/>
    <w:rsid w:val="18C67001"/>
    <w:rsid w:val="18C71BFE"/>
    <w:rsid w:val="18CB084B"/>
    <w:rsid w:val="18CE3C5D"/>
    <w:rsid w:val="18D359EC"/>
    <w:rsid w:val="18D72D4C"/>
    <w:rsid w:val="18DF0ABC"/>
    <w:rsid w:val="18E13BCB"/>
    <w:rsid w:val="18E35C63"/>
    <w:rsid w:val="18E44082"/>
    <w:rsid w:val="18E6768A"/>
    <w:rsid w:val="18E84F59"/>
    <w:rsid w:val="18F97925"/>
    <w:rsid w:val="18FC2919"/>
    <w:rsid w:val="18FD1816"/>
    <w:rsid w:val="190360DC"/>
    <w:rsid w:val="190F0738"/>
    <w:rsid w:val="191905B6"/>
    <w:rsid w:val="191D6211"/>
    <w:rsid w:val="191E7E28"/>
    <w:rsid w:val="191F6918"/>
    <w:rsid w:val="192D0BBE"/>
    <w:rsid w:val="192D7704"/>
    <w:rsid w:val="1935124B"/>
    <w:rsid w:val="19395E3A"/>
    <w:rsid w:val="193E78F2"/>
    <w:rsid w:val="194142F6"/>
    <w:rsid w:val="19435AC7"/>
    <w:rsid w:val="194D215C"/>
    <w:rsid w:val="19523679"/>
    <w:rsid w:val="195B21EC"/>
    <w:rsid w:val="195D441F"/>
    <w:rsid w:val="195E3A95"/>
    <w:rsid w:val="195F5DC3"/>
    <w:rsid w:val="19674386"/>
    <w:rsid w:val="1969424B"/>
    <w:rsid w:val="1969745C"/>
    <w:rsid w:val="196D1678"/>
    <w:rsid w:val="19712112"/>
    <w:rsid w:val="19742A0F"/>
    <w:rsid w:val="1978116E"/>
    <w:rsid w:val="197C1B46"/>
    <w:rsid w:val="197D58BA"/>
    <w:rsid w:val="197E141A"/>
    <w:rsid w:val="19806955"/>
    <w:rsid w:val="19820DAF"/>
    <w:rsid w:val="19837B40"/>
    <w:rsid w:val="19856C4C"/>
    <w:rsid w:val="198761E1"/>
    <w:rsid w:val="198C4581"/>
    <w:rsid w:val="198D74CF"/>
    <w:rsid w:val="19904E3E"/>
    <w:rsid w:val="19940C3D"/>
    <w:rsid w:val="1998697F"/>
    <w:rsid w:val="19A52E19"/>
    <w:rsid w:val="19A834C8"/>
    <w:rsid w:val="19AA3773"/>
    <w:rsid w:val="19B017F1"/>
    <w:rsid w:val="19B7492C"/>
    <w:rsid w:val="19BB0FD1"/>
    <w:rsid w:val="19BE3F0C"/>
    <w:rsid w:val="19C0403A"/>
    <w:rsid w:val="19C37774"/>
    <w:rsid w:val="19C452C9"/>
    <w:rsid w:val="19CA28B1"/>
    <w:rsid w:val="19CB78BB"/>
    <w:rsid w:val="19CE596A"/>
    <w:rsid w:val="19D21766"/>
    <w:rsid w:val="19E10D1A"/>
    <w:rsid w:val="19E21DFB"/>
    <w:rsid w:val="19E95EFD"/>
    <w:rsid w:val="19EA421A"/>
    <w:rsid w:val="19EB4E55"/>
    <w:rsid w:val="19FD75BF"/>
    <w:rsid w:val="1A032C2D"/>
    <w:rsid w:val="1A044015"/>
    <w:rsid w:val="1A044207"/>
    <w:rsid w:val="1A0D3A84"/>
    <w:rsid w:val="1A200E8E"/>
    <w:rsid w:val="1A247509"/>
    <w:rsid w:val="1A277D03"/>
    <w:rsid w:val="1A281EBE"/>
    <w:rsid w:val="1A2C1827"/>
    <w:rsid w:val="1A2C7916"/>
    <w:rsid w:val="1A3104DC"/>
    <w:rsid w:val="1A3224E2"/>
    <w:rsid w:val="1A360A76"/>
    <w:rsid w:val="1A3D15AD"/>
    <w:rsid w:val="1A3E7162"/>
    <w:rsid w:val="1A400594"/>
    <w:rsid w:val="1A4B1C44"/>
    <w:rsid w:val="1A4C1518"/>
    <w:rsid w:val="1A4C5AD9"/>
    <w:rsid w:val="1A4C6E2B"/>
    <w:rsid w:val="1A504FBE"/>
    <w:rsid w:val="1A5426D8"/>
    <w:rsid w:val="1A542F3B"/>
    <w:rsid w:val="1A5F317D"/>
    <w:rsid w:val="1A6E76E0"/>
    <w:rsid w:val="1A733DF5"/>
    <w:rsid w:val="1A7440B7"/>
    <w:rsid w:val="1A7F369B"/>
    <w:rsid w:val="1A817706"/>
    <w:rsid w:val="1A832F78"/>
    <w:rsid w:val="1A8561BB"/>
    <w:rsid w:val="1A8D78F8"/>
    <w:rsid w:val="1A8F352A"/>
    <w:rsid w:val="1A954C6D"/>
    <w:rsid w:val="1A9A5C36"/>
    <w:rsid w:val="1AA50C28"/>
    <w:rsid w:val="1AAA6F80"/>
    <w:rsid w:val="1AB02624"/>
    <w:rsid w:val="1AB351BE"/>
    <w:rsid w:val="1AB42416"/>
    <w:rsid w:val="1AB6215A"/>
    <w:rsid w:val="1AB65C86"/>
    <w:rsid w:val="1AB76AF8"/>
    <w:rsid w:val="1ABE298D"/>
    <w:rsid w:val="1AC14EB5"/>
    <w:rsid w:val="1AC30C91"/>
    <w:rsid w:val="1AC3491E"/>
    <w:rsid w:val="1AC4067A"/>
    <w:rsid w:val="1AC550C8"/>
    <w:rsid w:val="1ACA3A0E"/>
    <w:rsid w:val="1AD02149"/>
    <w:rsid w:val="1AD076E5"/>
    <w:rsid w:val="1AD12876"/>
    <w:rsid w:val="1AD7036D"/>
    <w:rsid w:val="1AD9327E"/>
    <w:rsid w:val="1ADC2879"/>
    <w:rsid w:val="1AE44575"/>
    <w:rsid w:val="1AE57909"/>
    <w:rsid w:val="1AEB0D31"/>
    <w:rsid w:val="1AEE29E8"/>
    <w:rsid w:val="1AF2739B"/>
    <w:rsid w:val="1AF312E1"/>
    <w:rsid w:val="1AF85CA7"/>
    <w:rsid w:val="1AF86B31"/>
    <w:rsid w:val="1AFB6CE7"/>
    <w:rsid w:val="1AFC2F3E"/>
    <w:rsid w:val="1AFE318D"/>
    <w:rsid w:val="1B065B6B"/>
    <w:rsid w:val="1B090A63"/>
    <w:rsid w:val="1B0B797C"/>
    <w:rsid w:val="1B0D462D"/>
    <w:rsid w:val="1B114B36"/>
    <w:rsid w:val="1B1262BE"/>
    <w:rsid w:val="1B140428"/>
    <w:rsid w:val="1B170D6B"/>
    <w:rsid w:val="1B193D3D"/>
    <w:rsid w:val="1B1C1B08"/>
    <w:rsid w:val="1B1E565B"/>
    <w:rsid w:val="1B257A43"/>
    <w:rsid w:val="1B280409"/>
    <w:rsid w:val="1B2B0EB7"/>
    <w:rsid w:val="1B2B4D71"/>
    <w:rsid w:val="1B2D30F7"/>
    <w:rsid w:val="1B34092A"/>
    <w:rsid w:val="1B356450"/>
    <w:rsid w:val="1B3E7049"/>
    <w:rsid w:val="1B432B92"/>
    <w:rsid w:val="1B4548E5"/>
    <w:rsid w:val="1B510397"/>
    <w:rsid w:val="1B517E0D"/>
    <w:rsid w:val="1B527AD4"/>
    <w:rsid w:val="1B5543FC"/>
    <w:rsid w:val="1B57291D"/>
    <w:rsid w:val="1B59213E"/>
    <w:rsid w:val="1B632736"/>
    <w:rsid w:val="1B666609"/>
    <w:rsid w:val="1B6823C1"/>
    <w:rsid w:val="1B6A434C"/>
    <w:rsid w:val="1B6D52F1"/>
    <w:rsid w:val="1B6F1962"/>
    <w:rsid w:val="1B6F4E66"/>
    <w:rsid w:val="1B742AD4"/>
    <w:rsid w:val="1B761268"/>
    <w:rsid w:val="1B7623B0"/>
    <w:rsid w:val="1B793037"/>
    <w:rsid w:val="1B797EFA"/>
    <w:rsid w:val="1B7A0E29"/>
    <w:rsid w:val="1B7C06B6"/>
    <w:rsid w:val="1B81701A"/>
    <w:rsid w:val="1B861D49"/>
    <w:rsid w:val="1B893EB8"/>
    <w:rsid w:val="1B8A679C"/>
    <w:rsid w:val="1B8B42C2"/>
    <w:rsid w:val="1B8F5B60"/>
    <w:rsid w:val="1B9118D8"/>
    <w:rsid w:val="1B9144FB"/>
    <w:rsid w:val="1B922B86"/>
    <w:rsid w:val="1B927698"/>
    <w:rsid w:val="1B947025"/>
    <w:rsid w:val="1B977AC7"/>
    <w:rsid w:val="1B99253B"/>
    <w:rsid w:val="1B99688B"/>
    <w:rsid w:val="1B9A0153"/>
    <w:rsid w:val="1B9B5FB9"/>
    <w:rsid w:val="1B9C24D8"/>
    <w:rsid w:val="1B9C42A1"/>
    <w:rsid w:val="1BA17641"/>
    <w:rsid w:val="1BA333BA"/>
    <w:rsid w:val="1BA85DD3"/>
    <w:rsid w:val="1BAD3F74"/>
    <w:rsid w:val="1BAD692B"/>
    <w:rsid w:val="1BB2184F"/>
    <w:rsid w:val="1BBD3FA6"/>
    <w:rsid w:val="1BC05D1A"/>
    <w:rsid w:val="1BC11A92"/>
    <w:rsid w:val="1BC12990"/>
    <w:rsid w:val="1BC5464F"/>
    <w:rsid w:val="1BC747F0"/>
    <w:rsid w:val="1BD23AC2"/>
    <w:rsid w:val="1BD75DCB"/>
    <w:rsid w:val="1BD96215"/>
    <w:rsid w:val="1BDA0B52"/>
    <w:rsid w:val="1BDF668A"/>
    <w:rsid w:val="1BE7599C"/>
    <w:rsid w:val="1BEE1286"/>
    <w:rsid w:val="1BF260C1"/>
    <w:rsid w:val="1BF447EC"/>
    <w:rsid w:val="1BFD6F6E"/>
    <w:rsid w:val="1C04223F"/>
    <w:rsid w:val="1C09152B"/>
    <w:rsid w:val="1C0A02E7"/>
    <w:rsid w:val="1C0F3F76"/>
    <w:rsid w:val="1C0F5410"/>
    <w:rsid w:val="1C112446"/>
    <w:rsid w:val="1C1135D0"/>
    <w:rsid w:val="1C1442B7"/>
    <w:rsid w:val="1C163B8C"/>
    <w:rsid w:val="1C183DA8"/>
    <w:rsid w:val="1C1B545C"/>
    <w:rsid w:val="1C292AC8"/>
    <w:rsid w:val="1C2A4B4C"/>
    <w:rsid w:val="1C3933A9"/>
    <w:rsid w:val="1C3D052F"/>
    <w:rsid w:val="1C452517"/>
    <w:rsid w:val="1C512BFE"/>
    <w:rsid w:val="1C536B8E"/>
    <w:rsid w:val="1C56042C"/>
    <w:rsid w:val="1C5A43C0"/>
    <w:rsid w:val="1C5E5533"/>
    <w:rsid w:val="1C6238CC"/>
    <w:rsid w:val="1C640385"/>
    <w:rsid w:val="1C6B199A"/>
    <w:rsid w:val="1C6B5903"/>
    <w:rsid w:val="1C737F1F"/>
    <w:rsid w:val="1C782A98"/>
    <w:rsid w:val="1C850BB2"/>
    <w:rsid w:val="1C8E5E18"/>
    <w:rsid w:val="1C911E51"/>
    <w:rsid w:val="1C915402"/>
    <w:rsid w:val="1C9176B6"/>
    <w:rsid w:val="1C9208AC"/>
    <w:rsid w:val="1C924DAC"/>
    <w:rsid w:val="1C967CAB"/>
    <w:rsid w:val="1C9A2A0F"/>
    <w:rsid w:val="1C9B2C5B"/>
    <w:rsid w:val="1C9F52B9"/>
    <w:rsid w:val="1CAD0A02"/>
    <w:rsid w:val="1CB81F15"/>
    <w:rsid w:val="1CB97BA8"/>
    <w:rsid w:val="1CBD41DF"/>
    <w:rsid w:val="1CC84DE0"/>
    <w:rsid w:val="1CD11E6E"/>
    <w:rsid w:val="1CD653B6"/>
    <w:rsid w:val="1CDD40E3"/>
    <w:rsid w:val="1CE51916"/>
    <w:rsid w:val="1CEA7D2D"/>
    <w:rsid w:val="1CF11638"/>
    <w:rsid w:val="1CF515ED"/>
    <w:rsid w:val="1CF85987"/>
    <w:rsid w:val="1CF90208"/>
    <w:rsid w:val="1CFF7CC8"/>
    <w:rsid w:val="1D06292F"/>
    <w:rsid w:val="1D097E0C"/>
    <w:rsid w:val="1D0A5642"/>
    <w:rsid w:val="1D0A759B"/>
    <w:rsid w:val="1D0C0DEB"/>
    <w:rsid w:val="1D0C187F"/>
    <w:rsid w:val="1D0F15C0"/>
    <w:rsid w:val="1D1207F7"/>
    <w:rsid w:val="1D1237D7"/>
    <w:rsid w:val="1D195627"/>
    <w:rsid w:val="1D1C5EE0"/>
    <w:rsid w:val="1D1F797C"/>
    <w:rsid w:val="1D21340E"/>
    <w:rsid w:val="1D213DF4"/>
    <w:rsid w:val="1D220D6D"/>
    <w:rsid w:val="1D22162F"/>
    <w:rsid w:val="1D222F07"/>
    <w:rsid w:val="1D2614CA"/>
    <w:rsid w:val="1D2A76E9"/>
    <w:rsid w:val="1D2D79CD"/>
    <w:rsid w:val="1D2E4386"/>
    <w:rsid w:val="1D3038A6"/>
    <w:rsid w:val="1D3579B7"/>
    <w:rsid w:val="1D396639"/>
    <w:rsid w:val="1D3A1AFC"/>
    <w:rsid w:val="1D4014D4"/>
    <w:rsid w:val="1D4C4288"/>
    <w:rsid w:val="1D5244BA"/>
    <w:rsid w:val="1D596426"/>
    <w:rsid w:val="1D682B0D"/>
    <w:rsid w:val="1D6A3A21"/>
    <w:rsid w:val="1D6B1B02"/>
    <w:rsid w:val="1D6C273C"/>
    <w:rsid w:val="1D7140EF"/>
    <w:rsid w:val="1D717AB9"/>
    <w:rsid w:val="1D750250"/>
    <w:rsid w:val="1D795410"/>
    <w:rsid w:val="1D7C435A"/>
    <w:rsid w:val="1D7E3B52"/>
    <w:rsid w:val="1D8D321E"/>
    <w:rsid w:val="1D9E0546"/>
    <w:rsid w:val="1DA00FD8"/>
    <w:rsid w:val="1DA3531B"/>
    <w:rsid w:val="1DA67191"/>
    <w:rsid w:val="1DA70510"/>
    <w:rsid w:val="1DA77A76"/>
    <w:rsid w:val="1DA919D5"/>
    <w:rsid w:val="1DAB75DE"/>
    <w:rsid w:val="1DB74D28"/>
    <w:rsid w:val="1DBC0616"/>
    <w:rsid w:val="1DBD19DD"/>
    <w:rsid w:val="1DBF3092"/>
    <w:rsid w:val="1DC914E4"/>
    <w:rsid w:val="1DC96729"/>
    <w:rsid w:val="1DCB6BF8"/>
    <w:rsid w:val="1DCD5A02"/>
    <w:rsid w:val="1DD04FD9"/>
    <w:rsid w:val="1DD4335A"/>
    <w:rsid w:val="1DD66C55"/>
    <w:rsid w:val="1DD76009"/>
    <w:rsid w:val="1DD90ACC"/>
    <w:rsid w:val="1DE008F5"/>
    <w:rsid w:val="1DE507D7"/>
    <w:rsid w:val="1DF25BED"/>
    <w:rsid w:val="1DF57EC5"/>
    <w:rsid w:val="1DF74160"/>
    <w:rsid w:val="1DFB0374"/>
    <w:rsid w:val="1DFC41DB"/>
    <w:rsid w:val="1E031D03"/>
    <w:rsid w:val="1E042382"/>
    <w:rsid w:val="1E09286E"/>
    <w:rsid w:val="1E0F7A5B"/>
    <w:rsid w:val="1E18008F"/>
    <w:rsid w:val="1E1E31CB"/>
    <w:rsid w:val="1E2A58AB"/>
    <w:rsid w:val="1E341A01"/>
    <w:rsid w:val="1E37435B"/>
    <w:rsid w:val="1E3F5328"/>
    <w:rsid w:val="1E400FC9"/>
    <w:rsid w:val="1E430E84"/>
    <w:rsid w:val="1E447EC1"/>
    <w:rsid w:val="1E465440"/>
    <w:rsid w:val="1E4C1D0B"/>
    <w:rsid w:val="1E4C460C"/>
    <w:rsid w:val="1E4F0277"/>
    <w:rsid w:val="1E50496D"/>
    <w:rsid w:val="1E517BEF"/>
    <w:rsid w:val="1E543A28"/>
    <w:rsid w:val="1E546BED"/>
    <w:rsid w:val="1E5A3B87"/>
    <w:rsid w:val="1E5E2AB4"/>
    <w:rsid w:val="1E642852"/>
    <w:rsid w:val="1E666851"/>
    <w:rsid w:val="1E675A17"/>
    <w:rsid w:val="1E710961"/>
    <w:rsid w:val="1E717D20"/>
    <w:rsid w:val="1E733933"/>
    <w:rsid w:val="1E766B63"/>
    <w:rsid w:val="1E780B2E"/>
    <w:rsid w:val="1E78483A"/>
    <w:rsid w:val="1E7F5CB6"/>
    <w:rsid w:val="1E802559"/>
    <w:rsid w:val="1E8169B4"/>
    <w:rsid w:val="1E8219AC"/>
    <w:rsid w:val="1E8474D2"/>
    <w:rsid w:val="1E876FC3"/>
    <w:rsid w:val="1E880A15"/>
    <w:rsid w:val="1E887829"/>
    <w:rsid w:val="1E892795"/>
    <w:rsid w:val="1E8F4275"/>
    <w:rsid w:val="1E9249B5"/>
    <w:rsid w:val="1E996365"/>
    <w:rsid w:val="1EA42EB6"/>
    <w:rsid w:val="1EA65133"/>
    <w:rsid w:val="1EAA5FA6"/>
    <w:rsid w:val="1EB06519"/>
    <w:rsid w:val="1EB37DB8"/>
    <w:rsid w:val="1EB458DE"/>
    <w:rsid w:val="1EB4768C"/>
    <w:rsid w:val="1EBB4EBE"/>
    <w:rsid w:val="1EBE6B11"/>
    <w:rsid w:val="1EBF675C"/>
    <w:rsid w:val="1EC12B78"/>
    <w:rsid w:val="1EC607B1"/>
    <w:rsid w:val="1EC71AB5"/>
    <w:rsid w:val="1ECB33B4"/>
    <w:rsid w:val="1ECE2E43"/>
    <w:rsid w:val="1ED3045A"/>
    <w:rsid w:val="1ED31E5F"/>
    <w:rsid w:val="1ED664C8"/>
    <w:rsid w:val="1EDD1557"/>
    <w:rsid w:val="1EE32E0F"/>
    <w:rsid w:val="1EE93A87"/>
    <w:rsid w:val="1EF14855"/>
    <w:rsid w:val="1EF503D0"/>
    <w:rsid w:val="1EF53F2C"/>
    <w:rsid w:val="1EF81C6E"/>
    <w:rsid w:val="1F040613"/>
    <w:rsid w:val="1F054ECD"/>
    <w:rsid w:val="1F1248F6"/>
    <w:rsid w:val="1F12665C"/>
    <w:rsid w:val="1F144125"/>
    <w:rsid w:val="1F166840"/>
    <w:rsid w:val="1F1A368A"/>
    <w:rsid w:val="1F1D097A"/>
    <w:rsid w:val="1F251044"/>
    <w:rsid w:val="1F282495"/>
    <w:rsid w:val="1F290FA1"/>
    <w:rsid w:val="1F31030B"/>
    <w:rsid w:val="1F385790"/>
    <w:rsid w:val="1F3E57B5"/>
    <w:rsid w:val="1F4D33C0"/>
    <w:rsid w:val="1F4E5900"/>
    <w:rsid w:val="1F505606"/>
    <w:rsid w:val="1F530F7A"/>
    <w:rsid w:val="1F543C5C"/>
    <w:rsid w:val="1F600E6C"/>
    <w:rsid w:val="1F621647"/>
    <w:rsid w:val="1F680DF2"/>
    <w:rsid w:val="1F6B2440"/>
    <w:rsid w:val="1F7A11C0"/>
    <w:rsid w:val="1F7C1EAC"/>
    <w:rsid w:val="1F7C426B"/>
    <w:rsid w:val="1F84003F"/>
    <w:rsid w:val="1F8E20CE"/>
    <w:rsid w:val="1F9279CD"/>
    <w:rsid w:val="1F930BDA"/>
    <w:rsid w:val="1FA53664"/>
    <w:rsid w:val="1FA65AD7"/>
    <w:rsid w:val="1FA77FF9"/>
    <w:rsid w:val="1FA84C7B"/>
    <w:rsid w:val="1FA92F69"/>
    <w:rsid w:val="1FB02549"/>
    <w:rsid w:val="1FB12DAA"/>
    <w:rsid w:val="1FB51245"/>
    <w:rsid w:val="1FBC7140"/>
    <w:rsid w:val="1FC67118"/>
    <w:rsid w:val="1FC719DF"/>
    <w:rsid w:val="1FC962ED"/>
    <w:rsid w:val="1FCA10D5"/>
    <w:rsid w:val="1FCC4FFB"/>
    <w:rsid w:val="1FD445F3"/>
    <w:rsid w:val="1FDD53EC"/>
    <w:rsid w:val="1FE60227"/>
    <w:rsid w:val="1FEA2FB3"/>
    <w:rsid w:val="1FEB2E2A"/>
    <w:rsid w:val="1FEB738E"/>
    <w:rsid w:val="1FF2354B"/>
    <w:rsid w:val="1FF67C94"/>
    <w:rsid w:val="1FF7721B"/>
    <w:rsid w:val="20033F9B"/>
    <w:rsid w:val="200428DD"/>
    <w:rsid w:val="20087C8F"/>
    <w:rsid w:val="201249A2"/>
    <w:rsid w:val="20140D2A"/>
    <w:rsid w:val="20142FCB"/>
    <w:rsid w:val="20147121"/>
    <w:rsid w:val="20171946"/>
    <w:rsid w:val="20201BDA"/>
    <w:rsid w:val="20210D51"/>
    <w:rsid w:val="20222450"/>
    <w:rsid w:val="20226012"/>
    <w:rsid w:val="20270A5D"/>
    <w:rsid w:val="202B33F1"/>
    <w:rsid w:val="20317C9B"/>
    <w:rsid w:val="20376E8F"/>
    <w:rsid w:val="204859B8"/>
    <w:rsid w:val="204D2E0F"/>
    <w:rsid w:val="204E10DC"/>
    <w:rsid w:val="20500591"/>
    <w:rsid w:val="20502C14"/>
    <w:rsid w:val="20587A04"/>
    <w:rsid w:val="20620235"/>
    <w:rsid w:val="2069357A"/>
    <w:rsid w:val="206B7D6A"/>
    <w:rsid w:val="206C2914"/>
    <w:rsid w:val="20702BC1"/>
    <w:rsid w:val="20703919"/>
    <w:rsid w:val="20726560"/>
    <w:rsid w:val="2074501D"/>
    <w:rsid w:val="2075609B"/>
    <w:rsid w:val="207672EF"/>
    <w:rsid w:val="20784E04"/>
    <w:rsid w:val="20814C4D"/>
    <w:rsid w:val="208C27AC"/>
    <w:rsid w:val="208D1796"/>
    <w:rsid w:val="20972096"/>
    <w:rsid w:val="20983709"/>
    <w:rsid w:val="209B5322"/>
    <w:rsid w:val="209D22D2"/>
    <w:rsid w:val="20A21E92"/>
    <w:rsid w:val="20AA07E1"/>
    <w:rsid w:val="20AF10AA"/>
    <w:rsid w:val="20B0647F"/>
    <w:rsid w:val="20B11A90"/>
    <w:rsid w:val="20B33A55"/>
    <w:rsid w:val="20B831C2"/>
    <w:rsid w:val="20BD316F"/>
    <w:rsid w:val="20BE47F2"/>
    <w:rsid w:val="20C301BA"/>
    <w:rsid w:val="20C566D6"/>
    <w:rsid w:val="20C902C7"/>
    <w:rsid w:val="20CB240A"/>
    <w:rsid w:val="20D056DC"/>
    <w:rsid w:val="20D87A03"/>
    <w:rsid w:val="20DF0290"/>
    <w:rsid w:val="20E04BCA"/>
    <w:rsid w:val="20E26200"/>
    <w:rsid w:val="20E4534F"/>
    <w:rsid w:val="20E76968"/>
    <w:rsid w:val="20EA3839"/>
    <w:rsid w:val="20F26597"/>
    <w:rsid w:val="20FB0D24"/>
    <w:rsid w:val="20FD7EE1"/>
    <w:rsid w:val="21020B82"/>
    <w:rsid w:val="21030BB6"/>
    <w:rsid w:val="210508A5"/>
    <w:rsid w:val="210611A6"/>
    <w:rsid w:val="21076199"/>
    <w:rsid w:val="21082C76"/>
    <w:rsid w:val="210C0E4A"/>
    <w:rsid w:val="211561DC"/>
    <w:rsid w:val="21173DD2"/>
    <w:rsid w:val="211B3E6E"/>
    <w:rsid w:val="211D5E28"/>
    <w:rsid w:val="211D776A"/>
    <w:rsid w:val="211F23A9"/>
    <w:rsid w:val="212472EE"/>
    <w:rsid w:val="212E39A3"/>
    <w:rsid w:val="212F7B65"/>
    <w:rsid w:val="21364F29"/>
    <w:rsid w:val="213950B5"/>
    <w:rsid w:val="213A656E"/>
    <w:rsid w:val="213D605E"/>
    <w:rsid w:val="21435BF0"/>
    <w:rsid w:val="21457890"/>
    <w:rsid w:val="21460000"/>
    <w:rsid w:val="21474951"/>
    <w:rsid w:val="214A45BD"/>
    <w:rsid w:val="214C03FB"/>
    <w:rsid w:val="21542F6F"/>
    <w:rsid w:val="2156132F"/>
    <w:rsid w:val="2156770E"/>
    <w:rsid w:val="215914CD"/>
    <w:rsid w:val="215E7185"/>
    <w:rsid w:val="215F667A"/>
    <w:rsid w:val="2166506C"/>
    <w:rsid w:val="21676C37"/>
    <w:rsid w:val="216A3A74"/>
    <w:rsid w:val="216F143E"/>
    <w:rsid w:val="217412CA"/>
    <w:rsid w:val="21781503"/>
    <w:rsid w:val="217E5DFD"/>
    <w:rsid w:val="217F69A5"/>
    <w:rsid w:val="21822023"/>
    <w:rsid w:val="21841047"/>
    <w:rsid w:val="219425F0"/>
    <w:rsid w:val="21946B49"/>
    <w:rsid w:val="219677B6"/>
    <w:rsid w:val="21996C8A"/>
    <w:rsid w:val="219A700D"/>
    <w:rsid w:val="219B4B87"/>
    <w:rsid w:val="21A422C3"/>
    <w:rsid w:val="21A44F80"/>
    <w:rsid w:val="21A67760"/>
    <w:rsid w:val="21B2375F"/>
    <w:rsid w:val="21B93937"/>
    <w:rsid w:val="21BC51D5"/>
    <w:rsid w:val="21BE327A"/>
    <w:rsid w:val="21C144A2"/>
    <w:rsid w:val="21C422DC"/>
    <w:rsid w:val="21CB64C4"/>
    <w:rsid w:val="21CE5866"/>
    <w:rsid w:val="21D02660"/>
    <w:rsid w:val="21D02A2F"/>
    <w:rsid w:val="21D67BAC"/>
    <w:rsid w:val="21D83CC9"/>
    <w:rsid w:val="21EB7ABC"/>
    <w:rsid w:val="21ED1832"/>
    <w:rsid w:val="21F526CA"/>
    <w:rsid w:val="21FD3A3B"/>
    <w:rsid w:val="2203310F"/>
    <w:rsid w:val="22066450"/>
    <w:rsid w:val="220D5A31"/>
    <w:rsid w:val="220F3557"/>
    <w:rsid w:val="22141D36"/>
    <w:rsid w:val="22177749"/>
    <w:rsid w:val="221943D6"/>
    <w:rsid w:val="221C3EC6"/>
    <w:rsid w:val="221F4E2B"/>
    <w:rsid w:val="22226FCA"/>
    <w:rsid w:val="22227C02"/>
    <w:rsid w:val="222802D4"/>
    <w:rsid w:val="22282175"/>
    <w:rsid w:val="222F3BF9"/>
    <w:rsid w:val="22354D89"/>
    <w:rsid w:val="22387195"/>
    <w:rsid w:val="223C5A66"/>
    <w:rsid w:val="223C6BBA"/>
    <w:rsid w:val="22400062"/>
    <w:rsid w:val="224376A4"/>
    <w:rsid w:val="224573A3"/>
    <w:rsid w:val="225418B2"/>
    <w:rsid w:val="2258239B"/>
    <w:rsid w:val="2259560D"/>
    <w:rsid w:val="225B679C"/>
    <w:rsid w:val="225E5F84"/>
    <w:rsid w:val="22612FA2"/>
    <w:rsid w:val="226624E5"/>
    <w:rsid w:val="227453DF"/>
    <w:rsid w:val="227855A0"/>
    <w:rsid w:val="22794E74"/>
    <w:rsid w:val="227C5871"/>
    <w:rsid w:val="228266C4"/>
    <w:rsid w:val="22846298"/>
    <w:rsid w:val="228B7A37"/>
    <w:rsid w:val="22901FD8"/>
    <w:rsid w:val="22974EB5"/>
    <w:rsid w:val="22A31B0E"/>
    <w:rsid w:val="22A85759"/>
    <w:rsid w:val="22AD4B1E"/>
    <w:rsid w:val="22B310A1"/>
    <w:rsid w:val="22BD35EB"/>
    <w:rsid w:val="22CE20D2"/>
    <w:rsid w:val="22D41BC1"/>
    <w:rsid w:val="22D60519"/>
    <w:rsid w:val="22D8603F"/>
    <w:rsid w:val="22D93FAD"/>
    <w:rsid w:val="22DF750E"/>
    <w:rsid w:val="22E26600"/>
    <w:rsid w:val="22E47DFF"/>
    <w:rsid w:val="22EB18E0"/>
    <w:rsid w:val="22EB7678"/>
    <w:rsid w:val="22F1237C"/>
    <w:rsid w:val="22F27BEB"/>
    <w:rsid w:val="22F32E79"/>
    <w:rsid w:val="22F91CD0"/>
    <w:rsid w:val="22FA1707"/>
    <w:rsid w:val="22FE0282"/>
    <w:rsid w:val="22FE5E9A"/>
    <w:rsid w:val="230E29AF"/>
    <w:rsid w:val="23140D55"/>
    <w:rsid w:val="23171E02"/>
    <w:rsid w:val="231D7EDD"/>
    <w:rsid w:val="23256DAA"/>
    <w:rsid w:val="23281E53"/>
    <w:rsid w:val="232A32E7"/>
    <w:rsid w:val="232B0BAD"/>
    <w:rsid w:val="232F1970"/>
    <w:rsid w:val="2331574F"/>
    <w:rsid w:val="23390FAF"/>
    <w:rsid w:val="233A0256"/>
    <w:rsid w:val="233B0984"/>
    <w:rsid w:val="233B1596"/>
    <w:rsid w:val="233D2346"/>
    <w:rsid w:val="233E5443"/>
    <w:rsid w:val="233F1C1A"/>
    <w:rsid w:val="233F64F5"/>
    <w:rsid w:val="23402919"/>
    <w:rsid w:val="2344299D"/>
    <w:rsid w:val="23480E6E"/>
    <w:rsid w:val="23495E74"/>
    <w:rsid w:val="234F4610"/>
    <w:rsid w:val="23564101"/>
    <w:rsid w:val="235B6424"/>
    <w:rsid w:val="235C21AC"/>
    <w:rsid w:val="235E2A9F"/>
    <w:rsid w:val="23711DBD"/>
    <w:rsid w:val="23754780"/>
    <w:rsid w:val="238754B9"/>
    <w:rsid w:val="23885F6B"/>
    <w:rsid w:val="238C11AF"/>
    <w:rsid w:val="238C7953"/>
    <w:rsid w:val="238C7D61"/>
    <w:rsid w:val="238F61D4"/>
    <w:rsid w:val="23906919"/>
    <w:rsid w:val="23940C68"/>
    <w:rsid w:val="23963804"/>
    <w:rsid w:val="23982D44"/>
    <w:rsid w:val="239A5591"/>
    <w:rsid w:val="239A68D5"/>
    <w:rsid w:val="23A10190"/>
    <w:rsid w:val="23A12D38"/>
    <w:rsid w:val="23A34DB3"/>
    <w:rsid w:val="23A355D3"/>
    <w:rsid w:val="23AB1518"/>
    <w:rsid w:val="23B50D5F"/>
    <w:rsid w:val="23B63599"/>
    <w:rsid w:val="23BA5744"/>
    <w:rsid w:val="23BC3F82"/>
    <w:rsid w:val="23BE383F"/>
    <w:rsid w:val="23C12F77"/>
    <w:rsid w:val="23D95CE0"/>
    <w:rsid w:val="23DE0318"/>
    <w:rsid w:val="23E02616"/>
    <w:rsid w:val="23E53F4E"/>
    <w:rsid w:val="23E56FCD"/>
    <w:rsid w:val="23E93D3D"/>
    <w:rsid w:val="23EA3360"/>
    <w:rsid w:val="23F43EF2"/>
    <w:rsid w:val="23F46434"/>
    <w:rsid w:val="23F92996"/>
    <w:rsid w:val="24045AA5"/>
    <w:rsid w:val="24066D4A"/>
    <w:rsid w:val="240B1038"/>
    <w:rsid w:val="240C5985"/>
    <w:rsid w:val="24112CA9"/>
    <w:rsid w:val="24125875"/>
    <w:rsid w:val="24144D7A"/>
    <w:rsid w:val="241842EC"/>
    <w:rsid w:val="241E7BFD"/>
    <w:rsid w:val="24202D71"/>
    <w:rsid w:val="242654E8"/>
    <w:rsid w:val="242849AB"/>
    <w:rsid w:val="242C4C7E"/>
    <w:rsid w:val="242D4168"/>
    <w:rsid w:val="243151CC"/>
    <w:rsid w:val="243475D4"/>
    <w:rsid w:val="24367450"/>
    <w:rsid w:val="2437177B"/>
    <w:rsid w:val="24414D1F"/>
    <w:rsid w:val="244B0A92"/>
    <w:rsid w:val="244C1E24"/>
    <w:rsid w:val="245030BA"/>
    <w:rsid w:val="24596D0B"/>
    <w:rsid w:val="246461A6"/>
    <w:rsid w:val="24671938"/>
    <w:rsid w:val="24671E6D"/>
    <w:rsid w:val="2468633C"/>
    <w:rsid w:val="24686632"/>
    <w:rsid w:val="246A143E"/>
    <w:rsid w:val="246F6000"/>
    <w:rsid w:val="24736B52"/>
    <w:rsid w:val="247B4ED4"/>
    <w:rsid w:val="247E49C4"/>
    <w:rsid w:val="24834CAF"/>
    <w:rsid w:val="24835D10"/>
    <w:rsid w:val="24840363"/>
    <w:rsid w:val="24840C4C"/>
    <w:rsid w:val="24855D52"/>
    <w:rsid w:val="248B7674"/>
    <w:rsid w:val="248C764E"/>
    <w:rsid w:val="24914246"/>
    <w:rsid w:val="249146F7"/>
    <w:rsid w:val="2492046F"/>
    <w:rsid w:val="249317EE"/>
    <w:rsid w:val="24967A8C"/>
    <w:rsid w:val="2497387D"/>
    <w:rsid w:val="24973CD7"/>
    <w:rsid w:val="249C1003"/>
    <w:rsid w:val="24A0205A"/>
    <w:rsid w:val="24A03751"/>
    <w:rsid w:val="24A106B2"/>
    <w:rsid w:val="24AE726B"/>
    <w:rsid w:val="24AF2DCF"/>
    <w:rsid w:val="24B42589"/>
    <w:rsid w:val="24B64687"/>
    <w:rsid w:val="24B75B91"/>
    <w:rsid w:val="24B76908"/>
    <w:rsid w:val="24BA6FCF"/>
    <w:rsid w:val="24BD319B"/>
    <w:rsid w:val="24C53FD3"/>
    <w:rsid w:val="24C76812"/>
    <w:rsid w:val="24C83F29"/>
    <w:rsid w:val="24CA5E5B"/>
    <w:rsid w:val="24CF23B3"/>
    <w:rsid w:val="24D665AE"/>
    <w:rsid w:val="24DB759D"/>
    <w:rsid w:val="24DC4712"/>
    <w:rsid w:val="24E24D87"/>
    <w:rsid w:val="24E439F5"/>
    <w:rsid w:val="24E72569"/>
    <w:rsid w:val="24ED5DD8"/>
    <w:rsid w:val="24F904EE"/>
    <w:rsid w:val="250273A3"/>
    <w:rsid w:val="25043077"/>
    <w:rsid w:val="250A77B8"/>
    <w:rsid w:val="251D25E0"/>
    <w:rsid w:val="252005CF"/>
    <w:rsid w:val="2524292A"/>
    <w:rsid w:val="25264DCA"/>
    <w:rsid w:val="252F3934"/>
    <w:rsid w:val="25315B95"/>
    <w:rsid w:val="25332C68"/>
    <w:rsid w:val="25365D19"/>
    <w:rsid w:val="253B4CEF"/>
    <w:rsid w:val="253B7A6F"/>
    <w:rsid w:val="253F4153"/>
    <w:rsid w:val="25401C79"/>
    <w:rsid w:val="2548225B"/>
    <w:rsid w:val="254A54EC"/>
    <w:rsid w:val="254D0B72"/>
    <w:rsid w:val="254E290F"/>
    <w:rsid w:val="254E379B"/>
    <w:rsid w:val="254F572A"/>
    <w:rsid w:val="25516C0A"/>
    <w:rsid w:val="25520DA0"/>
    <w:rsid w:val="2558790C"/>
    <w:rsid w:val="255B34ED"/>
    <w:rsid w:val="25616167"/>
    <w:rsid w:val="25626093"/>
    <w:rsid w:val="256725CB"/>
    <w:rsid w:val="256736AA"/>
    <w:rsid w:val="25694740"/>
    <w:rsid w:val="2569601B"/>
    <w:rsid w:val="256A3494"/>
    <w:rsid w:val="25755222"/>
    <w:rsid w:val="25787665"/>
    <w:rsid w:val="257E35A7"/>
    <w:rsid w:val="257F09F3"/>
    <w:rsid w:val="25896416"/>
    <w:rsid w:val="258E50DA"/>
    <w:rsid w:val="25902C01"/>
    <w:rsid w:val="25910989"/>
    <w:rsid w:val="259817B2"/>
    <w:rsid w:val="259E6D1F"/>
    <w:rsid w:val="25A032F9"/>
    <w:rsid w:val="25A44E12"/>
    <w:rsid w:val="25A93CC2"/>
    <w:rsid w:val="25AE000A"/>
    <w:rsid w:val="25B05051"/>
    <w:rsid w:val="25B33245"/>
    <w:rsid w:val="25B67EA5"/>
    <w:rsid w:val="25BE0BC1"/>
    <w:rsid w:val="25C72972"/>
    <w:rsid w:val="25D01432"/>
    <w:rsid w:val="25D54AB7"/>
    <w:rsid w:val="25D832AB"/>
    <w:rsid w:val="25D93EB1"/>
    <w:rsid w:val="25DB6330"/>
    <w:rsid w:val="25DD4C71"/>
    <w:rsid w:val="25E230A7"/>
    <w:rsid w:val="25EB2EC2"/>
    <w:rsid w:val="25EC05C3"/>
    <w:rsid w:val="25EE5D70"/>
    <w:rsid w:val="25EF7443"/>
    <w:rsid w:val="25F44154"/>
    <w:rsid w:val="25F61264"/>
    <w:rsid w:val="260065AF"/>
    <w:rsid w:val="26013AFE"/>
    <w:rsid w:val="26014F39"/>
    <w:rsid w:val="26081219"/>
    <w:rsid w:val="26105E23"/>
    <w:rsid w:val="26124379"/>
    <w:rsid w:val="262034F8"/>
    <w:rsid w:val="262670C1"/>
    <w:rsid w:val="26272E7E"/>
    <w:rsid w:val="26284BE7"/>
    <w:rsid w:val="262966EC"/>
    <w:rsid w:val="262F3189"/>
    <w:rsid w:val="263256E1"/>
    <w:rsid w:val="26357304"/>
    <w:rsid w:val="26396F20"/>
    <w:rsid w:val="263A0DBE"/>
    <w:rsid w:val="2641214D"/>
    <w:rsid w:val="26467354"/>
    <w:rsid w:val="2648456E"/>
    <w:rsid w:val="265326A7"/>
    <w:rsid w:val="26574F60"/>
    <w:rsid w:val="265B2D30"/>
    <w:rsid w:val="265B4468"/>
    <w:rsid w:val="265F684E"/>
    <w:rsid w:val="26600825"/>
    <w:rsid w:val="2667232A"/>
    <w:rsid w:val="266D2F42"/>
    <w:rsid w:val="266F14BB"/>
    <w:rsid w:val="26775433"/>
    <w:rsid w:val="267A6BDE"/>
    <w:rsid w:val="267E3C8C"/>
    <w:rsid w:val="26861824"/>
    <w:rsid w:val="268B50CB"/>
    <w:rsid w:val="26942080"/>
    <w:rsid w:val="26A34BCD"/>
    <w:rsid w:val="26A4623B"/>
    <w:rsid w:val="26BD5D38"/>
    <w:rsid w:val="26BE7476"/>
    <w:rsid w:val="26BF6E3A"/>
    <w:rsid w:val="26C072DB"/>
    <w:rsid w:val="26C16281"/>
    <w:rsid w:val="26C22897"/>
    <w:rsid w:val="26C2328E"/>
    <w:rsid w:val="26C750F0"/>
    <w:rsid w:val="26C8461C"/>
    <w:rsid w:val="26CD1C32"/>
    <w:rsid w:val="26D75DA1"/>
    <w:rsid w:val="26DB06C7"/>
    <w:rsid w:val="26DE799C"/>
    <w:rsid w:val="26E03668"/>
    <w:rsid w:val="26E2748C"/>
    <w:rsid w:val="26E82EB3"/>
    <w:rsid w:val="26F1147D"/>
    <w:rsid w:val="26FA2CA8"/>
    <w:rsid w:val="26FC0039"/>
    <w:rsid w:val="26FC4ED7"/>
    <w:rsid w:val="2705211E"/>
    <w:rsid w:val="2706305F"/>
    <w:rsid w:val="270E17D6"/>
    <w:rsid w:val="270F2B3E"/>
    <w:rsid w:val="271B0BF0"/>
    <w:rsid w:val="271B79B4"/>
    <w:rsid w:val="271D04C4"/>
    <w:rsid w:val="271D418F"/>
    <w:rsid w:val="27253B95"/>
    <w:rsid w:val="272555A5"/>
    <w:rsid w:val="272555CB"/>
    <w:rsid w:val="27291F80"/>
    <w:rsid w:val="272F01F7"/>
    <w:rsid w:val="2730616C"/>
    <w:rsid w:val="27327EA6"/>
    <w:rsid w:val="273549A4"/>
    <w:rsid w:val="273F57B0"/>
    <w:rsid w:val="274243AA"/>
    <w:rsid w:val="27442A3F"/>
    <w:rsid w:val="27454850"/>
    <w:rsid w:val="274C4037"/>
    <w:rsid w:val="274D0D9A"/>
    <w:rsid w:val="27561C28"/>
    <w:rsid w:val="27566847"/>
    <w:rsid w:val="2757155C"/>
    <w:rsid w:val="27584F18"/>
    <w:rsid w:val="275B4141"/>
    <w:rsid w:val="275D302B"/>
    <w:rsid w:val="27603498"/>
    <w:rsid w:val="27687A60"/>
    <w:rsid w:val="276A347F"/>
    <w:rsid w:val="276B62B9"/>
    <w:rsid w:val="2770546B"/>
    <w:rsid w:val="277C2B72"/>
    <w:rsid w:val="27802A45"/>
    <w:rsid w:val="2781514E"/>
    <w:rsid w:val="27871D69"/>
    <w:rsid w:val="278E3170"/>
    <w:rsid w:val="27937CDD"/>
    <w:rsid w:val="27952750"/>
    <w:rsid w:val="27954452"/>
    <w:rsid w:val="27983687"/>
    <w:rsid w:val="27995A5A"/>
    <w:rsid w:val="279A1ABD"/>
    <w:rsid w:val="27AC7ABE"/>
    <w:rsid w:val="27B33227"/>
    <w:rsid w:val="27B566B2"/>
    <w:rsid w:val="27B64979"/>
    <w:rsid w:val="27BE7041"/>
    <w:rsid w:val="27C83B63"/>
    <w:rsid w:val="27CC1EEA"/>
    <w:rsid w:val="27CC2AAB"/>
    <w:rsid w:val="27DD59A7"/>
    <w:rsid w:val="27E35E82"/>
    <w:rsid w:val="27E77096"/>
    <w:rsid w:val="27E95592"/>
    <w:rsid w:val="27EA2B69"/>
    <w:rsid w:val="27EA40CA"/>
    <w:rsid w:val="27EB2370"/>
    <w:rsid w:val="27ED32E4"/>
    <w:rsid w:val="27ED3E5F"/>
    <w:rsid w:val="27ED599E"/>
    <w:rsid w:val="27EF1742"/>
    <w:rsid w:val="27F55A64"/>
    <w:rsid w:val="27FC632B"/>
    <w:rsid w:val="28010FC5"/>
    <w:rsid w:val="280178BC"/>
    <w:rsid w:val="28035229"/>
    <w:rsid w:val="28036E41"/>
    <w:rsid w:val="280973A4"/>
    <w:rsid w:val="280F0BCB"/>
    <w:rsid w:val="281409DE"/>
    <w:rsid w:val="28147929"/>
    <w:rsid w:val="2818512F"/>
    <w:rsid w:val="281C5E51"/>
    <w:rsid w:val="28237D5C"/>
    <w:rsid w:val="28241978"/>
    <w:rsid w:val="28253AFB"/>
    <w:rsid w:val="2827592C"/>
    <w:rsid w:val="28277120"/>
    <w:rsid w:val="28285372"/>
    <w:rsid w:val="282B6C11"/>
    <w:rsid w:val="283147E7"/>
    <w:rsid w:val="283452CF"/>
    <w:rsid w:val="283A1899"/>
    <w:rsid w:val="284312AF"/>
    <w:rsid w:val="284327A4"/>
    <w:rsid w:val="28461C9C"/>
    <w:rsid w:val="284A3E02"/>
    <w:rsid w:val="284E745D"/>
    <w:rsid w:val="28524CE5"/>
    <w:rsid w:val="285717B4"/>
    <w:rsid w:val="2858358C"/>
    <w:rsid w:val="285E7192"/>
    <w:rsid w:val="2863084A"/>
    <w:rsid w:val="286363AA"/>
    <w:rsid w:val="28646FF0"/>
    <w:rsid w:val="286561E3"/>
    <w:rsid w:val="286914E7"/>
    <w:rsid w:val="286B3DC2"/>
    <w:rsid w:val="28730611"/>
    <w:rsid w:val="287808B5"/>
    <w:rsid w:val="2879024A"/>
    <w:rsid w:val="287A38B9"/>
    <w:rsid w:val="287E2035"/>
    <w:rsid w:val="28836A4D"/>
    <w:rsid w:val="28850464"/>
    <w:rsid w:val="28885E11"/>
    <w:rsid w:val="28896799"/>
    <w:rsid w:val="28916686"/>
    <w:rsid w:val="289209BD"/>
    <w:rsid w:val="289321D7"/>
    <w:rsid w:val="28962FDC"/>
    <w:rsid w:val="28963A87"/>
    <w:rsid w:val="289B3D96"/>
    <w:rsid w:val="289D089B"/>
    <w:rsid w:val="289F60F9"/>
    <w:rsid w:val="28A15125"/>
    <w:rsid w:val="28A56337"/>
    <w:rsid w:val="28A644E9"/>
    <w:rsid w:val="28AC2355"/>
    <w:rsid w:val="28B26C6D"/>
    <w:rsid w:val="28B62AB1"/>
    <w:rsid w:val="28B75537"/>
    <w:rsid w:val="28BD05FF"/>
    <w:rsid w:val="28C25056"/>
    <w:rsid w:val="28C5568E"/>
    <w:rsid w:val="28CB5805"/>
    <w:rsid w:val="28CC0A9C"/>
    <w:rsid w:val="28CF2751"/>
    <w:rsid w:val="28D22163"/>
    <w:rsid w:val="28D720A3"/>
    <w:rsid w:val="28DB23E5"/>
    <w:rsid w:val="28E60D8A"/>
    <w:rsid w:val="28E76FDC"/>
    <w:rsid w:val="28EC2310"/>
    <w:rsid w:val="28F9286B"/>
    <w:rsid w:val="28FC5233"/>
    <w:rsid w:val="28FD67FF"/>
    <w:rsid w:val="29017971"/>
    <w:rsid w:val="29046D88"/>
    <w:rsid w:val="29146AB7"/>
    <w:rsid w:val="291A6D28"/>
    <w:rsid w:val="291B411F"/>
    <w:rsid w:val="291D49A5"/>
    <w:rsid w:val="29233D8C"/>
    <w:rsid w:val="292518B2"/>
    <w:rsid w:val="292B1648"/>
    <w:rsid w:val="292C2C40"/>
    <w:rsid w:val="292D0AF5"/>
    <w:rsid w:val="2939710B"/>
    <w:rsid w:val="293F393F"/>
    <w:rsid w:val="293F5732"/>
    <w:rsid w:val="294213D2"/>
    <w:rsid w:val="29467A33"/>
    <w:rsid w:val="29497812"/>
    <w:rsid w:val="294A756A"/>
    <w:rsid w:val="2953404A"/>
    <w:rsid w:val="295435E3"/>
    <w:rsid w:val="29543E90"/>
    <w:rsid w:val="29554A31"/>
    <w:rsid w:val="295B3526"/>
    <w:rsid w:val="2960546D"/>
    <w:rsid w:val="29622B06"/>
    <w:rsid w:val="29644C7E"/>
    <w:rsid w:val="2964687E"/>
    <w:rsid w:val="29660065"/>
    <w:rsid w:val="29697C84"/>
    <w:rsid w:val="296A2EE4"/>
    <w:rsid w:val="296C4A3A"/>
    <w:rsid w:val="29714AF7"/>
    <w:rsid w:val="29734776"/>
    <w:rsid w:val="297549F3"/>
    <w:rsid w:val="298E0180"/>
    <w:rsid w:val="29990E78"/>
    <w:rsid w:val="299B7DC6"/>
    <w:rsid w:val="299D58EC"/>
    <w:rsid w:val="299F222B"/>
    <w:rsid w:val="29A259CC"/>
    <w:rsid w:val="29A64B57"/>
    <w:rsid w:val="29AA0CDA"/>
    <w:rsid w:val="29B76F83"/>
    <w:rsid w:val="29BF0168"/>
    <w:rsid w:val="29C741CE"/>
    <w:rsid w:val="29D01B10"/>
    <w:rsid w:val="29D05CC2"/>
    <w:rsid w:val="29D84B76"/>
    <w:rsid w:val="29D8739B"/>
    <w:rsid w:val="29DD14F6"/>
    <w:rsid w:val="29DF1EF7"/>
    <w:rsid w:val="29E5038B"/>
    <w:rsid w:val="29F7281C"/>
    <w:rsid w:val="29FB575E"/>
    <w:rsid w:val="29FF1ECF"/>
    <w:rsid w:val="2A00045A"/>
    <w:rsid w:val="2A060190"/>
    <w:rsid w:val="2A070A11"/>
    <w:rsid w:val="2A0A224A"/>
    <w:rsid w:val="2A1321A6"/>
    <w:rsid w:val="2A135BAE"/>
    <w:rsid w:val="2A156A53"/>
    <w:rsid w:val="2A16728E"/>
    <w:rsid w:val="2A172E45"/>
    <w:rsid w:val="2A1A0CEB"/>
    <w:rsid w:val="2A1A4F90"/>
    <w:rsid w:val="2A1B6D8B"/>
    <w:rsid w:val="2A1C40AE"/>
    <w:rsid w:val="2A1E6E6F"/>
    <w:rsid w:val="2A1F1011"/>
    <w:rsid w:val="2A1F1399"/>
    <w:rsid w:val="2A220F85"/>
    <w:rsid w:val="2A224043"/>
    <w:rsid w:val="2A242007"/>
    <w:rsid w:val="2A2A37A8"/>
    <w:rsid w:val="2A2E40AB"/>
    <w:rsid w:val="2A324C5C"/>
    <w:rsid w:val="2A32740E"/>
    <w:rsid w:val="2A352A94"/>
    <w:rsid w:val="2A41096D"/>
    <w:rsid w:val="2A4D0FC1"/>
    <w:rsid w:val="2A4E4E38"/>
    <w:rsid w:val="2A4F24CF"/>
    <w:rsid w:val="2A515F78"/>
    <w:rsid w:val="2A516E8A"/>
    <w:rsid w:val="2A5341FD"/>
    <w:rsid w:val="2A5A5246"/>
    <w:rsid w:val="2A5D507B"/>
    <w:rsid w:val="2A681090"/>
    <w:rsid w:val="2A6B7D70"/>
    <w:rsid w:val="2A774D14"/>
    <w:rsid w:val="2A776E17"/>
    <w:rsid w:val="2A785A29"/>
    <w:rsid w:val="2A7E008E"/>
    <w:rsid w:val="2A7F0C99"/>
    <w:rsid w:val="2A834C25"/>
    <w:rsid w:val="2A843B84"/>
    <w:rsid w:val="2A8943C8"/>
    <w:rsid w:val="2A895E70"/>
    <w:rsid w:val="2A8B5646"/>
    <w:rsid w:val="2A9E5228"/>
    <w:rsid w:val="2A9E783A"/>
    <w:rsid w:val="2AA3387B"/>
    <w:rsid w:val="2AA65C13"/>
    <w:rsid w:val="2AA7743F"/>
    <w:rsid w:val="2AA819EE"/>
    <w:rsid w:val="2AA92CB1"/>
    <w:rsid w:val="2AA96BB5"/>
    <w:rsid w:val="2AAB7366"/>
    <w:rsid w:val="2AB0164F"/>
    <w:rsid w:val="2AB2713D"/>
    <w:rsid w:val="2ABC5749"/>
    <w:rsid w:val="2AC058AA"/>
    <w:rsid w:val="2ACA0D23"/>
    <w:rsid w:val="2ACD6E2E"/>
    <w:rsid w:val="2AD215C5"/>
    <w:rsid w:val="2AD84D74"/>
    <w:rsid w:val="2AD96DF8"/>
    <w:rsid w:val="2ADC0696"/>
    <w:rsid w:val="2ADD081C"/>
    <w:rsid w:val="2AE84591"/>
    <w:rsid w:val="2AEC4FED"/>
    <w:rsid w:val="2AEF2177"/>
    <w:rsid w:val="2AF13F10"/>
    <w:rsid w:val="2B013C59"/>
    <w:rsid w:val="2B065713"/>
    <w:rsid w:val="2B08148B"/>
    <w:rsid w:val="2B0A0381"/>
    <w:rsid w:val="2B0A2F8C"/>
    <w:rsid w:val="2B0B46C9"/>
    <w:rsid w:val="2B107477"/>
    <w:rsid w:val="2B1534BF"/>
    <w:rsid w:val="2B184666"/>
    <w:rsid w:val="2B1E480B"/>
    <w:rsid w:val="2B2006DB"/>
    <w:rsid w:val="2B273B7C"/>
    <w:rsid w:val="2B290395"/>
    <w:rsid w:val="2B2A1401"/>
    <w:rsid w:val="2B2C33CC"/>
    <w:rsid w:val="2B364ABF"/>
    <w:rsid w:val="2B3854AC"/>
    <w:rsid w:val="2B3916D9"/>
    <w:rsid w:val="2B4104F9"/>
    <w:rsid w:val="2B43382D"/>
    <w:rsid w:val="2B440203"/>
    <w:rsid w:val="2B457FE9"/>
    <w:rsid w:val="2B4C7B51"/>
    <w:rsid w:val="2B520958"/>
    <w:rsid w:val="2B554507"/>
    <w:rsid w:val="2B565A42"/>
    <w:rsid w:val="2B577D1D"/>
    <w:rsid w:val="2B591CE7"/>
    <w:rsid w:val="2B5B7B88"/>
    <w:rsid w:val="2B660722"/>
    <w:rsid w:val="2B730DEF"/>
    <w:rsid w:val="2B74267D"/>
    <w:rsid w:val="2B746B21"/>
    <w:rsid w:val="2B7540ED"/>
    <w:rsid w:val="2B786F2D"/>
    <w:rsid w:val="2B7C797E"/>
    <w:rsid w:val="2B7D569C"/>
    <w:rsid w:val="2B7E6B69"/>
    <w:rsid w:val="2B801F65"/>
    <w:rsid w:val="2B861526"/>
    <w:rsid w:val="2B875016"/>
    <w:rsid w:val="2B8C3E6A"/>
    <w:rsid w:val="2B923CDA"/>
    <w:rsid w:val="2B9268B1"/>
    <w:rsid w:val="2B947531"/>
    <w:rsid w:val="2B9F3B9D"/>
    <w:rsid w:val="2BA7135C"/>
    <w:rsid w:val="2BAE5BF6"/>
    <w:rsid w:val="2BB64AD9"/>
    <w:rsid w:val="2BB71E67"/>
    <w:rsid w:val="2BB73BC8"/>
    <w:rsid w:val="2BBA70DE"/>
    <w:rsid w:val="2BBF0D2A"/>
    <w:rsid w:val="2BC058C2"/>
    <w:rsid w:val="2BC14CC0"/>
    <w:rsid w:val="2BC2629F"/>
    <w:rsid w:val="2BC37160"/>
    <w:rsid w:val="2BC535C0"/>
    <w:rsid w:val="2BC766CE"/>
    <w:rsid w:val="2BCD0F34"/>
    <w:rsid w:val="2BCF441B"/>
    <w:rsid w:val="2BD61589"/>
    <w:rsid w:val="2BD654D7"/>
    <w:rsid w:val="2BDE0C12"/>
    <w:rsid w:val="2BE0104C"/>
    <w:rsid w:val="2BE5440B"/>
    <w:rsid w:val="2BE55328"/>
    <w:rsid w:val="2BEA0BF3"/>
    <w:rsid w:val="2BEA4600"/>
    <w:rsid w:val="2BEB11EE"/>
    <w:rsid w:val="2BEE4C23"/>
    <w:rsid w:val="2BF56ACA"/>
    <w:rsid w:val="2BF57C61"/>
    <w:rsid w:val="2BF61281"/>
    <w:rsid w:val="2C00777A"/>
    <w:rsid w:val="2C060C7F"/>
    <w:rsid w:val="2C077702"/>
    <w:rsid w:val="2C085314"/>
    <w:rsid w:val="2C0862B1"/>
    <w:rsid w:val="2C0A0125"/>
    <w:rsid w:val="2C1005F7"/>
    <w:rsid w:val="2C1300E8"/>
    <w:rsid w:val="2C132FFD"/>
    <w:rsid w:val="2C1608C2"/>
    <w:rsid w:val="2C1F4F7C"/>
    <w:rsid w:val="2C227872"/>
    <w:rsid w:val="2C33215F"/>
    <w:rsid w:val="2C3546AD"/>
    <w:rsid w:val="2C4129A4"/>
    <w:rsid w:val="2C444745"/>
    <w:rsid w:val="2C4A744D"/>
    <w:rsid w:val="2C4B5E61"/>
    <w:rsid w:val="2C4E2ECE"/>
    <w:rsid w:val="2C524C4B"/>
    <w:rsid w:val="2C597F0A"/>
    <w:rsid w:val="2C620E25"/>
    <w:rsid w:val="2C6235A4"/>
    <w:rsid w:val="2C647269"/>
    <w:rsid w:val="2C6B0A93"/>
    <w:rsid w:val="2C6D0CC3"/>
    <w:rsid w:val="2C6F332B"/>
    <w:rsid w:val="2C7118E5"/>
    <w:rsid w:val="2C747DD1"/>
    <w:rsid w:val="2C7D1A05"/>
    <w:rsid w:val="2C7E0DEB"/>
    <w:rsid w:val="2C83258D"/>
    <w:rsid w:val="2C882884"/>
    <w:rsid w:val="2C8A7654"/>
    <w:rsid w:val="2C9725D2"/>
    <w:rsid w:val="2C97524A"/>
    <w:rsid w:val="2C9A470A"/>
    <w:rsid w:val="2C9D514C"/>
    <w:rsid w:val="2C9F4624"/>
    <w:rsid w:val="2CA17D00"/>
    <w:rsid w:val="2CA421F0"/>
    <w:rsid w:val="2CA70C1F"/>
    <w:rsid w:val="2CA84CD4"/>
    <w:rsid w:val="2CAA27C3"/>
    <w:rsid w:val="2CAB6A5E"/>
    <w:rsid w:val="2CAF6062"/>
    <w:rsid w:val="2CB70693"/>
    <w:rsid w:val="2CB84F61"/>
    <w:rsid w:val="2CB95D6D"/>
    <w:rsid w:val="2CBC42DB"/>
    <w:rsid w:val="2CBF64FE"/>
    <w:rsid w:val="2CD31C32"/>
    <w:rsid w:val="2CD57912"/>
    <w:rsid w:val="2CD87A17"/>
    <w:rsid w:val="2CDF2525"/>
    <w:rsid w:val="2CE21237"/>
    <w:rsid w:val="2CE55609"/>
    <w:rsid w:val="2CEE1D64"/>
    <w:rsid w:val="2CF00429"/>
    <w:rsid w:val="2CF32FAD"/>
    <w:rsid w:val="2CF51B12"/>
    <w:rsid w:val="2D0038A2"/>
    <w:rsid w:val="2D05289B"/>
    <w:rsid w:val="2D064031"/>
    <w:rsid w:val="2D0B4249"/>
    <w:rsid w:val="2D0E2F81"/>
    <w:rsid w:val="2D1056F8"/>
    <w:rsid w:val="2D144BCE"/>
    <w:rsid w:val="2D1A3091"/>
    <w:rsid w:val="2D1A7254"/>
    <w:rsid w:val="2D1D47A4"/>
    <w:rsid w:val="2D1D75A2"/>
    <w:rsid w:val="2D2143EC"/>
    <w:rsid w:val="2D2516D0"/>
    <w:rsid w:val="2D29356E"/>
    <w:rsid w:val="2D306E48"/>
    <w:rsid w:val="2D312F31"/>
    <w:rsid w:val="2D32459D"/>
    <w:rsid w:val="2D3773E6"/>
    <w:rsid w:val="2D38727B"/>
    <w:rsid w:val="2D391C5F"/>
    <w:rsid w:val="2D3A00AA"/>
    <w:rsid w:val="2D3B5857"/>
    <w:rsid w:val="2D3C721A"/>
    <w:rsid w:val="2D3E1F6C"/>
    <w:rsid w:val="2D43115E"/>
    <w:rsid w:val="2D477A86"/>
    <w:rsid w:val="2D4F17FB"/>
    <w:rsid w:val="2D5144F6"/>
    <w:rsid w:val="2D576458"/>
    <w:rsid w:val="2D5C33C0"/>
    <w:rsid w:val="2D621FAD"/>
    <w:rsid w:val="2D6329A9"/>
    <w:rsid w:val="2D6A4365"/>
    <w:rsid w:val="2D6C6718"/>
    <w:rsid w:val="2D7343BA"/>
    <w:rsid w:val="2D74105A"/>
    <w:rsid w:val="2D755CFE"/>
    <w:rsid w:val="2D8017AD"/>
    <w:rsid w:val="2D815171"/>
    <w:rsid w:val="2D8658CA"/>
    <w:rsid w:val="2D8C63A3"/>
    <w:rsid w:val="2D944AAE"/>
    <w:rsid w:val="2D962227"/>
    <w:rsid w:val="2D966199"/>
    <w:rsid w:val="2D970D3C"/>
    <w:rsid w:val="2D9B383A"/>
    <w:rsid w:val="2D9F55FD"/>
    <w:rsid w:val="2DA71778"/>
    <w:rsid w:val="2DAC32C0"/>
    <w:rsid w:val="2DAD0890"/>
    <w:rsid w:val="2DB02ADC"/>
    <w:rsid w:val="2DB356F5"/>
    <w:rsid w:val="2DBB4250"/>
    <w:rsid w:val="2DC04C02"/>
    <w:rsid w:val="2DC0798D"/>
    <w:rsid w:val="2DC42860"/>
    <w:rsid w:val="2DC643BB"/>
    <w:rsid w:val="2DCC2C44"/>
    <w:rsid w:val="2DCE45DC"/>
    <w:rsid w:val="2DD065C8"/>
    <w:rsid w:val="2DD10650"/>
    <w:rsid w:val="2DDD6554"/>
    <w:rsid w:val="2DEE4968"/>
    <w:rsid w:val="2DF37CA9"/>
    <w:rsid w:val="2DFB52D7"/>
    <w:rsid w:val="2DFC58B3"/>
    <w:rsid w:val="2DFE0A9E"/>
    <w:rsid w:val="2DFE703E"/>
    <w:rsid w:val="2E057F04"/>
    <w:rsid w:val="2E091699"/>
    <w:rsid w:val="2E0A221A"/>
    <w:rsid w:val="2E0B376C"/>
    <w:rsid w:val="2E0B55D1"/>
    <w:rsid w:val="2E110657"/>
    <w:rsid w:val="2E115286"/>
    <w:rsid w:val="2E134530"/>
    <w:rsid w:val="2E165414"/>
    <w:rsid w:val="2E1C4C83"/>
    <w:rsid w:val="2E1E4B22"/>
    <w:rsid w:val="2E335C50"/>
    <w:rsid w:val="2E3D19F0"/>
    <w:rsid w:val="2E3F0202"/>
    <w:rsid w:val="2E3F6866"/>
    <w:rsid w:val="2E4346F8"/>
    <w:rsid w:val="2E4448EF"/>
    <w:rsid w:val="2E482FDA"/>
    <w:rsid w:val="2E4E41DB"/>
    <w:rsid w:val="2E54064F"/>
    <w:rsid w:val="2E564B3C"/>
    <w:rsid w:val="2E5C5047"/>
    <w:rsid w:val="2E625474"/>
    <w:rsid w:val="2E6466DA"/>
    <w:rsid w:val="2E666B49"/>
    <w:rsid w:val="2E686B35"/>
    <w:rsid w:val="2E6901AE"/>
    <w:rsid w:val="2E690493"/>
    <w:rsid w:val="2E6957EA"/>
    <w:rsid w:val="2E6F5EB9"/>
    <w:rsid w:val="2E7129BA"/>
    <w:rsid w:val="2E7206BB"/>
    <w:rsid w:val="2E742318"/>
    <w:rsid w:val="2E76495E"/>
    <w:rsid w:val="2E78107B"/>
    <w:rsid w:val="2E7D20A1"/>
    <w:rsid w:val="2E8055DC"/>
    <w:rsid w:val="2E8250B1"/>
    <w:rsid w:val="2E864BA1"/>
    <w:rsid w:val="2E8C42B2"/>
    <w:rsid w:val="2E955047"/>
    <w:rsid w:val="2E961289"/>
    <w:rsid w:val="2E9E6A2C"/>
    <w:rsid w:val="2EA6688D"/>
    <w:rsid w:val="2EAA2F0F"/>
    <w:rsid w:val="2EAD6401"/>
    <w:rsid w:val="2EAE2349"/>
    <w:rsid w:val="2EB30D55"/>
    <w:rsid w:val="2EB423BC"/>
    <w:rsid w:val="2EB94449"/>
    <w:rsid w:val="2EBE57B6"/>
    <w:rsid w:val="2ECE243C"/>
    <w:rsid w:val="2EDA5B38"/>
    <w:rsid w:val="2EE80093"/>
    <w:rsid w:val="2EF65C63"/>
    <w:rsid w:val="2EF912D6"/>
    <w:rsid w:val="2EF945BA"/>
    <w:rsid w:val="2F0138CA"/>
    <w:rsid w:val="2F0548AA"/>
    <w:rsid w:val="2F0C61AB"/>
    <w:rsid w:val="2F0D52C2"/>
    <w:rsid w:val="2F1403FE"/>
    <w:rsid w:val="2F1422F0"/>
    <w:rsid w:val="2F1B1D2A"/>
    <w:rsid w:val="2F1B27A3"/>
    <w:rsid w:val="2F23457F"/>
    <w:rsid w:val="2F282429"/>
    <w:rsid w:val="2F28604F"/>
    <w:rsid w:val="2F297E77"/>
    <w:rsid w:val="2F2B399A"/>
    <w:rsid w:val="2F2C2C90"/>
    <w:rsid w:val="2F355E6B"/>
    <w:rsid w:val="2F364A94"/>
    <w:rsid w:val="2F396A9F"/>
    <w:rsid w:val="2F3B65EF"/>
    <w:rsid w:val="2F423A7B"/>
    <w:rsid w:val="2F4607D4"/>
    <w:rsid w:val="2F502B14"/>
    <w:rsid w:val="2F522CD5"/>
    <w:rsid w:val="2F553C66"/>
    <w:rsid w:val="2F6205B3"/>
    <w:rsid w:val="2F636909"/>
    <w:rsid w:val="2F6D6CD9"/>
    <w:rsid w:val="2F6F1203"/>
    <w:rsid w:val="2F704052"/>
    <w:rsid w:val="2F7075FF"/>
    <w:rsid w:val="2F7452F7"/>
    <w:rsid w:val="2F7A7EC0"/>
    <w:rsid w:val="2F7D0FB0"/>
    <w:rsid w:val="2F8931DF"/>
    <w:rsid w:val="2F9652B7"/>
    <w:rsid w:val="2F971437"/>
    <w:rsid w:val="2F991788"/>
    <w:rsid w:val="2F995012"/>
    <w:rsid w:val="2FA32DA7"/>
    <w:rsid w:val="2FA63021"/>
    <w:rsid w:val="2FA834EF"/>
    <w:rsid w:val="2FAC2F8A"/>
    <w:rsid w:val="2FB808B5"/>
    <w:rsid w:val="2FC10A51"/>
    <w:rsid w:val="2FC11657"/>
    <w:rsid w:val="2FC736C3"/>
    <w:rsid w:val="2FC811E9"/>
    <w:rsid w:val="2FCB50B0"/>
    <w:rsid w:val="2FCC15C7"/>
    <w:rsid w:val="2FCF3D02"/>
    <w:rsid w:val="2FD14541"/>
    <w:rsid w:val="2FD911B2"/>
    <w:rsid w:val="2FDA4A83"/>
    <w:rsid w:val="2FDA5D83"/>
    <w:rsid w:val="2FDB0F1C"/>
    <w:rsid w:val="2FDB4405"/>
    <w:rsid w:val="2FDC6531"/>
    <w:rsid w:val="2FE4786C"/>
    <w:rsid w:val="2FE52340"/>
    <w:rsid w:val="2FF54833"/>
    <w:rsid w:val="300125B1"/>
    <w:rsid w:val="30021C14"/>
    <w:rsid w:val="30041ADD"/>
    <w:rsid w:val="3005126E"/>
    <w:rsid w:val="30107D1D"/>
    <w:rsid w:val="30134212"/>
    <w:rsid w:val="30136908"/>
    <w:rsid w:val="30183F1E"/>
    <w:rsid w:val="301A2FD6"/>
    <w:rsid w:val="301D1535"/>
    <w:rsid w:val="301D31E9"/>
    <w:rsid w:val="30277F52"/>
    <w:rsid w:val="30285226"/>
    <w:rsid w:val="30310A88"/>
    <w:rsid w:val="3033128B"/>
    <w:rsid w:val="3039733A"/>
    <w:rsid w:val="303F7091"/>
    <w:rsid w:val="30400B6E"/>
    <w:rsid w:val="30406FD1"/>
    <w:rsid w:val="30411ACE"/>
    <w:rsid w:val="30424F25"/>
    <w:rsid w:val="30431DA6"/>
    <w:rsid w:val="30472638"/>
    <w:rsid w:val="30496AA3"/>
    <w:rsid w:val="304D3833"/>
    <w:rsid w:val="304E7940"/>
    <w:rsid w:val="3050685F"/>
    <w:rsid w:val="30512ADD"/>
    <w:rsid w:val="305A39ED"/>
    <w:rsid w:val="305B6A72"/>
    <w:rsid w:val="3062519A"/>
    <w:rsid w:val="306702C1"/>
    <w:rsid w:val="30670912"/>
    <w:rsid w:val="30670A02"/>
    <w:rsid w:val="306B04F2"/>
    <w:rsid w:val="306F0888"/>
    <w:rsid w:val="30717426"/>
    <w:rsid w:val="30736841"/>
    <w:rsid w:val="307D3B01"/>
    <w:rsid w:val="307E1F72"/>
    <w:rsid w:val="307E2BB6"/>
    <w:rsid w:val="30804F81"/>
    <w:rsid w:val="30806709"/>
    <w:rsid w:val="30881454"/>
    <w:rsid w:val="30887909"/>
    <w:rsid w:val="308F2D36"/>
    <w:rsid w:val="30921D2F"/>
    <w:rsid w:val="309B268D"/>
    <w:rsid w:val="309D2676"/>
    <w:rsid w:val="30A249BC"/>
    <w:rsid w:val="30A36481"/>
    <w:rsid w:val="30A47560"/>
    <w:rsid w:val="30A54327"/>
    <w:rsid w:val="30A659D5"/>
    <w:rsid w:val="30B04CE4"/>
    <w:rsid w:val="30B7191C"/>
    <w:rsid w:val="30B74B3E"/>
    <w:rsid w:val="30B9179E"/>
    <w:rsid w:val="30C13E21"/>
    <w:rsid w:val="30CC794F"/>
    <w:rsid w:val="30CD2F5B"/>
    <w:rsid w:val="30D11F1E"/>
    <w:rsid w:val="30DD29AB"/>
    <w:rsid w:val="30DD7719"/>
    <w:rsid w:val="30DF0C5E"/>
    <w:rsid w:val="30E402A4"/>
    <w:rsid w:val="30E55695"/>
    <w:rsid w:val="30E93185"/>
    <w:rsid w:val="30F027A5"/>
    <w:rsid w:val="30F328AF"/>
    <w:rsid w:val="30F35574"/>
    <w:rsid w:val="30F420EA"/>
    <w:rsid w:val="30F43C03"/>
    <w:rsid w:val="30FA7AC8"/>
    <w:rsid w:val="30FB0E12"/>
    <w:rsid w:val="30FD2C11"/>
    <w:rsid w:val="31043767"/>
    <w:rsid w:val="31083F93"/>
    <w:rsid w:val="310B31A0"/>
    <w:rsid w:val="310D5B20"/>
    <w:rsid w:val="3111481E"/>
    <w:rsid w:val="31124E12"/>
    <w:rsid w:val="31197F4E"/>
    <w:rsid w:val="311C793A"/>
    <w:rsid w:val="311E702D"/>
    <w:rsid w:val="311F4CC7"/>
    <w:rsid w:val="3120615D"/>
    <w:rsid w:val="31210BB1"/>
    <w:rsid w:val="31212E33"/>
    <w:rsid w:val="31246AC9"/>
    <w:rsid w:val="312520E5"/>
    <w:rsid w:val="312822F1"/>
    <w:rsid w:val="312E0A50"/>
    <w:rsid w:val="312F3F4F"/>
    <w:rsid w:val="313703D4"/>
    <w:rsid w:val="31374DBD"/>
    <w:rsid w:val="31430F5D"/>
    <w:rsid w:val="31464ABB"/>
    <w:rsid w:val="314E1DCB"/>
    <w:rsid w:val="31591ADD"/>
    <w:rsid w:val="31592F55"/>
    <w:rsid w:val="315A12EC"/>
    <w:rsid w:val="315B3B6B"/>
    <w:rsid w:val="31641E86"/>
    <w:rsid w:val="31657A3E"/>
    <w:rsid w:val="316B4522"/>
    <w:rsid w:val="316E4266"/>
    <w:rsid w:val="316E7B6E"/>
    <w:rsid w:val="317433D6"/>
    <w:rsid w:val="317A6EAF"/>
    <w:rsid w:val="317E209A"/>
    <w:rsid w:val="3181483E"/>
    <w:rsid w:val="318479BE"/>
    <w:rsid w:val="31870948"/>
    <w:rsid w:val="31913578"/>
    <w:rsid w:val="319A0651"/>
    <w:rsid w:val="319E4770"/>
    <w:rsid w:val="31A737AC"/>
    <w:rsid w:val="31A9479A"/>
    <w:rsid w:val="31AD05A2"/>
    <w:rsid w:val="31AF440F"/>
    <w:rsid w:val="31B15190"/>
    <w:rsid w:val="31B24BE7"/>
    <w:rsid w:val="31B25D80"/>
    <w:rsid w:val="31BB55DD"/>
    <w:rsid w:val="31C01B5C"/>
    <w:rsid w:val="31C03D5C"/>
    <w:rsid w:val="31C30C38"/>
    <w:rsid w:val="31C75BFC"/>
    <w:rsid w:val="31CA65E6"/>
    <w:rsid w:val="31CB27FA"/>
    <w:rsid w:val="31D35B8D"/>
    <w:rsid w:val="31D43E75"/>
    <w:rsid w:val="31D65E3F"/>
    <w:rsid w:val="31DA54C2"/>
    <w:rsid w:val="31E00A6C"/>
    <w:rsid w:val="31E0642E"/>
    <w:rsid w:val="31EA6808"/>
    <w:rsid w:val="31EB5B1A"/>
    <w:rsid w:val="31ED7789"/>
    <w:rsid w:val="31F167D5"/>
    <w:rsid w:val="31F8530B"/>
    <w:rsid w:val="31F907FA"/>
    <w:rsid w:val="32042981"/>
    <w:rsid w:val="32043131"/>
    <w:rsid w:val="32053196"/>
    <w:rsid w:val="3207424B"/>
    <w:rsid w:val="32085AE3"/>
    <w:rsid w:val="320936C7"/>
    <w:rsid w:val="320C7F96"/>
    <w:rsid w:val="32125487"/>
    <w:rsid w:val="32152069"/>
    <w:rsid w:val="32163A6E"/>
    <w:rsid w:val="321B77FB"/>
    <w:rsid w:val="322546D1"/>
    <w:rsid w:val="323158C0"/>
    <w:rsid w:val="32320EA1"/>
    <w:rsid w:val="3234700A"/>
    <w:rsid w:val="32361E28"/>
    <w:rsid w:val="32363E40"/>
    <w:rsid w:val="32365212"/>
    <w:rsid w:val="323668DE"/>
    <w:rsid w:val="323A05FA"/>
    <w:rsid w:val="323B2667"/>
    <w:rsid w:val="323C0D07"/>
    <w:rsid w:val="323D5EBE"/>
    <w:rsid w:val="324127DC"/>
    <w:rsid w:val="32417DFC"/>
    <w:rsid w:val="324324A7"/>
    <w:rsid w:val="32445227"/>
    <w:rsid w:val="32452FC5"/>
    <w:rsid w:val="324C0F07"/>
    <w:rsid w:val="32536F82"/>
    <w:rsid w:val="32574044"/>
    <w:rsid w:val="325E0E89"/>
    <w:rsid w:val="325E1769"/>
    <w:rsid w:val="3263561F"/>
    <w:rsid w:val="3266360A"/>
    <w:rsid w:val="326A091E"/>
    <w:rsid w:val="326A6D68"/>
    <w:rsid w:val="327A180B"/>
    <w:rsid w:val="327D62BB"/>
    <w:rsid w:val="328041EE"/>
    <w:rsid w:val="328762D4"/>
    <w:rsid w:val="32895D92"/>
    <w:rsid w:val="328C0BF4"/>
    <w:rsid w:val="328D327F"/>
    <w:rsid w:val="32981347"/>
    <w:rsid w:val="329B2BE5"/>
    <w:rsid w:val="32A001FB"/>
    <w:rsid w:val="32A413E2"/>
    <w:rsid w:val="32A41A99"/>
    <w:rsid w:val="32A55F1B"/>
    <w:rsid w:val="32AA6E56"/>
    <w:rsid w:val="32AB0DD9"/>
    <w:rsid w:val="32B25C26"/>
    <w:rsid w:val="32B5582B"/>
    <w:rsid w:val="32B76760"/>
    <w:rsid w:val="32B806EA"/>
    <w:rsid w:val="32BB196D"/>
    <w:rsid w:val="32C26210"/>
    <w:rsid w:val="32C4610B"/>
    <w:rsid w:val="32C91FDB"/>
    <w:rsid w:val="32C921C1"/>
    <w:rsid w:val="32CE3D4C"/>
    <w:rsid w:val="32D865DE"/>
    <w:rsid w:val="32EB1476"/>
    <w:rsid w:val="32ED4CD1"/>
    <w:rsid w:val="32EF3AD3"/>
    <w:rsid w:val="32F241CB"/>
    <w:rsid w:val="32F26D72"/>
    <w:rsid w:val="32F861BE"/>
    <w:rsid w:val="33040FAB"/>
    <w:rsid w:val="330415EC"/>
    <w:rsid w:val="3307410F"/>
    <w:rsid w:val="330B76EA"/>
    <w:rsid w:val="330C5891"/>
    <w:rsid w:val="331100EC"/>
    <w:rsid w:val="33113A54"/>
    <w:rsid w:val="331439EE"/>
    <w:rsid w:val="33154F7A"/>
    <w:rsid w:val="332011B5"/>
    <w:rsid w:val="3320623C"/>
    <w:rsid w:val="33220F03"/>
    <w:rsid w:val="33275002"/>
    <w:rsid w:val="33287086"/>
    <w:rsid w:val="332A5A88"/>
    <w:rsid w:val="332B18D8"/>
    <w:rsid w:val="332D5B8E"/>
    <w:rsid w:val="333224D3"/>
    <w:rsid w:val="333356EF"/>
    <w:rsid w:val="333D70E1"/>
    <w:rsid w:val="33435BF7"/>
    <w:rsid w:val="33444F16"/>
    <w:rsid w:val="33456E75"/>
    <w:rsid w:val="334870ED"/>
    <w:rsid w:val="33490893"/>
    <w:rsid w:val="334961F7"/>
    <w:rsid w:val="334F5E1D"/>
    <w:rsid w:val="3351017E"/>
    <w:rsid w:val="33547D2B"/>
    <w:rsid w:val="335824D3"/>
    <w:rsid w:val="335F599D"/>
    <w:rsid w:val="336E2DA6"/>
    <w:rsid w:val="33723D60"/>
    <w:rsid w:val="33750A4B"/>
    <w:rsid w:val="33751B89"/>
    <w:rsid w:val="337551E4"/>
    <w:rsid w:val="337676D3"/>
    <w:rsid w:val="337801A4"/>
    <w:rsid w:val="337B13C6"/>
    <w:rsid w:val="337F42B4"/>
    <w:rsid w:val="337F596B"/>
    <w:rsid w:val="33832C93"/>
    <w:rsid w:val="338D4C23"/>
    <w:rsid w:val="339332FB"/>
    <w:rsid w:val="33937DB1"/>
    <w:rsid w:val="339851A4"/>
    <w:rsid w:val="339977B6"/>
    <w:rsid w:val="339E6678"/>
    <w:rsid w:val="339F4F52"/>
    <w:rsid w:val="33A12EF9"/>
    <w:rsid w:val="33A23137"/>
    <w:rsid w:val="33A32F75"/>
    <w:rsid w:val="33A70526"/>
    <w:rsid w:val="33A85A0D"/>
    <w:rsid w:val="33AC2684"/>
    <w:rsid w:val="33AD6F69"/>
    <w:rsid w:val="33AE06F6"/>
    <w:rsid w:val="33AF0322"/>
    <w:rsid w:val="33B13F4E"/>
    <w:rsid w:val="33B54C19"/>
    <w:rsid w:val="33BB4727"/>
    <w:rsid w:val="33BF5392"/>
    <w:rsid w:val="33BF775B"/>
    <w:rsid w:val="33C22A30"/>
    <w:rsid w:val="33C74F0E"/>
    <w:rsid w:val="33CD283E"/>
    <w:rsid w:val="33D53ED4"/>
    <w:rsid w:val="33D76461"/>
    <w:rsid w:val="33DD7CB7"/>
    <w:rsid w:val="33E37E48"/>
    <w:rsid w:val="33E4582D"/>
    <w:rsid w:val="33E505BB"/>
    <w:rsid w:val="33E52369"/>
    <w:rsid w:val="33E546DC"/>
    <w:rsid w:val="33E60725"/>
    <w:rsid w:val="33E83C08"/>
    <w:rsid w:val="33EC6719"/>
    <w:rsid w:val="33F07B4A"/>
    <w:rsid w:val="33F13148"/>
    <w:rsid w:val="33FB393B"/>
    <w:rsid w:val="33FE2BDF"/>
    <w:rsid w:val="34030DC5"/>
    <w:rsid w:val="340338B9"/>
    <w:rsid w:val="340A6513"/>
    <w:rsid w:val="340B2001"/>
    <w:rsid w:val="340D18C0"/>
    <w:rsid w:val="340D290C"/>
    <w:rsid w:val="340E0AF2"/>
    <w:rsid w:val="340E5BFD"/>
    <w:rsid w:val="340F388A"/>
    <w:rsid w:val="340F73E6"/>
    <w:rsid w:val="34197CD9"/>
    <w:rsid w:val="341E6667"/>
    <w:rsid w:val="342310E1"/>
    <w:rsid w:val="34264AE2"/>
    <w:rsid w:val="3428494C"/>
    <w:rsid w:val="342E72DC"/>
    <w:rsid w:val="342F65D0"/>
    <w:rsid w:val="34341B69"/>
    <w:rsid w:val="343646B2"/>
    <w:rsid w:val="34444371"/>
    <w:rsid w:val="3445291D"/>
    <w:rsid w:val="344F3AB6"/>
    <w:rsid w:val="344F3C87"/>
    <w:rsid w:val="34575690"/>
    <w:rsid w:val="345A0E96"/>
    <w:rsid w:val="345D465C"/>
    <w:rsid w:val="345F27C0"/>
    <w:rsid w:val="34601B4D"/>
    <w:rsid w:val="34692314"/>
    <w:rsid w:val="346E36BC"/>
    <w:rsid w:val="346F5B2A"/>
    <w:rsid w:val="3473151F"/>
    <w:rsid w:val="34752F1B"/>
    <w:rsid w:val="347656B7"/>
    <w:rsid w:val="34773EDD"/>
    <w:rsid w:val="347D07F4"/>
    <w:rsid w:val="347D188B"/>
    <w:rsid w:val="347E456C"/>
    <w:rsid w:val="3480708F"/>
    <w:rsid w:val="34824917"/>
    <w:rsid w:val="34847DD4"/>
    <w:rsid w:val="3489363D"/>
    <w:rsid w:val="348B6C7A"/>
    <w:rsid w:val="349124F1"/>
    <w:rsid w:val="34951FE2"/>
    <w:rsid w:val="34956F71"/>
    <w:rsid w:val="34A55F9D"/>
    <w:rsid w:val="34A83827"/>
    <w:rsid w:val="34AB67A3"/>
    <w:rsid w:val="34B46631"/>
    <w:rsid w:val="34B87A7E"/>
    <w:rsid w:val="34BB24A6"/>
    <w:rsid w:val="34BE39A1"/>
    <w:rsid w:val="34BF53B7"/>
    <w:rsid w:val="34C9510A"/>
    <w:rsid w:val="34D643A8"/>
    <w:rsid w:val="34D72677"/>
    <w:rsid w:val="34E24AFB"/>
    <w:rsid w:val="34E44805"/>
    <w:rsid w:val="34E83B0E"/>
    <w:rsid w:val="34ED5EAE"/>
    <w:rsid w:val="34F42369"/>
    <w:rsid w:val="34F702C7"/>
    <w:rsid w:val="35053F7C"/>
    <w:rsid w:val="35065433"/>
    <w:rsid w:val="35092088"/>
    <w:rsid w:val="352233B0"/>
    <w:rsid w:val="352266F3"/>
    <w:rsid w:val="35293D54"/>
    <w:rsid w:val="352B51B6"/>
    <w:rsid w:val="352E5A89"/>
    <w:rsid w:val="3530248F"/>
    <w:rsid w:val="35343141"/>
    <w:rsid w:val="353458DA"/>
    <w:rsid w:val="353E67CA"/>
    <w:rsid w:val="3542559A"/>
    <w:rsid w:val="354820E9"/>
    <w:rsid w:val="354D466A"/>
    <w:rsid w:val="35551771"/>
    <w:rsid w:val="35551F44"/>
    <w:rsid w:val="355E0625"/>
    <w:rsid w:val="35647C06"/>
    <w:rsid w:val="3565279B"/>
    <w:rsid w:val="356B7840"/>
    <w:rsid w:val="356C1E06"/>
    <w:rsid w:val="356C28E4"/>
    <w:rsid w:val="35725E7F"/>
    <w:rsid w:val="357A2F85"/>
    <w:rsid w:val="35805AFF"/>
    <w:rsid w:val="358160C2"/>
    <w:rsid w:val="35823CC0"/>
    <w:rsid w:val="35831C1F"/>
    <w:rsid w:val="35836A54"/>
    <w:rsid w:val="35897E81"/>
    <w:rsid w:val="35923B16"/>
    <w:rsid w:val="35935DF5"/>
    <w:rsid w:val="35942299"/>
    <w:rsid w:val="3594591C"/>
    <w:rsid w:val="359546DF"/>
    <w:rsid w:val="35972D02"/>
    <w:rsid w:val="359878CA"/>
    <w:rsid w:val="35995815"/>
    <w:rsid w:val="359D68E3"/>
    <w:rsid w:val="35A338DF"/>
    <w:rsid w:val="35A40300"/>
    <w:rsid w:val="35AB7FA2"/>
    <w:rsid w:val="35B0312C"/>
    <w:rsid w:val="35B04079"/>
    <w:rsid w:val="35B2271F"/>
    <w:rsid w:val="35B305BD"/>
    <w:rsid w:val="35B50461"/>
    <w:rsid w:val="35B51F79"/>
    <w:rsid w:val="35BC359E"/>
    <w:rsid w:val="35BD1419"/>
    <w:rsid w:val="35BD6FAD"/>
    <w:rsid w:val="35C3668B"/>
    <w:rsid w:val="35C47314"/>
    <w:rsid w:val="35CA2F19"/>
    <w:rsid w:val="35CA70A7"/>
    <w:rsid w:val="35CD433F"/>
    <w:rsid w:val="35CE2318"/>
    <w:rsid w:val="35D16621"/>
    <w:rsid w:val="35D32ADF"/>
    <w:rsid w:val="35D47E29"/>
    <w:rsid w:val="35DA7919"/>
    <w:rsid w:val="35E31D82"/>
    <w:rsid w:val="35E75CBF"/>
    <w:rsid w:val="35E959DC"/>
    <w:rsid w:val="35EF5040"/>
    <w:rsid w:val="35F9034E"/>
    <w:rsid w:val="36051961"/>
    <w:rsid w:val="36094430"/>
    <w:rsid w:val="360959DC"/>
    <w:rsid w:val="3619279E"/>
    <w:rsid w:val="362A0508"/>
    <w:rsid w:val="362A1821"/>
    <w:rsid w:val="362F5B1E"/>
    <w:rsid w:val="362F781E"/>
    <w:rsid w:val="36332098"/>
    <w:rsid w:val="363374E6"/>
    <w:rsid w:val="363650FE"/>
    <w:rsid w:val="36384235"/>
    <w:rsid w:val="363A6584"/>
    <w:rsid w:val="363B2B49"/>
    <w:rsid w:val="363E70ED"/>
    <w:rsid w:val="36402EEE"/>
    <w:rsid w:val="364076FC"/>
    <w:rsid w:val="364256D9"/>
    <w:rsid w:val="364B76B6"/>
    <w:rsid w:val="36523A43"/>
    <w:rsid w:val="36535079"/>
    <w:rsid w:val="3657128A"/>
    <w:rsid w:val="36596E3C"/>
    <w:rsid w:val="365B127A"/>
    <w:rsid w:val="365E3764"/>
    <w:rsid w:val="365F645A"/>
    <w:rsid w:val="36634950"/>
    <w:rsid w:val="36653975"/>
    <w:rsid w:val="366D044B"/>
    <w:rsid w:val="36704237"/>
    <w:rsid w:val="36711961"/>
    <w:rsid w:val="36743E79"/>
    <w:rsid w:val="367573BE"/>
    <w:rsid w:val="367B136E"/>
    <w:rsid w:val="367B31D2"/>
    <w:rsid w:val="367B73E4"/>
    <w:rsid w:val="367F140E"/>
    <w:rsid w:val="36814FF6"/>
    <w:rsid w:val="36853732"/>
    <w:rsid w:val="368C4D1E"/>
    <w:rsid w:val="369000AA"/>
    <w:rsid w:val="3699568D"/>
    <w:rsid w:val="369E54F7"/>
    <w:rsid w:val="369F420A"/>
    <w:rsid w:val="369F7DCC"/>
    <w:rsid w:val="36A34995"/>
    <w:rsid w:val="36A62318"/>
    <w:rsid w:val="36A67814"/>
    <w:rsid w:val="36A97B34"/>
    <w:rsid w:val="36AA789A"/>
    <w:rsid w:val="36B204FD"/>
    <w:rsid w:val="36B6189F"/>
    <w:rsid w:val="36B803CA"/>
    <w:rsid w:val="36BC7E43"/>
    <w:rsid w:val="36BD75CE"/>
    <w:rsid w:val="36BE6469"/>
    <w:rsid w:val="36C24A10"/>
    <w:rsid w:val="36C56253"/>
    <w:rsid w:val="36C56482"/>
    <w:rsid w:val="36CB62E7"/>
    <w:rsid w:val="36CC15BF"/>
    <w:rsid w:val="36D314AF"/>
    <w:rsid w:val="36DE2FC9"/>
    <w:rsid w:val="36DF5796"/>
    <w:rsid w:val="36E17132"/>
    <w:rsid w:val="36E238DF"/>
    <w:rsid w:val="36E624E2"/>
    <w:rsid w:val="36E92171"/>
    <w:rsid w:val="36EB4D54"/>
    <w:rsid w:val="36EC1C61"/>
    <w:rsid w:val="36ED55D2"/>
    <w:rsid w:val="36EF52AD"/>
    <w:rsid w:val="36F206C2"/>
    <w:rsid w:val="36F9735C"/>
    <w:rsid w:val="37060F75"/>
    <w:rsid w:val="3709730B"/>
    <w:rsid w:val="370A20E7"/>
    <w:rsid w:val="370B68A8"/>
    <w:rsid w:val="370D6B9B"/>
    <w:rsid w:val="370F675B"/>
    <w:rsid w:val="37121C21"/>
    <w:rsid w:val="37135440"/>
    <w:rsid w:val="371C6E27"/>
    <w:rsid w:val="372636C1"/>
    <w:rsid w:val="372820B9"/>
    <w:rsid w:val="372E130B"/>
    <w:rsid w:val="372F12D0"/>
    <w:rsid w:val="37375970"/>
    <w:rsid w:val="373A6D71"/>
    <w:rsid w:val="373C6DB3"/>
    <w:rsid w:val="373E31D0"/>
    <w:rsid w:val="373F6235"/>
    <w:rsid w:val="37420462"/>
    <w:rsid w:val="3743083D"/>
    <w:rsid w:val="37436B00"/>
    <w:rsid w:val="374725B9"/>
    <w:rsid w:val="3747310D"/>
    <w:rsid w:val="37533A8E"/>
    <w:rsid w:val="37552456"/>
    <w:rsid w:val="3755604E"/>
    <w:rsid w:val="37557806"/>
    <w:rsid w:val="37575F0F"/>
    <w:rsid w:val="375A306E"/>
    <w:rsid w:val="375B2943"/>
    <w:rsid w:val="375D2B5F"/>
    <w:rsid w:val="37661A13"/>
    <w:rsid w:val="3768176B"/>
    <w:rsid w:val="376B702A"/>
    <w:rsid w:val="3775551B"/>
    <w:rsid w:val="3776596D"/>
    <w:rsid w:val="37797533"/>
    <w:rsid w:val="37895880"/>
    <w:rsid w:val="378D2C84"/>
    <w:rsid w:val="37936580"/>
    <w:rsid w:val="37942C19"/>
    <w:rsid w:val="3799023C"/>
    <w:rsid w:val="379F10F6"/>
    <w:rsid w:val="37A8202C"/>
    <w:rsid w:val="37AA3C4D"/>
    <w:rsid w:val="37AC319E"/>
    <w:rsid w:val="37AD5307"/>
    <w:rsid w:val="37AD5779"/>
    <w:rsid w:val="37AE2715"/>
    <w:rsid w:val="37AE6DBB"/>
    <w:rsid w:val="37B06979"/>
    <w:rsid w:val="37B57762"/>
    <w:rsid w:val="37BC1633"/>
    <w:rsid w:val="37BF1123"/>
    <w:rsid w:val="37BF3477"/>
    <w:rsid w:val="37C33451"/>
    <w:rsid w:val="37C8622A"/>
    <w:rsid w:val="37C97457"/>
    <w:rsid w:val="37DA41AF"/>
    <w:rsid w:val="37E05CE9"/>
    <w:rsid w:val="37E16B7B"/>
    <w:rsid w:val="37E868CC"/>
    <w:rsid w:val="37E96C3E"/>
    <w:rsid w:val="37EA1E8F"/>
    <w:rsid w:val="37EC0659"/>
    <w:rsid w:val="37F4701F"/>
    <w:rsid w:val="37F81D83"/>
    <w:rsid w:val="37FC69A1"/>
    <w:rsid w:val="37FD0174"/>
    <w:rsid w:val="38060602"/>
    <w:rsid w:val="38080D1C"/>
    <w:rsid w:val="380A3961"/>
    <w:rsid w:val="38107967"/>
    <w:rsid w:val="38123949"/>
    <w:rsid w:val="38185CC1"/>
    <w:rsid w:val="381D3CC4"/>
    <w:rsid w:val="382076FD"/>
    <w:rsid w:val="38213B8C"/>
    <w:rsid w:val="38220448"/>
    <w:rsid w:val="38250D71"/>
    <w:rsid w:val="382B14A5"/>
    <w:rsid w:val="382D13ED"/>
    <w:rsid w:val="38342FF0"/>
    <w:rsid w:val="383960A3"/>
    <w:rsid w:val="383B2EA0"/>
    <w:rsid w:val="383E11D0"/>
    <w:rsid w:val="3840614B"/>
    <w:rsid w:val="38417D8A"/>
    <w:rsid w:val="38424167"/>
    <w:rsid w:val="3842578B"/>
    <w:rsid w:val="38444745"/>
    <w:rsid w:val="384B78F7"/>
    <w:rsid w:val="384E7C1E"/>
    <w:rsid w:val="384F4255"/>
    <w:rsid w:val="38523139"/>
    <w:rsid w:val="385962B8"/>
    <w:rsid w:val="385E6091"/>
    <w:rsid w:val="385E6470"/>
    <w:rsid w:val="3863298D"/>
    <w:rsid w:val="386B4E07"/>
    <w:rsid w:val="386F5806"/>
    <w:rsid w:val="387C21B1"/>
    <w:rsid w:val="388946B2"/>
    <w:rsid w:val="38894737"/>
    <w:rsid w:val="388D4C2A"/>
    <w:rsid w:val="388E29E9"/>
    <w:rsid w:val="388E3681"/>
    <w:rsid w:val="388F0214"/>
    <w:rsid w:val="38954886"/>
    <w:rsid w:val="38961C7A"/>
    <w:rsid w:val="38992A13"/>
    <w:rsid w:val="38997C01"/>
    <w:rsid w:val="389C5D61"/>
    <w:rsid w:val="38A01763"/>
    <w:rsid w:val="38A0207A"/>
    <w:rsid w:val="38A071A7"/>
    <w:rsid w:val="38A16D9F"/>
    <w:rsid w:val="38A2449C"/>
    <w:rsid w:val="38A47E95"/>
    <w:rsid w:val="38A66603"/>
    <w:rsid w:val="38A90875"/>
    <w:rsid w:val="38AC5ECC"/>
    <w:rsid w:val="38BB494B"/>
    <w:rsid w:val="38C06F01"/>
    <w:rsid w:val="38C143D2"/>
    <w:rsid w:val="38D07A09"/>
    <w:rsid w:val="38D22640"/>
    <w:rsid w:val="38D55B69"/>
    <w:rsid w:val="38D66725"/>
    <w:rsid w:val="38DA4AFA"/>
    <w:rsid w:val="38DB32D5"/>
    <w:rsid w:val="38E47094"/>
    <w:rsid w:val="38EC2575"/>
    <w:rsid w:val="38EC419A"/>
    <w:rsid w:val="38EF68F1"/>
    <w:rsid w:val="38F063AB"/>
    <w:rsid w:val="38F06FF4"/>
    <w:rsid w:val="38F60B6F"/>
    <w:rsid w:val="38F66CB3"/>
    <w:rsid w:val="38F864B4"/>
    <w:rsid w:val="38FA55BC"/>
    <w:rsid w:val="390163A8"/>
    <w:rsid w:val="3905211C"/>
    <w:rsid w:val="39074B30"/>
    <w:rsid w:val="390E51B8"/>
    <w:rsid w:val="391032D6"/>
    <w:rsid w:val="39112100"/>
    <w:rsid w:val="39144810"/>
    <w:rsid w:val="391E0CED"/>
    <w:rsid w:val="391E1E7A"/>
    <w:rsid w:val="39200988"/>
    <w:rsid w:val="39236E50"/>
    <w:rsid w:val="392D78CD"/>
    <w:rsid w:val="392E030F"/>
    <w:rsid w:val="392F6700"/>
    <w:rsid w:val="393578EF"/>
    <w:rsid w:val="393611D6"/>
    <w:rsid w:val="393734D4"/>
    <w:rsid w:val="39382D80"/>
    <w:rsid w:val="393E45E5"/>
    <w:rsid w:val="393F42CA"/>
    <w:rsid w:val="39430B2C"/>
    <w:rsid w:val="39522B0B"/>
    <w:rsid w:val="395630E2"/>
    <w:rsid w:val="395E34A1"/>
    <w:rsid w:val="395E4671"/>
    <w:rsid w:val="3962620A"/>
    <w:rsid w:val="396621B8"/>
    <w:rsid w:val="39693A3D"/>
    <w:rsid w:val="39700927"/>
    <w:rsid w:val="39726079"/>
    <w:rsid w:val="39757AD8"/>
    <w:rsid w:val="397B075C"/>
    <w:rsid w:val="397C51BF"/>
    <w:rsid w:val="39802DA5"/>
    <w:rsid w:val="398204CE"/>
    <w:rsid w:val="39846181"/>
    <w:rsid w:val="39857D6A"/>
    <w:rsid w:val="39866B0C"/>
    <w:rsid w:val="39873035"/>
    <w:rsid w:val="3995131A"/>
    <w:rsid w:val="399518AA"/>
    <w:rsid w:val="39952C0F"/>
    <w:rsid w:val="399E028A"/>
    <w:rsid w:val="399F5D61"/>
    <w:rsid w:val="39A114C8"/>
    <w:rsid w:val="39A14F85"/>
    <w:rsid w:val="39B03661"/>
    <w:rsid w:val="39B7103E"/>
    <w:rsid w:val="39BD1693"/>
    <w:rsid w:val="39BD5403"/>
    <w:rsid w:val="39BE2658"/>
    <w:rsid w:val="39C207F0"/>
    <w:rsid w:val="39C23D33"/>
    <w:rsid w:val="39CB45DC"/>
    <w:rsid w:val="39CC3AE0"/>
    <w:rsid w:val="39CE38BD"/>
    <w:rsid w:val="39DC7D6B"/>
    <w:rsid w:val="39E12B88"/>
    <w:rsid w:val="39E135D3"/>
    <w:rsid w:val="39E24380"/>
    <w:rsid w:val="39E45DAA"/>
    <w:rsid w:val="39E618CE"/>
    <w:rsid w:val="39E64AAF"/>
    <w:rsid w:val="39EF292E"/>
    <w:rsid w:val="39F023E5"/>
    <w:rsid w:val="39F72DF7"/>
    <w:rsid w:val="39F77D22"/>
    <w:rsid w:val="39F82DE7"/>
    <w:rsid w:val="39F87F2A"/>
    <w:rsid w:val="39FB10B1"/>
    <w:rsid w:val="3A052834"/>
    <w:rsid w:val="3A147BB5"/>
    <w:rsid w:val="3A1C05D1"/>
    <w:rsid w:val="3A1C260F"/>
    <w:rsid w:val="3A210552"/>
    <w:rsid w:val="3A222879"/>
    <w:rsid w:val="3A231E3E"/>
    <w:rsid w:val="3A23599A"/>
    <w:rsid w:val="3A2B002F"/>
    <w:rsid w:val="3A2E5BA4"/>
    <w:rsid w:val="3A335D1D"/>
    <w:rsid w:val="3A342FC4"/>
    <w:rsid w:val="3A3E36C5"/>
    <w:rsid w:val="3A3E4CBE"/>
    <w:rsid w:val="3A3E70B3"/>
    <w:rsid w:val="3A4506F8"/>
    <w:rsid w:val="3A4534B7"/>
    <w:rsid w:val="3A453AD0"/>
    <w:rsid w:val="3A485400"/>
    <w:rsid w:val="3A4A1178"/>
    <w:rsid w:val="3A4D5E5C"/>
    <w:rsid w:val="3A5302CE"/>
    <w:rsid w:val="3A575643"/>
    <w:rsid w:val="3A5B4D72"/>
    <w:rsid w:val="3A5D1C65"/>
    <w:rsid w:val="3A625388"/>
    <w:rsid w:val="3A6B10EF"/>
    <w:rsid w:val="3A6B1730"/>
    <w:rsid w:val="3A710AF6"/>
    <w:rsid w:val="3A7131B6"/>
    <w:rsid w:val="3A745361"/>
    <w:rsid w:val="3A7E7074"/>
    <w:rsid w:val="3A7F161E"/>
    <w:rsid w:val="3A8701F4"/>
    <w:rsid w:val="3A870BEA"/>
    <w:rsid w:val="3A8723CC"/>
    <w:rsid w:val="3A8A3C6B"/>
    <w:rsid w:val="3A8F3D42"/>
    <w:rsid w:val="3A9163C2"/>
    <w:rsid w:val="3A952406"/>
    <w:rsid w:val="3A95616C"/>
    <w:rsid w:val="3A983E61"/>
    <w:rsid w:val="3A9C399E"/>
    <w:rsid w:val="3AA031B2"/>
    <w:rsid w:val="3AA06A9C"/>
    <w:rsid w:val="3AA8311D"/>
    <w:rsid w:val="3AA95F26"/>
    <w:rsid w:val="3AAF5F4A"/>
    <w:rsid w:val="3AB00F56"/>
    <w:rsid w:val="3AB026C6"/>
    <w:rsid w:val="3AB42204"/>
    <w:rsid w:val="3ABA4986"/>
    <w:rsid w:val="3AC33A43"/>
    <w:rsid w:val="3AC4360F"/>
    <w:rsid w:val="3AC54CA3"/>
    <w:rsid w:val="3ACA0710"/>
    <w:rsid w:val="3ACB2405"/>
    <w:rsid w:val="3ACB5391"/>
    <w:rsid w:val="3AD31328"/>
    <w:rsid w:val="3AD76784"/>
    <w:rsid w:val="3AE3199A"/>
    <w:rsid w:val="3AE575BE"/>
    <w:rsid w:val="3AE71176"/>
    <w:rsid w:val="3AED5FA8"/>
    <w:rsid w:val="3AEE20A3"/>
    <w:rsid w:val="3AF17846"/>
    <w:rsid w:val="3AF31810"/>
    <w:rsid w:val="3AF55418"/>
    <w:rsid w:val="3AF66BA2"/>
    <w:rsid w:val="3AF94DFB"/>
    <w:rsid w:val="3AF95B70"/>
    <w:rsid w:val="3B007A89"/>
    <w:rsid w:val="3B027CA5"/>
    <w:rsid w:val="3B0C6E05"/>
    <w:rsid w:val="3B161BCC"/>
    <w:rsid w:val="3B1731FA"/>
    <w:rsid w:val="3B1A1CD4"/>
    <w:rsid w:val="3B1C538E"/>
    <w:rsid w:val="3B1D063B"/>
    <w:rsid w:val="3B1E652B"/>
    <w:rsid w:val="3B1F7220"/>
    <w:rsid w:val="3B25778A"/>
    <w:rsid w:val="3B364439"/>
    <w:rsid w:val="3B366F45"/>
    <w:rsid w:val="3B397E79"/>
    <w:rsid w:val="3B3A32AE"/>
    <w:rsid w:val="3B3B56B7"/>
    <w:rsid w:val="3B3E1A26"/>
    <w:rsid w:val="3B456B5A"/>
    <w:rsid w:val="3B4A257D"/>
    <w:rsid w:val="3B4B490C"/>
    <w:rsid w:val="3B5322AF"/>
    <w:rsid w:val="3B575146"/>
    <w:rsid w:val="3B5D3A7E"/>
    <w:rsid w:val="3B5F0C53"/>
    <w:rsid w:val="3B64097A"/>
    <w:rsid w:val="3B6C3376"/>
    <w:rsid w:val="3B7010B2"/>
    <w:rsid w:val="3B7364AD"/>
    <w:rsid w:val="3B742225"/>
    <w:rsid w:val="3B776038"/>
    <w:rsid w:val="3B7E16A5"/>
    <w:rsid w:val="3B7E227B"/>
    <w:rsid w:val="3B7F27F6"/>
    <w:rsid w:val="3B837EC0"/>
    <w:rsid w:val="3B857898"/>
    <w:rsid w:val="3B8E09CE"/>
    <w:rsid w:val="3B8E6B6F"/>
    <w:rsid w:val="3B91348A"/>
    <w:rsid w:val="3B9321F1"/>
    <w:rsid w:val="3BA87280"/>
    <w:rsid w:val="3BA9392E"/>
    <w:rsid w:val="3BAA2050"/>
    <w:rsid w:val="3BB817B1"/>
    <w:rsid w:val="3BB85D78"/>
    <w:rsid w:val="3BC15A65"/>
    <w:rsid w:val="3BC27434"/>
    <w:rsid w:val="3BC60CD2"/>
    <w:rsid w:val="3BC918A6"/>
    <w:rsid w:val="3BC91A18"/>
    <w:rsid w:val="3BCB796F"/>
    <w:rsid w:val="3BCC5837"/>
    <w:rsid w:val="3BCC6A43"/>
    <w:rsid w:val="3BD61DE6"/>
    <w:rsid w:val="3BE21A36"/>
    <w:rsid w:val="3BE27B37"/>
    <w:rsid w:val="3BE455FD"/>
    <w:rsid w:val="3BEC625F"/>
    <w:rsid w:val="3BED2703"/>
    <w:rsid w:val="3BF375EE"/>
    <w:rsid w:val="3BFF0493"/>
    <w:rsid w:val="3C037299"/>
    <w:rsid w:val="3C0812EB"/>
    <w:rsid w:val="3C0A27BD"/>
    <w:rsid w:val="3C0B0DDB"/>
    <w:rsid w:val="3C0E5C0B"/>
    <w:rsid w:val="3C0E747B"/>
    <w:rsid w:val="3C111620"/>
    <w:rsid w:val="3C125CC6"/>
    <w:rsid w:val="3C171240"/>
    <w:rsid w:val="3C190404"/>
    <w:rsid w:val="3C1E719D"/>
    <w:rsid w:val="3C28089E"/>
    <w:rsid w:val="3C293242"/>
    <w:rsid w:val="3C2A0E23"/>
    <w:rsid w:val="3C2B0465"/>
    <w:rsid w:val="3C3319DC"/>
    <w:rsid w:val="3C365127"/>
    <w:rsid w:val="3C3757AA"/>
    <w:rsid w:val="3C3D64E7"/>
    <w:rsid w:val="3C41643A"/>
    <w:rsid w:val="3C430575"/>
    <w:rsid w:val="3C431252"/>
    <w:rsid w:val="3C432323"/>
    <w:rsid w:val="3C443923"/>
    <w:rsid w:val="3C44609B"/>
    <w:rsid w:val="3C450640"/>
    <w:rsid w:val="3C487939"/>
    <w:rsid w:val="3C4C037D"/>
    <w:rsid w:val="3C4D11DD"/>
    <w:rsid w:val="3C5462DE"/>
    <w:rsid w:val="3C5978DA"/>
    <w:rsid w:val="3C5F08EC"/>
    <w:rsid w:val="3C5F4C83"/>
    <w:rsid w:val="3C657C1D"/>
    <w:rsid w:val="3C6978B0"/>
    <w:rsid w:val="3C6A5B02"/>
    <w:rsid w:val="3C6D7E55"/>
    <w:rsid w:val="3C6E4EC6"/>
    <w:rsid w:val="3C70144A"/>
    <w:rsid w:val="3C7671E0"/>
    <w:rsid w:val="3C7C1170"/>
    <w:rsid w:val="3C814BF9"/>
    <w:rsid w:val="3C846B26"/>
    <w:rsid w:val="3C84780A"/>
    <w:rsid w:val="3C8C0EB1"/>
    <w:rsid w:val="3C8C52F1"/>
    <w:rsid w:val="3C903A1B"/>
    <w:rsid w:val="3C911E58"/>
    <w:rsid w:val="3C9506A9"/>
    <w:rsid w:val="3C9A4CC2"/>
    <w:rsid w:val="3CA159BF"/>
    <w:rsid w:val="3CA47F0B"/>
    <w:rsid w:val="3CA84C4E"/>
    <w:rsid w:val="3CAD1CF7"/>
    <w:rsid w:val="3CB274A9"/>
    <w:rsid w:val="3CB41722"/>
    <w:rsid w:val="3CBA7E11"/>
    <w:rsid w:val="3CBF5242"/>
    <w:rsid w:val="3CC1568A"/>
    <w:rsid w:val="3CC245B9"/>
    <w:rsid w:val="3CC463D9"/>
    <w:rsid w:val="3CC61455"/>
    <w:rsid w:val="3CD45328"/>
    <w:rsid w:val="3CD864B4"/>
    <w:rsid w:val="3CE00C6E"/>
    <w:rsid w:val="3CE11976"/>
    <w:rsid w:val="3CE4691F"/>
    <w:rsid w:val="3CE71AF6"/>
    <w:rsid w:val="3CEA084D"/>
    <w:rsid w:val="3CEB387F"/>
    <w:rsid w:val="3CEF4259"/>
    <w:rsid w:val="3CF25975"/>
    <w:rsid w:val="3CF517BE"/>
    <w:rsid w:val="3CF9307F"/>
    <w:rsid w:val="3CF950D8"/>
    <w:rsid w:val="3CFB0207"/>
    <w:rsid w:val="3D041FCC"/>
    <w:rsid w:val="3D205860"/>
    <w:rsid w:val="3D2263DC"/>
    <w:rsid w:val="3D2D4B8F"/>
    <w:rsid w:val="3D2E04CF"/>
    <w:rsid w:val="3D3C7861"/>
    <w:rsid w:val="3D437550"/>
    <w:rsid w:val="3D522FAA"/>
    <w:rsid w:val="3D525995"/>
    <w:rsid w:val="3D592531"/>
    <w:rsid w:val="3D595E29"/>
    <w:rsid w:val="3D5C3DDD"/>
    <w:rsid w:val="3D5E177F"/>
    <w:rsid w:val="3D5F2343"/>
    <w:rsid w:val="3D6267D9"/>
    <w:rsid w:val="3D641E44"/>
    <w:rsid w:val="3D654F08"/>
    <w:rsid w:val="3D662AE0"/>
    <w:rsid w:val="3D670D31"/>
    <w:rsid w:val="3D6921C7"/>
    <w:rsid w:val="3D6A1F29"/>
    <w:rsid w:val="3D6A3122"/>
    <w:rsid w:val="3D6E1622"/>
    <w:rsid w:val="3D6E4C09"/>
    <w:rsid w:val="3D6F0C85"/>
    <w:rsid w:val="3D710FF3"/>
    <w:rsid w:val="3D713B54"/>
    <w:rsid w:val="3D716D97"/>
    <w:rsid w:val="3D730137"/>
    <w:rsid w:val="3D732173"/>
    <w:rsid w:val="3D753E6D"/>
    <w:rsid w:val="3D783239"/>
    <w:rsid w:val="3D786894"/>
    <w:rsid w:val="3D791C30"/>
    <w:rsid w:val="3D7D7905"/>
    <w:rsid w:val="3D7E2811"/>
    <w:rsid w:val="3D7E7489"/>
    <w:rsid w:val="3D853B4C"/>
    <w:rsid w:val="3D883E24"/>
    <w:rsid w:val="3D8A5D30"/>
    <w:rsid w:val="3D8E7452"/>
    <w:rsid w:val="3D950BE4"/>
    <w:rsid w:val="3DA81802"/>
    <w:rsid w:val="3DAA6C1F"/>
    <w:rsid w:val="3DAE38D6"/>
    <w:rsid w:val="3DB4194E"/>
    <w:rsid w:val="3DBC0567"/>
    <w:rsid w:val="3DBD6105"/>
    <w:rsid w:val="3DBF4F63"/>
    <w:rsid w:val="3DC30500"/>
    <w:rsid w:val="3DC312F7"/>
    <w:rsid w:val="3DC41242"/>
    <w:rsid w:val="3DC456E6"/>
    <w:rsid w:val="3DC55EA9"/>
    <w:rsid w:val="3DC87F67"/>
    <w:rsid w:val="3DCB25D0"/>
    <w:rsid w:val="3DCF587C"/>
    <w:rsid w:val="3DD1395F"/>
    <w:rsid w:val="3DD166A9"/>
    <w:rsid w:val="3DDB0700"/>
    <w:rsid w:val="3DDE074B"/>
    <w:rsid w:val="3DE01663"/>
    <w:rsid w:val="3DE37EFF"/>
    <w:rsid w:val="3DE5647A"/>
    <w:rsid w:val="3DE60537"/>
    <w:rsid w:val="3DF03625"/>
    <w:rsid w:val="3DF81ED5"/>
    <w:rsid w:val="3DFA7DDA"/>
    <w:rsid w:val="3DFD6502"/>
    <w:rsid w:val="3E027A47"/>
    <w:rsid w:val="3E08792E"/>
    <w:rsid w:val="3E0D29CF"/>
    <w:rsid w:val="3E0E4BB3"/>
    <w:rsid w:val="3E147A14"/>
    <w:rsid w:val="3E1575FB"/>
    <w:rsid w:val="3E1675C3"/>
    <w:rsid w:val="3E1B647A"/>
    <w:rsid w:val="3E1C2E22"/>
    <w:rsid w:val="3E23208F"/>
    <w:rsid w:val="3E247F32"/>
    <w:rsid w:val="3E25751D"/>
    <w:rsid w:val="3E2841A0"/>
    <w:rsid w:val="3E2919ED"/>
    <w:rsid w:val="3E29379B"/>
    <w:rsid w:val="3E326FA0"/>
    <w:rsid w:val="3E371177"/>
    <w:rsid w:val="3E371313"/>
    <w:rsid w:val="3E4131DE"/>
    <w:rsid w:val="3E430AEC"/>
    <w:rsid w:val="3E43485C"/>
    <w:rsid w:val="3E460358"/>
    <w:rsid w:val="3E481E73"/>
    <w:rsid w:val="3E517755"/>
    <w:rsid w:val="3E566547"/>
    <w:rsid w:val="3E587B3E"/>
    <w:rsid w:val="3E5A3954"/>
    <w:rsid w:val="3E674D7E"/>
    <w:rsid w:val="3E687EBB"/>
    <w:rsid w:val="3E6A4D97"/>
    <w:rsid w:val="3E6B3DB3"/>
    <w:rsid w:val="3E6E73FF"/>
    <w:rsid w:val="3E7554CF"/>
    <w:rsid w:val="3E844CB9"/>
    <w:rsid w:val="3E8D3446"/>
    <w:rsid w:val="3E906CA4"/>
    <w:rsid w:val="3E915E8F"/>
    <w:rsid w:val="3E930C5D"/>
    <w:rsid w:val="3E9439E9"/>
    <w:rsid w:val="3E9566DA"/>
    <w:rsid w:val="3E9C21BE"/>
    <w:rsid w:val="3E9C5F94"/>
    <w:rsid w:val="3EA0513C"/>
    <w:rsid w:val="3EA237E9"/>
    <w:rsid w:val="3EA241C0"/>
    <w:rsid w:val="3EBA4D20"/>
    <w:rsid w:val="3EC07206"/>
    <w:rsid w:val="3EC3599D"/>
    <w:rsid w:val="3EC458C6"/>
    <w:rsid w:val="3EC5477D"/>
    <w:rsid w:val="3EC847CD"/>
    <w:rsid w:val="3ECA0E14"/>
    <w:rsid w:val="3ECF7019"/>
    <w:rsid w:val="3ED03312"/>
    <w:rsid w:val="3ED07E8A"/>
    <w:rsid w:val="3ED163CD"/>
    <w:rsid w:val="3ED23569"/>
    <w:rsid w:val="3ED2642C"/>
    <w:rsid w:val="3ED32681"/>
    <w:rsid w:val="3ED34582"/>
    <w:rsid w:val="3ED354DF"/>
    <w:rsid w:val="3EDA1A7B"/>
    <w:rsid w:val="3EDA2388"/>
    <w:rsid w:val="3EE41640"/>
    <w:rsid w:val="3EE5457D"/>
    <w:rsid w:val="3EE651E8"/>
    <w:rsid w:val="3EE95DAB"/>
    <w:rsid w:val="3EED6576"/>
    <w:rsid w:val="3EEF6792"/>
    <w:rsid w:val="3EF142B8"/>
    <w:rsid w:val="3EF34048"/>
    <w:rsid w:val="3EF44CB8"/>
    <w:rsid w:val="3EF51F47"/>
    <w:rsid w:val="3EF635A8"/>
    <w:rsid w:val="3EFB5137"/>
    <w:rsid w:val="3EFB6CAD"/>
    <w:rsid w:val="3EFE0783"/>
    <w:rsid w:val="3F0F25BE"/>
    <w:rsid w:val="3F1072D0"/>
    <w:rsid w:val="3F165BAB"/>
    <w:rsid w:val="3F1A6CD1"/>
    <w:rsid w:val="3F1E7077"/>
    <w:rsid w:val="3F2006FA"/>
    <w:rsid w:val="3F2264CB"/>
    <w:rsid w:val="3F2E3B22"/>
    <w:rsid w:val="3F2F1BAB"/>
    <w:rsid w:val="3F300E12"/>
    <w:rsid w:val="3F312907"/>
    <w:rsid w:val="3F3D5750"/>
    <w:rsid w:val="3F3F6446"/>
    <w:rsid w:val="3F404020"/>
    <w:rsid w:val="3F446E92"/>
    <w:rsid w:val="3F4563B2"/>
    <w:rsid w:val="3F4A4B74"/>
    <w:rsid w:val="3F5100CE"/>
    <w:rsid w:val="3F5709A1"/>
    <w:rsid w:val="3F573360"/>
    <w:rsid w:val="3F58492D"/>
    <w:rsid w:val="3F5C32C1"/>
    <w:rsid w:val="3F626023"/>
    <w:rsid w:val="3F656A54"/>
    <w:rsid w:val="3F69163B"/>
    <w:rsid w:val="3F692CE9"/>
    <w:rsid w:val="3F694031"/>
    <w:rsid w:val="3F6D2DEA"/>
    <w:rsid w:val="3F7D643F"/>
    <w:rsid w:val="3F8213B4"/>
    <w:rsid w:val="3F9115F7"/>
    <w:rsid w:val="3F953C56"/>
    <w:rsid w:val="3F982620"/>
    <w:rsid w:val="3F991625"/>
    <w:rsid w:val="3F9B4BED"/>
    <w:rsid w:val="3F9C6E2A"/>
    <w:rsid w:val="3FA00E29"/>
    <w:rsid w:val="3FA30AD1"/>
    <w:rsid w:val="3FA330D9"/>
    <w:rsid w:val="3FA35078"/>
    <w:rsid w:val="3FA9346C"/>
    <w:rsid w:val="3FA94B9F"/>
    <w:rsid w:val="3FAE44DA"/>
    <w:rsid w:val="3FB745A0"/>
    <w:rsid w:val="3FD140EA"/>
    <w:rsid w:val="3FD414E4"/>
    <w:rsid w:val="3FDB39FE"/>
    <w:rsid w:val="3FE00493"/>
    <w:rsid w:val="3FE0574A"/>
    <w:rsid w:val="3FE200A5"/>
    <w:rsid w:val="3FE43B05"/>
    <w:rsid w:val="3FE70830"/>
    <w:rsid w:val="3FEB6F5A"/>
    <w:rsid w:val="3FEB74E4"/>
    <w:rsid w:val="3FEF1529"/>
    <w:rsid w:val="3FF34060"/>
    <w:rsid w:val="3FF7269F"/>
    <w:rsid w:val="3FF73CD8"/>
    <w:rsid w:val="3FFB7AAB"/>
    <w:rsid w:val="3FFD4BC9"/>
    <w:rsid w:val="3FFF3410"/>
    <w:rsid w:val="40053199"/>
    <w:rsid w:val="400531F2"/>
    <w:rsid w:val="4008380F"/>
    <w:rsid w:val="4010141F"/>
    <w:rsid w:val="4011357F"/>
    <w:rsid w:val="401364B0"/>
    <w:rsid w:val="40152553"/>
    <w:rsid w:val="401C0CF7"/>
    <w:rsid w:val="401D4131"/>
    <w:rsid w:val="4021614F"/>
    <w:rsid w:val="40251D40"/>
    <w:rsid w:val="403103F1"/>
    <w:rsid w:val="404228F2"/>
    <w:rsid w:val="40435D85"/>
    <w:rsid w:val="4043738B"/>
    <w:rsid w:val="40437D37"/>
    <w:rsid w:val="40477F08"/>
    <w:rsid w:val="4051304D"/>
    <w:rsid w:val="4051335F"/>
    <w:rsid w:val="40635F43"/>
    <w:rsid w:val="40640ABA"/>
    <w:rsid w:val="40646D0C"/>
    <w:rsid w:val="406805AA"/>
    <w:rsid w:val="406B7D63"/>
    <w:rsid w:val="40747661"/>
    <w:rsid w:val="407B4E81"/>
    <w:rsid w:val="407F58F4"/>
    <w:rsid w:val="408B6047"/>
    <w:rsid w:val="408D0011"/>
    <w:rsid w:val="409A4D0B"/>
    <w:rsid w:val="409D081C"/>
    <w:rsid w:val="409F0090"/>
    <w:rsid w:val="409F34F9"/>
    <w:rsid w:val="40A05E64"/>
    <w:rsid w:val="40A838AB"/>
    <w:rsid w:val="40A86BF9"/>
    <w:rsid w:val="40BB5DBF"/>
    <w:rsid w:val="40BB6FF3"/>
    <w:rsid w:val="40BD7622"/>
    <w:rsid w:val="40BF3393"/>
    <w:rsid w:val="40C00057"/>
    <w:rsid w:val="40C15F0C"/>
    <w:rsid w:val="40C957EE"/>
    <w:rsid w:val="40C96700"/>
    <w:rsid w:val="40CA3500"/>
    <w:rsid w:val="40CC0510"/>
    <w:rsid w:val="40D0557D"/>
    <w:rsid w:val="40D07EFD"/>
    <w:rsid w:val="40D12CCD"/>
    <w:rsid w:val="40D2100A"/>
    <w:rsid w:val="40D23351"/>
    <w:rsid w:val="40D36F3A"/>
    <w:rsid w:val="40D42F53"/>
    <w:rsid w:val="40D774DE"/>
    <w:rsid w:val="40D95D3C"/>
    <w:rsid w:val="40E769FC"/>
    <w:rsid w:val="40EF00ED"/>
    <w:rsid w:val="40EF2A79"/>
    <w:rsid w:val="40F24318"/>
    <w:rsid w:val="40F260C6"/>
    <w:rsid w:val="40F7192E"/>
    <w:rsid w:val="40F97454"/>
    <w:rsid w:val="40FC5196"/>
    <w:rsid w:val="40FE0F0E"/>
    <w:rsid w:val="41011DF4"/>
    <w:rsid w:val="41055DF9"/>
    <w:rsid w:val="410A340F"/>
    <w:rsid w:val="410F0A26"/>
    <w:rsid w:val="4113195C"/>
    <w:rsid w:val="41151DB4"/>
    <w:rsid w:val="41197463"/>
    <w:rsid w:val="411C30E7"/>
    <w:rsid w:val="411D4C6B"/>
    <w:rsid w:val="41262E42"/>
    <w:rsid w:val="412A3AB2"/>
    <w:rsid w:val="412C5A7C"/>
    <w:rsid w:val="412D3B7D"/>
    <w:rsid w:val="4134117C"/>
    <w:rsid w:val="41360501"/>
    <w:rsid w:val="413A0CE1"/>
    <w:rsid w:val="41450C25"/>
    <w:rsid w:val="41452699"/>
    <w:rsid w:val="41474C40"/>
    <w:rsid w:val="414F16DD"/>
    <w:rsid w:val="415D3E87"/>
    <w:rsid w:val="415F3BED"/>
    <w:rsid w:val="416404CC"/>
    <w:rsid w:val="416B3546"/>
    <w:rsid w:val="416E055B"/>
    <w:rsid w:val="41790595"/>
    <w:rsid w:val="417967D5"/>
    <w:rsid w:val="417E7959"/>
    <w:rsid w:val="417F669D"/>
    <w:rsid w:val="418140AB"/>
    <w:rsid w:val="418179A9"/>
    <w:rsid w:val="41855117"/>
    <w:rsid w:val="418A27A2"/>
    <w:rsid w:val="41900C79"/>
    <w:rsid w:val="4194531D"/>
    <w:rsid w:val="4199062E"/>
    <w:rsid w:val="419B49AF"/>
    <w:rsid w:val="419E1DAA"/>
    <w:rsid w:val="41A358CD"/>
    <w:rsid w:val="41A52E5E"/>
    <w:rsid w:val="41A56784"/>
    <w:rsid w:val="41A60499"/>
    <w:rsid w:val="41A839D1"/>
    <w:rsid w:val="41AA1B2D"/>
    <w:rsid w:val="41AA4A75"/>
    <w:rsid w:val="41AA4BF2"/>
    <w:rsid w:val="41AC5A9A"/>
    <w:rsid w:val="41B105F0"/>
    <w:rsid w:val="41B31CF9"/>
    <w:rsid w:val="41B617E9"/>
    <w:rsid w:val="41BB6E00"/>
    <w:rsid w:val="41BD2B78"/>
    <w:rsid w:val="41C3287E"/>
    <w:rsid w:val="41C658AA"/>
    <w:rsid w:val="41CA0DF1"/>
    <w:rsid w:val="41CB4941"/>
    <w:rsid w:val="41CC4252"/>
    <w:rsid w:val="41CE08E1"/>
    <w:rsid w:val="41DF489C"/>
    <w:rsid w:val="41E04835"/>
    <w:rsid w:val="41E2438C"/>
    <w:rsid w:val="41E562F1"/>
    <w:rsid w:val="41E81620"/>
    <w:rsid w:val="41EA4FEF"/>
    <w:rsid w:val="41ED33D8"/>
    <w:rsid w:val="41F30347"/>
    <w:rsid w:val="41F6341B"/>
    <w:rsid w:val="41FD4BF3"/>
    <w:rsid w:val="41FE5775"/>
    <w:rsid w:val="41FF5015"/>
    <w:rsid w:val="42040841"/>
    <w:rsid w:val="420936C7"/>
    <w:rsid w:val="42121F6E"/>
    <w:rsid w:val="42181B5C"/>
    <w:rsid w:val="421A6380"/>
    <w:rsid w:val="421E6A4F"/>
    <w:rsid w:val="42297FF0"/>
    <w:rsid w:val="4230334A"/>
    <w:rsid w:val="42312088"/>
    <w:rsid w:val="42421E8D"/>
    <w:rsid w:val="42475346"/>
    <w:rsid w:val="424E6335"/>
    <w:rsid w:val="425041DC"/>
    <w:rsid w:val="42507F99"/>
    <w:rsid w:val="42545668"/>
    <w:rsid w:val="42591056"/>
    <w:rsid w:val="425B14FF"/>
    <w:rsid w:val="425D1C65"/>
    <w:rsid w:val="425D6F3F"/>
    <w:rsid w:val="4261075F"/>
    <w:rsid w:val="42625CDA"/>
    <w:rsid w:val="426843DE"/>
    <w:rsid w:val="426B6F77"/>
    <w:rsid w:val="426D6196"/>
    <w:rsid w:val="42722FF6"/>
    <w:rsid w:val="42723012"/>
    <w:rsid w:val="42762604"/>
    <w:rsid w:val="427C0D8A"/>
    <w:rsid w:val="42850463"/>
    <w:rsid w:val="428B6B3A"/>
    <w:rsid w:val="428F64AB"/>
    <w:rsid w:val="42910221"/>
    <w:rsid w:val="42926ABB"/>
    <w:rsid w:val="42934794"/>
    <w:rsid w:val="42952560"/>
    <w:rsid w:val="42985D32"/>
    <w:rsid w:val="429A07C3"/>
    <w:rsid w:val="429B7829"/>
    <w:rsid w:val="429C1A0A"/>
    <w:rsid w:val="429D6505"/>
    <w:rsid w:val="42A6360C"/>
    <w:rsid w:val="42AA54E6"/>
    <w:rsid w:val="42AA62FF"/>
    <w:rsid w:val="42AB3D2F"/>
    <w:rsid w:val="42AE0712"/>
    <w:rsid w:val="42AF0CC3"/>
    <w:rsid w:val="42B42605"/>
    <w:rsid w:val="42B67A1C"/>
    <w:rsid w:val="42B95ACD"/>
    <w:rsid w:val="42BC12FA"/>
    <w:rsid w:val="42BC690A"/>
    <w:rsid w:val="42C676E0"/>
    <w:rsid w:val="42C844A5"/>
    <w:rsid w:val="42CC431B"/>
    <w:rsid w:val="42CE7577"/>
    <w:rsid w:val="42D27F5D"/>
    <w:rsid w:val="42D43027"/>
    <w:rsid w:val="42D676EF"/>
    <w:rsid w:val="42D71A17"/>
    <w:rsid w:val="42DC6EC5"/>
    <w:rsid w:val="42E03E00"/>
    <w:rsid w:val="42E06BDE"/>
    <w:rsid w:val="42EA48FB"/>
    <w:rsid w:val="42EE63E0"/>
    <w:rsid w:val="42F07EAF"/>
    <w:rsid w:val="42F23D56"/>
    <w:rsid w:val="42F9198D"/>
    <w:rsid w:val="42FD4F11"/>
    <w:rsid w:val="42FE6AA7"/>
    <w:rsid w:val="42FF6605"/>
    <w:rsid w:val="42FF68F9"/>
    <w:rsid w:val="43001C83"/>
    <w:rsid w:val="43005B91"/>
    <w:rsid w:val="43026263"/>
    <w:rsid w:val="43044B8B"/>
    <w:rsid w:val="43046157"/>
    <w:rsid w:val="43144A19"/>
    <w:rsid w:val="4319687C"/>
    <w:rsid w:val="4320630E"/>
    <w:rsid w:val="43234C5C"/>
    <w:rsid w:val="43270413"/>
    <w:rsid w:val="43274B4D"/>
    <w:rsid w:val="432B1D63"/>
    <w:rsid w:val="432D68D9"/>
    <w:rsid w:val="43357986"/>
    <w:rsid w:val="4338586F"/>
    <w:rsid w:val="433B6215"/>
    <w:rsid w:val="433D68E3"/>
    <w:rsid w:val="434075BC"/>
    <w:rsid w:val="43430E5B"/>
    <w:rsid w:val="43443D51"/>
    <w:rsid w:val="4345106C"/>
    <w:rsid w:val="4355293C"/>
    <w:rsid w:val="43571C3A"/>
    <w:rsid w:val="435A7F52"/>
    <w:rsid w:val="435E444C"/>
    <w:rsid w:val="436E6A43"/>
    <w:rsid w:val="436F5D20"/>
    <w:rsid w:val="43713763"/>
    <w:rsid w:val="43731A6D"/>
    <w:rsid w:val="43777370"/>
    <w:rsid w:val="4379143D"/>
    <w:rsid w:val="437977DA"/>
    <w:rsid w:val="437A4C2F"/>
    <w:rsid w:val="438C4E2D"/>
    <w:rsid w:val="439009DF"/>
    <w:rsid w:val="43923040"/>
    <w:rsid w:val="43987B3D"/>
    <w:rsid w:val="439C3DCD"/>
    <w:rsid w:val="439D363B"/>
    <w:rsid w:val="439E40D6"/>
    <w:rsid w:val="439E655F"/>
    <w:rsid w:val="43A6683B"/>
    <w:rsid w:val="43A6722D"/>
    <w:rsid w:val="43AB50FB"/>
    <w:rsid w:val="43AD53BC"/>
    <w:rsid w:val="43AE7F3F"/>
    <w:rsid w:val="43B15120"/>
    <w:rsid w:val="43B16269"/>
    <w:rsid w:val="43B26DE8"/>
    <w:rsid w:val="43B42171"/>
    <w:rsid w:val="43B44771"/>
    <w:rsid w:val="43B6787E"/>
    <w:rsid w:val="43BA69AE"/>
    <w:rsid w:val="43BC29BB"/>
    <w:rsid w:val="43BD0AD9"/>
    <w:rsid w:val="43C30CB4"/>
    <w:rsid w:val="43C466F0"/>
    <w:rsid w:val="43C6345F"/>
    <w:rsid w:val="43C82214"/>
    <w:rsid w:val="43CA77CD"/>
    <w:rsid w:val="43CD4BC8"/>
    <w:rsid w:val="43CF0940"/>
    <w:rsid w:val="43D9356D"/>
    <w:rsid w:val="43DD305D"/>
    <w:rsid w:val="43E31C97"/>
    <w:rsid w:val="43E82013"/>
    <w:rsid w:val="43EB7969"/>
    <w:rsid w:val="43EF2D90"/>
    <w:rsid w:val="43F263DD"/>
    <w:rsid w:val="43F428AA"/>
    <w:rsid w:val="43F53E16"/>
    <w:rsid w:val="43F75BE4"/>
    <w:rsid w:val="43F823FB"/>
    <w:rsid w:val="43FF1225"/>
    <w:rsid w:val="440049C3"/>
    <w:rsid w:val="44015C03"/>
    <w:rsid w:val="440461CC"/>
    <w:rsid w:val="44054362"/>
    <w:rsid w:val="4409281B"/>
    <w:rsid w:val="4410628F"/>
    <w:rsid w:val="44134B76"/>
    <w:rsid w:val="44183B42"/>
    <w:rsid w:val="44183F31"/>
    <w:rsid w:val="441B5933"/>
    <w:rsid w:val="441D6892"/>
    <w:rsid w:val="44233AEF"/>
    <w:rsid w:val="442340C0"/>
    <w:rsid w:val="44252004"/>
    <w:rsid w:val="4425633C"/>
    <w:rsid w:val="4426201C"/>
    <w:rsid w:val="442F55C7"/>
    <w:rsid w:val="44355FCD"/>
    <w:rsid w:val="44366338"/>
    <w:rsid w:val="44385A11"/>
    <w:rsid w:val="443D47A3"/>
    <w:rsid w:val="4441183E"/>
    <w:rsid w:val="44417AC8"/>
    <w:rsid w:val="4445099E"/>
    <w:rsid w:val="444A6219"/>
    <w:rsid w:val="444B2FAD"/>
    <w:rsid w:val="444C7016"/>
    <w:rsid w:val="444F0575"/>
    <w:rsid w:val="44595C6C"/>
    <w:rsid w:val="4459740F"/>
    <w:rsid w:val="446D46B2"/>
    <w:rsid w:val="446E66F5"/>
    <w:rsid w:val="447137A5"/>
    <w:rsid w:val="4474280A"/>
    <w:rsid w:val="44765F58"/>
    <w:rsid w:val="44783D31"/>
    <w:rsid w:val="447D214A"/>
    <w:rsid w:val="4480211C"/>
    <w:rsid w:val="44881BD2"/>
    <w:rsid w:val="448F74D3"/>
    <w:rsid w:val="44993F2B"/>
    <w:rsid w:val="449E71EA"/>
    <w:rsid w:val="449F69F7"/>
    <w:rsid w:val="44A44C8B"/>
    <w:rsid w:val="44A644FE"/>
    <w:rsid w:val="44A703AC"/>
    <w:rsid w:val="44AF71F4"/>
    <w:rsid w:val="44B039A4"/>
    <w:rsid w:val="44B24409"/>
    <w:rsid w:val="44B43AC0"/>
    <w:rsid w:val="44B67D42"/>
    <w:rsid w:val="44B74F93"/>
    <w:rsid w:val="44BA152F"/>
    <w:rsid w:val="44BA15F0"/>
    <w:rsid w:val="44BF1AF6"/>
    <w:rsid w:val="44D22AD4"/>
    <w:rsid w:val="44D426B2"/>
    <w:rsid w:val="44D43B86"/>
    <w:rsid w:val="44D75CFE"/>
    <w:rsid w:val="44D81449"/>
    <w:rsid w:val="44DF060B"/>
    <w:rsid w:val="44E134E9"/>
    <w:rsid w:val="44E1453E"/>
    <w:rsid w:val="44E37D53"/>
    <w:rsid w:val="44E64193"/>
    <w:rsid w:val="44EC7621"/>
    <w:rsid w:val="44ED646A"/>
    <w:rsid w:val="44F02064"/>
    <w:rsid w:val="44F87FFB"/>
    <w:rsid w:val="44F93EC7"/>
    <w:rsid w:val="44FD328B"/>
    <w:rsid w:val="450034F6"/>
    <w:rsid w:val="45033D44"/>
    <w:rsid w:val="45080B76"/>
    <w:rsid w:val="450924AF"/>
    <w:rsid w:val="450A2937"/>
    <w:rsid w:val="450B46E9"/>
    <w:rsid w:val="45107462"/>
    <w:rsid w:val="45174AB2"/>
    <w:rsid w:val="451F15BF"/>
    <w:rsid w:val="45225004"/>
    <w:rsid w:val="45242BC3"/>
    <w:rsid w:val="4525577D"/>
    <w:rsid w:val="452A7BD1"/>
    <w:rsid w:val="45372C41"/>
    <w:rsid w:val="453E3293"/>
    <w:rsid w:val="453E6F73"/>
    <w:rsid w:val="453F7621"/>
    <w:rsid w:val="454557D8"/>
    <w:rsid w:val="4547777A"/>
    <w:rsid w:val="45517E36"/>
    <w:rsid w:val="45520BC7"/>
    <w:rsid w:val="45527F95"/>
    <w:rsid w:val="4555312D"/>
    <w:rsid w:val="45576C71"/>
    <w:rsid w:val="45596713"/>
    <w:rsid w:val="455E6922"/>
    <w:rsid w:val="45611A6C"/>
    <w:rsid w:val="456652D4"/>
    <w:rsid w:val="456A7F8F"/>
    <w:rsid w:val="456F2DB0"/>
    <w:rsid w:val="456F2DC6"/>
    <w:rsid w:val="45700674"/>
    <w:rsid w:val="457277D5"/>
    <w:rsid w:val="4575489B"/>
    <w:rsid w:val="45765517"/>
    <w:rsid w:val="45790B64"/>
    <w:rsid w:val="457C4271"/>
    <w:rsid w:val="45802893"/>
    <w:rsid w:val="45876CE3"/>
    <w:rsid w:val="458E5116"/>
    <w:rsid w:val="45922FB7"/>
    <w:rsid w:val="45930EB0"/>
    <w:rsid w:val="45992FB4"/>
    <w:rsid w:val="459D7AF4"/>
    <w:rsid w:val="45A273E0"/>
    <w:rsid w:val="45AB13E1"/>
    <w:rsid w:val="45AD3C5D"/>
    <w:rsid w:val="45AF5AE5"/>
    <w:rsid w:val="45B25FA9"/>
    <w:rsid w:val="45BB2148"/>
    <w:rsid w:val="45BF0EFF"/>
    <w:rsid w:val="45C06D7C"/>
    <w:rsid w:val="45C150CE"/>
    <w:rsid w:val="45C24868"/>
    <w:rsid w:val="45C4613A"/>
    <w:rsid w:val="45C80693"/>
    <w:rsid w:val="45C92A0A"/>
    <w:rsid w:val="45CA5580"/>
    <w:rsid w:val="45CA6346"/>
    <w:rsid w:val="45CA78AF"/>
    <w:rsid w:val="45D56FFB"/>
    <w:rsid w:val="45D6610F"/>
    <w:rsid w:val="45D771F8"/>
    <w:rsid w:val="45D900F5"/>
    <w:rsid w:val="45DC10F2"/>
    <w:rsid w:val="45E01310"/>
    <w:rsid w:val="45E047DF"/>
    <w:rsid w:val="45E04E7B"/>
    <w:rsid w:val="45E735F3"/>
    <w:rsid w:val="45E927CE"/>
    <w:rsid w:val="45EC4B7D"/>
    <w:rsid w:val="45EF1914"/>
    <w:rsid w:val="45F31FE4"/>
    <w:rsid w:val="45FC1244"/>
    <w:rsid w:val="45FE72BB"/>
    <w:rsid w:val="45FF0242"/>
    <w:rsid w:val="46004DE1"/>
    <w:rsid w:val="46035527"/>
    <w:rsid w:val="460C723A"/>
    <w:rsid w:val="46193D22"/>
    <w:rsid w:val="461B7848"/>
    <w:rsid w:val="46200FA8"/>
    <w:rsid w:val="46213F65"/>
    <w:rsid w:val="462705C0"/>
    <w:rsid w:val="46305ECA"/>
    <w:rsid w:val="46332273"/>
    <w:rsid w:val="4635722C"/>
    <w:rsid w:val="46377F79"/>
    <w:rsid w:val="463827CD"/>
    <w:rsid w:val="46394AB7"/>
    <w:rsid w:val="463E4AE2"/>
    <w:rsid w:val="46406506"/>
    <w:rsid w:val="464C6CFE"/>
    <w:rsid w:val="465C2E5A"/>
    <w:rsid w:val="46603F15"/>
    <w:rsid w:val="466054DD"/>
    <w:rsid w:val="4660646C"/>
    <w:rsid w:val="46607F75"/>
    <w:rsid w:val="466B00CE"/>
    <w:rsid w:val="466C10C3"/>
    <w:rsid w:val="4673016E"/>
    <w:rsid w:val="46833C8F"/>
    <w:rsid w:val="46911760"/>
    <w:rsid w:val="46911EDD"/>
    <w:rsid w:val="4694752A"/>
    <w:rsid w:val="469E269C"/>
    <w:rsid w:val="469F0BD8"/>
    <w:rsid w:val="46A12B85"/>
    <w:rsid w:val="46A23E90"/>
    <w:rsid w:val="46AE424E"/>
    <w:rsid w:val="46AF638A"/>
    <w:rsid w:val="46B207D1"/>
    <w:rsid w:val="46B27AF2"/>
    <w:rsid w:val="46B547C6"/>
    <w:rsid w:val="46B643DC"/>
    <w:rsid w:val="46B64443"/>
    <w:rsid w:val="46BA58D8"/>
    <w:rsid w:val="46BB5BC3"/>
    <w:rsid w:val="46BE5130"/>
    <w:rsid w:val="46BF1F17"/>
    <w:rsid w:val="46C16C66"/>
    <w:rsid w:val="46C25F8E"/>
    <w:rsid w:val="46CC3654"/>
    <w:rsid w:val="46D03B69"/>
    <w:rsid w:val="46D34F3B"/>
    <w:rsid w:val="46D35379"/>
    <w:rsid w:val="46D7011D"/>
    <w:rsid w:val="46D745CE"/>
    <w:rsid w:val="46DA18E1"/>
    <w:rsid w:val="46F6061B"/>
    <w:rsid w:val="46FE12D6"/>
    <w:rsid w:val="46FF2F46"/>
    <w:rsid w:val="47040901"/>
    <w:rsid w:val="47092801"/>
    <w:rsid w:val="470F2D84"/>
    <w:rsid w:val="47124BC1"/>
    <w:rsid w:val="4714323A"/>
    <w:rsid w:val="47146F05"/>
    <w:rsid w:val="4719369D"/>
    <w:rsid w:val="471A7CDA"/>
    <w:rsid w:val="471D5D1B"/>
    <w:rsid w:val="471E40B5"/>
    <w:rsid w:val="47231B50"/>
    <w:rsid w:val="472644D6"/>
    <w:rsid w:val="472E66B9"/>
    <w:rsid w:val="47372A84"/>
    <w:rsid w:val="473E4CB4"/>
    <w:rsid w:val="473F49D8"/>
    <w:rsid w:val="47432D8A"/>
    <w:rsid w:val="4745449A"/>
    <w:rsid w:val="47461A93"/>
    <w:rsid w:val="4746716B"/>
    <w:rsid w:val="474C4B83"/>
    <w:rsid w:val="474C6CDD"/>
    <w:rsid w:val="47533AFC"/>
    <w:rsid w:val="47590C4D"/>
    <w:rsid w:val="475A1801"/>
    <w:rsid w:val="475A2816"/>
    <w:rsid w:val="475D36BD"/>
    <w:rsid w:val="475F596F"/>
    <w:rsid w:val="47652852"/>
    <w:rsid w:val="47655843"/>
    <w:rsid w:val="47681E7A"/>
    <w:rsid w:val="47691F8D"/>
    <w:rsid w:val="476F0470"/>
    <w:rsid w:val="47723ABC"/>
    <w:rsid w:val="47743CD8"/>
    <w:rsid w:val="477736B4"/>
    <w:rsid w:val="477B356A"/>
    <w:rsid w:val="477B415B"/>
    <w:rsid w:val="477E6905"/>
    <w:rsid w:val="47883503"/>
    <w:rsid w:val="478B23E2"/>
    <w:rsid w:val="478E4136"/>
    <w:rsid w:val="4790049C"/>
    <w:rsid w:val="4792766C"/>
    <w:rsid w:val="47977F99"/>
    <w:rsid w:val="479954ED"/>
    <w:rsid w:val="479E235C"/>
    <w:rsid w:val="479F62AB"/>
    <w:rsid w:val="47A22377"/>
    <w:rsid w:val="47AC3472"/>
    <w:rsid w:val="47AE3FC2"/>
    <w:rsid w:val="47B10A89"/>
    <w:rsid w:val="47BC1217"/>
    <w:rsid w:val="47BD7C95"/>
    <w:rsid w:val="47BE5E59"/>
    <w:rsid w:val="47C272FA"/>
    <w:rsid w:val="47C273BE"/>
    <w:rsid w:val="47C3081A"/>
    <w:rsid w:val="47C418C1"/>
    <w:rsid w:val="47C562E2"/>
    <w:rsid w:val="47CC3A56"/>
    <w:rsid w:val="47CF0A9F"/>
    <w:rsid w:val="47D15157"/>
    <w:rsid w:val="47D26C51"/>
    <w:rsid w:val="47DA7578"/>
    <w:rsid w:val="47DC362C"/>
    <w:rsid w:val="47DC529C"/>
    <w:rsid w:val="47DD7AD0"/>
    <w:rsid w:val="47DE59EF"/>
    <w:rsid w:val="47EF2AE9"/>
    <w:rsid w:val="47F15329"/>
    <w:rsid w:val="47F25656"/>
    <w:rsid w:val="47F571C4"/>
    <w:rsid w:val="47F57907"/>
    <w:rsid w:val="47FC08F8"/>
    <w:rsid w:val="47FC5044"/>
    <w:rsid w:val="47FE7A46"/>
    <w:rsid w:val="48027EA1"/>
    <w:rsid w:val="48054691"/>
    <w:rsid w:val="48054931"/>
    <w:rsid w:val="480562E5"/>
    <w:rsid w:val="48074B01"/>
    <w:rsid w:val="480B24DA"/>
    <w:rsid w:val="480F1730"/>
    <w:rsid w:val="480F2C15"/>
    <w:rsid w:val="48107A9F"/>
    <w:rsid w:val="48126116"/>
    <w:rsid w:val="481440FA"/>
    <w:rsid w:val="48150F2A"/>
    <w:rsid w:val="481D7ECC"/>
    <w:rsid w:val="48227FD0"/>
    <w:rsid w:val="48272BEB"/>
    <w:rsid w:val="482817BB"/>
    <w:rsid w:val="482A37E4"/>
    <w:rsid w:val="483101A3"/>
    <w:rsid w:val="484063A9"/>
    <w:rsid w:val="48442540"/>
    <w:rsid w:val="484F5E2E"/>
    <w:rsid w:val="485152CC"/>
    <w:rsid w:val="48575709"/>
    <w:rsid w:val="485F4FF3"/>
    <w:rsid w:val="486C2A2E"/>
    <w:rsid w:val="486D0C0D"/>
    <w:rsid w:val="48706491"/>
    <w:rsid w:val="48762962"/>
    <w:rsid w:val="487C260A"/>
    <w:rsid w:val="4885131A"/>
    <w:rsid w:val="488707C1"/>
    <w:rsid w:val="488D67DA"/>
    <w:rsid w:val="489313D8"/>
    <w:rsid w:val="48944838"/>
    <w:rsid w:val="48945014"/>
    <w:rsid w:val="48973D15"/>
    <w:rsid w:val="48A04659"/>
    <w:rsid w:val="48A46222"/>
    <w:rsid w:val="48A478F7"/>
    <w:rsid w:val="48AF6929"/>
    <w:rsid w:val="48B44963"/>
    <w:rsid w:val="48B54949"/>
    <w:rsid w:val="48B5574C"/>
    <w:rsid w:val="48B71D99"/>
    <w:rsid w:val="48B819A3"/>
    <w:rsid w:val="48BA01C0"/>
    <w:rsid w:val="48BD71A7"/>
    <w:rsid w:val="48BF2C87"/>
    <w:rsid w:val="48BF418A"/>
    <w:rsid w:val="48C12F4D"/>
    <w:rsid w:val="48C60ACD"/>
    <w:rsid w:val="48C66E9A"/>
    <w:rsid w:val="48C672C8"/>
    <w:rsid w:val="48D14C7C"/>
    <w:rsid w:val="48D259B5"/>
    <w:rsid w:val="48D62CE8"/>
    <w:rsid w:val="48D82045"/>
    <w:rsid w:val="48E174CD"/>
    <w:rsid w:val="48F13107"/>
    <w:rsid w:val="48F21359"/>
    <w:rsid w:val="48F30C2D"/>
    <w:rsid w:val="48F36E7F"/>
    <w:rsid w:val="48F74BC1"/>
    <w:rsid w:val="48FF75D2"/>
    <w:rsid w:val="49016168"/>
    <w:rsid w:val="491237A9"/>
    <w:rsid w:val="491247EE"/>
    <w:rsid w:val="491531E7"/>
    <w:rsid w:val="49156DF5"/>
    <w:rsid w:val="49185458"/>
    <w:rsid w:val="49202177"/>
    <w:rsid w:val="49202E70"/>
    <w:rsid w:val="492139EC"/>
    <w:rsid w:val="49214A0E"/>
    <w:rsid w:val="49277FD4"/>
    <w:rsid w:val="4931633E"/>
    <w:rsid w:val="49317CDB"/>
    <w:rsid w:val="49351245"/>
    <w:rsid w:val="493B1702"/>
    <w:rsid w:val="493B56C8"/>
    <w:rsid w:val="49471E66"/>
    <w:rsid w:val="49496732"/>
    <w:rsid w:val="494A30A7"/>
    <w:rsid w:val="494F56E1"/>
    <w:rsid w:val="4950607F"/>
    <w:rsid w:val="49552803"/>
    <w:rsid w:val="495F2766"/>
    <w:rsid w:val="495F37D0"/>
    <w:rsid w:val="496247BC"/>
    <w:rsid w:val="49627B61"/>
    <w:rsid w:val="49636796"/>
    <w:rsid w:val="49685FCA"/>
    <w:rsid w:val="496B5461"/>
    <w:rsid w:val="496D45F2"/>
    <w:rsid w:val="496F6D8D"/>
    <w:rsid w:val="49707B1E"/>
    <w:rsid w:val="497374D2"/>
    <w:rsid w:val="49777261"/>
    <w:rsid w:val="497E2BEC"/>
    <w:rsid w:val="49843E78"/>
    <w:rsid w:val="49861AA1"/>
    <w:rsid w:val="49864747"/>
    <w:rsid w:val="498875C7"/>
    <w:rsid w:val="498D5FFC"/>
    <w:rsid w:val="49901430"/>
    <w:rsid w:val="499435E9"/>
    <w:rsid w:val="499D4E4D"/>
    <w:rsid w:val="499D5AB0"/>
    <w:rsid w:val="49A51AC2"/>
    <w:rsid w:val="49AC30A7"/>
    <w:rsid w:val="49AF0DAA"/>
    <w:rsid w:val="49B64FA0"/>
    <w:rsid w:val="49BE546D"/>
    <w:rsid w:val="49C12AD9"/>
    <w:rsid w:val="49C64593"/>
    <w:rsid w:val="49C8030C"/>
    <w:rsid w:val="49CE362D"/>
    <w:rsid w:val="49D415C4"/>
    <w:rsid w:val="49DA6AA5"/>
    <w:rsid w:val="49DE1E4F"/>
    <w:rsid w:val="49DE5EDE"/>
    <w:rsid w:val="49E22C6F"/>
    <w:rsid w:val="49E41E68"/>
    <w:rsid w:val="49FB248F"/>
    <w:rsid w:val="49FC0F84"/>
    <w:rsid w:val="4A027CE5"/>
    <w:rsid w:val="4A0330F2"/>
    <w:rsid w:val="4A05001A"/>
    <w:rsid w:val="4A070312"/>
    <w:rsid w:val="4A086E5C"/>
    <w:rsid w:val="4A0B55E3"/>
    <w:rsid w:val="4A101BBC"/>
    <w:rsid w:val="4A131CC2"/>
    <w:rsid w:val="4A1565C7"/>
    <w:rsid w:val="4A15773F"/>
    <w:rsid w:val="4A1D4398"/>
    <w:rsid w:val="4A1E617D"/>
    <w:rsid w:val="4A266C42"/>
    <w:rsid w:val="4A2D016F"/>
    <w:rsid w:val="4A2D4A69"/>
    <w:rsid w:val="4A2F3FE2"/>
    <w:rsid w:val="4A314103"/>
    <w:rsid w:val="4A355656"/>
    <w:rsid w:val="4A372010"/>
    <w:rsid w:val="4A3E39E9"/>
    <w:rsid w:val="4A441F80"/>
    <w:rsid w:val="4A4F27A5"/>
    <w:rsid w:val="4A4F27DB"/>
    <w:rsid w:val="4A535F23"/>
    <w:rsid w:val="4A537D07"/>
    <w:rsid w:val="4A6A3171"/>
    <w:rsid w:val="4A6C7EAE"/>
    <w:rsid w:val="4A6E596F"/>
    <w:rsid w:val="4A72284C"/>
    <w:rsid w:val="4A731110"/>
    <w:rsid w:val="4A7F4E6E"/>
    <w:rsid w:val="4A7F56A8"/>
    <w:rsid w:val="4A800DE0"/>
    <w:rsid w:val="4A834233"/>
    <w:rsid w:val="4A872816"/>
    <w:rsid w:val="4A89064D"/>
    <w:rsid w:val="4A8B048A"/>
    <w:rsid w:val="4A982BDA"/>
    <w:rsid w:val="4AA21C82"/>
    <w:rsid w:val="4AA37B9F"/>
    <w:rsid w:val="4AA6439D"/>
    <w:rsid w:val="4AA76173"/>
    <w:rsid w:val="4AB30DCD"/>
    <w:rsid w:val="4AB51CD1"/>
    <w:rsid w:val="4AB856A3"/>
    <w:rsid w:val="4ABB6570"/>
    <w:rsid w:val="4ABE14CD"/>
    <w:rsid w:val="4ABE2FFA"/>
    <w:rsid w:val="4AC00FE3"/>
    <w:rsid w:val="4AC73EEE"/>
    <w:rsid w:val="4ACB711A"/>
    <w:rsid w:val="4AD545BE"/>
    <w:rsid w:val="4AD55B40"/>
    <w:rsid w:val="4ADC1C0A"/>
    <w:rsid w:val="4ADD1B95"/>
    <w:rsid w:val="4ADE1878"/>
    <w:rsid w:val="4AE56C80"/>
    <w:rsid w:val="4AE57FDB"/>
    <w:rsid w:val="4AE706F1"/>
    <w:rsid w:val="4AE85A27"/>
    <w:rsid w:val="4AE91DDD"/>
    <w:rsid w:val="4AEA0F1E"/>
    <w:rsid w:val="4AEA5309"/>
    <w:rsid w:val="4AF018C8"/>
    <w:rsid w:val="4AF4643F"/>
    <w:rsid w:val="4AF931F9"/>
    <w:rsid w:val="4B0215FB"/>
    <w:rsid w:val="4B03073E"/>
    <w:rsid w:val="4B06022D"/>
    <w:rsid w:val="4B06138E"/>
    <w:rsid w:val="4B072B7E"/>
    <w:rsid w:val="4B075923"/>
    <w:rsid w:val="4B0C48F3"/>
    <w:rsid w:val="4B0D27AD"/>
    <w:rsid w:val="4B0F37D9"/>
    <w:rsid w:val="4B1035C8"/>
    <w:rsid w:val="4B182119"/>
    <w:rsid w:val="4B1A1856"/>
    <w:rsid w:val="4B1A4B97"/>
    <w:rsid w:val="4B1A773F"/>
    <w:rsid w:val="4B1F03FF"/>
    <w:rsid w:val="4B241572"/>
    <w:rsid w:val="4B27466A"/>
    <w:rsid w:val="4B284133"/>
    <w:rsid w:val="4B3011F5"/>
    <w:rsid w:val="4B315A3D"/>
    <w:rsid w:val="4B3612A5"/>
    <w:rsid w:val="4B3814C1"/>
    <w:rsid w:val="4B386E85"/>
    <w:rsid w:val="4B3C128B"/>
    <w:rsid w:val="4B4D48CE"/>
    <w:rsid w:val="4B4D75E8"/>
    <w:rsid w:val="4B531CDA"/>
    <w:rsid w:val="4B5812D2"/>
    <w:rsid w:val="4B5B35EE"/>
    <w:rsid w:val="4B5F0E49"/>
    <w:rsid w:val="4B693602"/>
    <w:rsid w:val="4B7267EB"/>
    <w:rsid w:val="4B820BB5"/>
    <w:rsid w:val="4B9F319B"/>
    <w:rsid w:val="4B9F6E4A"/>
    <w:rsid w:val="4BA40904"/>
    <w:rsid w:val="4BA44681"/>
    <w:rsid w:val="4BA75615"/>
    <w:rsid w:val="4BAD12FB"/>
    <w:rsid w:val="4BB66FED"/>
    <w:rsid w:val="4BB70638"/>
    <w:rsid w:val="4BB73228"/>
    <w:rsid w:val="4BC0573E"/>
    <w:rsid w:val="4BC200A0"/>
    <w:rsid w:val="4BC745DA"/>
    <w:rsid w:val="4BCA1199"/>
    <w:rsid w:val="4BD13ACD"/>
    <w:rsid w:val="4BDA5B5C"/>
    <w:rsid w:val="4BDC1E4C"/>
    <w:rsid w:val="4BF02EDD"/>
    <w:rsid w:val="4BF076A6"/>
    <w:rsid w:val="4BF07973"/>
    <w:rsid w:val="4BF21670"/>
    <w:rsid w:val="4BF31443"/>
    <w:rsid w:val="4BF42BE4"/>
    <w:rsid w:val="4BF4657B"/>
    <w:rsid w:val="4BF74A38"/>
    <w:rsid w:val="4BF814EA"/>
    <w:rsid w:val="4BF838F0"/>
    <w:rsid w:val="4BFF0523"/>
    <w:rsid w:val="4C017174"/>
    <w:rsid w:val="4C0246A7"/>
    <w:rsid w:val="4C073CB7"/>
    <w:rsid w:val="4C0D0009"/>
    <w:rsid w:val="4C1C2A1D"/>
    <w:rsid w:val="4C1E06B7"/>
    <w:rsid w:val="4C2459C3"/>
    <w:rsid w:val="4C2537F3"/>
    <w:rsid w:val="4C2745D5"/>
    <w:rsid w:val="4C2C4C47"/>
    <w:rsid w:val="4C2F4672"/>
    <w:rsid w:val="4C2F6420"/>
    <w:rsid w:val="4C304446"/>
    <w:rsid w:val="4C396F0F"/>
    <w:rsid w:val="4C3C7BC8"/>
    <w:rsid w:val="4C452D66"/>
    <w:rsid w:val="4C455C43"/>
    <w:rsid w:val="4C4611B0"/>
    <w:rsid w:val="4C485D53"/>
    <w:rsid w:val="4C4F2947"/>
    <w:rsid w:val="4C520360"/>
    <w:rsid w:val="4C5A6798"/>
    <w:rsid w:val="4C5F1544"/>
    <w:rsid w:val="4C5F1600"/>
    <w:rsid w:val="4C5F42D8"/>
    <w:rsid w:val="4C6159CF"/>
    <w:rsid w:val="4C6647A9"/>
    <w:rsid w:val="4C6E5A76"/>
    <w:rsid w:val="4C6F4D58"/>
    <w:rsid w:val="4C713C91"/>
    <w:rsid w:val="4C7206C7"/>
    <w:rsid w:val="4C72630D"/>
    <w:rsid w:val="4C756CE8"/>
    <w:rsid w:val="4C782327"/>
    <w:rsid w:val="4C7825CD"/>
    <w:rsid w:val="4C795477"/>
    <w:rsid w:val="4C7B78B7"/>
    <w:rsid w:val="4C7E1155"/>
    <w:rsid w:val="4C823463"/>
    <w:rsid w:val="4C892164"/>
    <w:rsid w:val="4C966EA1"/>
    <w:rsid w:val="4C977B2B"/>
    <w:rsid w:val="4C9E2A3E"/>
    <w:rsid w:val="4C9F5986"/>
    <w:rsid w:val="4CA0619E"/>
    <w:rsid w:val="4CA1431E"/>
    <w:rsid w:val="4CA24E44"/>
    <w:rsid w:val="4CA4681C"/>
    <w:rsid w:val="4CA55AF1"/>
    <w:rsid w:val="4CAA019C"/>
    <w:rsid w:val="4CAF241A"/>
    <w:rsid w:val="4CC422EE"/>
    <w:rsid w:val="4CC8079A"/>
    <w:rsid w:val="4CC82C76"/>
    <w:rsid w:val="4CCC1755"/>
    <w:rsid w:val="4CD04BAD"/>
    <w:rsid w:val="4CD710E1"/>
    <w:rsid w:val="4CE27CEC"/>
    <w:rsid w:val="4CFD5D56"/>
    <w:rsid w:val="4CFF184D"/>
    <w:rsid w:val="4CFF508A"/>
    <w:rsid w:val="4D06407B"/>
    <w:rsid w:val="4D135D03"/>
    <w:rsid w:val="4D1C085B"/>
    <w:rsid w:val="4D20314A"/>
    <w:rsid w:val="4D2064A2"/>
    <w:rsid w:val="4D2A7589"/>
    <w:rsid w:val="4D2C0C63"/>
    <w:rsid w:val="4D2E2B7B"/>
    <w:rsid w:val="4D305940"/>
    <w:rsid w:val="4D341814"/>
    <w:rsid w:val="4D3617A1"/>
    <w:rsid w:val="4D387665"/>
    <w:rsid w:val="4D392D3F"/>
    <w:rsid w:val="4D41465D"/>
    <w:rsid w:val="4D4E6D7A"/>
    <w:rsid w:val="4D550108"/>
    <w:rsid w:val="4D5721EC"/>
    <w:rsid w:val="4D574A09"/>
    <w:rsid w:val="4D5A4AB7"/>
    <w:rsid w:val="4D5C1497"/>
    <w:rsid w:val="4D5E266B"/>
    <w:rsid w:val="4D62471D"/>
    <w:rsid w:val="4D6C2382"/>
    <w:rsid w:val="4D6D25AC"/>
    <w:rsid w:val="4D6D5452"/>
    <w:rsid w:val="4D6E0070"/>
    <w:rsid w:val="4D70351A"/>
    <w:rsid w:val="4D711D3E"/>
    <w:rsid w:val="4D7A36CB"/>
    <w:rsid w:val="4D807C7F"/>
    <w:rsid w:val="4D897DB2"/>
    <w:rsid w:val="4D970721"/>
    <w:rsid w:val="4D9C1893"/>
    <w:rsid w:val="4DA34456"/>
    <w:rsid w:val="4DA6100D"/>
    <w:rsid w:val="4DA644C0"/>
    <w:rsid w:val="4DAC584E"/>
    <w:rsid w:val="4DB10E68"/>
    <w:rsid w:val="4DB23A6C"/>
    <w:rsid w:val="4DBD6A58"/>
    <w:rsid w:val="4DC72A30"/>
    <w:rsid w:val="4DC7376B"/>
    <w:rsid w:val="4DC9248B"/>
    <w:rsid w:val="4DCD7BE6"/>
    <w:rsid w:val="4DD12EE8"/>
    <w:rsid w:val="4DD3712E"/>
    <w:rsid w:val="4DD43FA8"/>
    <w:rsid w:val="4DD46249"/>
    <w:rsid w:val="4DD94895"/>
    <w:rsid w:val="4DDA075E"/>
    <w:rsid w:val="4DE44FE8"/>
    <w:rsid w:val="4DE5747C"/>
    <w:rsid w:val="4DED7759"/>
    <w:rsid w:val="4DF06821"/>
    <w:rsid w:val="4DF416CF"/>
    <w:rsid w:val="4DF64B12"/>
    <w:rsid w:val="4DFC04B6"/>
    <w:rsid w:val="4DFD2812"/>
    <w:rsid w:val="4DFF1E22"/>
    <w:rsid w:val="4DFF35BC"/>
    <w:rsid w:val="4E031912"/>
    <w:rsid w:val="4E0A5EDB"/>
    <w:rsid w:val="4E0C6C87"/>
    <w:rsid w:val="4E103333"/>
    <w:rsid w:val="4E1119E1"/>
    <w:rsid w:val="4E1671F6"/>
    <w:rsid w:val="4E1A72C6"/>
    <w:rsid w:val="4E1E04FA"/>
    <w:rsid w:val="4E1F5663"/>
    <w:rsid w:val="4E201C7C"/>
    <w:rsid w:val="4E255D2C"/>
    <w:rsid w:val="4E302A55"/>
    <w:rsid w:val="4E306301"/>
    <w:rsid w:val="4E3221F7"/>
    <w:rsid w:val="4E323FA5"/>
    <w:rsid w:val="4E3D75AB"/>
    <w:rsid w:val="4E3E57B7"/>
    <w:rsid w:val="4E3E7686"/>
    <w:rsid w:val="4E4F028A"/>
    <w:rsid w:val="4E5009C0"/>
    <w:rsid w:val="4E571C5E"/>
    <w:rsid w:val="4E59717D"/>
    <w:rsid w:val="4E5D1F6F"/>
    <w:rsid w:val="4E5D2C4C"/>
    <w:rsid w:val="4E5E2FEC"/>
    <w:rsid w:val="4E6121BB"/>
    <w:rsid w:val="4E61488B"/>
    <w:rsid w:val="4E674646"/>
    <w:rsid w:val="4E733A49"/>
    <w:rsid w:val="4E742810"/>
    <w:rsid w:val="4E772D55"/>
    <w:rsid w:val="4E816CDB"/>
    <w:rsid w:val="4E85492C"/>
    <w:rsid w:val="4E867B10"/>
    <w:rsid w:val="4E873A1B"/>
    <w:rsid w:val="4E930C3B"/>
    <w:rsid w:val="4E9A11AE"/>
    <w:rsid w:val="4E9B40DC"/>
    <w:rsid w:val="4E9C43C2"/>
    <w:rsid w:val="4EA1002C"/>
    <w:rsid w:val="4EA12ED9"/>
    <w:rsid w:val="4EA61B34"/>
    <w:rsid w:val="4EA6332A"/>
    <w:rsid w:val="4EA84268"/>
    <w:rsid w:val="4EAA6213"/>
    <w:rsid w:val="4EAA78E1"/>
    <w:rsid w:val="4EAB6306"/>
    <w:rsid w:val="4EAD7778"/>
    <w:rsid w:val="4EAF5601"/>
    <w:rsid w:val="4EB114DF"/>
    <w:rsid w:val="4EBE2D99"/>
    <w:rsid w:val="4EC11127"/>
    <w:rsid w:val="4EC372F3"/>
    <w:rsid w:val="4ECD3D40"/>
    <w:rsid w:val="4ECE4A16"/>
    <w:rsid w:val="4ECF0E4F"/>
    <w:rsid w:val="4ED31316"/>
    <w:rsid w:val="4ED422AA"/>
    <w:rsid w:val="4ED86B2B"/>
    <w:rsid w:val="4ED908C5"/>
    <w:rsid w:val="4EDC08E2"/>
    <w:rsid w:val="4EDF237F"/>
    <w:rsid w:val="4EDF2530"/>
    <w:rsid w:val="4EE1354F"/>
    <w:rsid w:val="4EE31744"/>
    <w:rsid w:val="4EE44BDE"/>
    <w:rsid w:val="4EE60D65"/>
    <w:rsid w:val="4EF02D81"/>
    <w:rsid w:val="4EF07AB2"/>
    <w:rsid w:val="4EF4484D"/>
    <w:rsid w:val="4EFB0DB3"/>
    <w:rsid w:val="4F02500A"/>
    <w:rsid w:val="4F086FAC"/>
    <w:rsid w:val="4F091381"/>
    <w:rsid w:val="4F0C47F7"/>
    <w:rsid w:val="4F0D57CA"/>
    <w:rsid w:val="4F0F704C"/>
    <w:rsid w:val="4F100C95"/>
    <w:rsid w:val="4F1301A7"/>
    <w:rsid w:val="4F196F13"/>
    <w:rsid w:val="4F216BED"/>
    <w:rsid w:val="4F2C35E0"/>
    <w:rsid w:val="4F3505B6"/>
    <w:rsid w:val="4F3B50DC"/>
    <w:rsid w:val="4F3D2B54"/>
    <w:rsid w:val="4F3F2B30"/>
    <w:rsid w:val="4F4421E2"/>
    <w:rsid w:val="4F451D45"/>
    <w:rsid w:val="4F473CDE"/>
    <w:rsid w:val="4F483C48"/>
    <w:rsid w:val="4F4D5D6F"/>
    <w:rsid w:val="4F50355E"/>
    <w:rsid w:val="4F536C08"/>
    <w:rsid w:val="4F546152"/>
    <w:rsid w:val="4F5759BA"/>
    <w:rsid w:val="4F5A37B4"/>
    <w:rsid w:val="4F5E1874"/>
    <w:rsid w:val="4F603EEE"/>
    <w:rsid w:val="4F616E4F"/>
    <w:rsid w:val="4F6722E4"/>
    <w:rsid w:val="4F754A92"/>
    <w:rsid w:val="4F762F0F"/>
    <w:rsid w:val="4F811079"/>
    <w:rsid w:val="4F811CBD"/>
    <w:rsid w:val="4F820F5D"/>
    <w:rsid w:val="4F841511"/>
    <w:rsid w:val="4F8A127F"/>
    <w:rsid w:val="4F951822"/>
    <w:rsid w:val="4F952A3E"/>
    <w:rsid w:val="4F960564"/>
    <w:rsid w:val="4F9B5A01"/>
    <w:rsid w:val="4F9B5B7A"/>
    <w:rsid w:val="4F9C3DCC"/>
    <w:rsid w:val="4FA26F09"/>
    <w:rsid w:val="4FA455C1"/>
    <w:rsid w:val="4FA669F9"/>
    <w:rsid w:val="4FA73CC9"/>
    <w:rsid w:val="4FA765F9"/>
    <w:rsid w:val="4FA83C65"/>
    <w:rsid w:val="4FA85445"/>
    <w:rsid w:val="4FAC4055"/>
    <w:rsid w:val="4FB250F3"/>
    <w:rsid w:val="4FB45D12"/>
    <w:rsid w:val="4FBD1F95"/>
    <w:rsid w:val="4FBD2819"/>
    <w:rsid w:val="4FC30160"/>
    <w:rsid w:val="4FC55421"/>
    <w:rsid w:val="4FC57B0B"/>
    <w:rsid w:val="4FC64CCE"/>
    <w:rsid w:val="4FCA5BDF"/>
    <w:rsid w:val="4FCB3036"/>
    <w:rsid w:val="4FCC004F"/>
    <w:rsid w:val="4FD36A34"/>
    <w:rsid w:val="4FD73056"/>
    <w:rsid w:val="4FDF61F3"/>
    <w:rsid w:val="4FE47C8E"/>
    <w:rsid w:val="4FEA5433"/>
    <w:rsid w:val="4FF66706"/>
    <w:rsid w:val="4FFD18F3"/>
    <w:rsid w:val="4FFF4C90"/>
    <w:rsid w:val="50011E81"/>
    <w:rsid w:val="50071C36"/>
    <w:rsid w:val="500749C1"/>
    <w:rsid w:val="500D7577"/>
    <w:rsid w:val="501626BC"/>
    <w:rsid w:val="501778F7"/>
    <w:rsid w:val="501779F1"/>
    <w:rsid w:val="501C0AC5"/>
    <w:rsid w:val="50221763"/>
    <w:rsid w:val="50221FB2"/>
    <w:rsid w:val="502838B2"/>
    <w:rsid w:val="502C39F6"/>
    <w:rsid w:val="502F41A2"/>
    <w:rsid w:val="503B5EA5"/>
    <w:rsid w:val="503C2135"/>
    <w:rsid w:val="504132EC"/>
    <w:rsid w:val="504475B6"/>
    <w:rsid w:val="50447FC0"/>
    <w:rsid w:val="504E4D64"/>
    <w:rsid w:val="505521CD"/>
    <w:rsid w:val="50581354"/>
    <w:rsid w:val="505A58A5"/>
    <w:rsid w:val="505E5526"/>
    <w:rsid w:val="505F73E5"/>
    <w:rsid w:val="506A2106"/>
    <w:rsid w:val="506B7C46"/>
    <w:rsid w:val="50712BE8"/>
    <w:rsid w:val="50844181"/>
    <w:rsid w:val="50852AB2"/>
    <w:rsid w:val="50854860"/>
    <w:rsid w:val="5091160E"/>
    <w:rsid w:val="50926F7D"/>
    <w:rsid w:val="50947199"/>
    <w:rsid w:val="50954C7B"/>
    <w:rsid w:val="50962F12"/>
    <w:rsid w:val="509A2201"/>
    <w:rsid w:val="509E57C0"/>
    <w:rsid w:val="50A06F2D"/>
    <w:rsid w:val="50A1187D"/>
    <w:rsid w:val="50A719B9"/>
    <w:rsid w:val="50A82C45"/>
    <w:rsid w:val="50A849F3"/>
    <w:rsid w:val="50AA297B"/>
    <w:rsid w:val="50AA42C7"/>
    <w:rsid w:val="50B47441"/>
    <w:rsid w:val="50BB132D"/>
    <w:rsid w:val="50BE7125"/>
    <w:rsid w:val="50C12F2C"/>
    <w:rsid w:val="50C147E8"/>
    <w:rsid w:val="50C67FAD"/>
    <w:rsid w:val="50CA7C23"/>
    <w:rsid w:val="50CC33E5"/>
    <w:rsid w:val="50CD2245"/>
    <w:rsid w:val="50CF408E"/>
    <w:rsid w:val="50D46699"/>
    <w:rsid w:val="50D70E34"/>
    <w:rsid w:val="50DB140A"/>
    <w:rsid w:val="50E80208"/>
    <w:rsid w:val="50E83C31"/>
    <w:rsid w:val="50EA56B1"/>
    <w:rsid w:val="50ED0658"/>
    <w:rsid w:val="50EE244D"/>
    <w:rsid w:val="50EE6E3B"/>
    <w:rsid w:val="50EF43D0"/>
    <w:rsid w:val="50F369AE"/>
    <w:rsid w:val="50F47D24"/>
    <w:rsid w:val="50F608C6"/>
    <w:rsid w:val="50F91B60"/>
    <w:rsid w:val="50F9480A"/>
    <w:rsid w:val="50F96AFD"/>
    <w:rsid w:val="51032392"/>
    <w:rsid w:val="510A67A9"/>
    <w:rsid w:val="510C5C2A"/>
    <w:rsid w:val="51137524"/>
    <w:rsid w:val="511563E6"/>
    <w:rsid w:val="511A58F1"/>
    <w:rsid w:val="51223A3A"/>
    <w:rsid w:val="51271DF3"/>
    <w:rsid w:val="513751ED"/>
    <w:rsid w:val="51391382"/>
    <w:rsid w:val="51397D6F"/>
    <w:rsid w:val="513C65FA"/>
    <w:rsid w:val="51453FF0"/>
    <w:rsid w:val="514A5AAA"/>
    <w:rsid w:val="514C7E4E"/>
    <w:rsid w:val="5168279C"/>
    <w:rsid w:val="51697E14"/>
    <w:rsid w:val="516D36A8"/>
    <w:rsid w:val="516E79EA"/>
    <w:rsid w:val="516F6904"/>
    <w:rsid w:val="51714DE5"/>
    <w:rsid w:val="517338F9"/>
    <w:rsid w:val="51771FC2"/>
    <w:rsid w:val="51795512"/>
    <w:rsid w:val="51823961"/>
    <w:rsid w:val="518334E1"/>
    <w:rsid w:val="518E1005"/>
    <w:rsid w:val="51913937"/>
    <w:rsid w:val="51960CEF"/>
    <w:rsid w:val="519E6F54"/>
    <w:rsid w:val="519F6624"/>
    <w:rsid w:val="51A00C9E"/>
    <w:rsid w:val="51A451BA"/>
    <w:rsid w:val="51A4780E"/>
    <w:rsid w:val="51A73E41"/>
    <w:rsid w:val="51A74CAA"/>
    <w:rsid w:val="51AB136F"/>
    <w:rsid w:val="51B30F66"/>
    <w:rsid w:val="51B63726"/>
    <w:rsid w:val="51B6770D"/>
    <w:rsid w:val="51B97FD2"/>
    <w:rsid w:val="51BB160E"/>
    <w:rsid w:val="51C07814"/>
    <w:rsid w:val="51C15D6C"/>
    <w:rsid w:val="51C40B36"/>
    <w:rsid w:val="51C4760A"/>
    <w:rsid w:val="51CA59B7"/>
    <w:rsid w:val="51CC44D4"/>
    <w:rsid w:val="51CD5E0D"/>
    <w:rsid w:val="51D14FC8"/>
    <w:rsid w:val="51D6473D"/>
    <w:rsid w:val="51D947B4"/>
    <w:rsid w:val="51DA3934"/>
    <w:rsid w:val="51DD259B"/>
    <w:rsid w:val="51E74320"/>
    <w:rsid w:val="51E90E1F"/>
    <w:rsid w:val="51EA7895"/>
    <w:rsid w:val="51EC040F"/>
    <w:rsid w:val="51EC3BD6"/>
    <w:rsid w:val="51F3378B"/>
    <w:rsid w:val="51FB0C7D"/>
    <w:rsid w:val="51FE2BBB"/>
    <w:rsid w:val="520314EB"/>
    <w:rsid w:val="520329A1"/>
    <w:rsid w:val="520522EE"/>
    <w:rsid w:val="520A79AE"/>
    <w:rsid w:val="52134B29"/>
    <w:rsid w:val="52157A8A"/>
    <w:rsid w:val="5216379E"/>
    <w:rsid w:val="521A1920"/>
    <w:rsid w:val="52206E96"/>
    <w:rsid w:val="522738CD"/>
    <w:rsid w:val="52293732"/>
    <w:rsid w:val="522F5CBC"/>
    <w:rsid w:val="52302EF2"/>
    <w:rsid w:val="523044E9"/>
    <w:rsid w:val="52335CB5"/>
    <w:rsid w:val="52345923"/>
    <w:rsid w:val="523875D7"/>
    <w:rsid w:val="52410C5B"/>
    <w:rsid w:val="52417E8C"/>
    <w:rsid w:val="52441A33"/>
    <w:rsid w:val="52462546"/>
    <w:rsid w:val="524635F1"/>
    <w:rsid w:val="524C0DC0"/>
    <w:rsid w:val="524D2986"/>
    <w:rsid w:val="524D586F"/>
    <w:rsid w:val="5254640B"/>
    <w:rsid w:val="52552520"/>
    <w:rsid w:val="52563A3A"/>
    <w:rsid w:val="525965E5"/>
    <w:rsid w:val="526A01B2"/>
    <w:rsid w:val="526C4F83"/>
    <w:rsid w:val="526F16FC"/>
    <w:rsid w:val="526F55AB"/>
    <w:rsid w:val="527032EE"/>
    <w:rsid w:val="5276758E"/>
    <w:rsid w:val="527728CF"/>
    <w:rsid w:val="527760B0"/>
    <w:rsid w:val="5281797C"/>
    <w:rsid w:val="52885596"/>
    <w:rsid w:val="52886E27"/>
    <w:rsid w:val="528C7B84"/>
    <w:rsid w:val="528D3EA0"/>
    <w:rsid w:val="528D5C4E"/>
    <w:rsid w:val="528F6FC0"/>
    <w:rsid w:val="529131B0"/>
    <w:rsid w:val="5294522F"/>
    <w:rsid w:val="52995423"/>
    <w:rsid w:val="529B5625"/>
    <w:rsid w:val="529D2CBF"/>
    <w:rsid w:val="52A477F7"/>
    <w:rsid w:val="52A66D10"/>
    <w:rsid w:val="52A66F35"/>
    <w:rsid w:val="52AD38A6"/>
    <w:rsid w:val="52B12375"/>
    <w:rsid w:val="52B20B32"/>
    <w:rsid w:val="52B44DD9"/>
    <w:rsid w:val="52B96A43"/>
    <w:rsid w:val="52BE04FE"/>
    <w:rsid w:val="52C62F83"/>
    <w:rsid w:val="52D0051E"/>
    <w:rsid w:val="52D45B38"/>
    <w:rsid w:val="52DA553B"/>
    <w:rsid w:val="52DA61D0"/>
    <w:rsid w:val="52DB2FC6"/>
    <w:rsid w:val="52DD39F2"/>
    <w:rsid w:val="52DE64AA"/>
    <w:rsid w:val="52E035D7"/>
    <w:rsid w:val="52EA61B7"/>
    <w:rsid w:val="52FB047D"/>
    <w:rsid w:val="52FF317D"/>
    <w:rsid w:val="53012E87"/>
    <w:rsid w:val="530D7852"/>
    <w:rsid w:val="53131611"/>
    <w:rsid w:val="5316746E"/>
    <w:rsid w:val="53171E9C"/>
    <w:rsid w:val="53182B1D"/>
    <w:rsid w:val="531865BA"/>
    <w:rsid w:val="531D5224"/>
    <w:rsid w:val="53225924"/>
    <w:rsid w:val="53285977"/>
    <w:rsid w:val="532C5467"/>
    <w:rsid w:val="532E26FD"/>
    <w:rsid w:val="532F4F57"/>
    <w:rsid w:val="532F7891"/>
    <w:rsid w:val="533401E5"/>
    <w:rsid w:val="534057B1"/>
    <w:rsid w:val="53410647"/>
    <w:rsid w:val="53421BD3"/>
    <w:rsid w:val="53464A50"/>
    <w:rsid w:val="534824A6"/>
    <w:rsid w:val="534A27CB"/>
    <w:rsid w:val="53566988"/>
    <w:rsid w:val="53581BD4"/>
    <w:rsid w:val="53591FD4"/>
    <w:rsid w:val="536A6714"/>
    <w:rsid w:val="53751D78"/>
    <w:rsid w:val="53772164"/>
    <w:rsid w:val="53790C53"/>
    <w:rsid w:val="537C11CA"/>
    <w:rsid w:val="5385101B"/>
    <w:rsid w:val="538559F7"/>
    <w:rsid w:val="53857A04"/>
    <w:rsid w:val="538B3B16"/>
    <w:rsid w:val="538B6D3B"/>
    <w:rsid w:val="538E22B9"/>
    <w:rsid w:val="539A03A5"/>
    <w:rsid w:val="539D3847"/>
    <w:rsid w:val="539D45B7"/>
    <w:rsid w:val="539F3E8B"/>
    <w:rsid w:val="53A10690"/>
    <w:rsid w:val="53A30595"/>
    <w:rsid w:val="53A629A3"/>
    <w:rsid w:val="53AC4991"/>
    <w:rsid w:val="53AE40CE"/>
    <w:rsid w:val="53BC6010"/>
    <w:rsid w:val="53BD07B5"/>
    <w:rsid w:val="53BE1A5A"/>
    <w:rsid w:val="53BE477E"/>
    <w:rsid w:val="53CE1189"/>
    <w:rsid w:val="53CF5A31"/>
    <w:rsid w:val="53D15A00"/>
    <w:rsid w:val="53D239AE"/>
    <w:rsid w:val="53D578AD"/>
    <w:rsid w:val="53D57AE6"/>
    <w:rsid w:val="53DB36A4"/>
    <w:rsid w:val="53DD20D5"/>
    <w:rsid w:val="53E53868"/>
    <w:rsid w:val="53EC1822"/>
    <w:rsid w:val="53EC3FC7"/>
    <w:rsid w:val="53F9436F"/>
    <w:rsid w:val="540168F4"/>
    <w:rsid w:val="54090031"/>
    <w:rsid w:val="540A3EBA"/>
    <w:rsid w:val="540A4E2E"/>
    <w:rsid w:val="540A7831"/>
    <w:rsid w:val="54106B37"/>
    <w:rsid w:val="54147D63"/>
    <w:rsid w:val="54156FE8"/>
    <w:rsid w:val="541859EC"/>
    <w:rsid w:val="541900E6"/>
    <w:rsid w:val="54196D5B"/>
    <w:rsid w:val="541D62E6"/>
    <w:rsid w:val="54210D44"/>
    <w:rsid w:val="542165BA"/>
    <w:rsid w:val="542652AF"/>
    <w:rsid w:val="54292BE3"/>
    <w:rsid w:val="542B3CED"/>
    <w:rsid w:val="543732A3"/>
    <w:rsid w:val="543915F3"/>
    <w:rsid w:val="543E6825"/>
    <w:rsid w:val="544255D5"/>
    <w:rsid w:val="544270D3"/>
    <w:rsid w:val="544467E1"/>
    <w:rsid w:val="544579BC"/>
    <w:rsid w:val="54484523"/>
    <w:rsid w:val="54492F51"/>
    <w:rsid w:val="544C62C0"/>
    <w:rsid w:val="545309CF"/>
    <w:rsid w:val="545929B7"/>
    <w:rsid w:val="54605AF5"/>
    <w:rsid w:val="546242BD"/>
    <w:rsid w:val="5466358D"/>
    <w:rsid w:val="54665573"/>
    <w:rsid w:val="54706C57"/>
    <w:rsid w:val="54754BEC"/>
    <w:rsid w:val="54754E27"/>
    <w:rsid w:val="5476177A"/>
    <w:rsid w:val="54776AA0"/>
    <w:rsid w:val="54786D55"/>
    <w:rsid w:val="547A66A6"/>
    <w:rsid w:val="547D437E"/>
    <w:rsid w:val="547F5CD4"/>
    <w:rsid w:val="5488399E"/>
    <w:rsid w:val="548A00C9"/>
    <w:rsid w:val="548D462B"/>
    <w:rsid w:val="54936829"/>
    <w:rsid w:val="54972F89"/>
    <w:rsid w:val="54985D33"/>
    <w:rsid w:val="54A4790C"/>
    <w:rsid w:val="54A6749B"/>
    <w:rsid w:val="54A7447E"/>
    <w:rsid w:val="54AA0D3A"/>
    <w:rsid w:val="54AD082A"/>
    <w:rsid w:val="54B57071"/>
    <w:rsid w:val="54B63B64"/>
    <w:rsid w:val="54B65D90"/>
    <w:rsid w:val="54B6717E"/>
    <w:rsid w:val="54BD3FC4"/>
    <w:rsid w:val="54BE08AC"/>
    <w:rsid w:val="54C324DA"/>
    <w:rsid w:val="54C40D53"/>
    <w:rsid w:val="54C8680B"/>
    <w:rsid w:val="54CB3552"/>
    <w:rsid w:val="54D0477B"/>
    <w:rsid w:val="54DE4E87"/>
    <w:rsid w:val="54DF5AA5"/>
    <w:rsid w:val="54EA55DA"/>
    <w:rsid w:val="54EB1352"/>
    <w:rsid w:val="54EC0461"/>
    <w:rsid w:val="54F4122A"/>
    <w:rsid w:val="54F41FB5"/>
    <w:rsid w:val="54F46459"/>
    <w:rsid w:val="54F63F7F"/>
    <w:rsid w:val="54F83207"/>
    <w:rsid w:val="54FE4BE1"/>
    <w:rsid w:val="55166D19"/>
    <w:rsid w:val="551E5284"/>
    <w:rsid w:val="55206A02"/>
    <w:rsid w:val="55211209"/>
    <w:rsid w:val="55222FC6"/>
    <w:rsid w:val="55235E1C"/>
    <w:rsid w:val="55267A84"/>
    <w:rsid w:val="55271BAF"/>
    <w:rsid w:val="55345742"/>
    <w:rsid w:val="554A176E"/>
    <w:rsid w:val="554E2864"/>
    <w:rsid w:val="554E3DBB"/>
    <w:rsid w:val="55511376"/>
    <w:rsid w:val="55564F12"/>
    <w:rsid w:val="555C6078"/>
    <w:rsid w:val="555E1B24"/>
    <w:rsid w:val="555F6359"/>
    <w:rsid w:val="55640F2B"/>
    <w:rsid w:val="55667958"/>
    <w:rsid w:val="556B3403"/>
    <w:rsid w:val="556B394F"/>
    <w:rsid w:val="55713CC5"/>
    <w:rsid w:val="55821CB6"/>
    <w:rsid w:val="5588487F"/>
    <w:rsid w:val="55945546"/>
    <w:rsid w:val="55992B5C"/>
    <w:rsid w:val="559D5C99"/>
    <w:rsid w:val="559D79D9"/>
    <w:rsid w:val="55A16D46"/>
    <w:rsid w:val="55AB69D3"/>
    <w:rsid w:val="55AF21D2"/>
    <w:rsid w:val="55B149EB"/>
    <w:rsid w:val="55B97529"/>
    <w:rsid w:val="55BC1971"/>
    <w:rsid w:val="55BC67ED"/>
    <w:rsid w:val="55BE7FFE"/>
    <w:rsid w:val="55BF3C5C"/>
    <w:rsid w:val="55C457D3"/>
    <w:rsid w:val="55C45A59"/>
    <w:rsid w:val="55C70529"/>
    <w:rsid w:val="55C947DD"/>
    <w:rsid w:val="55CC199F"/>
    <w:rsid w:val="55CE2806"/>
    <w:rsid w:val="55CF165A"/>
    <w:rsid w:val="55DA68D8"/>
    <w:rsid w:val="55DB0FA0"/>
    <w:rsid w:val="55DD66F5"/>
    <w:rsid w:val="55E55DA1"/>
    <w:rsid w:val="55E77D6B"/>
    <w:rsid w:val="55EF75A0"/>
    <w:rsid w:val="55F36F75"/>
    <w:rsid w:val="55FD7F61"/>
    <w:rsid w:val="55FF3307"/>
    <w:rsid w:val="55FF59D5"/>
    <w:rsid w:val="56010E2D"/>
    <w:rsid w:val="56060354"/>
    <w:rsid w:val="560D3277"/>
    <w:rsid w:val="560E0145"/>
    <w:rsid w:val="56130B60"/>
    <w:rsid w:val="561362DF"/>
    <w:rsid w:val="561F1F64"/>
    <w:rsid w:val="561F31B0"/>
    <w:rsid w:val="56214797"/>
    <w:rsid w:val="56251977"/>
    <w:rsid w:val="56295907"/>
    <w:rsid w:val="563805C7"/>
    <w:rsid w:val="56430ACA"/>
    <w:rsid w:val="56435D25"/>
    <w:rsid w:val="564451BE"/>
    <w:rsid w:val="5644657B"/>
    <w:rsid w:val="564861A3"/>
    <w:rsid w:val="564A6A3E"/>
    <w:rsid w:val="564E22B1"/>
    <w:rsid w:val="56505911"/>
    <w:rsid w:val="56556B1F"/>
    <w:rsid w:val="56570A4D"/>
    <w:rsid w:val="5664305B"/>
    <w:rsid w:val="566623B2"/>
    <w:rsid w:val="566D4F7B"/>
    <w:rsid w:val="56706BA8"/>
    <w:rsid w:val="56722D52"/>
    <w:rsid w:val="56732ADF"/>
    <w:rsid w:val="56791A0B"/>
    <w:rsid w:val="567B2CB6"/>
    <w:rsid w:val="567B7AA2"/>
    <w:rsid w:val="567C6706"/>
    <w:rsid w:val="56812679"/>
    <w:rsid w:val="5683456A"/>
    <w:rsid w:val="5684380C"/>
    <w:rsid w:val="56846953"/>
    <w:rsid w:val="56966D6B"/>
    <w:rsid w:val="5698212A"/>
    <w:rsid w:val="56982E14"/>
    <w:rsid w:val="569A0877"/>
    <w:rsid w:val="569A2A86"/>
    <w:rsid w:val="569B20BE"/>
    <w:rsid w:val="569E48CE"/>
    <w:rsid w:val="569E667C"/>
    <w:rsid w:val="56A37413"/>
    <w:rsid w:val="56A90954"/>
    <w:rsid w:val="56B14729"/>
    <w:rsid w:val="56C236FA"/>
    <w:rsid w:val="56C65BD3"/>
    <w:rsid w:val="56C93819"/>
    <w:rsid w:val="56CD6F61"/>
    <w:rsid w:val="56CE05A0"/>
    <w:rsid w:val="56CE6835"/>
    <w:rsid w:val="56CF23D1"/>
    <w:rsid w:val="56CF3208"/>
    <w:rsid w:val="56CF614D"/>
    <w:rsid w:val="56D460E4"/>
    <w:rsid w:val="56D55F56"/>
    <w:rsid w:val="56DC625A"/>
    <w:rsid w:val="56DC6D50"/>
    <w:rsid w:val="56DD137C"/>
    <w:rsid w:val="56E104E9"/>
    <w:rsid w:val="56E547D5"/>
    <w:rsid w:val="56EF2533"/>
    <w:rsid w:val="56F8063E"/>
    <w:rsid w:val="57024C32"/>
    <w:rsid w:val="57050875"/>
    <w:rsid w:val="57071B1F"/>
    <w:rsid w:val="5707702B"/>
    <w:rsid w:val="57080D4B"/>
    <w:rsid w:val="57107D78"/>
    <w:rsid w:val="571A7CE2"/>
    <w:rsid w:val="571C57F3"/>
    <w:rsid w:val="571F7091"/>
    <w:rsid w:val="57202FC4"/>
    <w:rsid w:val="57276AE5"/>
    <w:rsid w:val="573A635A"/>
    <w:rsid w:val="57423A1E"/>
    <w:rsid w:val="57436A76"/>
    <w:rsid w:val="57464B60"/>
    <w:rsid w:val="57511940"/>
    <w:rsid w:val="575810C4"/>
    <w:rsid w:val="57593993"/>
    <w:rsid w:val="575D4919"/>
    <w:rsid w:val="575E5E0B"/>
    <w:rsid w:val="57600F41"/>
    <w:rsid w:val="576158FB"/>
    <w:rsid w:val="576B3F84"/>
    <w:rsid w:val="576C677A"/>
    <w:rsid w:val="576D24F2"/>
    <w:rsid w:val="5774562F"/>
    <w:rsid w:val="577559C9"/>
    <w:rsid w:val="578A6C00"/>
    <w:rsid w:val="578C2686"/>
    <w:rsid w:val="579130A5"/>
    <w:rsid w:val="57996E43"/>
    <w:rsid w:val="579B3152"/>
    <w:rsid w:val="579D10E7"/>
    <w:rsid w:val="57A3399E"/>
    <w:rsid w:val="57A60FE2"/>
    <w:rsid w:val="57A71560"/>
    <w:rsid w:val="57A777B2"/>
    <w:rsid w:val="57AF6667"/>
    <w:rsid w:val="57B343A9"/>
    <w:rsid w:val="57B974E6"/>
    <w:rsid w:val="57BF42E7"/>
    <w:rsid w:val="57C54B1D"/>
    <w:rsid w:val="57C64685"/>
    <w:rsid w:val="57C9597B"/>
    <w:rsid w:val="57CC4796"/>
    <w:rsid w:val="57CF7BC6"/>
    <w:rsid w:val="57D00F64"/>
    <w:rsid w:val="57D1482F"/>
    <w:rsid w:val="57D47537"/>
    <w:rsid w:val="57D661B2"/>
    <w:rsid w:val="57D82C38"/>
    <w:rsid w:val="57E15773"/>
    <w:rsid w:val="57E26A3C"/>
    <w:rsid w:val="57E7340E"/>
    <w:rsid w:val="57E75B91"/>
    <w:rsid w:val="57EC1BB8"/>
    <w:rsid w:val="57F023D7"/>
    <w:rsid w:val="57F239F2"/>
    <w:rsid w:val="57F40A38"/>
    <w:rsid w:val="57F5096D"/>
    <w:rsid w:val="57F66044"/>
    <w:rsid w:val="57F81DBC"/>
    <w:rsid w:val="57FB06BD"/>
    <w:rsid w:val="57FB78AF"/>
    <w:rsid w:val="58054ADD"/>
    <w:rsid w:val="58070251"/>
    <w:rsid w:val="580B68CD"/>
    <w:rsid w:val="580E413C"/>
    <w:rsid w:val="58133C8A"/>
    <w:rsid w:val="581513E8"/>
    <w:rsid w:val="58183D5E"/>
    <w:rsid w:val="581B0DAD"/>
    <w:rsid w:val="5821191A"/>
    <w:rsid w:val="582246DD"/>
    <w:rsid w:val="58240916"/>
    <w:rsid w:val="58242BB1"/>
    <w:rsid w:val="582513EA"/>
    <w:rsid w:val="58254B7B"/>
    <w:rsid w:val="58293636"/>
    <w:rsid w:val="582B7FE5"/>
    <w:rsid w:val="582F1556"/>
    <w:rsid w:val="582F68F0"/>
    <w:rsid w:val="58307951"/>
    <w:rsid w:val="583231E7"/>
    <w:rsid w:val="58327720"/>
    <w:rsid w:val="5833298C"/>
    <w:rsid w:val="583404DF"/>
    <w:rsid w:val="583612D9"/>
    <w:rsid w:val="583D4988"/>
    <w:rsid w:val="583D6FF9"/>
    <w:rsid w:val="58445001"/>
    <w:rsid w:val="584A116B"/>
    <w:rsid w:val="584A31A6"/>
    <w:rsid w:val="584C1C19"/>
    <w:rsid w:val="584C5397"/>
    <w:rsid w:val="584E5018"/>
    <w:rsid w:val="584F078B"/>
    <w:rsid w:val="5855441F"/>
    <w:rsid w:val="58583C9A"/>
    <w:rsid w:val="585B3C40"/>
    <w:rsid w:val="585B77F5"/>
    <w:rsid w:val="585C5AB2"/>
    <w:rsid w:val="586509E5"/>
    <w:rsid w:val="586E6522"/>
    <w:rsid w:val="5873341F"/>
    <w:rsid w:val="587402BB"/>
    <w:rsid w:val="587500F0"/>
    <w:rsid w:val="587727B6"/>
    <w:rsid w:val="58777B6D"/>
    <w:rsid w:val="58780E61"/>
    <w:rsid w:val="587B479B"/>
    <w:rsid w:val="5880216F"/>
    <w:rsid w:val="58894D09"/>
    <w:rsid w:val="588C4234"/>
    <w:rsid w:val="588D3329"/>
    <w:rsid w:val="589046EA"/>
    <w:rsid w:val="589705AC"/>
    <w:rsid w:val="589917F1"/>
    <w:rsid w:val="589D0BB5"/>
    <w:rsid w:val="58B113C9"/>
    <w:rsid w:val="58B14301"/>
    <w:rsid w:val="58B8154B"/>
    <w:rsid w:val="58BC7C79"/>
    <w:rsid w:val="58CA1735"/>
    <w:rsid w:val="58D02D39"/>
    <w:rsid w:val="58D17AC3"/>
    <w:rsid w:val="58D740C7"/>
    <w:rsid w:val="58D92783"/>
    <w:rsid w:val="58E22D04"/>
    <w:rsid w:val="58E34530"/>
    <w:rsid w:val="58E55BDE"/>
    <w:rsid w:val="58EA12CF"/>
    <w:rsid w:val="58EA23DD"/>
    <w:rsid w:val="58F24F2F"/>
    <w:rsid w:val="58F5279F"/>
    <w:rsid w:val="58F70632"/>
    <w:rsid w:val="59030A18"/>
    <w:rsid w:val="590C37F2"/>
    <w:rsid w:val="59104631"/>
    <w:rsid w:val="5914028A"/>
    <w:rsid w:val="59163AAB"/>
    <w:rsid w:val="591A2206"/>
    <w:rsid w:val="59253085"/>
    <w:rsid w:val="59266DFD"/>
    <w:rsid w:val="592A2E64"/>
    <w:rsid w:val="592E109E"/>
    <w:rsid w:val="592F5CB1"/>
    <w:rsid w:val="59393946"/>
    <w:rsid w:val="593E5EF4"/>
    <w:rsid w:val="59481573"/>
    <w:rsid w:val="594D6137"/>
    <w:rsid w:val="594D793E"/>
    <w:rsid w:val="594F56D0"/>
    <w:rsid w:val="594F6964"/>
    <w:rsid w:val="59541B85"/>
    <w:rsid w:val="5954396A"/>
    <w:rsid w:val="596244EC"/>
    <w:rsid w:val="59641B83"/>
    <w:rsid w:val="5968049B"/>
    <w:rsid w:val="597A4A53"/>
    <w:rsid w:val="597E4579"/>
    <w:rsid w:val="597F30E6"/>
    <w:rsid w:val="5980475F"/>
    <w:rsid w:val="59834DB8"/>
    <w:rsid w:val="59851684"/>
    <w:rsid w:val="598955F1"/>
    <w:rsid w:val="598A738C"/>
    <w:rsid w:val="598B6938"/>
    <w:rsid w:val="598D03DE"/>
    <w:rsid w:val="598D2673"/>
    <w:rsid w:val="598D5E93"/>
    <w:rsid w:val="599450C5"/>
    <w:rsid w:val="599B65F0"/>
    <w:rsid w:val="599E5C85"/>
    <w:rsid w:val="599F6A5C"/>
    <w:rsid w:val="59A477DF"/>
    <w:rsid w:val="59A85A64"/>
    <w:rsid w:val="59AA1EBE"/>
    <w:rsid w:val="59B16DE3"/>
    <w:rsid w:val="59B3356D"/>
    <w:rsid w:val="59BA403E"/>
    <w:rsid w:val="59BB4D65"/>
    <w:rsid w:val="59C24EB3"/>
    <w:rsid w:val="59C42F2C"/>
    <w:rsid w:val="59CB0A00"/>
    <w:rsid w:val="59CF4D9E"/>
    <w:rsid w:val="59D21EB0"/>
    <w:rsid w:val="59D3257E"/>
    <w:rsid w:val="59DB6176"/>
    <w:rsid w:val="59DF04E2"/>
    <w:rsid w:val="59E24052"/>
    <w:rsid w:val="59F054CD"/>
    <w:rsid w:val="59F21898"/>
    <w:rsid w:val="59F92B1D"/>
    <w:rsid w:val="59F96435"/>
    <w:rsid w:val="59FC5BE5"/>
    <w:rsid w:val="5A04713E"/>
    <w:rsid w:val="5A064EAD"/>
    <w:rsid w:val="5A0F5839"/>
    <w:rsid w:val="5A103E02"/>
    <w:rsid w:val="5A155D38"/>
    <w:rsid w:val="5A160C1F"/>
    <w:rsid w:val="5A175A19"/>
    <w:rsid w:val="5A183564"/>
    <w:rsid w:val="5A19426B"/>
    <w:rsid w:val="5A1C39E4"/>
    <w:rsid w:val="5A200C8B"/>
    <w:rsid w:val="5A281E09"/>
    <w:rsid w:val="5A28322A"/>
    <w:rsid w:val="5A295ECB"/>
    <w:rsid w:val="5A2C12EB"/>
    <w:rsid w:val="5A317807"/>
    <w:rsid w:val="5A320200"/>
    <w:rsid w:val="5A332F58"/>
    <w:rsid w:val="5A34044F"/>
    <w:rsid w:val="5A366BCB"/>
    <w:rsid w:val="5A3C0842"/>
    <w:rsid w:val="5A3D1453"/>
    <w:rsid w:val="5A3F04B5"/>
    <w:rsid w:val="5A430D1B"/>
    <w:rsid w:val="5A4610BC"/>
    <w:rsid w:val="5A477A33"/>
    <w:rsid w:val="5A4E0DCB"/>
    <w:rsid w:val="5A4F5EDF"/>
    <w:rsid w:val="5A515FAD"/>
    <w:rsid w:val="5A550A42"/>
    <w:rsid w:val="5A597BCD"/>
    <w:rsid w:val="5A5A0B0C"/>
    <w:rsid w:val="5A5B2AD6"/>
    <w:rsid w:val="5A5B6C1A"/>
    <w:rsid w:val="5A5D4E9F"/>
    <w:rsid w:val="5A5E2E11"/>
    <w:rsid w:val="5A60293C"/>
    <w:rsid w:val="5A6421C3"/>
    <w:rsid w:val="5A644234"/>
    <w:rsid w:val="5A6574B1"/>
    <w:rsid w:val="5A676F9B"/>
    <w:rsid w:val="5A693D8B"/>
    <w:rsid w:val="5A694C5E"/>
    <w:rsid w:val="5A6B4153"/>
    <w:rsid w:val="5A6E7561"/>
    <w:rsid w:val="5A79166B"/>
    <w:rsid w:val="5A7F6C6D"/>
    <w:rsid w:val="5A8021A7"/>
    <w:rsid w:val="5A806DD1"/>
    <w:rsid w:val="5A81261A"/>
    <w:rsid w:val="5A851C0C"/>
    <w:rsid w:val="5A851C48"/>
    <w:rsid w:val="5A89373E"/>
    <w:rsid w:val="5A951AFB"/>
    <w:rsid w:val="5A981976"/>
    <w:rsid w:val="5A9A66F6"/>
    <w:rsid w:val="5A9F721E"/>
    <w:rsid w:val="5AA07393"/>
    <w:rsid w:val="5AA9643F"/>
    <w:rsid w:val="5AAC0D50"/>
    <w:rsid w:val="5AAE0676"/>
    <w:rsid w:val="5AAF2166"/>
    <w:rsid w:val="5AC10677"/>
    <w:rsid w:val="5AC43604"/>
    <w:rsid w:val="5AC96AC9"/>
    <w:rsid w:val="5ACA353C"/>
    <w:rsid w:val="5AD5239A"/>
    <w:rsid w:val="5ADB7080"/>
    <w:rsid w:val="5ADD173D"/>
    <w:rsid w:val="5AEE394A"/>
    <w:rsid w:val="5AF02C61"/>
    <w:rsid w:val="5AF251E8"/>
    <w:rsid w:val="5AF72497"/>
    <w:rsid w:val="5AF72DDD"/>
    <w:rsid w:val="5AF80170"/>
    <w:rsid w:val="5AFB7C4A"/>
    <w:rsid w:val="5B016AA2"/>
    <w:rsid w:val="5B081EED"/>
    <w:rsid w:val="5B0B44FC"/>
    <w:rsid w:val="5B0D2022"/>
    <w:rsid w:val="5B1546D7"/>
    <w:rsid w:val="5B1671E5"/>
    <w:rsid w:val="5B1F4CBE"/>
    <w:rsid w:val="5B227C52"/>
    <w:rsid w:val="5B24629E"/>
    <w:rsid w:val="5B263A71"/>
    <w:rsid w:val="5B307FE1"/>
    <w:rsid w:val="5B323837"/>
    <w:rsid w:val="5B377276"/>
    <w:rsid w:val="5B3E4B19"/>
    <w:rsid w:val="5B3E56F1"/>
    <w:rsid w:val="5B4040B3"/>
    <w:rsid w:val="5B467526"/>
    <w:rsid w:val="5B4812AC"/>
    <w:rsid w:val="5B547C51"/>
    <w:rsid w:val="5B552AEF"/>
    <w:rsid w:val="5B5910C2"/>
    <w:rsid w:val="5B6634E0"/>
    <w:rsid w:val="5B683565"/>
    <w:rsid w:val="5B6A228C"/>
    <w:rsid w:val="5B6F2DAA"/>
    <w:rsid w:val="5B787E44"/>
    <w:rsid w:val="5B7946B3"/>
    <w:rsid w:val="5B8019F4"/>
    <w:rsid w:val="5B8075E3"/>
    <w:rsid w:val="5B835E40"/>
    <w:rsid w:val="5B8761A5"/>
    <w:rsid w:val="5B8A06E1"/>
    <w:rsid w:val="5B8A2267"/>
    <w:rsid w:val="5B8D01AB"/>
    <w:rsid w:val="5B950A9F"/>
    <w:rsid w:val="5B9757DD"/>
    <w:rsid w:val="5B991B08"/>
    <w:rsid w:val="5B9C50FA"/>
    <w:rsid w:val="5BA82F01"/>
    <w:rsid w:val="5BAB3D22"/>
    <w:rsid w:val="5BB27143"/>
    <w:rsid w:val="5BB403CA"/>
    <w:rsid w:val="5BB601D8"/>
    <w:rsid w:val="5BBA55DA"/>
    <w:rsid w:val="5BC12C30"/>
    <w:rsid w:val="5BC14BBB"/>
    <w:rsid w:val="5BC5104F"/>
    <w:rsid w:val="5BC710D5"/>
    <w:rsid w:val="5BCB4EE9"/>
    <w:rsid w:val="5BCD17B1"/>
    <w:rsid w:val="5BD90295"/>
    <w:rsid w:val="5BDC4485"/>
    <w:rsid w:val="5BDE05AB"/>
    <w:rsid w:val="5BEA5EBF"/>
    <w:rsid w:val="5BF40170"/>
    <w:rsid w:val="5BF81431"/>
    <w:rsid w:val="5BFB1A06"/>
    <w:rsid w:val="5BFD3014"/>
    <w:rsid w:val="5C011030"/>
    <w:rsid w:val="5C016FFD"/>
    <w:rsid w:val="5C0276AD"/>
    <w:rsid w:val="5C036F81"/>
    <w:rsid w:val="5C042206"/>
    <w:rsid w:val="5C050F4B"/>
    <w:rsid w:val="5C07081F"/>
    <w:rsid w:val="5C0D57DF"/>
    <w:rsid w:val="5C0F7BB7"/>
    <w:rsid w:val="5C1023D9"/>
    <w:rsid w:val="5C1318BA"/>
    <w:rsid w:val="5C134CEA"/>
    <w:rsid w:val="5C177D1D"/>
    <w:rsid w:val="5C190633"/>
    <w:rsid w:val="5C1949F7"/>
    <w:rsid w:val="5C1B076F"/>
    <w:rsid w:val="5C1C2364"/>
    <w:rsid w:val="5C2337C8"/>
    <w:rsid w:val="5C253F9F"/>
    <w:rsid w:val="5C325071"/>
    <w:rsid w:val="5C3F3EF3"/>
    <w:rsid w:val="5C406A75"/>
    <w:rsid w:val="5C425CFC"/>
    <w:rsid w:val="5C444B87"/>
    <w:rsid w:val="5C473312"/>
    <w:rsid w:val="5C4D6D66"/>
    <w:rsid w:val="5C4E1139"/>
    <w:rsid w:val="5C563B73"/>
    <w:rsid w:val="5C577F62"/>
    <w:rsid w:val="5C5B304E"/>
    <w:rsid w:val="5C670A70"/>
    <w:rsid w:val="5C673F52"/>
    <w:rsid w:val="5C69099D"/>
    <w:rsid w:val="5C6C0FCA"/>
    <w:rsid w:val="5C743D71"/>
    <w:rsid w:val="5C745F54"/>
    <w:rsid w:val="5C7A78B5"/>
    <w:rsid w:val="5C7B5CCB"/>
    <w:rsid w:val="5C7C1F81"/>
    <w:rsid w:val="5C7F0582"/>
    <w:rsid w:val="5C7F61EE"/>
    <w:rsid w:val="5C8046E5"/>
    <w:rsid w:val="5C815C9C"/>
    <w:rsid w:val="5C82434A"/>
    <w:rsid w:val="5C83097C"/>
    <w:rsid w:val="5C89032A"/>
    <w:rsid w:val="5C8A6DA1"/>
    <w:rsid w:val="5C95057F"/>
    <w:rsid w:val="5C964185"/>
    <w:rsid w:val="5C9B365E"/>
    <w:rsid w:val="5C9D5164"/>
    <w:rsid w:val="5C9F584D"/>
    <w:rsid w:val="5CA36896"/>
    <w:rsid w:val="5CA661DC"/>
    <w:rsid w:val="5CA70254"/>
    <w:rsid w:val="5CAD4779"/>
    <w:rsid w:val="5CB45E5D"/>
    <w:rsid w:val="5CB75D37"/>
    <w:rsid w:val="5CBA4CFF"/>
    <w:rsid w:val="5CBC497B"/>
    <w:rsid w:val="5CBF3F12"/>
    <w:rsid w:val="5CC22998"/>
    <w:rsid w:val="5CC46711"/>
    <w:rsid w:val="5CC50D48"/>
    <w:rsid w:val="5CC71B7A"/>
    <w:rsid w:val="5CCE6D28"/>
    <w:rsid w:val="5CCF761B"/>
    <w:rsid w:val="5CD17B63"/>
    <w:rsid w:val="5CD70F2E"/>
    <w:rsid w:val="5CDB48E4"/>
    <w:rsid w:val="5CDC217C"/>
    <w:rsid w:val="5CDC7EFE"/>
    <w:rsid w:val="5CDD56AF"/>
    <w:rsid w:val="5CE74E86"/>
    <w:rsid w:val="5CE80F0E"/>
    <w:rsid w:val="5CEC5C67"/>
    <w:rsid w:val="5CF50973"/>
    <w:rsid w:val="5CFA0384"/>
    <w:rsid w:val="5CFA65D6"/>
    <w:rsid w:val="5CFB212B"/>
    <w:rsid w:val="5CFD1C22"/>
    <w:rsid w:val="5CFF6109"/>
    <w:rsid w:val="5D04588F"/>
    <w:rsid w:val="5D067D00"/>
    <w:rsid w:val="5D072AA1"/>
    <w:rsid w:val="5D0A7F49"/>
    <w:rsid w:val="5D0D6309"/>
    <w:rsid w:val="5D0E0479"/>
    <w:rsid w:val="5D0E76BF"/>
    <w:rsid w:val="5D133EF3"/>
    <w:rsid w:val="5D172CE4"/>
    <w:rsid w:val="5D25533A"/>
    <w:rsid w:val="5D266ECA"/>
    <w:rsid w:val="5D2D04B3"/>
    <w:rsid w:val="5D310BE5"/>
    <w:rsid w:val="5D3229A9"/>
    <w:rsid w:val="5D367600"/>
    <w:rsid w:val="5D387C05"/>
    <w:rsid w:val="5D3970FE"/>
    <w:rsid w:val="5D3A10F2"/>
    <w:rsid w:val="5D3A7470"/>
    <w:rsid w:val="5D3F4864"/>
    <w:rsid w:val="5D3F79F2"/>
    <w:rsid w:val="5D483C1B"/>
    <w:rsid w:val="5D4B04F7"/>
    <w:rsid w:val="5D4D6355"/>
    <w:rsid w:val="5D50269A"/>
    <w:rsid w:val="5D527DAE"/>
    <w:rsid w:val="5D566EB6"/>
    <w:rsid w:val="5D5932FD"/>
    <w:rsid w:val="5D6172F6"/>
    <w:rsid w:val="5D641CA2"/>
    <w:rsid w:val="5D662362"/>
    <w:rsid w:val="5D6638C9"/>
    <w:rsid w:val="5D6D4FFA"/>
    <w:rsid w:val="5D6F11DC"/>
    <w:rsid w:val="5D70709C"/>
    <w:rsid w:val="5D744CCD"/>
    <w:rsid w:val="5D7810FD"/>
    <w:rsid w:val="5D783106"/>
    <w:rsid w:val="5D786DD0"/>
    <w:rsid w:val="5D7C5B73"/>
    <w:rsid w:val="5D7D2568"/>
    <w:rsid w:val="5D7E4233"/>
    <w:rsid w:val="5D8440F2"/>
    <w:rsid w:val="5D8539AB"/>
    <w:rsid w:val="5D8547C1"/>
    <w:rsid w:val="5D867E6A"/>
    <w:rsid w:val="5D8B36D2"/>
    <w:rsid w:val="5D8D2FA6"/>
    <w:rsid w:val="5D916F3A"/>
    <w:rsid w:val="5D95526A"/>
    <w:rsid w:val="5D9F28C2"/>
    <w:rsid w:val="5DA552E2"/>
    <w:rsid w:val="5DAA1DAA"/>
    <w:rsid w:val="5DB17A78"/>
    <w:rsid w:val="5DB91CE8"/>
    <w:rsid w:val="5DBC4685"/>
    <w:rsid w:val="5DBE13B2"/>
    <w:rsid w:val="5DC218F4"/>
    <w:rsid w:val="5DC752CB"/>
    <w:rsid w:val="5DC81AF1"/>
    <w:rsid w:val="5DD06906"/>
    <w:rsid w:val="5DDA4474"/>
    <w:rsid w:val="5DDA7FB0"/>
    <w:rsid w:val="5DE177E1"/>
    <w:rsid w:val="5DE3706A"/>
    <w:rsid w:val="5DE72864"/>
    <w:rsid w:val="5DE96EA9"/>
    <w:rsid w:val="5DEE0FF2"/>
    <w:rsid w:val="5DF03CF4"/>
    <w:rsid w:val="5DF610B5"/>
    <w:rsid w:val="5DF9688E"/>
    <w:rsid w:val="5E086CA2"/>
    <w:rsid w:val="5E0A3DC1"/>
    <w:rsid w:val="5E0B24C6"/>
    <w:rsid w:val="5E10526A"/>
    <w:rsid w:val="5E10715E"/>
    <w:rsid w:val="5E120341"/>
    <w:rsid w:val="5E12581E"/>
    <w:rsid w:val="5E14352C"/>
    <w:rsid w:val="5E191A71"/>
    <w:rsid w:val="5E1B1893"/>
    <w:rsid w:val="5E1B7ADF"/>
    <w:rsid w:val="5E214D48"/>
    <w:rsid w:val="5E2264A9"/>
    <w:rsid w:val="5E25076E"/>
    <w:rsid w:val="5E2F22B0"/>
    <w:rsid w:val="5E346BD9"/>
    <w:rsid w:val="5E3B4578"/>
    <w:rsid w:val="5E3B6EA6"/>
    <w:rsid w:val="5E3D3CBE"/>
    <w:rsid w:val="5E3E24F3"/>
    <w:rsid w:val="5E416FF0"/>
    <w:rsid w:val="5E492CAA"/>
    <w:rsid w:val="5E4E66E7"/>
    <w:rsid w:val="5E4E6D51"/>
    <w:rsid w:val="5E503013"/>
    <w:rsid w:val="5E51289B"/>
    <w:rsid w:val="5E517CA7"/>
    <w:rsid w:val="5E5717EB"/>
    <w:rsid w:val="5E5B12F6"/>
    <w:rsid w:val="5E5C6132"/>
    <w:rsid w:val="5E601419"/>
    <w:rsid w:val="5E602469"/>
    <w:rsid w:val="5E60519B"/>
    <w:rsid w:val="5E615A44"/>
    <w:rsid w:val="5E6C52B2"/>
    <w:rsid w:val="5E740548"/>
    <w:rsid w:val="5E785FF0"/>
    <w:rsid w:val="5E7E5FE3"/>
    <w:rsid w:val="5E800D5D"/>
    <w:rsid w:val="5E8778A7"/>
    <w:rsid w:val="5E89245F"/>
    <w:rsid w:val="5E8A0352"/>
    <w:rsid w:val="5E8C6B7C"/>
    <w:rsid w:val="5E9744BC"/>
    <w:rsid w:val="5E9800C7"/>
    <w:rsid w:val="5E9F625A"/>
    <w:rsid w:val="5EA031AD"/>
    <w:rsid w:val="5EA44A4C"/>
    <w:rsid w:val="5EA6741E"/>
    <w:rsid w:val="5EA70098"/>
    <w:rsid w:val="5EAF4FAB"/>
    <w:rsid w:val="5EAF5579"/>
    <w:rsid w:val="5EB26978"/>
    <w:rsid w:val="5EB6477F"/>
    <w:rsid w:val="5EB80365"/>
    <w:rsid w:val="5EB837E2"/>
    <w:rsid w:val="5EC15A4C"/>
    <w:rsid w:val="5EC22369"/>
    <w:rsid w:val="5ECB647C"/>
    <w:rsid w:val="5ECE3876"/>
    <w:rsid w:val="5ED750F1"/>
    <w:rsid w:val="5EDF5A84"/>
    <w:rsid w:val="5EE35594"/>
    <w:rsid w:val="5EE46B28"/>
    <w:rsid w:val="5EEB4428"/>
    <w:rsid w:val="5EF01A3F"/>
    <w:rsid w:val="5EFA61AE"/>
    <w:rsid w:val="5EFB43CA"/>
    <w:rsid w:val="5EFD2359"/>
    <w:rsid w:val="5EFD248B"/>
    <w:rsid w:val="5F007E85"/>
    <w:rsid w:val="5F0244D5"/>
    <w:rsid w:val="5F040956"/>
    <w:rsid w:val="5F0F4F8D"/>
    <w:rsid w:val="5F1B0AD1"/>
    <w:rsid w:val="5F2F2179"/>
    <w:rsid w:val="5F325AB8"/>
    <w:rsid w:val="5F366F71"/>
    <w:rsid w:val="5F3A0A82"/>
    <w:rsid w:val="5F44779B"/>
    <w:rsid w:val="5F4B1D08"/>
    <w:rsid w:val="5F4D0CC0"/>
    <w:rsid w:val="5F4D3BE9"/>
    <w:rsid w:val="5F4D7FD8"/>
    <w:rsid w:val="5F4E6FA2"/>
    <w:rsid w:val="5F5226F9"/>
    <w:rsid w:val="5F53778F"/>
    <w:rsid w:val="5F542D4A"/>
    <w:rsid w:val="5F5A602D"/>
    <w:rsid w:val="5F5D677A"/>
    <w:rsid w:val="5F642183"/>
    <w:rsid w:val="5F654A09"/>
    <w:rsid w:val="5F670832"/>
    <w:rsid w:val="5F675C28"/>
    <w:rsid w:val="5F685375"/>
    <w:rsid w:val="5F726FEA"/>
    <w:rsid w:val="5F7353F7"/>
    <w:rsid w:val="5F757B6E"/>
    <w:rsid w:val="5F7640ED"/>
    <w:rsid w:val="5F785BB0"/>
    <w:rsid w:val="5F79403F"/>
    <w:rsid w:val="5F7A4652"/>
    <w:rsid w:val="5F7A78A4"/>
    <w:rsid w:val="5F812FDF"/>
    <w:rsid w:val="5F816AF5"/>
    <w:rsid w:val="5F832C1C"/>
    <w:rsid w:val="5F871D42"/>
    <w:rsid w:val="5F8A1A80"/>
    <w:rsid w:val="5F922FC3"/>
    <w:rsid w:val="5F935626"/>
    <w:rsid w:val="5F946088"/>
    <w:rsid w:val="5F98088F"/>
    <w:rsid w:val="5F9A19AB"/>
    <w:rsid w:val="5F9A7BFD"/>
    <w:rsid w:val="5FA30394"/>
    <w:rsid w:val="5FA465BB"/>
    <w:rsid w:val="5FA665A1"/>
    <w:rsid w:val="5FB07420"/>
    <w:rsid w:val="5FB3790E"/>
    <w:rsid w:val="5FB46F10"/>
    <w:rsid w:val="5FC57B4C"/>
    <w:rsid w:val="5FC63271"/>
    <w:rsid w:val="5FC63C3C"/>
    <w:rsid w:val="5FC76B90"/>
    <w:rsid w:val="5FD34027"/>
    <w:rsid w:val="5FE32F82"/>
    <w:rsid w:val="5FE5356E"/>
    <w:rsid w:val="5FE64BF0"/>
    <w:rsid w:val="5FE84E0C"/>
    <w:rsid w:val="5FF13C30"/>
    <w:rsid w:val="5FFA21FB"/>
    <w:rsid w:val="60001269"/>
    <w:rsid w:val="60010EF6"/>
    <w:rsid w:val="60014D3E"/>
    <w:rsid w:val="600373C0"/>
    <w:rsid w:val="6013189A"/>
    <w:rsid w:val="601B0DF1"/>
    <w:rsid w:val="601B5878"/>
    <w:rsid w:val="601D6342"/>
    <w:rsid w:val="601E438A"/>
    <w:rsid w:val="60223C62"/>
    <w:rsid w:val="602433AE"/>
    <w:rsid w:val="60261D92"/>
    <w:rsid w:val="602E60C5"/>
    <w:rsid w:val="602E72BC"/>
    <w:rsid w:val="60305C2E"/>
    <w:rsid w:val="60326087"/>
    <w:rsid w:val="603367C5"/>
    <w:rsid w:val="603C7B1B"/>
    <w:rsid w:val="60403323"/>
    <w:rsid w:val="60421BAE"/>
    <w:rsid w:val="6043192B"/>
    <w:rsid w:val="60436EE8"/>
    <w:rsid w:val="6045400C"/>
    <w:rsid w:val="6048503D"/>
    <w:rsid w:val="604C459F"/>
    <w:rsid w:val="60503F71"/>
    <w:rsid w:val="60574467"/>
    <w:rsid w:val="6057789C"/>
    <w:rsid w:val="605C1814"/>
    <w:rsid w:val="605E3219"/>
    <w:rsid w:val="60716AFD"/>
    <w:rsid w:val="6074471D"/>
    <w:rsid w:val="607D5554"/>
    <w:rsid w:val="607D6E3C"/>
    <w:rsid w:val="607F3CB4"/>
    <w:rsid w:val="60822B6A"/>
    <w:rsid w:val="608A7880"/>
    <w:rsid w:val="608B45C9"/>
    <w:rsid w:val="60913F95"/>
    <w:rsid w:val="6092775F"/>
    <w:rsid w:val="6098413C"/>
    <w:rsid w:val="60984679"/>
    <w:rsid w:val="609B2D54"/>
    <w:rsid w:val="60A12752"/>
    <w:rsid w:val="60A24FBB"/>
    <w:rsid w:val="60B01F0B"/>
    <w:rsid w:val="60B116A2"/>
    <w:rsid w:val="60B32EE5"/>
    <w:rsid w:val="60B3378C"/>
    <w:rsid w:val="60B66A2D"/>
    <w:rsid w:val="60BB6130"/>
    <w:rsid w:val="60BF42A0"/>
    <w:rsid w:val="60C24C13"/>
    <w:rsid w:val="60D35B69"/>
    <w:rsid w:val="60DF4E6E"/>
    <w:rsid w:val="60E12AFC"/>
    <w:rsid w:val="60E43825"/>
    <w:rsid w:val="60EC2CF2"/>
    <w:rsid w:val="60F21F2A"/>
    <w:rsid w:val="60F475F4"/>
    <w:rsid w:val="60F51219"/>
    <w:rsid w:val="60F877AC"/>
    <w:rsid w:val="60FA284C"/>
    <w:rsid w:val="60FA53D0"/>
    <w:rsid w:val="610B0DB2"/>
    <w:rsid w:val="61102B6E"/>
    <w:rsid w:val="61123338"/>
    <w:rsid w:val="61173D9D"/>
    <w:rsid w:val="6119086A"/>
    <w:rsid w:val="611A677D"/>
    <w:rsid w:val="6120649A"/>
    <w:rsid w:val="6126485C"/>
    <w:rsid w:val="6126799A"/>
    <w:rsid w:val="612A53FA"/>
    <w:rsid w:val="612B02BD"/>
    <w:rsid w:val="61372D80"/>
    <w:rsid w:val="613A3445"/>
    <w:rsid w:val="614E7FAE"/>
    <w:rsid w:val="614F4F60"/>
    <w:rsid w:val="6158617B"/>
    <w:rsid w:val="615B4B4A"/>
    <w:rsid w:val="61607687"/>
    <w:rsid w:val="61610E1A"/>
    <w:rsid w:val="616728DF"/>
    <w:rsid w:val="616B6792"/>
    <w:rsid w:val="61722BDF"/>
    <w:rsid w:val="61774F6F"/>
    <w:rsid w:val="61804E40"/>
    <w:rsid w:val="61806CA1"/>
    <w:rsid w:val="6183396F"/>
    <w:rsid w:val="6189573B"/>
    <w:rsid w:val="618F19E3"/>
    <w:rsid w:val="618F5658"/>
    <w:rsid w:val="61911898"/>
    <w:rsid w:val="61923281"/>
    <w:rsid w:val="61963D8D"/>
    <w:rsid w:val="619D5782"/>
    <w:rsid w:val="619F772F"/>
    <w:rsid w:val="61A002FD"/>
    <w:rsid w:val="61A131E0"/>
    <w:rsid w:val="61A92379"/>
    <w:rsid w:val="61B17415"/>
    <w:rsid w:val="61BC20AC"/>
    <w:rsid w:val="61BE771C"/>
    <w:rsid w:val="61C431B6"/>
    <w:rsid w:val="61CA568F"/>
    <w:rsid w:val="61CE17A6"/>
    <w:rsid w:val="61DA1C21"/>
    <w:rsid w:val="61DF3D4F"/>
    <w:rsid w:val="61E0223F"/>
    <w:rsid w:val="61E810F3"/>
    <w:rsid w:val="61E86D20"/>
    <w:rsid w:val="61EC17B0"/>
    <w:rsid w:val="61EF5CFC"/>
    <w:rsid w:val="61F061FA"/>
    <w:rsid w:val="61F672FC"/>
    <w:rsid w:val="61FA42BB"/>
    <w:rsid w:val="61FF593F"/>
    <w:rsid w:val="620067C6"/>
    <w:rsid w:val="62013F63"/>
    <w:rsid w:val="62092BF2"/>
    <w:rsid w:val="62095317"/>
    <w:rsid w:val="620B002B"/>
    <w:rsid w:val="620D0B5A"/>
    <w:rsid w:val="62117FB9"/>
    <w:rsid w:val="621243C2"/>
    <w:rsid w:val="62132EE0"/>
    <w:rsid w:val="62135A24"/>
    <w:rsid w:val="621C1FCA"/>
    <w:rsid w:val="6220088D"/>
    <w:rsid w:val="62210161"/>
    <w:rsid w:val="62266F52"/>
    <w:rsid w:val="623E6398"/>
    <w:rsid w:val="62454929"/>
    <w:rsid w:val="624D0F56"/>
    <w:rsid w:val="624D413B"/>
    <w:rsid w:val="624D519C"/>
    <w:rsid w:val="624F5771"/>
    <w:rsid w:val="62570027"/>
    <w:rsid w:val="62595B4D"/>
    <w:rsid w:val="62615771"/>
    <w:rsid w:val="626459FF"/>
    <w:rsid w:val="6269165A"/>
    <w:rsid w:val="626A1B08"/>
    <w:rsid w:val="627604AD"/>
    <w:rsid w:val="62773FBC"/>
    <w:rsid w:val="627E60D3"/>
    <w:rsid w:val="628030DA"/>
    <w:rsid w:val="62807C40"/>
    <w:rsid w:val="62861BAC"/>
    <w:rsid w:val="62893A37"/>
    <w:rsid w:val="628C450E"/>
    <w:rsid w:val="628F1AA2"/>
    <w:rsid w:val="62911C71"/>
    <w:rsid w:val="62976E8B"/>
    <w:rsid w:val="629E17B2"/>
    <w:rsid w:val="62A06908"/>
    <w:rsid w:val="62A274F4"/>
    <w:rsid w:val="62A51216"/>
    <w:rsid w:val="62B41313"/>
    <w:rsid w:val="62B511E9"/>
    <w:rsid w:val="62B65115"/>
    <w:rsid w:val="62B7146E"/>
    <w:rsid w:val="62BE1B6C"/>
    <w:rsid w:val="62BF00A6"/>
    <w:rsid w:val="62C4234D"/>
    <w:rsid w:val="62C9740A"/>
    <w:rsid w:val="62CA412F"/>
    <w:rsid w:val="62CE47FD"/>
    <w:rsid w:val="62D17DD9"/>
    <w:rsid w:val="62D4425D"/>
    <w:rsid w:val="62D62C6C"/>
    <w:rsid w:val="62E01A47"/>
    <w:rsid w:val="62E55633"/>
    <w:rsid w:val="62E70B18"/>
    <w:rsid w:val="62EB5315"/>
    <w:rsid w:val="62F216E3"/>
    <w:rsid w:val="62F34F30"/>
    <w:rsid w:val="62F41D77"/>
    <w:rsid w:val="62F45876"/>
    <w:rsid w:val="62F567CA"/>
    <w:rsid w:val="62F60A05"/>
    <w:rsid w:val="62F66865"/>
    <w:rsid w:val="62FA7330"/>
    <w:rsid w:val="63051557"/>
    <w:rsid w:val="63061328"/>
    <w:rsid w:val="63062E09"/>
    <w:rsid w:val="630A1EAC"/>
    <w:rsid w:val="630B44EB"/>
    <w:rsid w:val="630E06E5"/>
    <w:rsid w:val="630E2DDB"/>
    <w:rsid w:val="63172DD0"/>
    <w:rsid w:val="631736D6"/>
    <w:rsid w:val="63174697"/>
    <w:rsid w:val="631C5807"/>
    <w:rsid w:val="631D32AD"/>
    <w:rsid w:val="6320666B"/>
    <w:rsid w:val="63231381"/>
    <w:rsid w:val="6325603F"/>
    <w:rsid w:val="632C4A14"/>
    <w:rsid w:val="63335D58"/>
    <w:rsid w:val="633C0427"/>
    <w:rsid w:val="633F2619"/>
    <w:rsid w:val="633F3E25"/>
    <w:rsid w:val="6341621F"/>
    <w:rsid w:val="63425C55"/>
    <w:rsid w:val="634824F4"/>
    <w:rsid w:val="6353259C"/>
    <w:rsid w:val="63557B22"/>
    <w:rsid w:val="63560B97"/>
    <w:rsid w:val="63576F08"/>
    <w:rsid w:val="635A36A3"/>
    <w:rsid w:val="635C2D4D"/>
    <w:rsid w:val="635C4DE8"/>
    <w:rsid w:val="635F54A2"/>
    <w:rsid w:val="63640C4D"/>
    <w:rsid w:val="63663931"/>
    <w:rsid w:val="636E1BC8"/>
    <w:rsid w:val="63727871"/>
    <w:rsid w:val="6376028C"/>
    <w:rsid w:val="6376591A"/>
    <w:rsid w:val="637718B8"/>
    <w:rsid w:val="63771AD6"/>
    <w:rsid w:val="637D564F"/>
    <w:rsid w:val="63812F2B"/>
    <w:rsid w:val="638144F2"/>
    <w:rsid w:val="638241A2"/>
    <w:rsid w:val="63877F79"/>
    <w:rsid w:val="638C2C54"/>
    <w:rsid w:val="6395667D"/>
    <w:rsid w:val="639776A1"/>
    <w:rsid w:val="639808F7"/>
    <w:rsid w:val="63A062FD"/>
    <w:rsid w:val="63AB062A"/>
    <w:rsid w:val="63AE7F72"/>
    <w:rsid w:val="63B05082"/>
    <w:rsid w:val="63B13B60"/>
    <w:rsid w:val="63B870B6"/>
    <w:rsid w:val="63BC45E5"/>
    <w:rsid w:val="63BE0E7C"/>
    <w:rsid w:val="63C17E4E"/>
    <w:rsid w:val="63C641AF"/>
    <w:rsid w:val="63C83B19"/>
    <w:rsid w:val="63CB2A7A"/>
    <w:rsid w:val="63D04823"/>
    <w:rsid w:val="63DC5F26"/>
    <w:rsid w:val="63DD4EB5"/>
    <w:rsid w:val="63E47698"/>
    <w:rsid w:val="63E6746C"/>
    <w:rsid w:val="63EB7133"/>
    <w:rsid w:val="63ED7D34"/>
    <w:rsid w:val="63EE74FB"/>
    <w:rsid w:val="63F17315"/>
    <w:rsid w:val="63F61977"/>
    <w:rsid w:val="63FB0961"/>
    <w:rsid w:val="63FB1DA5"/>
    <w:rsid w:val="63FE3079"/>
    <w:rsid w:val="63FE4552"/>
    <w:rsid w:val="640001E2"/>
    <w:rsid w:val="64066D7D"/>
    <w:rsid w:val="640C2620"/>
    <w:rsid w:val="641074F1"/>
    <w:rsid w:val="641578CB"/>
    <w:rsid w:val="64174441"/>
    <w:rsid w:val="64176BAC"/>
    <w:rsid w:val="64260E65"/>
    <w:rsid w:val="64266C80"/>
    <w:rsid w:val="642B1FD4"/>
    <w:rsid w:val="642F7670"/>
    <w:rsid w:val="643047DE"/>
    <w:rsid w:val="64310B7B"/>
    <w:rsid w:val="643336A3"/>
    <w:rsid w:val="64353E26"/>
    <w:rsid w:val="643662F2"/>
    <w:rsid w:val="643A6E15"/>
    <w:rsid w:val="643E324C"/>
    <w:rsid w:val="64423404"/>
    <w:rsid w:val="64436AB5"/>
    <w:rsid w:val="64452E8C"/>
    <w:rsid w:val="644722BC"/>
    <w:rsid w:val="64473230"/>
    <w:rsid w:val="644A7E43"/>
    <w:rsid w:val="644B308D"/>
    <w:rsid w:val="644C0A28"/>
    <w:rsid w:val="644D16E1"/>
    <w:rsid w:val="6452587C"/>
    <w:rsid w:val="645647A8"/>
    <w:rsid w:val="645706A8"/>
    <w:rsid w:val="64577462"/>
    <w:rsid w:val="64590855"/>
    <w:rsid w:val="645A3E6C"/>
    <w:rsid w:val="645B2050"/>
    <w:rsid w:val="64632CB3"/>
    <w:rsid w:val="6469587E"/>
    <w:rsid w:val="646A7A78"/>
    <w:rsid w:val="646F7C30"/>
    <w:rsid w:val="64713436"/>
    <w:rsid w:val="64723DA0"/>
    <w:rsid w:val="6477675E"/>
    <w:rsid w:val="647C5B23"/>
    <w:rsid w:val="647F2892"/>
    <w:rsid w:val="64833355"/>
    <w:rsid w:val="64850E7B"/>
    <w:rsid w:val="648F06B6"/>
    <w:rsid w:val="64991651"/>
    <w:rsid w:val="649966D5"/>
    <w:rsid w:val="649B5C48"/>
    <w:rsid w:val="649C0C72"/>
    <w:rsid w:val="649D56BB"/>
    <w:rsid w:val="64A92A23"/>
    <w:rsid w:val="64AA2690"/>
    <w:rsid w:val="64AB1DE4"/>
    <w:rsid w:val="64B41760"/>
    <w:rsid w:val="64BA59D6"/>
    <w:rsid w:val="64BE25DF"/>
    <w:rsid w:val="64C572AD"/>
    <w:rsid w:val="64C71494"/>
    <w:rsid w:val="64CE3F1B"/>
    <w:rsid w:val="64D36AE2"/>
    <w:rsid w:val="64D43BB1"/>
    <w:rsid w:val="64DF38D6"/>
    <w:rsid w:val="64DF3AB8"/>
    <w:rsid w:val="64E536C8"/>
    <w:rsid w:val="64E8140A"/>
    <w:rsid w:val="64E93D2E"/>
    <w:rsid w:val="64ED40ED"/>
    <w:rsid w:val="64EF7C62"/>
    <w:rsid w:val="64F5181E"/>
    <w:rsid w:val="64F84906"/>
    <w:rsid w:val="64FB545D"/>
    <w:rsid w:val="64FE0274"/>
    <w:rsid w:val="65000502"/>
    <w:rsid w:val="65023BA2"/>
    <w:rsid w:val="65055B18"/>
    <w:rsid w:val="65122FF4"/>
    <w:rsid w:val="651D72B5"/>
    <w:rsid w:val="652C579B"/>
    <w:rsid w:val="6531690D"/>
    <w:rsid w:val="65323396"/>
    <w:rsid w:val="65327E98"/>
    <w:rsid w:val="65330D43"/>
    <w:rsid w:val="65395C2F"/>
    <w:rsid w:val="6542630B"/>
    <w:rsid w:val="65461CE0"/>
    <w:rsid w:val="65491EA9"/>
    <w:rsid w:val="6550697C"/>
    <w:rsid w:val="65534AD5"/>
    <w:rsid w:val="65643BBE"/>
    <w:rsid w:val="656456C9"/>
    <w:rsid w:val="656548CD"/>
    <w:rsid w:val="656568D0"/>
    <w:rsid w:val="656F182D"/>
    <w:rsid w:val="65736F26"/>
    <w:rsid w:val="6574617F"/>
    <w:rsid w:val="65746D42"/>
    <w:rsid w:val="657A5A36"/>
    <w:rsid w:val="657E6A33"/>
    <w:rsid w:val="65802093"/>
    <w:rsid w:val="6582654A"/>
    <w:rsid w:val="65842EE1"/>
    <w:rsid w:val="65845A5D"/>
    <w:rsid w:val="65851D25"/>
    <w:rsid w:val="65877C94"/>
    <w:rsid w:val="658A37FC"/>
    <w:rsid w:val="65967F1A"/>
    <w:rsid w:val="65993067"/>
    <w:rsid w:val="659F7D1B"/>
    <w:rsid w:val="65A17F37"/>
    <w:rsid w:val="65A72ED1"/>
    <w:rsid w:val="65A96DEB"/>
    <w:rsid w:val="65B15A43"/>
    <w:rsid w:val="65B271E2"/>
    <w:rsid w:val="65B75724"/>
    <w:rsid w:val="65BA47E7"/>
    <w:rsid w:val="65BC73BB"/>
    <w:rsid w:val="65BE11D3"/>
    <w:rsid w:val="65BF6C98"/>
    <w:rsid w:val="65C21C5B"/>
    <w:rsid w:val="65C631B0"/>
    <w:rsid w:val="65C72B5E"/>
    <w:rsid w:val="65CA044B"/>
    <w:rsid w:val="65CA41BF"/>
    <w:rsid w:val="65D8322D"/>
    <w:rsid w:val="65DA5CA4"/>
    <w:rsid w:val="65DC5613"/>
    <w:rsid w:val="65E21EFF"/>
    <w:rsid w:val="65ED2D60"/>
    <w:rsid w:val="65F52031"/>
    <w:rsid w:val="65F71BB8"/>
    <w:rsid w:val="65F96B75"/>
    <w:rsid w:val="65FF5AF3"/>
    <w:rsid w:val="6600281A"/>
    <w:rsid w:val="66003FBF"/>
    <w:rsid w:val="66062985"/>
    <w:rsid w:val="660D7026"/>
    <w:rsid w:val="660E4EA0"/>
    <w:rsid w:val="66181AE9"/>
    <w:rsid w:val="661A1A97"/>
    <w:rsid w:val="661F0E5C"/>
    <w:rsid w:val="662412CC"/>
    <w:rsid w:val="662935AE"/>
    <w:rsid w:val="662A089D"/>
    <w:rsid w:val="66385CBD"/>
    <w:rsid w:val="66401A10"/>
    <w:rsid w:val="664577D7"/>
    <w:rsid w:val="6646463A"/>
    <w:rsid w:val="66472972"/>
    <w:rsid w:val="66481CCB"/>
    <w:rsid w:val="664A4B6B"/>
    <w:rsid w:val="664B39FF"/>
    <w:rsid w:val="66524D8D"/>
    <w:rsid w:val="66552ACF"/>
    <w:rsid w:val="666542CD"/>
    <w:rsid w:val="66661432"/>
    <w:rsid w:val="666A0B90"/>
    <w:rsid w:val="666A657B"/>
    <w:rsid w:val="666F6A97"/>
    <w:rsid w:val="6675023C"/>
    <w:rsid w:val="66776DBA"/>
    <w:rsid w:val="667A0C35"/>
    <w:rsid w:val="667C4992"/>
    <w:rsid w:val="668515EC"/>
    <w:rsid w:val="66855B24"/>
    <w:rsid w:val="66925D08"/>
    <w:rsid w:val="66940A0D"/>
    <w:rsid w:val="669560FF"/>
    <w:rsid w:val="66990C0E"/>
    <w:rsid w:val="669A47A8"/>
    <w:rsid w:val="669D7E69"/>
    <w:rsid w:val="669E188D"/>
    <w:rsid w:val="66A33621"/>
    <w:rsid w:val="66A470EE"/>
    <w:rsid w:val="66B23D5E"/>
    <w:rsid w:val="66B2643E"/>
    <w:rsid w:val="66B77DA8"/>
    <w:rsid w:val="66BA4A17"/>
    <w:rsid w:val="66BB5028"/>
    <w:rsid w:val="66C003AF"/>
    <w:rsid w:val="66C108AC"/>
    <w:rsid w:val="66C25A3F"/>
    <w:rsid w:val="66C403C0"/>
    <w:rsid w:val="66CA5FBD"/>
    <w:rsid w:val="66D165FA"/>
    <w:rsid w:val="66D204A8"/>
    <w:rsid w:val="66D24120"/>
    <w:rsid w:val="66D25ECE"/>
    <w:rsid w:val="66D75E07"/>
    <w:rsid w:val="66E005EB"/>
    <w:rsid w:val="66E37286"/>
    <w:rsid w:val="66E56139"/>
    <w:rsid w:val="66E65041"/>
    <w:rsid w:val="66EC5DF2"/>
    <w:rsid w:val="66EF4B73"/>
    <w:rsid w:val="66F571A9"/>
    <w:rsid w:val="66F72DF8"/>
    <w:rsid w:val="66F80A41"/>
    <w:rsid w:val="66FE59EE"/>
    <w:rsid w:val="67020DF0"/>
    <w:rsid w:val="67083193"/>
    <w:rsid w:val="670A1F91"/>
    <w:rsid w:val="670A65B6"/>
    <w:rsid w:val="670C7632"/>
    <w:rsid w:val="670D6F06"/>
    <w:rsid w:val="670E33AA"/>
    <w:rsid w:val="670F0ED0"/>
    <w:rsid w:val="671B5AC7"/>
    <w:rsid w:val="671C20B0"/>
    <w:rsid w:val="67216394"/>
    <w:rsid w:val="672913BA"/>
    <w:rsid w:val="672A4B3C"/>
    <w:rsid w:val="672B10B0"/>
    <w:rsid w:val="672C5D51"/>
    <w:rsid w:val="672F22A6"/>
    <w:rsid w:val="67307E59"/>
    <w:rsid w:val="67365E4E"/>
    <w:rsid w:val="673966CB"/>
    <w:rsid w:val="673C4EF8"/>
    <w:rsid w:val="673E61BD"/>
    <w:rsid w:val="674500FF"/>
    <w:rsid w:val="674731D1"/>
    <w:rsid w:val="674A1F08"/>
    <w:rsid w:val="675936E0"/>
    <w:rsid w:val="675A5834"/>
    <w:rsid w:val="675B2367"/>
    <w:rsid w:val="675E05E0"/>
    <w:rsid w:val="676054AA"/>
    <w:rsid w:val="67631F20"/>
    <w:rsid w:val="67652B95"/>
    <w:rsid w:val="676559C0"/>
    <w:rsid w:val="67663B1E"/>
    <w:rsid w:val="676A223F"/>
    <w:rsid w:val="676A37ED"/>
    <w:rsid w:val="676F5979"/>
    <w:rsid w:val="676F7BC1"/>
    <w:rsid w:val="677122D5"/>
    <w:rsid w:val="6775273D"/>
    <w:rsid w:val="677D408C"/>
    <w:rsid w:val="679409C1"/>
    <w:rsid w:val="67960986"/>
    <w:rsid w:val="679A2D09"/>
    <w:rsid w:val="679D18C6"/>
    <w:rsid w:val="679E15F5"/>
    <w:rsid w:val="67A356EB"/>
    <w:rsid w:val="67A528E8"/>
    <w:rsid w:val="67A867DB"/>
    <w:rsid w:val="67A90DAC"/>
    <w:rsid w:val="67AA4DE6"/>
    <w:rsid w:val="67AB35E3"/>
    <w:rsid w:val="67AD379C"/>
    <w:rsid w:val="67B23E41"/>
    <w:rsid w:val="67B50A00"/>
    <w:rsid w:val="67B91318"/>
    <w:rsid w:val="67C30A5A"/>
    <w:rsid w:val="67C35A1D"/>
    <w:rsid w:val="67C86A43"/>
    <w:rsid w:val="67CC0B6F"/>
    <w:rsid w:val="67D03E4B"/>
    <w:rsid w:val="67D341D9"/>
    <w:rsid w:val="67D6591D"/>
    <w:rsid w:val="67DC0155"/>
    <w:rsid w:val="67DD1360"/>
    <w:rsid w:val="67E10096"/>
    <w:rsid w:val="67E67330"/>
    <w:rsid w:val="67E73BFB"/>
    <w:rsid w:val="67EA2118"/>
    <w:rsid w:val="67F04A82"/>
    <w:rsid w:val="67F72090"/>
    <w:rsid w:val="67FA1B80"/>
    <w:rsid w:val="67FB0558"/>
    <w:rsid w:val="68000819"/>
    <w:rsid w:val="68043268"/>
    <w:rsid w:val="680452DE"/>
    <w:rsid w:val="680A4CE9"/>
    <w:rsid w:val="680E1DDB"/>
    <w:rsid w:val="680E5553"/>
    <w:rsid w:val="68124481"/>
    <w:rsid w:val="68180843"/>
    <w:rsid w:val="681A238F"/>
    <w:rsid w:val="681A66F7"/>
    <w:rsid w:val="681C682E"/>
    <w:rsid w:val="681E1351"/>
    <w:rsid w:val="68262975"/>
    <w:rsid w:val="68264723"/>
    <w:rsid w:val="68270A7F"/>
    <w:rsid w:val="682A7AE4"/>
    <w:rsid w:val="682B7218"/>
    <w:rsid w:val="68383BEE"/>
    <w:rsid w:val="6838616B"/>
    <w:rsid w:val="68396AB0"/>
    <w:rsid w:val="68397AE4"/>
    <w:rsid w:val="683B507B"/>
    <w:rsid w:val="683C3F47"/>
    <w:rsid w:val="684868CE"/>
    <w:rsid w:val="68582D39"/>
    <w:rsid w:val="685A617B"/>
    <w:rsid w:val="68637725"/>
    <w:rsid w:val="686865CB"/>
    <w:rsid w:val="686A21E8"/>
    <w:rsid w:val="686B0388"/>
    <w:rsid w:val="686B1E95"/>
    <w:rsid w:val="686E6466"/>
    <w:rsid w:val="686F71A6"/>
    <w:rsid w:val="68745DA6"/>
    <w:rsid w:val="687C2595"/>
    <w:rsid w:val="68833924"/>
    <w:rsid w:val="68835908"/>
    <w:rsid w:val="688852CD"/>
    <w:rsid w:val="688C2F03"/>
    <w:rsid w:val="688C3482"/>
    <w:rsid w:val="688E4077"/>
    <w:rsid w:val="688F07EC"/>
    <w:rsid w:val="68903EBD"/>
    <w:rsid w:val="6891694D"/>
    <w:rsid w:val="68970465"/>
    <w:rsid w:val="689773CF"/>
    <w:rsid w:val="689B6A3B"/>
    <w:rsid w:val="689D46D3"/>
    <w:rsid w:val="689E5EB0"/>
    <w:rsid w:val="68A80790"/>
    <w:rsid w:val="68AC5ACD"/>
    <w:rsid w:val="68B355F4"/>
    <w:rsid w:val="68B65AA7"/>
    <w:rsid w:val="68B7181F"/>
    <w:rsid w:val="68B77BC4"/>
    <w:rsid w:val="68B95597"/>
    <w:rsid w:val="68BC0BE4"/>
    <w:rsid w:val="68BD3DFE"/>
    <w:rsid w:val="68CD4E32"/>
    <w:rsid w:val="68DB6E8C"/>
    <w:rsid w:val="68E5638C"/>
    <w:rsid w:val="68F00AAB"/>
    <w:rsid w:val="68F63148"/>
    <w:rsid w:val="68F93BE6"/>
    <w:rsid w:val="68FC0779"/>
    <w:rsid w:val="68FC6FF6"/>
    <w:rsid w:val="68FD042D"/>
    <w:rsid w:val="68FD2503"/>
    <w:rsid w:val="69022F16"/>
    <w:rsid w:val="69076303"/>
    <w:rsid w:val="69164798"/>
    <w:rsid w:val="691A1D26"/>
    <w:rsid w:val="691B5353"/>
    <w:rsid w:val="69232A11"/>
    <w:rsid w:val="69244416"/>
    <w:rsid w:val="6927759C"/>
    <w:rsid w:val="692A7A53"/>
    <w:rsid w:val="692D1AE1"/>
    <w:rsid w:val="693410C2"/>
    <w:rsid w:val="69371333"/>
    <w:rsid w:val="6938410A"/>
    <w:rsid w:val="69393919"/>
    <w:rsid w:val="693F2F36"/>
    <w:rsid w:val="693F2FF0"/>
    <w:rsid w:val="69425BF8"/>
    <w:rsid w:val="69465C57"/>
    <w:rsid w:val="69480A0B"/>
    <w:rsid w:val="694C2C10"/>
    <w:rsid w:val="69566FF1"/>
    <w:rsid w:val="695F17E4"/>
    <w:rsid w:val="696077C1"/>
    <w:rsid w:val="6965639F"/>
    <w:rsid w:val="6967052D"/>
    <w:rsid w:val="696C7EE3"/>
    <w:rsid w:val="69763488"/>
    <w:rsid w:val="697661FC"/>
    <w:rsid w:val="698060B5"/>
    <w:rsid w:val="698A4CD8"/>
    <w:rsid w:val="698C0ADA"/>
    <w:rsid w:val="698C2C44"/>
    <w:rsid w:val="69936A2B"/>
    <w:rsid w:val="699700C5"/>
    <w:rsid w:val="699723F3"/>
    <w:rsid w:val="699C2735"/>
    <w:rsid w:val="699C6570"/>
    <w:rsid w:val="69A17079"/>
    <w:rsid w:val="69A30A4E"/>
    <w:rsid w:val="69A36969"/>
    <w:rsid w:val="69A41DA4"/>
    <w:rsid w:val="69A71C05"/>
    <w:rsid w:val="69AA44E1"/>
    <w:rsid w:val="69B03204"/>
    <w:rsid w:val="69B1626F"/>
    <w:rsid w:val="69B1648C"/>
    <w:rsid w:val="69B837F0"/>
    <w:rsid w:val="69C3786D"/>
    <w:rsid w:val="69C74791"/>
    <w:rsid w:val="69D008C3"/>
    <w:rsid w:val="69D53DE9"/>
    <w:rsid w:val="69D678C7"/>
    <w:rsid w:val="69E06093"/>
    <w:rsid w:val="69E15CF4"/>
    <w:rsid w:val="69E76134"/>
    <w:rsid w:val="69ED678B"/>
    <w:rsid w:val="69F820EF"/>
    <w:rsid w:val="69FE3602"/>
    <w:rsid w:val="69FE3CB6"/>
    <w:rsid w:val="69FF3582"/>
    <w:rsid w:val="6A040FB7"/>
    <w:rsid w:val="6A0A1139"/>
    <w:rsid w:val="6A0B1E23"/>
    <w:rsid w:val="6A0E113D"/>
    <w:rsid w:val="6A112E5B"/>
    <w:rsid w:val="6A161ADF"/>
    <w:rsid w:val="6A162621"/>
    <w:rsid w:val="6A2C265A"/>
    <w:rsid w:val="6A2E7991"/>
    <w:rsid w:val="6A334ED5"/>
    <w:rsid w:val="6A3824EC"/>
    <w:rsid w:val="6A3D3EB0"/>
    <w:rsid w:val="6A3D5947"/>
    <w:rsid w:val="6A410CD6"/>
    <w:rsid w:val="6A48354B"/>
    <w:rsid w:val="6A4C6154"/>
    <w:rsid w:val="6A5135AE"/>
    <w:rsid w:val="6A55178B"/>
    <w:rsid w:val="6A55309E"/>
    <w:rsid w:val="6A5C267E"/>
    <w:rsid w:val="6A5E25E4"/>
    <w:rsid w:val="6A662508"/>
    <w:rsid w:val="6A6712E0"/>
    <w:rsid w:val="6A6A1955"/>
    <w:rsid w:val="6A6A2068"/>
    <w:rsid w:val="6A6E04B9"/>
    <w:rsid w:val="6A722DDE"/>
    <w:rsid w:val="6A7259FE"/>
    <w:rsid w:val="6A7554EE"/>
    <w:rsid w:val="6A77686B"/>
    <w:rsid w:val="6A7D0039"/>
    <w:rsid w:val="6A7E4166"/>
    <w:rsid w:val="6A7F10DC"/>
    <w:rsid w:val="6A85162F"/>
    <w:rsid w:val="6A881716"/>
    <w:rsid w:val="6A8D711E"/>
    <w:rsid w:val="6A992037"/>
    <w:rsid w:val="6A9A6657"/>
    <w:rsid w:val="6A9C6E89"/>
    <w:rsid w:val="6A9C6F1F"/>
    <w:rsid w:val="6AA066ED"/>
    <w:rsid w:val="6AA1685C"/>
    <w:rsid w:val="6AAE004E"/>
    <w:rsid w:val="6AB174AC"/>
    <w:rsid w:val="6AB53ED8"/>
    <w:rsid w:val="6AB54167"/>
    <w:rsid w:val="6ABD734D"/>
    <w:rsid w:val="6AC20228"/>
    <w:rsid w:val="6AC54B57"/>
    <w:rsid w:val="6AC55780"/>
    <w:rsid w:val="6AD7374E"/>
    <w:rsid w:val="6AD90C36"/>
    <w:rsid w:val="6ADA105A"/>
    <w:rsid w:val="6ADB34A2"/>
    <w:rsid w:val="6ADC4178"/>
    <w:rsid w:val="6AE300CF"/>
    <w:rsid w:val="6AF17EF1"/>
    <w:rsid w:val="6AFE3735"/>
    <w:rsid w:val="6B0041E5"/>
    <w:rsid w:val="6B0C358C"/>
    <w:rsid w:val="6B0F4646"/>
    <w:rsid w:val="6B104923"/>
    <w:rsid w:val="6B1D1E3B"/>
    <w:rsid w:val="6B1F2882"/>
    <w:rsid w:val="6B206629"/>
    <w:rsid w:val="6B217574"/>
    <w:rsid w:val="6B243176"/>
    <w:rsid w:val="6B2A6220"/>
    <w:rsid w:val="6B2C3514"/>
    <w:rsid w:val="6B313C47"/>
    <w:rsid w:val="6B346C7D"/>
    <w:rsid w:val="6B3D1555"/>
    <w:rsid w:val="6B3D3867"/>
    <w:rsid w:val="6B3E623A"/>
    <w:rsid w:val="6B403D4E"/>
    <w:rsid w:val="6B457954"/>
    <w:rsid w:val="6B467F12"/>
    <w:rsid w:val="6B4F4AC1"/>
    <w:rsid w:val="6B5126D1"/>
    <w:rsid w:val="6B5C045C"/>
    <w:rsid w:val="6B5D2DB4"/>
    <w:rsid w:val="6B605CF2"/>
    <w:rsid w:val="6B6123FD"/>
    <w:rsid w:val="6B6A215C"/>
    <w:rsid w:val="6B6F1812"/>
    <w:rsid w:val="6B725FDF"/>
    <w:rsid w:val="6B731070"/>
    <w:rsid w:val="6B7834E8"/>
    <w:rsid w:val="6B7B4FB2"/>
    <w:rsid w:val="6B7C05FF"/>
    <w:rsid w:val="6B7C1223"/>
    <w:rsid w:val="6B816597"/>
    <w:rsid w:val="6B8926E7"/>
    <w:rsid w:val="6B9320D0"/>
    <w:rsid w:val="6B933837"/>
    <w:rsid w:val="6BA30FDC"/>
    <w:rsid w:val="6BA354A9"/>
    <w:rsid w:val="6BA75B7B"/>
    <w:rsid w:val="6BA94F14"/>
    <w:rsid w:val="6BAB2AA6"/>
    <w:rsid w:val="6BAC2180"/>
    <w:rsid w:val="6BAC33CE"/>
    <w:rsid w:val="6BBA0F22"/>
    <w:rsid w:val="6BC57E95"/>
    <w:rsid w:val="6BC66CC9"/>
    <w:rsid w:val="6BC85C13"/>
    <w:rsid w:val="6BC8690B"/>
    <w:rsid w:val="6BCB5EED"/>
    <w:rsid w:val="6BD1552E"/>
    <w:rsid w:val="6BD46610"/>
    <w:rsid w:val="6BDB75D3"/>
    <w:rsid w:val="6BDB7FEC"/>
    <w:rsid w:val="6BDE05D2"/>
    <w:rsid w:val="6BE61BF3"/>
    <w:rsid w:val="6BE76FEB"/>
    <w:rsid w:val="6BEE5118"/>
    <w:rsid w:val="6BEE7EF4"/>
    <w:rsid w:val="6BF17137"/>
    <w:rsid w:val="6BF8078A"/>
    <w:rsid w:val="6BF939A4"/>
    <w:rsid w:val="6BFB461E"/>
    <w:rsid w:val="6BFB46CF"/>
    <w:rsid w:val="6C032F5E"/>
    <w:rsid w:val="6C042FCD"/>
    <w:rsid w:val="6C0B5210"/>
    <w:rsid w:val="6C113B1B"/>
    <w:rsid w:val="6C11422C"/>
    <w:rsid w:val="6C134FBF"/>
    <w:rsid w:val="6C1C0DA7"/>
    <w:rsid w:val="6C1C5659"/>
    <w:rsid w:val="6C1E3502"/>
    <w:rsid w:val="6C216A87"/>
    <w:rsid w:val="6C226806"/>
    <w:rsid w:val="6C240F7A"/>
    <w:rsid w:val="6C2531EF"/>
    <w:rsid w:val="6C25505D"/>
    <w:rsid w:val="6C2C6080"/>
    <w:rsid w:val="6C2E7BA1"/>
    <w:rsid w:val="6C3005EF"/>
    <w:rsid w:val="6C351878"/>
    <w:rsid w:val="6C3A47EA"/>
    <w:rsid w:val="6C3D648A"/>
    <w:rsid w:val="6C3D7568"/>
    <w:rsid w:val="6C41570F"/>
    <w:rsid w:val="6C4433CA"/>
    <w:rsid w:val="6C455B7F"/>
    <w:rsid w:val="6C46754E"/>
    <w:rsid w:val="6C494260"/>
    <w:rsid w:val="6C4B4758"/>
    <w:rsid w:val="6C53351D"/>
    <w:rsid w:val="6C55163E"/>
    <w:rsid w:val="6C612208"/>
    <w:rsid w:val="6C646B74"/>
    <w:rsid w:val="6C6643EA"/>
    <w:rsid w:val="6C703B7C"/>
    <w:rsid w:val="6C73316E"/>
    <w:rsid w:val="6C783C1C"/>
    <w:rsid w:val="6C8210F8"/>
    <w:rsid w:val="6C832144"/>
    <w:rsid w:val="6C832A3F"/>
    <w:rsid w:val="6C895281"/>
    <w:rsid w:val="6C8F6791"/>
    <w:rsid w:val="6C9431AD"/>
    <w:rsid w:val="6C9A32D6"/>
    <w:rsid w:val="6C9D237D"/>
    <w:rsid w:val="6C9D453D"/>
    <w:rsid w:val="6C9E6F7E"/>
    <w:rsid w:val="6CA4041B"/>
    <w:rsid w:val="6CA871F8"/>
    <w:rsid w:val="6CBC2950"/>
    <w:rsid w:val="6CC0102E"/>
    <w:rsid w:val="6CCB3AEB"/>
    <w:rsid w:val="6CD11BF3"/>
    <w:rsid w:val="6CD632B7"/>
    <w:rsid w:val="6CD661D6"/>
    <w:rsid w:val="6CDA788A"/>
    <w:rsid w:val="6CDA7FE7"/>
    <w:rsid w:val="6CDC3602"/>
    <w:rsid w:val="6CDC3BAA"/>
    <w:rsid w:val="6CE26E24"/>
    <w:rsid w:val="6CE81FA7"/>
    <w:rsid w:val="6CE93F71"/>
    <w:rsid w:val="6CEB3B58"/>
    <w:rsid w:val="6CEB7CE9"/>
    <w:rsid w:val="6CF12D07"/>
    <w:rsid w:val="6CF16D1D"/>
    <w:rsid w:val="6CF22896"/>
    <w:rsid w:val="6CFA4621"/>
    <w:rsid w:val="6D035F7C"/>
    <w:rsid w:val="6D03673B"/>
    <w:rsid w:val="6D083B4B"/>
    <w:rsid w:val="6D090D05"/>
    <w:rsid w:val="6D0E3237"/>
    <w:rsid w:val="6D0F1AEC"/>
    <w:rsid w:val="6D0F45BA"/>
    <w:rsid w:val="6D105612"/>
    <w:rsid w:val="6D16371B"/>
    <w:rsid w:val="6D170689"/>
    <w:rsid w:val="6D1752D5"/>
    <w:rsid w:val="6D176A32"/>
    <w:rsid w:val="6D177280"/>
    <w:rsid w:val="6D19018C"/>
    <w:rsid w:val="6D1A4CF2"/>
    <w:rsid w:val="6D21195D"/>
    <w:rsid w:val="6D215110"/>
    <w:rsid w:val="6D2356D5"/>
    <w:rsid w:val="6D266F73"/>
    <w:rsid w:val="6D282CEC"/>
    <w:rsid w:val="6D2F3AA9"/>
    <w:rsid w:val="6D301BA0"/>
    <w:rsid w:val="6D32201A"/>
    <w:rsid w:val="6D327EB6"/>
    <w:rsid w:val="6D366ACF"/>
    <w:rsid w:val="6D45389E"/>
    <w:rsid w:val="6D5004A5"/>
    <w:rsid w:val="6D512FD8"/>
    <w:rsid w:val="6D53424B"/>
    <w:rsid w:val="6D586EC2"/>
    <w:rsid w:val="6D5E670D"/>
    <w:rsid w:val="6D6464D9"/>
    <w:rsid w:val="6D6C094D"/>
    <w:rsid w:val="6D760E66"/>
    <w:rsid w:val="6D77413C"/>
    <w:rsid w:val="6D785A21"/>
    <w:rsid w:val="6D8048D6"/>
    <w:rsid w:val="6D885831"/>
    <w:rsid w:val="6D8A305E"/>
    <w:rsid w:val="6D8A5754"/>
    <w:rsid w:val="6D8B3489"/>
    <w:rsid w:val="6D965EA7"/>
    <w:rsid w:val="6D9F10B7"/>
    <w:rsid w:val="6DA3665A"/>
    <w:rsid w:val="6DA57F72"/>
    <w:rsid w:val="6DA85BDA"/>
    <w:rsid w:val="6DAF495D"/>
    <w:rsid w:val="6DB35C33"/>
    <w:rsid w:val="6DB4774F"/>
    <w:rsid w:val="6DB813B0"/>
    <w:rsid w:val="6DBA55EB"/>
    <w:rsid w:val="6DBC6DAF"/>
    <w:rsid w:val="6DBD0A7C"/>
    <w:rsid w:val="6DC54B27"/>
    <w:rsid w:val="6DCB58DC"/>
    <w:rsid w:val="6DD305AB"/>
    <w:rsid w:val="6DD8011E"/>
    <w:rsid w:val="6DD8026E"/>
    <w:rsid w:val="6DD97884"/>
    <w:rsid w:val="6DE030F9"/>
    <w:rsid w:val="6DE9247B"/>
    <w:rsid w:val="6DEA361C"/>
    <w:rsid w:val="6DED2EE2"/>
    <w:rsid w:val="6DF1132F"/>
    <w:rsid w:val="6DF3363C"/>
    <w:rsid w:val="6DF479CF"/>
    <w:rsid w:val="6DF521CF"/>
    <w:rsid w:val="6E040453"/>
    <w:rsid w:val="6E062B72"/>
    <w:rsid w:val="6E070655"/>
    <w:rsid w:val="6E09260A"/>
    <w:rsid w:val="6E0C3A6F"/>
    <w:rsid w:val="6E0D76CF"/>
    <w:rsid w:val="6E111B25"/>
    <w:rsid w:val="6E146689"/>
    <w:rsid w:val="6E1B6A79"/>
    <w:rsid w:val="6E1C7FCF"/>
    <w:rsid w:val="6E2434B3"/>
    <w:rsid w:val="6E2778C5"/>
    <w:rsid w:val="6E287008"/>
    <w:rsid w:val="6E2C6F73"/>
    <w:rsid w:val="6E2E4332"/>
    <w:rsid w:val="6E2F2AA0"/>
    <w:rsid w:val="6E3E0061"/>
    <w:rsid w:val="6E3E02F0"/>
    <w:rsid w:val="6E420198"/>
    <w:rsid w:val="6E4969E0"/>
    <w:rsid w:val="6E4E0844"/>
    <w:rsid w:val="6E514C75"/>
    <w:rsid w:val="6E531FEA"/>
    <w:rsid w:val="6E5344B2"/>
    <w:rsid w:val="6E5813AF"/>
    <w:rsid w:val="6E591CF3"/>
    <w:rsid w:val="6E5C2E68"/>
    <w:rsid w:val="6E647D53"/>
    <w:rsid w:val="6E6543F2"/>
    <w:rsid w:val="6E663ACB"/>
    <w:rsid w:val="6E6955FF"/>
    <w:rsid w:val="6E69662F"/>
    <w:rsid w:val="6E6B449F"/>
    <w:rsid w:val="6E712470"/>
    <w:rsid w:val="6E7400ED"/>
    <w:rsid w:val="6E740590"/>
    <w:rsid w:val="6E755ABD"/>
    <w:rsid w:val="6E7837FF"/>
    <w:rsid w:val="6E7D0E6D"/>
    <w:rsid w:val="6E7D348E"/>
    <w:rsid w:val="6E7F65DB"/>
    <w:rsid w:val="6E816292"/>
    <w:rsid w:val="6E82642B"/>
    <w:rsid w:val="6E8346B4"/>
    <w:rsid w:val="6E89499E"/>
    <w:rsid w:val="6E8977BA"/>
    <w:rsid w:val="6E8B51EC"/>
    <w:rsid w:val="6E8E6B7E"/>
    <w:rsid w:val="6E8F33C5"/>
    <w:rsid w:val="6E9078CD"/>
    <w:rsid w:val="6E92778D"/>
    <w:rsid w:val="6E9443A7"/>
    <w:rsid w:val="6E9543B1"/>
    <w:rsid w:val="6E97602E"/>
    <w:rsid w:val="6E9B7ADD"/>
    <w:rsid w:val="6E9F0D8B"/>
    <w:rsid w:val="6E9F1E7A"/>
    <w:rsid w:val="6E9F2B3A"/>
    <w:rsid w:val="6EA13F6B"/>
    <w:rsid w:val="6EA5013D"/>
    <w:rsid w:val="6EA53653"/>
    <w:rsid w:val="6EA818E6"/>
    <w:rsid w:val="6EA90A8E"/>
    <w:rsid w:val="6EAB2F0C"/>
    <w:rsid w:val="6EAD28D1"/>
    <w:rsid w:val="6EAD33F4"/>
    <w:rsid w:val="6EAE7030"/>
    <w:rsid w:val="6EB35EB8"/>
    <w:rsid w:val="6EB80488"/>
    <w:rsid w:val="6EBA5D34"/>
    <w:rsid w:val="6EBD3ACF"/>
    <w:rsid w:val="6EBE56B6"/>
    <w:rsid w:val="6EBF43CD"/>
    <w:rsid w:val="6EBF4F8A"/>
    <w:rsid w:val="6EC65671"/>
    <w:rsid w:val="6ECB349C"/>
    <w:rsid w:val="6ED23484"/>
    <w:rsid w:val="6ED8604B"/>
    <w:rsid w:val="6EE13152"/>
    <w:rsid w:val="6EE23EE0"/>
    <w:rsid w:val="6EE61682"/>
    <w:rsid w:val="6EE6208C"/>
    <w:rsid w:val="6EEA0BDE"/>
    <w:rsid w:val="6EEE586F"/>
    <w:rsid w:val="6EF015E7"/>
    <w:rsid w:val="6EF07839"/>
    <w:rsid w:val="6EFA1E30"/>
    <w:rsid w:val="6EFB76BB"/>
    <w:rsid w:val="6EFF6236"/>
    <w:rsid w:val="6F027B26"/>
    <w:rsid w:val="6F03131A"/>
    <w:rsid w:val="6F0F3EFF"/>
    <w:rsid w:val="6F135468"/>
    <w:rsid w:val="6F1572A0"/>
    <w:rsid w:val="6F181A2F"/>
    <w:rsid w:val="6F1B6CB0"/>
    <w:rsid w:val="6F1C3294"/>
    <w:rsid w:val="6F1E43A6"/>
    <w:rsid w:val="6F20011E"/>
    <w:rsid w:val="6F200486"/>
    <w:rsid w:val="6F210D8E"/>
    <w:rsid w:val="6F214BAB"/>
    <w:rsid w:val="6F2E012D"/>
    <w:rsid w:val="6F2F39AD"/>
    <w:rsid w:val="6F2F7D99"/>
    <w:rsid w:val="6F3A4D77"/>
    <w:rsid w:val="6F3B6BD0"/>
    <w:rsid w:val="6F3C1727"/>
    <w:rsid w:val="6F3C2244"/>
    <w:rsid w:val="6F3F2733"/>
    <w:rsid w:val="6F3F5F0D"/>
    <w:rsid w:val="6F401CA1"/>
    <w:rsid w:val="6F466278"/>
    <w:rsid w:val="6F4B37C1"/>
    <w:rsid w:val="6F5B73A8"/>
    <w:rsid w:val="6F5E0C47"/>
    <w:rsid w:val="6F5E609D"/>
    <w:rsid w:val="6F63000B"/>
    <w:rsid w:val="6F6318CB"/>
    <w:rsid w:val="6F642555"/>
    <w:rsid w:val="6F6B6EC0"/>
    <w:rsid w:val="6F6D2630"/>
    <w:rsid w:val="6F6F0A87"/>
    <w:rsid w:val="6F794451"/>
    <w:rsid w:val="6F796E47"/>
    <w:rsid w:val="6F7B702A"/>
    <w:rsid w:val="6F827018"/>
    <w:rsid w:val="6F874C43"/>
    <w:rsid w:val="6F897EF0"/>
    <w:rsid w:val="6F8C57B4"/>
    <w:rsid w:val="6F8E7332"/>
    <w:rsid w:val="6F9208F0"/>
    <w:rsid w:val="6F927D88"/>
    <w:rsid w:val="6F9B2A0D"/>
    <w:rsid w:val="6FA26D85"/>
    <w:rsid w:val="6FA32AFD"/>
    <w:rsid w:val="6FA86F4A"/>
    <w:rsid w:val="6FC12F35"/>
    <w:rsid w:val="6FC211D5"/>
    <w:rsid w:val="6FC40A33"/>
    <w:rsid w:val="6FC43F96"/>
    <w:rsid w:val="6FC54822"/>
    <w:rsid w:val="6FCB399D"/>
    <w:rsid w:val="6FD711FE"/>
    <w:rsid w:val="6FD827A7"/>
    <w:rsid w:val="6FDB4E1B"/>
    <w:rsid w:val="6FDC340D"/>
    <w:rsid w:val="6FDD3B4F"/>
    <w:rsid w:val="6FDD7851"/>
    <w:rsid w:val="6FDE3B35"/>
    <w:rsid w:val="6FE0340A"/>
    <w:rsid w:val="6FE03BA6"/>
    <w:rsid w:val="6FE253D4"/>
    <w:rsid w:val="6FE3034C"/>
    <w:rsid w:val="6FE931ED"/>
    <w:rsid w:val="6FEC5CF3"/>
    <w:rsid w:val="6FEC69CD"/>
    <w:rsid w:val="6FED07FD"/>
    <w:rsid w:val="6FF11ABB"/>
    <w:rsid w:val="6FF4094C"/>
    <w:rsid w:val="6FF70DA8"/>
    <w:rsid w:val="6FFE481D"/>
    <w:rsid w:val="7004359C"/>
    <w:rsid w:val="700510C2"/>
    <w:rsid w:val="7007308C"/>
    <w:rsid w:val="70081CA3"/>
    <w:rsid w:val="700E42D1"/>
    <w:rsid w:val="70131AB9"/>
    <w:rsid w:val="70187047"/>
    <w:rsid w:val="701D640C"/>
    <w:rsid w:val="70221C74"/>
    <w:rsid w:val="70222671"/>
    <w:rsid w:val="7023779A"/>
    <w:rsid w:val="702A34E1"/>
    <w:rsid w:val="702B53CC"/>
    <w:rsid w:val="70301F5F"/>
    <w:rsid w:val="703113AA"/>
    <w:rsid w:val="703D4D7E"/>
    <w:rsid w:val="704837F4"/>
    <w:rsid w:val="704E3160"/>
    <w:rsid w:val="70511992"/>
    <w:rsid w:val="705838E8"/>
    <w:rsid w:val="705B0CE2"/>
    <w:rsid w:val="705C3663"/>
    <w:rsid w:val="705D2446"/>
    <w:rsid w:val="70602FF5"/>
    <w:rsid w:val="7060730C"/>
    <w:rsid w:val="70624B47"/>
    <w:rsid w:val="7065127C"/>
    <w:rsid w:val="70657DB3"/>
    <w:rsid w:val="706B710A"/>
    <w:rsid w:val="70700C31"/>
    <w:rsid w:val="70714824"/>
    <w:rsid w:val="70732687"/>
    <w:rsid w:val="70774A74"/>
    <w:rsid w:val="70787C8E"/>
    <w:rsid w:val="70790EA8"/>
    <w:rsid w:val="7085670D"/>
    <w:rsid w:val="70881A47"/>
    <w:rsid w:val="70894335"/>
    <w:rsid w:val="708A2261"/>
    <w:rsid w:val="708E10B8"/>
    <w:rsid w:val="708F26FB"/>
    <w:rsid w:val="708F6BDE"/>
    <w:rsid w:val="709039B7"/>
    <w:rsid w:val="70927C91"/>
    <w:rsid w:val="709D584D"/>
    <w:rsid w:val="70A1042A"/>
    <w:rsid w:val="70A26E00"/>
    <w:rsid w:val="70A3411C"/>
    <w:rsid w:val="70A703CB"/>
    <w:rsid w:val="70A84878"/>
    <w:rsid w:val="70A902A1"/>
    <w:rsid w:val="70AB3DA3"/>
    <w:rsid w:val="70B21D98"/>
    <w:rsid w:val="70B63835"/>
    <w:rsid w:val="70B73388"/>
    <w:rsid w:val="70CB4D91"/>
    <w:rsid w:val="70CC1BE0"/>
    <w:rsid w:val="70CC46CB"/>
    <w:rsid w:val="70CC7A81"/>
    <w:rsid w:val="70D23370"/>
    <w:rsid w:val="70D2369A"/>
    <w:rsid w:val="70D324F6"/>
    <w:rsid w:val="70D42655"/>
    <w:rsid w:val="70DF3D5D"/>
    <w:rsid w:val="70E25C28"/>
    <w:rsid w:val="70E27A7B"/>
    <w:rsid w:val="70E323D1"/>
    <w:rsid w:val="70E35E7D"/>
    <w:rsid w:val="70E94540"/>
    <w:rsid w:val="70EA06AA"/>
    <w:rsid w:val="70EC2710"/>
    <w:rsid w:val="70F62C1D"/>
    <w:rsid w:val="70F6604C"/>
    <w:rsid w:val="70F80C27"/>
    <w:rsid w:val="70FE5818"/>
    <w:rsid w:val="7105587A"/>
    <w:rsid w:val="71061686"/>
    <w:rsid w:val="710A4B42"/>
    <w:rsid w:val="710F7D33"/>
    <w:rsid w:val="71175551"/>
    <w:rsid w:val="711C4915"/>
    <w:rsid w:val="71200C2F"/>
    <w:rsid w:val="71265964"/>
    <w:rsid w:val="712948EE"/>
    <w:rsid w:val="712E283D"/>
    <w:rsid w:val="71334032"/>
    <w:rsid w:val="713909FB"/>
    <w:rsid w:val="713E2ADE"/>
    <w:rsid w:val="713F2F36"/>
    <w:rsid w:val="71472A2C"/>
    <w:rsid w:val="714B3EB9"/>
    <w:rsid w:val="714D034C"/>
    <w:rsid w:val="71527B90"/>
    <w:rsid w:val="71535E3B"/>
    <w:rsid w:val="71541713"/>
    <w:rsid w:val="71590699"/>
    <w:rsid w:val="716342F2"/>
    <w:rsid w:val="716723D9"/>
    <w:rsid w:val="716A38D3"/>
    <w:rsid w:val="716E16EF"/>
    <w:rsid w:val="71720233"/>
    <w:rsid w:val="7174300B"/>
    <w:rsid w:val="71743B7C"/>
    <w:rsid w:val="71752277"/>
    <w:rsid w:val="717C50E5"/>
    <w:rsid w:val="71800209"/>
    <w:rsid w:val="71871555"/>
    <w:rsid w:val="718A6777"/>
    <w:rsid w:val="719B68B1"/>
    <w:rsid w:val="719C5A56"/>
    <w:rsid w:val="71A10A17"/>
    <w:rsid w:val="71A130F0"/>
    <w:rsid w:val="71AB7A47"/>
    <w:rsid w:val="71B462EC"/>
    <w:rsid w:val="71B92F82"/>
    <w:rsid w:val="71BA374B"/>
    <w:rsid w:val="71C25437"/>
    <w:rsid w:val="71C50D8A"/>
    <w:rsid w:val="71C803EB"/>
    <w:rsid w:val="71CA790A"/>
    <w:rsid w:val="71CC00E9"/>
    <w:rsid w:val="71CE22CB"/>
    <w:rsid w:val="71CF7BDA"/>
    <w:rsid w:val="71D640AF"/>
    <w:rsid w:val="71D66D56"/>
    <w:rsid w:val="71D6712C"/>
    <w:rsid w:val="71DB6C3A"/>
    <w:rsid w:val="71E8120A"/>
    <w:rsid w:val="71EB54F4"/>
    <w:rsid w:val="71F06F98"/>
    <w:rsid w:val="71F17B50"/>
    <w:rsid w:val="71F27DBD"/>
    <w:rsid w:val="71F96BFB"/>
    <w:rsid w:val="71FA45E2"/>
    <w:rsid w:val="71FB6C73"/>
    <w:rsid w:val="72007D93"/>
    <w:rsid w:val="72056183"/>
    <w:rsid w:val="72077398"/>
    <w:rsid w:val="720A0C12"/>
    <w:rsid w:val="720A5267"/>
    <w:rsid w:val="721455EC"/>
    <w:rsid w:val="72184DA4"/>
    <w:rsid w:val="72200435"/>
    <w:rsid w:val="72255A4C"/>
    <w:rsid w:val="722F576A"/>
    <w:rsid w:val="72306A2D"/>
    <w:rsid w:val="72346C53"/>
    <w:rsid w:val="72346C9E"/>
    <w:rsid w:val="72354361"/>
    <w:rsid w:val="7238752D"/>
    <w:rsid w:val="723B7A2C"/>
    <w:rsid w:val="723C49F9"/>
    <w:rsid w:val="72446BE2"/>
    <w:rsid w:val="7249058E"/>
    <w:rsid w:val="724B4BE9"/>
    <w:rsid w:val="72556533"/>
    <w:rsid w:val="725B76BF"/>
    <w:rsid w:val="725F4A9D"/>
    <w:rsid w:val="72620611"/>
    <w:rsid w:val="72625354"/>
    <w:rsid w:val="72661558"/>
    <w:rsid w:val="726846C3"/>
    <w:rsid w:val="726916B9"/>
    <w:rsid w:val="726E2F4F"/>
    <w:rsid w:val="727147ED"/>
    <w:rsid w:val="727D3C42"/>
    <w:rsid w:val="7280233F"/>
    <w:rsid w:val="72802DBE"/>
    <w:rsid w:val="72846232"/>
    <w:rsid w:val="72865A07"/>
    <w:rsid w:val="728B1D53"/>
    <w:rsid w:val="729E5C67"/>
    <w:rsid w:val="729F135A"/>
    <w:rsid w:val="72A410E4"/>
    <w:rsid w:val="72A617F7"/>
    <w:rsid w:val="72A86057"/>
    <w:rsid w:val="72AC3A77"/>
    <w:rsid w:val="72AD5989"/>
    <w:rsid w:val="72AF4444"/>
    <w:rsid w:val="72BC60B9"/>
    <w:rsid w:val="72C136A2"/>
    <w:rsid w:val="72C53EE4"/>
    <w:rsid w:val="72C80474"/>
    <w:rsid w:val="72CA151A"/>
    <w:rsid w:val="72CB4475"/>
    <w:rsid w:val="72CB51FC"/>
    <w:rsid w:val="72CD4AB7"/>
    <w:rsid w:val="72CF0EED"/>
    <w:rsid w:val="72D35209"/>
    <w:rsid w:val="72D74F98"/>
    <w:rsid w:val="72DE10A0"/>
    <w:rsid w:val="72DF3E4C"/>
    <w:rsid w:val="72E457DE"/>
    <w:rsid w:val="72EA2CE2"/>
    <w:rsid w:val="72EC2B81"/>
    <w:rsid w:val="72EE0533"/>
    <w:rsid w:val="72EE22E1"/>
    <w:rsid w:val="72F25A14"/>
    <w:rsid w:val="72F766C5"/>
    <w:rsid w:val="72F977B2"/>
    <w:rsid w:val="72FF7A5D"/>
    <w:rsid w:val="73006427"/>
    <w:rsid w:val="73057019"/>
    <w:rsid w:val="73077359"/>
    <w:rsid w:val="73086F0D"/>
    <w:rsid w:val="730E25E2"/>
    <w:rsid w:val="731459FA"/>
    <w:rsid w:val="731C29AB"/>
    <w:rsid w:val="73223D88"/>
    <w:rsid w:val="73226BBA"/>
    <w:rsid w:val="73231CB5"/>
    <w:rsid w:val="732B5146"/>
    <w:rsid w:val="732D105C"/>
    <w:rsid w:val="73312B00"/>
    <w:rsid w:val="733E5017"/>
    <w:rsid w:val="73400C13"/>
    <w:rsid w:val="73495192"/>
    <w:rsid w:val="735411A3"/>
    <w:rsid w:val="73557ACB"/>
    <w:rsid w:val="73582297"/>
    <w:rsid w:val="73597B85"/>
    <w:rsid w:val="735D61E0"/>
    <w:rsid w:val="7363195F"/>
    <w:rsid w:val="73637E23"/>
    <w:rsid w:val="73642D76"/>
    <w:rsid w:val="73644996"/>
    <w:rsid w:val="736D3206"/>
    <w:rsid w:val="736D64D6"/>
    <w:rsid w:val="737055E1"/>
    <w:rsid w:val="737102EB"/>
    <w:rsid w:val="737250A9"/>
    <w:rsid w:val="73770ED5"/>
    <w:rsid w:val="73774A53"/>
    <w:rsid w:val="737C40C7"/>
    <w:rsid w:val="737E54AE"/>
    <w:rsid w:val="7380736A"/>
    <w:rsid w:val="73846205"/>
    <w:rsid w:val="73886292"/>
    <w:rsid w:val="738E2CCE"/>
    <w:rsid w:val="738E735A"/>
    <w:rsid w:val="738E7EA7"/>
    <w:rsid w:val="73903399"/>
    <w:rsid w:val="73974727"/>
    <w:rsid w:val="73997EF2"/>
    <w:rsid w:val="739A5893"/>
    <w:rsid w:val="73A330CC"/>
    <w:rsid w:val="73A71A56"/>
    <w:rsid w:val="73A9121B"/>
    <w:rsid w:val="73AE2345"/>
    <w:rsid w:val="73AE2DD4"/>
    <w:rsid w:val="73AF0B37"/>
    <w:rsid w:val="73BA73B3"/>
    <w:rsid w:val="73BE1CB4"/>
    <w:rsid w:val="73C07CC1"/>
    <w:rsid w:val="73C3551C"/>
    <w:rsid w:val="73C612F7"/>
    <w:rsid w:val="73CF38BD"/>
    <w:rsid w:val="73CF5C6F"/>
    <w:rsid w:val="73D07B1A"/>
    <w:rsid w:val="73D17C39"/>
    <w:rsid w:val="73D77A7C"/>
    <w:rsid w:val="73D83934"/>
    <w:rsid w:val="73DC2871"/>
    <w:rsid w:val="73E008E2"/>
    <w:rsid w:val="73E32B3D"/>
    <w:rsid w:val="73E55492"/>
    <w:rsid w:val="73E55626"/>
    <w:rsid w:val="73EE546B"/>
    <w:rsid w:val="73F4692B"/>
    <w:rsid w:val="73F83941"/>
    <w:rsid w:val="74097B73"/>
    <w:rsid w:val="740A4DF8"/>
    <w:rsid w:val="740B4F48"/>
    <w:rsid w:val="740F250F"/>
    <w:rsid w:val="7412353D"/>
    <w:rsid w:val="741B5358"/>
    <w:rsid w:val="741F138C"/>
    <w:rsid w:val="7420471D"/>
    <w:rsid w:val="74206177"/>
    <w:rsid w:val="7421355A"/>
    <w:rsid w:val="74256463"/>
    <w:rsid w:val="742F2BB2"/>
    <w:rsid w:val="74310DAB"/>
    <w:rsid w:val="743515E4"/>
    <w:rsid w:val="74360941"/>
    <w:rsid w:val="7437057F"/>
    <w:rsid w:val="743B478F"/>
    <w:rsid w:val="743E2047"/>
    <w:rsid w:val="743F3E66"/>
    <w:rsid w:val="74413305"/>
    <w:rsid w:val="74436EB7"/>
    <w:rsid w:val="744404CF"/>
    <w:rsid w:val="74454183"/>
    <w:rsid w:val="74463A57"/>
    <w:rsid w:val="74493C73"/>
    <w:rsid w:val="744C6581"/>
    <w:rsid w:val="744D58C6"/>
    <w:rsid w:val="745053C2"/>
    <w:rsid w:val="745636F0"/>
    <w:rsid w:val="745B7525"/>
    <w:rsid w:val="745D771F"/>
    <w:rsid w:val="745E3150"/>
    <w:rsid w:val="74666989"/>
    <w:rsid w:val="74666D9F"/>
    <w:rsid w:val="74687E72"/>
    <w:rsid w:val="7469575B"/>
    <w:rsid w:val="74706AEE"/>
    <w:rsid w:val="74710481"/>
    <w:rsid w:val="74757EC8"/>
    <w:rsid w:val="747607E0"/>
    <w:rsid w:val="74791745"/>
    <w:rsid w:val="74867294"/>
    <w:rsid w:val="748A57C8"/>
    <w:rsid w:val="74917CBB"/>
    <w:rsid w:val="74931D6E"/>
    <w:rsid w:val="74941AAA"/>
    <w:rsid w:val="74987627"/>
    <w:rsid w:val="749C4772"/>
    <w:rsid w:val="749E4FC1"/>
    <w:rsid w:val="749F1AE5"/>
    <w:rsid w:val="74A0575E"/>
    <w:rsid w:val="74A263E1"/>
    <w:rsid w:val="74A41CCA"/>
    <w:rsid w:val="74A7732C"/>
    <w:rsid w:val="74A86A6D"/>
    <w:rsid w:val="74A9173F"/>
    <w:rsid w:val="74AE27F6"/>
    <w:rsid w:val="74AF784E"/>
    <w:rsid w:val="74BC7FAB"/>
    <w:rsid w:val="74C63DE5"/>
    <w:rsid w:val="74CE5F27"/>
    <w:rsid w:val="74D3353D"/>
    <w:rsid w:val="74D6127F"/>
    <w:rsid w:val="74D61A29"/>
    <w:rsid w:val="74DC3E47"/>
    <w:rsid w:val="74DF0FA5"/>
    <w:rsid w:val="74E514C2"/>
    <w:rsid w:val="74E6796C"/>
    <w:rsid w:val="74EC3862"/>
    <w:rsid w:val="74ED08BA"/>
    <w:rsid w:val="74F118EF"/>
    <w:rsid w:val="74F24476"/>
    <w:rsid w:val="74FA31C0"/>
    <w:rsid w:val="7503133A"/>
    <w:rsid w:val="750D72B3"/>
    <w:rsid w:val="750E3080"/>
    <w:rsid w:val="7511416F"/>
    <w:rsid w:val="75183646"/>
    <w:rsid w:val="751C07C2"/>
    <w:rsid w:val="7526030F"/>
    <w:rsid w:val="7531180F"/>
    <w:rsid w:val="753B6759"/>
    <w:rsid w:val="753C062B"/>
    <w:rsid w:val="753F12D7"/>
    <w:rsid w:val="75445052"/>
    <w:rsid w:val="754B7672"/>
    <w:rsid w:val="754C196E"/>
    <w:rsid w:val="7554324A"/>
    <w:rsid w:val="7556594D"/>
    <w:rsid w:val="75567C44"/>
    <w:rsid w:val="75570338"/>
    <w:rsid w:val="75633AF2"/>
    <w:rsid w:val="756A1EDC"/>
    <w:rsid w:val="75701564"/>
    <w:rsid w:val="75720FA8"/>
    <w:rsid w:val="75741199"/>
    <w:rsid w:val="757571D9"/>
    <w:rsid w:val="757A4300"/>
    <w:rsid w:val="758D7B90"/>
    <w:rsid w:val="75930F1E"/>
    <w:rsid w:val="759673E7"/>
    <w:rsid w:val="759D3DFD"/>
    <w:rsid w:val="75A93914"/>
    <w:rsid w:val="75AB2C42"/>
    <w:rsid w:val="75B25848"/>
    <w:rsid w:val="75B557CB"/>
    <w:rsid w:val="75B64174"/>
    <w:rsid w:val="75BF093F"/>
    <w:rsid w:val="75C07E05"/>
    <w:rsid w:val="75C520C3"/>
    <w:rsid w:val="75D46E6E"/>
    <w:rsid w:val="75D56262"/>
    <w:rsid w:val="75DE65EA"/>
    <w:rsid w:val="75E46733"/>
    <w:rsid w:val="75E5234A"/>
    <w:rsid w:val="75E87B52"/>
    <w:rsid w:val="75EC0F0B"/>
    <w:rsid w:val="75F20621"/>
    <w:rsid w:val="75F23E97"/>
    <w:rsid w:val="75F46DFA"/>
    <w:rsid w:val="75F51FDC"/>
    <w:rsid w:val="75FA3039"/>
    <w:rsid w:val="75FF13EF"/>
    <w:rsid w:val="75FF2AE5"/>
    <w:rsid w:val="75FF578C"/>
    <w:rsid w:val="76042071"/>
    <w:rsid w:val="760616F0"/>
    <w:rsid w:val="760E304C"/>
    <w:rsid w:val="760F26C0"/>
    <w:rsid w:val="760F6260"/>
    <w:rsid w:val="7611394B"/>
    <w:rsid w:val="76140CF3"/>
    <w:rsid w:val="761847CE"/>
    <w:rsid w:val="7622406E"/>
    <w:rsid w:val="76257DC8"/>
    <w:rsid w:val="762835BF"/>
    <w:rsid w:val="762966BA"/>
    <w:rsid w:val="762D0E74"/>
    <w:rsid w:val="762D1373"/>
    <w:rsid w:val="762E5EAF"/>
    <w:rsid w:val="76345EA4"/>
    <w:rsid w:val="76370E63"/>
    <w:rsid w:val="763C42E7"/>
    <w:rsid w:val="76432D9B"/>
    <w:rsid w:val="76461DEC"/>
    <w:rsid w:val="764D731F"/>
    <w:rsid w:val="765702BE"/>
    <w:rsid w:val="765B2173"/>
    <w:rsid w:val="76697D90"/>
    <w:rsid w:val="766D64C9"/>
    <w:rsid w:val="76726D86"/>
    <w:rsid w:val="76796366"/>
    <w:rsid w:val="767B55C5"/>
    <w:rsid w:val="767F7165"/>
    <w:rsid w:val="767F7434"/>
    <w:rsid w:val="76870A83"/>
    <w:rsid w:val="768A7ED7"/>
    <w:rsid w:val="769248E1"/>
    <w:rsid w:val="76943405"/>
    <w:rsid w:val="76960289"/>
    <w:rsid w:val="76963507"/>
    <w:rsid w:val="769D4D7A"/>
    <w:rsid w:val="76A148C4"/>
    <w:rsid w:val="76A27A0F"/>
    <w:rsid w:val="76A41635"/>
    <w:rsid w:val="76A61981"/>
    <w:rsid w:val="76AB1CE7"/>
    <w:rsid w:val="76AB767C"/>
    <w:rsid w:val="76AE24B4"/>
    <w:rsid w:val="76AF1D88"/>
    <w:rsid w:val="76B20C7D"/>
    <w:rsid w:val="76B62050"/>
    <w:rsid w:val="76B83C83"/>
    <w:rsid w:val="76BA2CE9"/>
    <w:rsid w:val="76BA5E03"/>
    <w:rsid w:val="76BD6152"/>
    <w:rsid w:val="76C75323"/>
    <w:rsid w:val="76CD1201"/>
    <w:rsid w:val="76D812DE"/>
    <w:rsid w:val="76E201D8"/>
    <w:rsid w:val="76E50453"/>
    <w:rsid w:val="76EC6B38"/>
    <w:rsid w:val="76ED11D6"/>
    <w:rsid w:val="76F205EF"/>
    <w:rsid w:val="76F366BD"/>
    <w:rsid w:val="76F51E90"/>
    <w:rsid w:val="76F61248"/>
    <w:rsid w:val="76FB0580"/>
    <w:rsid w:val="76FF4ABD"/>
    <w:rsid w:val="770340E1"/>
    <w:rsid w:val="770A26C1"/>
    <w:rsid w:val="770A5D23"/>
    <w:rsid w:val="770D6136"/>
    <w:rsid w:val="771770FD"/>
    <w:rsid w:val="771816DB"/>
    <w:rsid w:val="771C7B4C"/>
    <w:rsid w:val="771D3195"/>
    <w:rsid w:val="771F0CBB"/>
    <w:rsid w:val="77221297"/>
    <w:rsid w:val="773022D7"/>
    <w:rsid w:val="773329B9"/>
    <w:rsid w:val="77356731"/>
    <w:rsid w:val="773F3DCD"/>
    <w:rsid w:val="774150D6"/>
    <w:rsid w:val="774633B3"/>
    <w:rsid w:val="774A2159"/>
    <w:rsid w:val="77517F86"/>
    <w:rsid w:val="775A1CF3"/>
    <w:rsid w:val="775F2221"/>
    <w:rsid w:val="77623817"/>
    <w:rsid w:val="776252D8"/>
    <w:rsid w:val="77660698"/>
    <w:rsid w:val="776C6BD9"/>
    <w:rsid w:val="776F2220"/>
    <w:rsid w:val="777032C5"/>
    <w:rsid w:val="7771182D"/>
    <w:rsid w:val="777309A5"/>
    <w:rsid w:val="777C610E"/>
    <w:rsid w:val="777E6654"/>
    <w:rsid w:val="77812E94"/>
    <w:rsid w:val="77822B24"/>
    <w:rsid w:val="77844FC2"/>
    <w:rsid w:val="77857C4F"/>
    <w:rsid w:val="77876861"/>
    <w:rsid w:val="778925D9"/>
    <w:rsid w:val="778B2631"/>
    <w:rsid w:val="77903967"/>
    <w:rsid w:val="77920243"/>
    <w:rsid w:val="77974CF6"/>
    <w:rsid w:val="77983016"/>
    <w:rsid w:val="77A2369A"/>
    <w:rsid w:val="77A43689"/>
    <w:rsid w:val="77AA7697"/>
    <w:rsid w:val="77AE0291"/>
    <w:rsid w:val="77B24A9C"/>
    <w:rsid w:val="77B27D81"/>
    <w:rsid w:val="77B43AFA"/>
    <w:rsid w:val="77BC7F74"/>
    <w:rsid w:val="77BD5CAF"/>
    <w:rsid w:val="77C2471A"/>
    <w:rsid w:val="77C35AEB"/>
    <w:rsid w:val="77C37ED6"/>
    <w:rsid w:val="77C5791C"/>
    <w:rsid w:val="77C71D29"/>
    <w:rsid w:val="77CC69FF"/>
    <w:rsid w:val="77D953B6"/>
    <w:rsid w:val="77DF7769"/>
    <w:rsid w:val="77E0188A"/>
    <w:rsid w:val="77E211F4"/>
    <w:rsid w:val="77E62B5C"/>
    <w:rsid w:val="77F46F1B"/>
    <w:rsid w:val="77F95158"/>
    <w:rsid w:val="77FF62A1"/>
    <w:rsid w:val="78016613"/>
    <w:rsid w:val="78035E46"/>
    <w:rsid w:val="78085F73"/>
    <w:rsid w:val="780B56E4"/>
    <w:rsid w:val="780E3511"/>
    <w:rsid w:val="78111043"/>
    <w:rsid w:val="781618E7"/>
    <w:rsid w:val="78171B2D"/>
    <w:rsid w:val="781A6D58"/>
    <w:rsid w:val="781A76D5"/>
    <w:rsid w:val="782E3777"/>
    <w:rsid w:val="782E3BC8"/>
    <w:rsid w:val="783B431E"/>
    <w:rsid w:val="783E1615"/>
    <w:rsid w:val="7841787A"/>
    <w:rsid w:val="78490F96"/>
    <w:rsid w:val="784C599A"/>
    <w:rsid w:val="784F4399"/>
    <w:rsid w:val="78511404"/>
    <w:rsid w:val="785400DA"/>
    <w:rsid w:val="78564293"/>
    <w:rsid w:val="78573321"/>
    <w:rsid w:val="78574485"/>
    <w:rsid w:val="78590B90"/>
    <w:rsid w:val="785A701A"/>
    <w:rsid w:val="785B7ADB"/>
    <w:rsid w:val="78603E6F"/>
    <w:rsid w:val="78641792"/>
    <w:rsid w:val="78661CCC"/>
    <w:rsid w:val="786B40F3"/>
    <w:rsid w:val="78720C0F"/>
    <w:rsid w:val="787225FF"/>
    <w:rsid w:val="7873046F"/>
    <w:rsid w:val="78733B32"/>
    <w:rsid w:val="7874287B"/>
    <w:rsid w:val="78772CB3"/>
    <w:rsid w:val="788A2AAC"/>
    <w:rsid w:val="788A61C4"/>
    <w:rsid w:val="788B5A11"/>
    <w:rsid w:val="78926041"/>
    <w:rsid w:val="789B0816"/>
    <w:rsid w:val="78A17898"/>
    <w:rsid w:val="78A82F32"/>
    <w:rsid w:val="78A83D37"/>
    <w:rsid w:val="78A966B2"/>
    <w:rsid w:val="78A9695A"/>
    <w:rsid w:val="78AB73F9"/>
    <w:rsid w:val="78B020F5"/>
    <w:rsid w:val="78B15EE2"/>
    <w:rsid w:val="78BA000D"/>
    <w:rsid w:val="78BC60CB"/>
    <w:rsid w:val="78C501A9"/>
    <w:rsid w:val="78C72B92"/>
    <w:rsid w:val="78C8614F"/>
    <w:rsid w:val="78CA1D2D"/>
    <w:rsid w:val="78CE0284"/>
    <w:rsid w:val="78D221E8"/>
    <w:rsid w:val="78D34CD2"/>
    <w:rsid w:val="78D41DBA"/>
    <w:rsid w:val="78D658B0"/>
    <w:rsid w:val="78D67AA0"/>
    <w:rsid w:val="78D75858"/>
    <w:rsid w:val="78E26922"/>
    <w:rsid w:val="78E37BC1"/>
    <w:rsid w:val="78E55F35"/>
    <w:rsid w:val="78EA37C4"/>
    <w:rsid w:val="78F65A4C"/>
    <w:rsid w:val="78F90E78"/>
    <w:rsid w:val="78FD6DDA"/>
    <w:rsid w:val="790B18CD"/>
    <w:rsid w:val="7911314F"/>
    <w:rsid w:val="791B1255"/>
    <w:rsid w:val="791E26DD"/>
    <w:rsid w:val="791E4FA3"/>
    <w:rsid w:val="79270C55"/>
    <w:rsid w:val="79282225"/>
    <w:rsid w:val="792918C8"/>
    <w:rsid w:val="79314CD6"/>
    <w:rsid w:val="79327C41"/>
    <w:rsid w:val="79330873"/>
    <w:rsid w:val="793C2C1D"/>
    <w:rsid w:val="793E5701"/>
    <w:rsid w:val="79402D4A"/>
    <w:rsid w:val="79482F3F"/>
    <w:rsid w:val="794C38BE"/>
    <w:rsid w:val="79501600"/>
    <w:rsid w:val="7950161D"/>
    <w:rsid w:val="79512445"/>
    <w:rsid w:val="79553F85"/>
    <w:rsid w:val="79596B1C"/>
    <w:rsid w:val="79647F94"/>
    <w:rsid w:val="796E19BF"/>
    <w:rsid w:val="797B2AB7"/>
    <w:rsid w:val="797E731D"/>
    <w:rsid w:val="79811168"/>
    <w:rsid w:val="79816F82"/>
    <w:rsid w:val="798175F3"/>
    <w:rsid w:val="7982193C"/>
    <w:rsid w:val="7985322B"/>
    <w:rsid w:val="79882267"/>
    <w:rsid w:val="79894B12"/>
    <w:rsid w:val="798C14FB"/>
    <w:rsid w:val="798D2306"/>
    <w:rsid w:val="798E2128"/>
    <w:rsid w:val="798E3ED6"/>
    <w:rsid w:val="798F47E5"/>
    <w:rsid w:val="798F545A"/>
    <w:rsid w:val="79962AAF"/>
    <w:rsid w:val="799E710B"/>
    <w:rsid w:val="79A37FF1"/>
    <w:rsid w:val="79A67934"/>
    <w:rsid w:val="79AB5DC4"/>
    <w:rsid w:val="79B50599"/>
    <w:rsid w:val="79BE5328"/>
    <w:rsid w:val="79C478F8"/>
    <w:rsid w:val="79C9406C"/>
    <w:rsid w:val="79CA77B5"/>
    <w:rsid w:val="79CD3FE8"/>
    <w:rsid w:val="79D52AE0"/>
    <w:rsid w:val="79D70D72"/>
    <w:rsid w:val="79DA35C0"/>
    <w:rsid w:val="79DD0C1D"/>
    <w:rsid w:val="79E50E48"/>
    <w:rsid w:val="79E83ECC"/>
    <w:rsid w:val="79E86DAB"/>
    <w:rsid w:val="79E93F1E"/>
    <w:rsid w:val="79F3688C"/>
    <w:rsid w:val="79F574AB"/>
    <w:rsid w:val="79FC591E"/>
    <w:rsid w:val="79FD28EB"/>
    <w:rsid w:val="7A000543"/>
    <w:rsid w:val="7A016D9E"/>
    <w:rsid w:val="7A097A01"/>
    <w:rsid w:val="7A0A0DED"/>
    <w:rsid w:val="7A0B3827"/>
    <w:rsid w:val="7A0C00E9"/>
    <w:rsid w:val="7A0F116D"/>
    <w:rsid w:val="7A106FE1"/>
    <w:rsid w:val="7A134787"/>
    <w:rsid w:val="7A150154"/>
    <w:rsid w:val="7A1C5986"/>
    <w:rsid w:val="7A1F0FD2"/>
    <w:rsid w:val="7A214D4A"/>
    <w:rsid w:val="7A2A1CD4"/>
    <w:rsid w:val="7A2A6EAC"/>
    <w:rsid w:val="7A2B3E1B"/>
    <w:rsid w:val="7A3525A4"/>
    <w:rsid w:val="7A361391"/>
    <w:rsid w:val="7A4412A0"/>
    <w:rsid w:val="7A460C55"/>
    <w:rsid w:val="7A496EB1"/>
    <w:rsid w:val="7A4A7121"/>
    <w:rsid w:val="7A4B251C"/>
    <w:rsid w:val="7A507B28"/>
    <w:rsid w:val="7A5275FA"/>
    <w:rsid w:val="7A582577"/>
    <w:rsid w:val="7A607FED"/>
    <w:rsid w:val="7A6B7EB5"/>
    <w:rsid w:val="7A6D4434"/>
    <w:rsid w:val="7A7237F8"/>
    <w:rsid w:val="7A7466D5"/>
    <w:rsid w:val="7A763EF2"/>
    <w:rsid w:val="7A7B5227"/>
    <w:rsid w:val="7A7B7BE2"/>
    <w:rsid w:val="7A7F770E"/>
    <w:rsid w:val="7A811C23"/>
    <w:rsid w:val="7A82285A"/>
    <w:rsid w:val="7A8862EF"/>
    <w:rsid w:val="7A9603AE"/>
    <w:rsid w:val="7A9A1811"/>
    <w:rsid w:val="7A9B2D4F"/>
    <w:rsid w:val="7A9E382C"/>
    <w:rsid w:val="7A9F33CE"/>
    <w:rsid w:val="7AA32991"/>
    <w:rsid w:val="7AA52CC6"/>
    <w:rsid w:val="7AAE4C0D"/>
    <w:rsid w:val="7AB43E11"/>
    <w:rsid w:val="7ABA267F"/>
    <w:rsid w:val="7ACE10C2"/>
    <w:rsid w:val="7AD002B2"/>
    <w:rsid w:val="7AD901BF"/>
    <w:rsid w:val="7AD973D3"/>
    <w:rsid w:val="7AE2097E"/>
    <w:rsid w:val="7AE50C7F"/>
    <w:rsid w:val="7AEA61D9"/>
    <w:rsid w:val="7AEA6D07"/>
    <w:rsid w:val="7AEA7832"/>
    <w:rsid w:val="7AEB45CC"/>
    <w:rsid w:val="7AEC0511"/>
    <w:rsid w:val="7AF12E8B"/>
    <w:rsid w:val="7AF252EF"/>
    <w:rsid w:val="7AFC7304"/>
    <w:rsid w:val="7B0326A2"/>
    <w:rsid w:val="7B0378DA"/>
    <w:rsid w:val="7B0C69C9"/>
    <w:rsid w:val="7B160627"/>
    <w:rsid w:val="7B1D0561"/>
    <w:rsid w:val="7B207676"/>
    <w:rsid w:val="7B2227F3"/>
    <w:rsid w:val="7B2415DD"/>
    <w:rsid w:val="7B2B0115"/>
    <w:rsid w:val="7B2C7674"/>
    <w:rsid w:val="7B2E1119"/>
    <w:rsid w:val="7B33735F"/>
    <w:rsid w:val="7B3802BF"/>
    <w:rsid w:val="7B3835C1"/>
    <w:rsid w:val="7B3F43B7"/>
    <w:rsid w:val="7B4231CA"/>
    <w:rsid w:val="7B4231D4"/>
    <w:rsid w:val="7B494B47"/>
    <w:rsid w:val="7B564EC8"/>
    <w:rsid w:val="7B581595"/>
    <w:rsid w:val="7B5D0B1F"/>
    <w:rsid w:val="7B68273A"/>
    <w:rsid w:val="7B684ADD"/>
    <w:rsid w:val="7B6A3E2D"/>
    <w:rsid w:val="7B6C3591"/>
    <w:rsid w:val="7B6F73F8"/>
    <w:rsid w:val="7B71096A"/>
    <w:rsid w:val="7B7139EB"/>
    <w:rsid w:val="7B7B66DC"/>
    <w:rsid w:val="7B7D06A6"/>
    <w:rsid w:val="7B7E49C3"/>
    <w:rsid w:val="7B825CBD"/>
    <w:rsid w:val="7B85330B"/>
    <w:rsid w:val="7B86755B"/>
    <w:rsid w:val="7B892BA7"/>
    <w:rsid w:val="7B8945B6"/>
    <w:rsid w:val="7B89704B"/>
    <w:rsid w:val="7B8F1BA3"/>
    <w:rsid w:val="7B933D71"/>
    <w:rsid w:val="7B95154C"/>
    <w:rsid w:val="7B956ACA"/>
    <w:rsid w:val="7B9738F1"/>
    <w:rsid w:val="7BA2471B"/>
    <w:rsid w:val="7BA90E1E"/>
    <w:rsid w:val="7BAA698E"/>
    <w:rsid w:val="7BAB790C"/>
    <w:rsid w:val="7BAD14D9"/>
    <w:rsid w:val="7BB71194"/>
    <w:rsid w:val="7BC0706F"/>
    <w:rsid w:val="7BC33BBC"/>
    <w:rsid w:val="7BCD69A8"/>
    <w:rsid w:val="7BCF44AC"/>
    <w:rsid w:val="7BCF6FC8"/>
    <w:rsid w:val="7BD368C1"/>
    <w:rsid w:val="7BD50282"/>
    <w:rsid w:val="7BD56BF6"/>
    <w:rsid w:val="7BD63073"/>
    <w:rsid w:val="7BDC53CD"/>
    <w:rsid w:val="7BDF4EBD"/>
    <w:rsid w:val="7BE01213"/>
    <w:rsid w:val="7BE067A8"/>
    <w:rsid w:val="7BE1342B"/>
    <w:rsid w:val="7BE6211D"/>
    <w:rsid w:val="7BE92EDF"/>
    <w:rsid w:val="7BEC3136"/>
    <w:rsid w:val="7BF94115"/>
    <w:rsid w:val="7BFA3AA5"/>
    <w:rsid w:val="7C023FAA"/>
    <w:rsid w:val="7C027F1E"/>
    <w:rsid w:val="7C03733F"/>
    <w:rsid w:val="7C037DF7"/>
    <w:rsid w:val="7C066B76"/>
    <w:rsid w:val="7C0D0F4B"/>
    <w:rsid w:val="7C120AFA"/>
    <w:rsid w:val="7C151FF6"/>
    <w:rsid w:val="7C170927"/>
    <w:rsid w:val="7C185BD7"/>
    <w:rsid w:val="7C193F64"/>
    <w:rsid w:val="7C1E00D5"/>
    <w:rsid w:val="7C1E44F1"/>
    <w:rsid w:val="7C2154D6"/>
    <w:rsid w:val="7C233903"/>
    <w:rsid w:val="7C260C80"/>
    <w:rsid w:val="7C2F0E8D"/>
    <w:rsid w:val="7C3774D1"/>
    <w:rsid w:val="7C38637B"/>
    <w:rsid w:val="7C3B436C"/>
    <w:rsid w:val="7C437C87"/>
    <w:rsid w:val="7C4A67DB"/>
    <w:rsid w:val="7C4D0F06"/>
    <w:rsid w:val="7C541AA2"/>
    <w:rsid w:val="7C5464EF"/>
    <w:rsid w:val="7C56512B"/>
    <w:rsid w:val="7C5977E2"/>
    <w:rsid w:val="7C66738C"/>
    <w:rsid w:val="7C6970B6"/>
    <w:rsid w:val="7C6C7FD2"/>
    <w:rsid w:val="7C702163"/>
    <w:rsid w:val="7C7370EF"/>
    <w:rsid w:val="7C746319"/>
    <w:rsid w:val="7C786509"/>
    <w:rsid w:val="7C7F7FEB"/>
    <w:rsid w:val="7C833A9B"/>
    <w:rsid w:val="7C867B0E"/>
    <w:rsid w:val="7C916499"/>
    <w:rsid w:val="7C950AE2"/>
    <w:rsid w:val="7C98497E"/>
    <w:rsid w:val="7C991641"/>
    <w:rsid w:val="7C9C690A"/>
    <w:rsid w:val="7CA45294"/>
    <w:rsid w:val="7CA85F64"/>
    <w:rsid w:val="7CAD5F69"/>
    <w:rsid w:val="7CB26799"/>
    <w:rsid w:val="7CB90CB5"/>
    <w:rsid w:val="7CC14777"/>
    <w:rsid w:val="7CC63586"/>
    <w:rsid w:val="7CC903C5"/>
    <w:rsid w:val="7CC92160"/>
    <w:rsid w:val="7CCA16C9"/>
    <w:rsid w:val="7CCC2F16"/>
    <w:rsid w:val="7CD2109B"/>
    <w:rsid w:val="7CD42548"/>
    <w:rsid w:val="7CD5613C"/>
    <w:rsid w:val="7CDD4730"/>
    <w:rsid w:val="7CE2527D"/>
    <w:rsid w:val="7CE35852"/>
    <w:rsid w:val="7CE460D6"/>
    <w:rsid w:val="7CE56E02"/>
    <w:rsid w:val="7CEA151B"/>
    <w:rsid w:val="7CEE3EBF"/>
    <w:rsid w:val="7CEF051E"/>
    <w:rsid w:val="7CF01F77"/>
    <w:rsid w:val="7CF16C56"/>
    <w:rsid w:val="7CFA1685"/>
    <w:rsid w:val="7CFC4581"/>
    <w:rsid w:val="7CFD7FE8"/>
    <w:rsid w:val="7D0068E4"/>
    <w:rsid w:val="7D006E99"/>
    <w:rsid w:val="7D0465F6"/>
    <w:rsid w:val="7D0C46A8"/>
    <w:rsid w:val="7D0F17D2"/>
    <w:rsid w:val="7D142EC6"/>
    <w:rsid w:val="7D1E0812"/>
    <w:rsid w:val="7D243A2A"/>
    <w:rsid w:val="7D2C2727"/>
    <w:rsid w:val="7D2C4132"/>
    <w:rsid w:val="7D380D29"/>
    <w:rsid w:val="7D38145E"/>
    <w:rsid w:val="7D3923AB"/>
    <w:rsid w:val="7D3A6836"/>
    <w:rsid w:val="7D3D6A38"/>
    <w:rsid w:val="7D3E2B27"/>
    <w:rsid w:val="7D400CA5"/>
    <w:rsid w:val="7D444752"/>
    <w:rsid w:val="7D475CB2"/>
    <w:rsid w:val="7D4A251B"/>
    <w:rsid w:val="7D4A644D"/>
    <w:rsid w:val="7D4D402D"/>
    <w:rsid w:val="7D5018E4"/>
    <w:rsid w:val="7D514E6E"/>
    <w:rsid w:val="7D525234"/>
    <w:rsid w:val="7D5316BF"/>
    <w:rsid w:val="7D537911"/>
    <w:rsid w:val="7D5A0D51"/>
    <w:rsid w:val="7D5B5A02"/>
    <w:rsid w:val="7D5D42EC"/>
    <w:rsid w:val="7D5D4940"/>
    <w:rsid w:val="7D620729"/>
    <w:rsid w:val="7D623DE3"/>
    <w:rsid w:val="7D645646"/>
    <w:rsid w:val="7D7608AF"/>
    <w:rsid w:val="7D787377"/>
    <w:rsid w:val="7D831878"/>
    <w:rsid w:val="7D8C39E3"/>
    <w:rsid w:val="7D8E73D7"/>
    <w:rsid w:val="7D8F4C6D"/>
    <w:rsid w:val="7D983576"/>
    <w:rsid w:val="7D984A16"/>
    <w:rsid w:val="7D9A6C60"/>
    <w:rsid w:val="7D9B4E14"/>
    <w:rsid w:val="7D9D0B8C"/>
    <w:rsid w:val="7DA95783"/>
    <w:rsid w:val="7DAB5EAB"/>
    <w:rsid w:val="7DB008BF"/>
    <w:rsid w:val="7DB4264F"/>
    <w:rsid w:val="7DB46D18"/>
    <w:rsid w:val="7DBA6490"/>
    <w:rsid w:val="7DBD0757"/>
    <w:rsid w:val="7DC333F2"/>
    <w:rsid w:val="7DC46359"/>
    <w:rsid w:val="7DC6314D"/>
    <w:rsid w:val="7DC73E5B"/>
    <w:rsid w:val="7DC93214"/>
    <w:rsid w:val="7DCA42AC"/>
    <w:rsid w:val="7DCE72BE"/>
    <w:rsid w:val="7DD0035A"/>
    <w:rsid w:val="7DD02F40"/>
    <w:rsid w:val="7DD929CE"/>
    <w:rsid w:val="7DDA3B8E"/>
    <w:rsid w:val="7DE20C95"/>
    <w:rsid w:val="7DE226BC"/>
    <w:rsid w:val="7DE24E59"/>
    <w:rsid w:val="7DE66507"/>
    <w:rsid w:val="7DE74F33"/>
    <w:rsid w:val="7DEA3191"/>
    <w:rsid w:val="7DEB74FF"/>
    <w:rsid w:val="7DF5098D"/>
    <w:rsid w:val="7DF52378"/>
    <w:rsid w:val="7DF80A4E"/>
    <w:rsid w:val="7DF80E09"/>
    <w:rsid w:val="7DF921FD"/>
    <w:rsid w:val="7DFD2AC6"/>
    <w:rsid w:val="7DFE2FD9"/>
    <w:rsid w:val="7E0254BF"/>
    <w:rsid w:val="7E0D3101"/>
    <w:rsid w:val="7E102F7E"/>
    <w:rsid w:val="7E1626EC"/>
    <w:rsid w:val="7E1846B6"/>
    <w:rsid w:val="7E1E731D"/>
    <w:rsid w:val="7E2412D8"/>
    <w:rsid w:val="7E267149"/>
    <w:rsid w:val="7E2B6540"/>
    <w:rsid w:val="7E3053CD"/>
    <w:rsid w:val="7E3313AE"/>
    <w:rsid w:val="7E335A11"/>
    <w:rsid w:val="7E337212"/>
    <w:rsid w:val="7E355638"/>
    <w:rsid w:val="7E355E62"/>
    <w:rsid w:val="7E386B07"/>
    <w:rsid w:val="7E3B1ECA"/>
    <w:rsid w:val="7E3F60E7"/>
    <w:rsid w:val="7E447259"/>
    <w:rsid w:val="7E45540C"/>
    <w:rsid w:val="7E497532"/>
    <w:rsid w:val="7E4A3C43"/>
    <w:rsid w:val="7E5027D9"/>
    <w:rsid w:val="7E5475C3"/>
    <w:rsid w:val="7E573ACA"/>
    <w:rsid w:val="7E57404A"/>
    <w:rsid w:val="7E5971A9"/>
    <w:rsid w:val="7E634BCA"/>
    <w:rsid w:val="7E6D10D9"/>
    <w:rsid w:val="7E786F03"/>
    <w:rsid w:val="7E797DE8"/>
    <w:rsid w:val="7E823EDB"/>
    <w:rsid w:val="7E82588A"/>
    <w:rsid w:val="7E826423"/>
    <w:rsid w:val="7E927FC5"/>
    <w:rsid w:val="7E950BC3"/>
    <w:rsid w:val="7E971A7F"/>
    <w:rsid w:val="7E9A5FDB"/>
    <w:rsid w:val="7E9C7095"/>
    <w:rsid w:val="7E9E2E0E"/>
    <w:rsid w:val="7E9E445A"/>
    <w:rsid w:val="7EA06B86"/>
    <w:rsid w:val="7EA170B7"/>
    <w:rsid w:val="7EA26857"/>
    <w:rsid w:val="7EAD3051"/>
    <w:rsid w:val="7EAD6348"/>
    <w:rsid w:val="7EAD7E4D"/>
    <w:rsid w:val="7EB2571D"/>
    <w:rsid w:val="7EB41451"/>
    <w:rsid w:val="7EB448AB"/>
    <w:rsid w:val="7EB45E2E"/>
    <w:rsid w:val="7EB71698"/>
    <w:rsid w:val="7EBC14E6"/>
    <w:rsid w:val="7EBE700C"/>
    <w:rsid w:val="7EC20C34"/>
    <w:rsid w:val="7EC53253"/>
    <w:rsid w:val="7EC855A1"/>
    <w:rsid w:val="7ECB2F7E"/>
    <w:rsid w:val="7ED4564C"/>
    <w:rsid w:val="7ED6300F"/>
    <w:rsid w:val="7EDB15C8"/>
    <w:rsid w:val="7EDC1B88"/>
    <w:rsid w:val="7EDD4122"/>
    <w:rsid w:val="7EDE73CE"/>
    <w:rsid w:val="7EE10F4C"/>
    <w:rsid w:val="7EE527EB"/>
    <w:rsid w:val="7EE94197"/>
    <w:rsid w:val="7EF016F3"/>
    <w:rsid w:val="7EF34BCA"/>
    <w:rsid w:val="7EF42A2E"/>
    <w:rsid w:val="7EF50554"/>
    <w:rsid w:val="7EFB200E"/>
    <w:rsid w:val="7EFB7DFA"/>
    <w:rsid w:val="7EFC7B34"/>
    <w:rsid w:val="7F0444CF"/>
    <w:rsid w:val="7F067269"/>
    <w:rsid w:val="7F0675F4"/>
    <w:rsid w:val="7F0B29B5"/>
    <w:rsid w:val="7F0B7D77"/>
    <w:rsid w:val="7F1430D0"/>
    <w:rsid w:val="7F144E7E"/>
    <w:rsid w:val="7F165BD1"/>
    <w:rsid w:val="7F1E5F79"/>
    <w:rsid w:val="7F2651A9"/>
    <w:rsid w:val="7F274D2F"/>
    <w:rsid w:val="7F2B2195"/>
    <w:rsid w:val="7F315A30"/>
    <w:rsid w:val="7F346D52"/>
    <w:rsid w:val="7F3A15F4"/>
    <w:rsid w:val="7F3D6645"/>
    <w:rsid w:val="7F40732F"/>
    <w:rsid w:val="7F437511"/>
    <w:rsid w:val="7F440845"/>
    <w:rsid w:val="7F49068E"/>
    <w:rsid w:val="7F4A2E97"/>
    <w:rsid w:val="7F4E4227"/>
    <w:rsid w:val="7F562DA0"/>
    <w:rsid w:val="7F577493"/>
    <w:rsid w:val="7F5835E4"/>
    <w:rsid w:val="7F634C00"/>
    <w:rsid w:val="7F673200"/>
    <w:rsid w:val="7F6B24E1"/>
    <w:rsid w:val="7F6D5806"/>
    <w:rsid w:val="7F6F0306"/>
    <w:rsid w:val="7F6F54E6"/>
    <w:rsid w:val="7F6F5B39"/>
    <w:rsid w:val="7F7215FF"/>
    <w:rsid w:val="7F754CBD"/>
    <w:rsid w:val="7F791185"/>
    <w:rsid w:val="7F7951EE"/>
    <w:rsid w:val="7F7A7E61"/>
    <w:rsid w:val="7F7D6EC7"/>
    <w:rsid w:val="7F807AA7"/>
    <w:rsid w:val="7F885189"/>
    <w:rsid w:val="7F8C710A"/>
    <w:rsid w:val="7F914E82"/>
    <w:rsid w:val="7F930306"/>
    <w:rsid w:val="7F930498"/>
    <w:rsid w:val="7F935463"/>
    <w:rsid w:val="7F9761AF"/>
    <w:rsid w:val="7F9C4E83"/>
    <w:rsid w:val="7F9D7C27"/>
    <w:rsid w:val="7FA076F2"/>
    <w:rsid w:val="7FA32445"/>
    <w:rsid w:val="7FA77726"/>
    <w:rsid w:val="7FB0383D"/>
    <w:rsid w:val="7FB50EDB"/>
    <w:rsid w:val="7FBC6F44"/>
    <w:rsid w:val="7FC70AEC"/>
    <w:rsid w:val="7FCA70BA"/>
    <w:rsid w:val="7FCB6786"/>
    <w:rsid w:val="7FCB7C32"/>
    <w:rsid w:val="7FD37D11"/>
    <w:rsid w:val="7FD634F8"/>
    <w:rsid w:val="7FD63E37"/>
    <w:rsid w:val="7FDE7AEB"/>
    <w:rsid w:val="7FE02FB2"/>
    <w:rsid w:val="7FE1511E"/>
    <w:rsid w:val="7FEC669B"/>
    <w:rsid w:val="7FEE1B73"/>
    <w:rsid w:val="7FF3585B"/>
    <w:rsid w:val="7FF368D8"/>
    <w:rsid w:val="7FF60A27"/>
    <w:rsid w:val="7FF76C79"/>
    <w:rsid w:val="7FF83006"/>
    <w:rsid w:val="7FF85E0A"/>
    <w:rsid w:val="7FF91CBD"/>
    <w:rsid w:val="7FFA1F9D"/>
    <w:rsid w:val="7FFB5091"/>
    <w:rsid w:val="7FFB6E18"/>
    <w:rsid w:val="7FFF50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 w:type="paragraph" w:styleId="3">
    <w:name w:val="Date"/>
    <w:basedOn w:val="1"/>
    <w:next w:val="1"/>
    <w:qFormat/>
    <w:uiPriority w:val="0"/>
    <w:pPr>
      <w:ind w:left="100"/>
    </w:pPr>
    <w:rPr>
      <w:rFonts w:eastAsia="仿宋_GB2312"/>
      <w:sz w:val="3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8">
    <w:name w:val="Normal (Web)"/>
    <w:basedOn w:val="1"/>
    <w:qFormat/>
    <w:uiPriority w:val="0"/>
    <w:pPr>
      <w:widowControl/>
      <w:jc w:val="left"/>
    </w:pPr>
    <w:rPr>
      <w:rFonts w:ascii="宋体" w:hAnsi="宋体" w:cs="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Strong"/>
    <w:qFormat/>
    <w:uiPriority w:val="0"/>
    <w:rPr>
      <w:b/>
      <w:bCs/>
    </w:rPr>
  </w:style>
  <w:style w:type="character" w:styleId="13">
    <w:name w:val="page number"/>
    <w:qFormat/>
    <w:uiPriority w:val="0"/>
  </w:style>
  <w:style w:type="character" w:styleId="14">
    <w:name w:val="FollowedHyperlink"/>
    <w:qFormat/>
    <w:uiPriority w:val="0"/>
    <w:rPr>
      <w:color w:val="333333"/>
      <w:u w:val="none"/>
    </w:rPr>
  </w:style>
  <w:style w:type="character" w:styleId="15">
    <w:name w:val="Emphasis"/>
    <w:qFormat/>
    <w:uiPriority w:val="0"/>
  </w:style>
  <w:style w:type="character" w:styleId="16">
    <w:name w:val="HTML Definition"/>
    <w:qFormat/>
    <w:uiPriority w:val="0"/>
    <w:rPr>
      <w:i/>
    </w:rPr>
  </w:style>
  <w:style w:type="character" w:styleId="17">
    <w:name w:val="HTML Acronym"/>
    <w:qFormat/>
    <w:uiPriority w:val="0"/>
  </w:style>
  <w:style w:type="character" w:styleId="18">
    <w:name w:val="HTML Variable"/>
    <w:qFormat/>
    <w:uiPriority w:val="0"/>
  </w:style>
  <w:style w:type="character" w:styleId="19">
    <w:name w:val="Hyperlink"/>
    <w:qFormat/>
    <w:uiPriority w:val="0"/>
    <w:rPr>
      <w:color w:val="333333"/>
      <w:u w:val="none"/>
    </w:rPr>
  </w:style>
  <w:style w:type="character" w:styleId="20">
    <w:name w:val="HTML Code"/>
    <w:qFormat/>
    <w:uiPriority w:val="0"/>
    <w:rPr>
      <w:rFonts w:hint="default" w:ascii="monospace" w:hAnsi="monospace" w:eastAsia="monospace" w:cs="monospace"/>
      <w:sz w:val="21"/>
      <w:szCs w:val="21"/>
    </w:rPr>
  </w:style>
  <w:style w:type="character" w:styleId="21">
    <w:name w:val="HTML Cite"/>
    <w:qFormat/>
    <w:uiPriority w:val="0"/>
  </w:style>
  <w:style w:type="character" w:styleId="22">
    <w:name w:val="HTML Keyboard"/>
    <w:qFormat/>
    <w:uiPriority w:val="0"/>
    <w:rPr>
      <w:rFonts w:hint="default" w:ascii="monospace" w:hAnsi="monospace" w:eastAsia="monospace" w:cs="monospace"/>
      <w:sz w:val="21"/>
      <w:szCs w:val="21"/>
    </w:rPr>
  </w:style>
  <w:style w:type="character" w:styleId="23">
    <w:name w:val="HTML Sample"/>
    <w:qFormat/>
    <w:uiPriority w:val="0"/>
    <w:rPr>
      <w:rFonts w:ascii="monospace" w:hAnsi="monospace" w:eastAsia="monospace" w:cs="monospace"/>
      <w:sz w:val="21"/>
      <w:szCs w:val="21"/>
    </w:rPr>
  </w:style>
  <w:style w:type="character" w:customStyle="1" w:styleId="24">
    <w:name w:val="apple-style-span"/>
    <w:qFormat/>
    <w:uiPriority w:val="0"/>
  </w:style>
  <w:style w:type="character" w:customStyle="1" w:styleId="25">
    <w:name w:val="NormalCharacter"/>
    <w:semiHidden/>
    <w:qFormat/>
    <w:uiPriority w:val="99"/>
  </w:style>
  <w:style w:type="paragraph" w:customStyle="1" w:styleId="26">
    <w:name w:val="Char1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7">
    <w:name w:val="p15"/>
    <w:basedOn w:val="1"/>
    <w:qFormat/>
    <w:uiPriority w:val="0"/>
    <w:pPr>
      <w:widowControl/>
    </w:pPr>
    <w:rPr>
      <w:rFonts w:ascii="宋体" w:hAnsi="宋体" w:cs="宋体"/>
      <w:kern w:val="0"/>
      <w:szCs w:val="21"/>
    </w:rPr>
  </w:style>
  <w:style w:type="paragraph" w:customStyle="1" w:styleId="28">
    <w:name w:val="Char"/>
    <w:basedOn w:val="1"/>
    <w:qFormat/>
    <w:uiPriority w:val="0"/>
    <w:rPr>
      <w:rFonts w:ascii="Tahoma" w:hAnsi="Tahoma"/>
      <w:sz w:val="24"/>
    </w:rPr>
  </w:style>
  <w:style w:type="paragraph" w:customStyle="1" w:styleId="29">
    <w:name w:val="Char Char Char Char Char Char Char Char Char Char"/>
    <w:basedOn w:val="1"/>
    <w:qFormat/>
    <w:uiPriority w:val="0"/>
    <w:rPr>
      <w:szCs w:val="21"/>
    </w:rPr>
  </w:style>
  <w:style w:type="paragraph" w:customStyle="1" w:styleId="30">
    <w:name w:val="p0"/>
    <w:basedOn w:val="1"/>
    <w:qFormat/>
    <w:uiPriority w:val="0"/>
    <w:pPr>
      <w:widowControl/>
    </w:pPr>
    <w:rPr>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26222;&#36890;&#27169;&#26495;.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I:\&#22269;&#24211;&#32929;&#36164;&#26009;\2025&#24180;&#22269;&#24211;&#36164;&#26009;\2025&#24180;&#39044;&#31639;&#25191;&#34892;&#20998;&#26512;\2025&#24180;&#24230;&#39044;&#31639;&#25191;&#34892;&#20998;&#26512;&#25968;&#25454;&#26469;&#28304;\2025&#24180;&#22270;&#34920;&#20844;&#2433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I:\&#22269;&#24211;&#32929;&#36164;&#26009;\2025&#24180;&#22269;&#24211;&#36164;&#26009;\2025&#24180;&#39044;&#31639;&#25191;&#34892;&#20998;&#26512;\2025&#24180;&#24230;&#39044;&#31639;&#25191;&#34892;&#20998;&#26512;&#25968;&#25454;&#26469;&#28304;\2025&#24180;&#22270;&#34920;&#20844;&#2433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I:\&#22269;&#24211;&#32929;&#36164;&#26009;\2025&#24180;&#22269;&#24211;&#36164;&#26009;\2025&#24180;&#39044;&#31639;&#25191;&#34892;&#20998;&#26512;\2025&#24180;&#24230;&#39044;&#31639;&#25191;&#34892;&#20998;&#26512;&#25968;&#25454;&#26469;&#28304;\2025&#24180;&#22270;&#34920;&#20844;&#2433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一般公共预算收入增幅情况（%）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378975165748961"/>
          <c:y val="0.0449553001277139"/>
        </c:manualLayout>
      </c:layout>
      <c:overlay val="0"/>
      <c:spPr>
        <a:noFill/>
        <a:ln w="3175">
          <a:noFill/>
        </a:ln>
      </c:spPr>
    </c:title>
    <c:autoTitleDeleted val="0"/>
    <c:plotArea>
      <c:layout>
        <c:manualLayout>
          <c:layoutTarget val="inner"/>
          <c:xMode val="edge"/>
          <c:yMode val="edge"/>
          <c:x val="0.252584706911636"/>
          <c:y val="0.11311413346059"/>
          <c:w val="0.737612878390201"/>
          <c:h val="0.583189374055516"/>
        </c:manualLayout>
      </c:layout>
      <c:lineChart>
        <c:grouping val="standard"/>
        <c:varyColors val="0"/>
        <c:ser>
          <c:idx val="0"/>
          <c:order val="0"/>
          <c:tx>
            <c:strRef>
              <c:f>[2025年图表公式.xlsx]一般公共预算增速图表公式!$A$6</c:f>
              <c:strCache>
                <c:ptCount val="1"/>
                <c:pt idx="0">
                  <c:v>石城县2024年增幅</c:v>
                </c:pt>
              </c:strCache>
            </c:strRef>
          </c:tx>
          <c:spPr>
            <a:ln w="31750" cap="flat" cmpd="sng" algn="ctr">
              <a:solidFill>
                <a:schemeClr val="accent1"/>
              </a:solidFill>
              <a:prstDash val="solid"/>
              <a:miter lim="800000"/>
            </a:ln>
          </c:spPr>
          <c:marker>
            <c:symbol val="triangle"/>
            <c:size val="6"/>
            <c:spPr>
              <a:solidFill>
                <a:schemeClr val="lt1"/>
              </a:solidFill>
              <a:ln w="12700" cap="flat" cmpd="sng" algn="ctr">
                <a:solidFill>
                  <a:schemeClr val="accent1"/>
                </a:solidFill>
                <a:prstDash val="solid"/>
                <a:miter lim="800000"/>
              </a:ln>
              <a:sp3d>
                <a:extrusionClr>
                  <a:srgbClr val="FFFFFF"/>
                </a:extrusionClr>
                <a:contourClr>
                  <a:srgbClr val="FFFFFF"/>
                </a:contourClr>
              </a:sp3d>
            </c:spPr>
          </c:marker>
          <c:dLbls>
            <c:delete val="1"/>
          </c:dLbls>
          <c:cat>
            <c:strRef>
              <c:f>[2025年图表公式.xlsx]一般公共预算增速图表公式!$B$5:$M$5</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[2025年图表公式.xlsx]一般公共预算增速图表公式!$B$6:$M$6</c:f>
              <c:numCache>
                <c:formatCode>General</c:formatCode>
                <c:ptCount val="12"/>
                <c:pt idx="0">
                  <c:v>4.9</c:v>
                </c:pt>
                <c:pt idx="1" c:formatCode="0.0_ ">
                  <c:v>2.4</c:v>
                </c:pt>
                <c:pt idx="2">
                  <c:v>3.2</c:v>
                </c:pt>
                <c:pt idx="3">
                  <c:v>4.2</c:v>
                </c:pt>
                <c:pt idx="4">
                  <c:v>4.3</c:v>
                </c:pt>
                <c:pt idx="5">
                  <c:v>3.9</c:v>
                </c:pt>
                <c:pt idx="6">
                  <c:v>4.8</c:v>
                </c:pt>
                <c:pt idx="7" c:formatCode="0.0_ ">
                  <c:v>6.6</c:v>
                </c:pt>
                <c:pt idx="8" c:formatCode="0.0_ ">
                  <c:v>4.5</c:v>
                </c:pt>
                <c:pt idx="9">
                  <c:v>4.6</c:v>
                </c:pt>
                <c:pt idx="10">
                  <c:v>1.2</c:v>
                </c:pt>
                <c:pt idx="11">
                  <c:v>3.5</c:v>
                </c:pt>
              </c:numCache>
            </c:numRef>
          </c:val>
          <c:smooth val="0"/>
        </c:ser>
        <c:ser>
          <c:idx val="1"/>
          <c:order val="1"/>
          <c:tx>
            <c:strRef>
              <c:f>[2025年图表公式.xlsx]一般公共预算增速图表公式!$A$7</c:f>
              <c:strCache>
                <c:ptCount val="1"/>
                <c:pt idx="0">
                  <c:v>石城县2025年增幅</c:v>
                </c:pt>
              </c:strCache>
            </c:strRef>
          </c:tx>
          <c:spPr>
            <a:ln w="28575" cap="rnd" cmpd="sng" algn="ctr">
              <a:solidFill>
                <a:schemeClr val="accent2"/>
              </a:solidFill>
              <a:prstDash val="solid"/>
              <a:round/>
            </a:ln>
            <a:effectLst/>
          </c:spPr>
          <c:marker>
            <c:symbol val="circle"/>
            <c:size val="6"/>
          </c:marker>
          <c:dLbls>
            <c:delete val="1"/>
          </c:dLbls>
          <c:cat>
            <c:strRef>
              <c:f>[2025年图表公式.xlsx]一般公共预算增速图表公式!$B$5:$M$5</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[2025年图表公式.xlsx]一般公共预算增速图表公式!$B$7:$M$7</c:f>
              <c:numCache>
                <c:formatCode>General</c:formatCode>
                <c:ptCount val="12"/>
                <c:pt idx="0">
                  <c:v>3.1</c:v>
                </c:pt>
                <c:pt idx="1" c:formatCode="0.0_ ">
                  <c:v>1.7</c:v>
                </c:pt>
                <c:pt idx="2">
                  <c:v>2.6</c:v>
                </c:pt>
                <c:pt idx="3">
                  <c:v>2.4</c:v>
                </c:pt>
                <c:pt idx="4">
                  <c:v>2.5</c:v>
                </c:pt>
                <c:pt idx="5">
                  <c:v>2.7</c:v>
                </c:pt>
                <c:pt idx="6">
                  <c:v>2.1</c:v>
                </c:pt>
                <c:pt idx="7" c:formatCode="0.0_ ">
                  <c:v>2.2</c:v>
                </c:pt>
                <c:pt idx="8" c:formatCode="0.0_ ">
                  <c:v>2.2</c:v>
                </c:pt>
                <c:pt idx="9">
                  <c:v>1.2</c:v>
                </c:pt>
              </c:numCache>
            </c:numRef>
          </c:val>
          <c:smooth val="0"/>
        </c:ser>
        <c:ser>
          <c:idx val="2"/>
          <c:order val="2"/>
          <c:tx>
            <c:strRef>
              <c:f>[2025年图表公式.xlsx]一般公共预算增速图表公式!$A$8</c:f>
              <c:strCache>
                <c:ptCount val="1"/>
                <c:pt idx="0">
                  <c:v>县市区2025年平均增幅</c:v>
                </c:pt>
              </c:strCache>
            </c:strRef>
          </c:tx>
          <c:spPr>
            <a:ln w="12700" cap="flat" cmpd="sng" algn="ctr">
              <a:solidFill>
                <a:schemeClr val="accent6">
                  <a:shade val="50000"/>
                </a:schemeClr>
              </a:solidFill>
              <a:prstDash val="solid"/>
              <a:miter lim="800000"/>
            </a:ln>
          </c:spPr>
          <c:marker>
            <c:symbol val="diamond"/>
            <c:size val="6"/>
            <c:spPr>
              <a:solidFill>
                <a:schemeClr val="accent6"/>
              </a:solidFill>
              <a:ln w="12700" cap="flat" cmpd="sng" algn="ctr">
                <a:solidFill>
                  <a:schemeClr val="accent6">
                    <a:shade val="50000"/>
                  </a:schemeClr>
                </a:solidFill>
                <a:prstDash val="solid"/>
                <a:miter lim="800000"/>
              </a:ln>
              <a:sp3d>
                <a:extrusionClr>
                  <a:srgbClr val="FFFFFF"/>
                </a:extrusionClr>
                <a:contourClr>
                  <a:srgbClr val="FFFFFF"/>
                </a:contourClr>
              </a:sp3d>
            </c:spPr>
          </c:marker>
          <c:dLbls>
            <c:delete val="1"/>
          </c:dLbls>
          <c:cat>
            <c:strRef>
              <c:f>[2025年图表公式.xlsx]一般公共预算增速图表公式!$B$5:$M$5</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[2025年图表公式.xlsx]一般公共预算增速图表公式!$B$8:$M$8</c:f>
              <c:numCache>
                <c:formatCode>General</c:formatCode>
                <c:ptCount val="12"/>
                <c:pt idx="0">
                  <c:v>1.9</c:v>
                </c:pt>
                <c:pt idx="1" c:formatCode="0.0_ ">
                  <c:v>1.2</c:v>
                </c:pt>
                <c:pt idx="2">
                  <c:v>1.9</c:v>
                </c:pt>
                <c:pt idx="3">
                  <c:v>1.8</c:v>
                </c:pt>
                <c:pt idx="4" c:formatCode="0.0_ ">
                  <c:v>1.9</c:v>
                </c:pt>
                <c:pt idx="5" c:formatCode="0.0_ ">
                  <c:v>1.7</c:v>
                </c:pt>
                <c:pt idx="6">
                  <c:v>2.3</c:v>
                </c:pt>
                <c:pt idx="7">
                  <c:v>2.1</c:v>
                </c:pt>
                <c:pt idx="8" c:formatCode="0.0_ ">
                  <c:v>1.7</c:v>
                </c:pt>
                <c:pt idx="9" c:formatCode="0.0_ ">
                  <c:v>1.7</c:v>
                </c:pt>
              </c:numCache>
            </c:numRef>
          </c:val>
          <c:smooth val="0"/>
        </c:ser>
        <c:dLbls>
          <c:showLegendKey val="0"/>
          <c:showVal val="0"/>
          <c:showCatName val="0"/>
          <c:showSerName val="0"/>
          <c:showPercent val="0"/>
          <c:showBubbleSize val="0"/>
        </c:dLbls>
        <c:marker val="1"/>
        <c:smooth val="0"/>
        <c:axId val="172018304"/>
        <c:axId val="172040576"/>
      </c:lineChart>
      <c:catAx>
        <c:axId val="17201830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72040576"/>
        <c:crosses val="autoZero"/>
        <c:auto val="1"/>
        <c:lblAlgn val="ctr"/>
        <c:lblOffset val="100"/>
        <c:noMultiLvlLbl val="0"/>
      </c:catAx>
      <c:valAx>
        <c:axId val="172040576"/>
        <c:scaling>
          <c:orientation val="minMax"/>
          <c:max val="1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1" i="0" u="none" strike="noStrike" baseline="0">
                    <a:solidFill>
                      <a:srgbClr val="000000"/>
                    </a:solidFill>
                    <a:latin typeface="宋体" panose="02010600030101010101" charset="-122"/>
                    <a:ea typeface="宋体" panose="02010600030101010101" charset="-122"/>
                    <a:cs typeface="宋体" panose="02010600030101010101" charset="-122"/>
                  </a:rPr>
                  <a:t>增幅（</a:t>
                </a:r>
                <a:r>
                  <a:rPr sz="1000" b="1" i="0" u="none" strike="noStrike" baseline="0">
                    <a:solidFill>
                      <a:srgbClr val="000000"/>
                    </a:solidFill>
                    <a:latin typeface="Calibri" panose="020F0502020204030204" charset="-122"/>
                    <a:ea typeface="Calibri" panose="020F0502020204030204" charset="-122"/>
                    <a:cs typeface="Calibri" panose="020F0502020204030204" charset="-122"/>
                  </a:rPr>
                  <a:t>%</a:t>
                </a:r>
                <a:r>
                  <a:rPr sz="1000" b="1"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numFmt formatCode="General" sourceLinked="1"/>
        <c:majorTickMark val="none"/>
        <c:minorTickMark val="none"/>
        <c:tickLblPos val="nextTo"/>
        <c:spPr>
          <a:ln w="3175" cap="flat" cmpd="sng" algn="ctr">
            <a:no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72018304"/>
        <c:crosses val="autoZero"/>
        <c:crossBetween val="between"/>
      </c:valAx>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Table>
      <c:spPr>
        <a:noFill/>
        <a:ln w="3175">
          <a:solidFill>
            <a:srgbClr val="000000">
              <a:alpha val="100000"/>
            </a:srgbClr>
          </a:solidFill>
          <a:prstDash val="solid"/>
        </a:ln>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a:innerShdw blurRad="114300">
        <a:prstClr val="black"/>
      </a:innerShdw>
    </a:effectLst>
  </c:spPr>
  <c:txPr>
    <a:bodyPr rot="0" wrap="square" anchor="ctr" anchorCtr="1"/>
    <a:lstStyle/>
    <a:p>
      <a:pPr>
        <a:defRPr lang="zh-CN" sz="10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1"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近两年财政收入质量走势图</a:t>
            </a:r>
            <a:endParaRPr sz="1200" b="1"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428941323312663"/>
          <c:y val="0.0171178324157948"/>
        </c:manualLayout>
      </c:layout>
      <c:overlay val="0"/>
      <c:spPr>
        <a:noFill/>
        <a:ln w="3175">
          <a:noFill/>
        </a:ln>
      </c:spPr>
    </c:title>
    <c:autoTitleDeleted val="0"/>
    <c:plotArea>
      <c:layout/>
      <c:lineChart>
        <c:grouping val="standard"/>
        <c:varyColors val="0"/>
        <c:ser>
          <c:idx val="0"/>
          <c:order val="0"/>
          <c:tx>
            <c:strRef>
              <c:f>[2025年图表公式.xlsx]收入增速图表公式!$A$31</c:f>
              <c:strCache>
                <c:ptCount val="1"/>
                <c:pt idx="0">
                  <c:v>      2024税收收入
   占财政总收入比重</c:v>
                </c:pt>
              </c:strCache>
            </c:strRef>
          </c:tx>
          <c:dLbls>
            <c:delete val="1"/>
          </c:dLbls>
          <c:cat>
            <c:strRef>
              <c:f>[2025年图表公式.xlsx]收入增速图表公式!$B$30:$M$30</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[2025年图表公式.xlsx]收入增速图表公式!$B$31:$M$31</c:f>
              <c:numCache>
                <c:formatCode>0.0_ </c:formatCode>
                <c:ptCount val="12"/>
                <c:pt idx="0">
                  <c:v>76</c:v>
                </c:pt>
                <c:pt idx="1">
                  <c:v>74.6</c:v>
                </c:pt>
                <c:pt idx="2">
                  <c:v>77.3</c:v>
                </c:pt>
                <c:pt idx="3">
                  <c:v>80</c:v>
                </c:pt>
                <c:pt idx="4">
                  <c:v>80.4</c:v>
                </c:pt>
                <c:pt idx="5">
                  <c:v>81.4</c:v>
                </c:pt>
                <c:pt idx="6">
                  <c:v>83.1</c:v>
                </c:pt>
                <c:pt idx="7">
                  <c:v>84.8</c:v>
                </c:pt>
                <c:pt idx="8">
                  <c:v>83.4</c:v>
                </c:pt>
                <c:pt idx="9">
                  <c:v>84.3</c:v>
                </c:pt>
                <c:pt idx="10" c:formatCode="General">
                  <c:v>84.3</c:v>
                </c:pt>
                <c:pt idx="11" c:formatCode="General">
                  <c:v>85.5</c:v>
                </c:pt>
              </c:numCache>
            </c:numRef>
          </c:val>
          <c:smooth val="0"/>
        </c:ser>
        <c:ser>
          <c:idx val="1"/>
          <c:order val="1"/>
          <c:tx>
            <c:strRef>
              <c:f>[2025年图表公式.xlsx]收入增速图表公式!$A$32</c:f>
              <c:strCache>
                <c:ptCount val="1"/>
                <c:pt idx="0">
                  <c:v>      2025税收收入
   占财政总收入比重</c:v>
                </c:pt>
              </c:strCache>
            </c:strRef>
          </c:tx>
          <c:dLbls>
            <c:delete val="1"/>
          </c:dLbls>
          <c:cat>
            <c:strRef>
              <c:f>[2025年图表公式.xlsx]收入增速图表公式!$B$30:$M$30</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[2025年图表公式.xlsx]收入增速图表公式!$B$32:$M$32</c:f>
              <c:numCache>
                <c:formatCode>0.0_ </c:formatCode>
                <c:ptCount val="12"/>
                <c:pt idx="0">
                  <c:v>70.3</c:v>
                </c:pt>
                <c:pt idx="1">
                  <c:v>72.1</c:v>
                </c:pt>
                <c:pt idx="2">
                  <c:v>70</c:v>
                </c:pt>
                <c:pt idx="3">
                  <c:v>73.6</c:v>
                </c:pt>
                <c:pt idx="4">
                  <c:v>75.9</c:v>
                </c:pt>
                <c:pt idx="5">
                  <c:v>77.1</c:v>
                </c:pt>
                <c:pt idx="6">
                  <c:v>80.2</c:v>
                </c:pt>
                <c:pt idx="7">
                  <c:v>79.6</c:v>
                </c:pt>
                <c:pt idx="8">
                  <c:v>80</c:v>
                </c:pt>
                <c:pt idx="9">
                  <c:v>79.3</c:v>
                </c:pt>
              </c:numCache>
            </c:numRef>
          </c:val>
          <c:smooth val="0"/>
        </c:ser>
        <c:ser>
          <c:idx val="2"/>
          <c:order val="2"/>
          <c:tx>
            <c:strRef>
              <c:f>[2025年图表公式.xlsx]收入增速图表公式!$A$33</c:f>
              <c:strCache>
                <c:ptCount val="1"/>
                <c:pt idx="0">
                  <c:v>2024年税收收入占
一般公共预算收入比重</c:v>
                </c:pt>
              </c:strCache>
            </c:strRef>
          </c:tx>
          <c:dLbls>
            <c:delete val="1"/>
          </c:dLbls>
          <c:cat>
            <c:strRef>
              <c:f>[2025年图表公式.xlsx]收入增速图表公式!$B$30:$M$30</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[2025年图表公式.xlsx]收入增速图表公式!$B$33:$M$33</c:f>
              <c:numCache>
                <c:formatCode>0.0_ </c:formatCode>
                <c:ptCount val="12"/>
                <c:pt idx="0">
                  <c:v>59.07</c:v>
                </c:pt>
                <c:pt idx="1">
                  <c:v>56.5</c:v>
                </c:pt>
                <c:pt idx="2">
                  <c:v>61.5</c:v>
                </c:pt>
                <c:pt idx="3">
                  <c:v>64.8</c:v>
                </c:pt>
                <c:pt idx="4">
                  <c:v>65</c:v>
                </c:pt>
                <c:pt idx="5">
                  <c:v>66.1</c:v>
                </c:pt>
                <c:pt idx="6">
                  <c:v>68.7</c:v>
                </c:pt>
                <c:pt idx="7">
                  <c:v>71.1</c:v>
                </c:pt>
                <c:pt idx="8">
                  <c:v>69</c:v>
                </c:pt>
                <c:pt idx="9">
                  <c:v>70.6</c:v>
                </c:pt>
                <c:pt idx="10" c:formatCode="General">
                  <c:v>70.6</c:v>
                </c:pt>
                <c:pt idx="11" c:formatCode="General">
                  <c:v>72.6</c:v>
                </c:pt>
              </c:numCache>
            </c:numRef>
          </c:val>
          <c:smooth val="0"/>
        </c:ser>
        <c:ser>
          <c:idx val="3"/>
          <c:order val="3"/>
          <c:tx>
            <c:strRef>
              <c:f>[2025年图表公式.xlsx]收入增速图表公式!$A$34</c:f>
              <c:strCache>
                <c:ptCount val="1"/>
                <c:pt idx="0">
                  <c:v>2025税收收入占
一般公共预算收入比重</c:v>
                </c:pt>
              </c:strCache>
            </c:strRef>
          </c:tx>
          <c:dLbls>
            <c:delete val="1"/>
          </c:dLbls>
          <c:cat>
            <c:strRef>
              <c:f>[2025年图表公式.xlsx]收入增速图表公式!$B$30:$M$30</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[2025年图表公式.xlsx]收入增速图表公式!$B$34:$M$34</c:f>
              <c:numCache>
                <c:formatCode>0.0_ </c:formatCode>
                <c:ptCount val="12"/>
                <c:pt idx="0">
                  <c:v>48.8</c:v>
                </c:pt>
                <c:pt idx="1">
                  <c:v>51</c:v>
                </c:pt>
                <c:pt idx="2">
                  <c:v>48.3</c:v>
                </c:pt>
                <c:pt idx="3">
                  <c:v>53.5</c:v>
                </c:pt>
                <c:pt idx="4">
                  <c:v>56.3</c:v>
                </c:pt>
                <c:pt idx="5">
                  <c:v>59.4</c:v>
                </c:pt>
                <c:pt idx="6">
                  <c:v>62.5</c:v>
                </c:pt>
                <c:pt idx="7">
                  <c:v>61.7</c:v>
                </c:pt>
                <c:pt idx="8">
                  <c:v>62.4</c:v>
                </c:pt>
                <c:pt idx="9">
                  <c:v>62.3</c:v>
                </c:pt>
              </c:numCache>
            </c:numRef>
          </c:val>
          <c:smooth val="0"/>
        </c:ser>
        <c:dLbls>
          <c:showLegendKey val="0"/>
          <c:showVal val="0"/>
          <c:showCatName val="0"/>
          <c:showSerName val="0"/>
          <c:showPercent val="0"/>
          <c:showBubbleSize val="0"/>
        </c:dLbls>
        <c:marker val="1"/>
        <c:smooth val="0"/>
        <c:axId val="199284224"/>
        <c:axId val="199285760"/>
      </c:lineChart>
      <c:catAx>
        <c:axId val="199284224"/>
        <c:scaling>
          <c:orientation val="minMax"/>
        </c:scaling>
        <c:delete val="0"/>
        <c:axPos val="b"/>
        <c:numFmt formatCode="yyyy&quot;年&quot;mm&quot;月&quot;dd&quot;日&quot;"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99285760"/>
        <c:crosses val="autoZero"/>
        <c:auto val="1"/>
        <c:lblAlgn val="ctr"/>
        <c:lblOffset val="100"/>
        <c:noMultiLvlLbl val="0"/>
      </c:catAx>
      <c:valAx>
        <c:axId val="199285760"/>
        <c:scaling>
          <c:orientation val="minMax"/>
          <c:max val="100"/>
          <c:min val="4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税占比（</a:t>
                </a:r>
                <a:r>
                  <a:rPr sz="1000" b="0" i="0" u="none" strike="noStrike" baseline="0">
                    <a:solidFill>
                      <a:srgbClr val="000000"/>
                    </a:solidFill>
                    <a:latin typeface="Calibri" panose="020F0502020204030204" charset="-122"/>
                    <a:ea typeface="Calibri" panose="020F0502020204030204" charset="-122"/>
                    <a:cs typeface="Calibri" panose="020F0502020204030204" charset="-122"/>
                  </a:rPr>
                  <a:t>%</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37612566557342"/>
              <c:y val="0.214607505538131"/>
            </c:manualLayout>
          </c:layout>
          <c:overlay val="0"/>
          <c:spPr>
            <a:noFill/>
            <a:ln w="3175">
              <a:noFill/>
            </a:ln>
          </c:spPr>
        </c:title>
        <c:numFmt formatCode="0.0_ " sourceLinked="1"/>
        <c:majorTickMark val="none"/>
        <c:minorTickMark val="none"/>
        <c:tickLblPos val="nextTo"/>
        <c:spPr>
          <a:ln w="3175" cap="flat" cmpd="sng" algn="ctr">
            <a:no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99284224"/>
        <c:crosses val="autoZero"/>
        <c:crossBetween val="between"/>
      </c:valAx>
      <c:dTable>
        <c:showHorzBorder val="1"/>
        <c:showVertBorder val="1"/>
        <c:showOutline val="1"/>
        <c:showKeys val="1"/>
        <c:spPr>
          <a:ln w="3175" cap="flat" cmpd="sng" algn="ctr">
            <a:solidFill>
              <a:srgbClr val="C0C0C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Table>
      <c:spPr>
        <a:noFill/>
        <a:ln w="3175">
          <a:noFill/>
        </a:ln>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rot="0" wrap="square" anchor="ctr" anchorCtr="1"/>
    <a:lstStyle/>
    <a:p>
      <a:pPr>
        <a:defRPr lang="zh-CN" sz="10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333333">
                    <a:alpha val="100000"/>
                  </a:srgbClr>
                </a:solidFill>
                <a:latin typeface="宋体" panose="02010600030101010101" charset="-122"/>
                <a:ea typeface="宋体" panose="02010600030101010101" charset="-122"/>
                <a:cs typeface="宋体" panose="02010600030101010101" charset="-122"/>
              </a:defRPr>
            </a:pPr>
            <a:r>
              <a:t>一般公共预算支出增长情况（%）</a:t>
            </a:r>
            <a:endParaRPr sz="1400" b="0" i="0" u="none" strike="noStrike" baseline="0">
              <a:solidFill>
                <a:srgbClr val="333333">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301041666666667"/>
          <c:y val="0.0211638969293363"/>
        </c:manualLayout>
      </c:layout>
      <c:overlay val="0"/>
      <c:spPr>
        <a:noFill/>
        <a:ln w="3175">
          <a:noFill/>
        </a:ln>
      </c:spPr>
    </c:title>
    <c:autoTitleDeleted val="0"/>
    <c:plotArea>
      <c:layout>
        <c:manualLayout>
          <c:layoutTarget val="inner"/>
          <c:xMode val="edge"/>
          <c:yMode val="edge"/>
          <c:x val="0.263257575757576"/>
          <c:y val="0.106255355612682"/>
          <c:w val="0.725378787878788"/>
          <c:h val="0.612682090831191"/>
        </c:manualLayout>
      </c:layout>
      <c:lineChart>
        <c:grouping val="standard"/>
        <c:varyColors val="0"/>
        <c:ser>
          <c:idx val="0"/>
          <c:order val="0"/>
          <c:tx>
            <c:strRef>
              <c:f>[2025年图表公式.xlsx]一般公共预算增速图表公式!$A$32</c:f>
              <c:strCache>
                <c:ptCount val="1"/>
                <c:pt idx="0">
                  <c:v>石城县2024年增幅</c:v>
                </c:pt>
              </c:strCache>
            </c:strRef>
          </c:tx>
          <c:spPr>
            <a:ln w="34925" cap="flat" cmpd="sng" algn="ctr">
              <a:solidFill>
                <a:schemeClr val="accent1"/>
              </a:solidFill>
              <a:prstDash val="solid"/>
              <a:miter lim="800000"/>
            </a:ln>
          </c:spPr>
          <c:marker>
            <c:symbol val="diamond"/>
            <c:size val="8"/>
            <c:spPr>
              <a:solidFill>
                <a:schemeClr val="lt1"/>
              </a:solidFill>
              <a:ln w="12700" cap="flat" cmpd="sng" algn="ctr">
                <a:solidFill>
                  <a:schemeClr val="accent1"/>
                </a:solidFill>
                <a:prstDash val="solid"/>
                <a:miter lim="800000"/>
              </a:ln>
              <a:sp3d>
                <a:extrusionClr>
                  <a:srgbClr val="FFFFFF"/>
                </a:extrusionClr>
                <a:contourClr>
                  <a:srgbClr val="FFFFFF"/>
                </a:contourClr>
              </a:sp3d>
            </c:spPr>
          </c:marker>
          <c:dLbls>
            <c:delete val="1"/>
          </c:dLbls>
          <c:cat>
            <c:multiLvlStrRef>
              <c:f>[2025年图表公式.xlsx]一般公共预算增速图表公式!$B$30:$M$31</c:f>
              <c:multiLvlStrCache>
                <c:ptCount val="12"/>
                <c:lvl>
                  <c:pt idx="0">
                    <c:v>1月</c:v>
                  </c:pt>
                  <c:pt idx="1">
                    <c:v>2月</c:v>
                  </c:pt>
                  <c:pt idx="2">
                    <c:v>3月</c:v>
                  </c:pt>
                  <c:pt idx="3">
                    <c:v>4月</c:v>
                  </c:pt>
                  <c:pt idx="4">
                    <c:v>5月</c:v>
                  </c:pt>
                  <c:pt idx="5">
                    <c:v>6月</c:v>
                  </c:pt>
                  <c:pt idx="6">
                    <c:v>7月</c:v>
                  </c:pt>
                  <c:pt idx="7">
                    <c:v>8月</c:v>
                  </c:pt>
                  <c:pt idx="8">
                    <c:v>9月</c:v>
                  </c:pt>
                  <c:pt idx="9">
                    <c:v>10月</c:v>
                  </c:pt>
                  <c:pt idx="10">
                    <c:v>11月</c:v>
                  </c:pt>
                  <c:pt idx="11">
                    <c:v>12月</c:v>
                  </c:pt>
                </c:lvl>
                <c:lvl/>
              </c:multiLvlStrCache>
            </c:multiLvlStrRef>
          </c:cat>
          <c:val>
            <c:numRef>
              <c:f>[2025年图表公式.xlsx]一般公共预算增速图表公式!$B$32:$M$32</c:f>
              <c:numCache>
                <c:formatCode>0.0_ </c:formatCode>
                <c:ptCount val="12"/>
                <c:pt idx="0">
                  <c:v>-5.3</c:v>
                </c:pt>
                <c:pt idx="1">
                  <c:v>0.9</c:v>
                </c:pt>
                <c:pt idx="2">
                  <c:v>0.5</c:v>
                </c:pt>
                <c:pt idx="3">
                  <c:v>9</c:v>
                </c:pt>
                <c:pt idx="4">
                  <c:v>7</c:v>
                </c:pt>
                <c:pt idx="5">
                  <c:v>-0.3</c:v>
                </c:pt>
                <c:pt idx="6">
                  <c:v>-1.1</c:v>
                </c:pt>
                <c:pt idx="7">
                  <c:v>-3.9</c:v>
                </c:pt>
                <c:pt idx="8">
                  <c:v>-1.4</c:v>
                </c:pt>
                <c:pt idx="9">
                  <c:v>2.2</c:v>
                </c:pt>
                <c:pt idx="10">
                  <c:v>2.3</c:v>
                </c:pt>
                <c:pt idx="11">
                  <c:v>1</c:v>
                </c:pt>
              </c:numCache>
            </c:numRef>
          </c:val>
          <c:smooth val="0"/>
        </c:ser>
        <c:ser>
          <c:idx val="1"/>
          <c:order val="1"/>
          <c:tx>
            <c:strRef>
              <c:f>[2025年图表公式.xlsx]一般公共预算增速图表公式!$A$33</c:f>
              <c:strCache>
                <c:ptCount val="1"/>
                <c:pt idx="0">
                  <c:v>石城县2025年增幅</c:v>
                </c:pt>
              </c:strCache>
            </c:strRef>
          </c:tx>
          <c:spPr>
            <a:ln w="28575" cap="rnd" cmpd="sng" algn="ctr">
              <a:solidFill>
                <a:schemeClr val="accent2"/>
              </a:solidFill>
              <a:prstDash val="solid"/>
              <a:round/>
            </a:ln>
            <a:effectLst/>
          </c:spPr>
          <c:marker>
            <c:symbol val="diamond"/>
            <c:size val="7"/>
            <c:spPr>
              <a:solidFill>
                <a:schemeClr val="accent2"/>
              </a:solidFill>
              <a:ln w="9525" cap="flat" cmpd="sng" algn="ctr">
                <a:solidFill>
                  <a:schemeClr val="accent2"/>
                </a:solidFill>
                <a:prstDash val="solid"/>
                <a:round/>
              </a:ln>
              <a:effectLst/>
            </c:spPr>
          </c:marker>
          <c:dLbls>
            <c:delete val="1"/>
          </c:dLbls>
          <c:cat>
            <c:multiLvlStrRef>
              <c:f>[2025年图表公式.xlsx]一般公共预算增速图表公式!$B$30:$M$31</c:f>
              <c:multiLvlStrCache>
                <c:ptCount val="12"/>
                <c:lvl>
                  <c:pt idx="0">
                    <c:v>1月</c:v>
                  </c:pt>
                  <c:pt idx="1">
                    <c:v>2月</c:v>
                  </c:pt>
                  <c:pt idx="2">
                    <c:v>3月</c:v>
                  </c:pt>
                  <c:pt idx="3">
                    <c:v>4月</c:v>
                  </c:pt>
                  <c:pt idx="4">
                    <c:v>5月</c:v>
                  </c:pt>
                  <c:pt idx="5">
                    <c:v>6月</c:v>
                  </c:pt>
                  <c:pt idx="6">
                    <c:v>7月</c:v>
                  </c:pt>
                  <c:pt idx="7">
                    <c:v>8月</c:v>
                  </c:pt>
                  <c:pt idx="8">
                    <c:v>9月</c:v>
                  </c:pt>
                  <c:pt idx="9">
                    <c:v>10月</c:v>
                  </c:pt>
                  <c:pt idx="10">
                    <c:v>11月</c:v>
                  </c:pt>
                  <c:pt idx="11">
                    <c:v>12月</c:v>
                  </c:pt>
                </c:lvl>
                <c:lvl/>
              </c:multiLvlStrCache>
            </c:multiLvlStrRef>
          </c:cat>
          <c:val>
            <c:numRef>
              <c:f>[2025年图表公式.xlsx]一般公共预算增速图表公式!$B$33:$M$33</c:f>
              <c:numCache>
                <c:formatCode>0.0_ </c:formatCode>
                <c:ptCount val="12"/>
                <c:pt idx="0">
                  <c:v>29.1</c:v>
                </c:pt>
                <c:pt idx="1">
                  <c:v>9.1</c:v>
                </c:pt>
                <c:pt idx="2">
                  <c:v>4.3</c:v>
                </c:pt>
                <c:pt idx="3">
                  <c:v>6.8</c:v>
                </c:pt>
                <c:pt idx="4">
                  <c:v>9.2</c:v>
                </c:pt>
                <c:pt idx="5">
                  <c:v>12.1</c:v>
                </c:pt>
                <c:pt idx="6">
                  <c:v>13.3</c:v>
                </c:pt>
                <c:pt idx="7">
                  <c:v>8.8</c:v>
                </c:pt>
                <c:pt idx="8">
                  <c:v>2.8</c:v>
                </c:pt>
                <c:pt idx="9">
                  <c:v>0</c:v>
                </c:pt>
              </c:numCache>
            </c:numRef>
          </c:val>
          <c:smooth val="0"/>
        </c:ser>
        <c:ser>
          <c:idx val="2"/>
          <c:order val="2"/>
          <c:tx>
            <c:strRef>
              <c:f>[2025年图表公式.xlsx]一般公共预算增速图表公式!$A$34</c:f>
              <c:strCache>
                <c:ptCount val="1"/>
                <c:pt idx="0">
                  <c:v>县市区2025年平均增幅</c:v>
                </c:pt>
              </c:strCache>
            </c:strRef>
          </c:tx>
          <c:spPr>
            <a:ln w="28575" cap="rnd" cmpd="sng" algn="ctr">
              <a:solidFill>
                <a:srgbClr val="7030A0"/>
              </a:solidFill>
              <a:prstDash val="solid"/>
              <a:round/>
            </a:ln>
            <a:effectLst/>
          </c:spPr>
          <c:marker>
            <c:symbol val="circle"/>
            <c:size val="6"/>
            <c:spPr>
              <a:gradFill>
                <a:gsLst>
                  <a:gs pos="0">
                    <a:srgbClr val="7B32B2"/>
                  </a:gs>
                  <a:gs pos="100000">
                    <a:srgbClr val="401A5D"/>
                  </a:gs>
                </a:gsLst>
                <a:lin ang="5400000" scaled="0"/>
              </a:gradFill>
              <a:ln w="9525" cap="flat" cmpd="sng" algn="ctr">
                <a:solidFill>
                  <a:schemeClr val="accent3"/>
                </a:solidFill>
                <a:prstDash val="solid"/>
                <a:round/>
              </a:ln>
              <a:effectLst/>
            </c:spPr>
          </c:marker>
          <c:dLbls>
            <c:delete val="1"/>
          </c:dLbls>
          <c:cat>
            <c:multiLvlStrRef>
              <c:f>[2025年图表公式.xlsx]一般公共预算增速图表公式!$B$30:$M$31</c:f>
              <c:multiLvlStrCache>
                <c:ptCount val="12"/>
                <c:lvl>
                  <c:pt idx="0">
                    <c:v>1月</c:v>
                  </c:pt>
                  <c:pt idx="1">
                    <c:v>2月</c:v>
                  </c:pt>
                  <c:pt idx="2">
                    <c:v>3月</c:v>
                  </c:pt>
                  <c:pt idx="3">
                    <c:v>4月</c:v>
                  </c:pt>
                  <c:pt idx="4">
                    <c:v>5月</c:v>
                  </c:pt>
                  <c:pt idx="5">
                    <c:v>6月</c:v>
                  </c:pt>
                  <c:pt idx="6">
                    <c:v>7月</c:v>
                  </c:pt>
                  <c:pt idx="7">
                    <c:v>8月</c:v>
                  </c:pt>
                  <c:pt idx="8">
                    <c:v>9月</c:v>
                  </c:pt>
                  <c:pt idx="9">
                    <c:v>10月</c:v>
                  </c:pt>
                  <c:pt idx="10">
                    <c:v>11月</c:v>
                  </c:pt>
                  <c:pt idx="11">
                    <c:v>12月</c:v>
                  </c:pt>
                </c:lvl>
                <c:lvl/>
              </c:multiLvlStrCache>
            </c:multiLvlStrRef>
          </c:cat>
          <c:val>
            <c:numRef>
              <c:f>[2025年图表公式.xlsx]一般公共预算增速图表公式!$B$34:$M$34</c:f>
              <c:numCache>
                <c:formatCode>0.0_ </c:formatCode>
                <c:ptCount val="12"/>
                <c:pt idx="0">
                  <c:v>62.3</c:v>
                </c:pt>
                <c:pt idx="1">
                  <c:v>-3.6</c:v>
                </c:pt>
                <c:pt idx="2">
                  <c:v>-8.6</c:v>
                </c:pt>
                <c:pt idx="3">
                  <c:v>-0.6</c:v>
                </c:pt>
                <c:pt idx="4">
                  <c:v>-0.1</c:v>
                </c:pt>
                <c:pt idx="5">
                  <c:v>-3.2</c:v>
                </c:pt>
                <c:pt idx="6">
                  <c:v>0.8</c:v>
                </c:pt>
                <c:pt idx="7">
                  <c:v>-1</c:v>
                </c:pt>
                <c:pt idx="8">
                  <c:v>-1.8</c:v>
                </c:pt>
                <c:pt idx="9">
                  <c:v>-4.4</c:v>
                </c:pt>
              </c:numCache>
            </c:numRef>
          </c:val>
          <c:smooth val="0"/>
        </c:ser>
        <c:dLbls>
          <c:showLegendKey val="0"/>
          <c:showVal val="0"/>
          <c:showCatName val="0"/>
          <c:showSerName val="0"/>
          <c:showPercent val="0"/>
          <c:showBubbleSize val="0"/>
        </c:dLbls>
        <c:marker val="1"/>
        <c:smooth val="0"/>
        <c:axId val="215440384"/>
        <c:axId val="215462656"/>
      </c:lineChart>
      <c:catAx>
        <c:axId val="21544038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rgbClr val="333333">
                    <a:alpha val="100000"/>
                  </a:srgbClr>
                </a:solidFill>
                <a:latin typeface="宋体" panose="02010600030101010101" charset="-122"/>
                <a:ea typeface="宋体" panose="02010600030101010101" charset="-122"/>
                <a:cs typeface="宋体" panose="02010600030101010101" charset="-122"/>
              </a:defRPr>
            </a:pPr>
          </a:p>
        </c:txPr>
        <c:crossAx val="215462656"/>
        <c:crosses val="autoZero"/>
        <c:auto val="1"/>
        <c:lblAlgn val="ctr"/>
        <c:lblOffset val="100"/>
        <c:noMultiLvlLbl val="0"/>
      </c:catAx>
      <c:valAx>
        <c:axId val="215462656"/>
        <c:scaling>
          <c:orientation val="minMax"/>
        </c:scaling>
        <c:delete val="0"/>
        <c:axPos val="l"/>
        <c:majorGridlines>
          <c:spPr>
            <a:ln w="9525" cap="flat" cmpd="sng" algn="ctr">
              <a:solidFill>
                <a:schemeClr val="bg1">
                  <a:lumMod val="85000"/>
                </a:schemeClr>
              </a:solidFill>
              <a:prstDash val="solid"/>
              <a:round/>
            </a:ln>
            <a:effectLst/>
          </c:spPr>
        </c:majorGridlines>
        <c:numFmt formatCode="0.0_ " sourceLinked="1"/>
        <c:majorTickMark val="in"/>
        <c:minorTickMark val="in"/>
        <c:tickLblPos val="nextTo"/>
        <c:spPr>
          <a:noFill/>
          <a:ln w="6350" cap="flat" cmpd="sng" algn="ctr">
            <a:solidFill>
              <a:schemeClr val="tx1"/>
            </a:solidFill>
            <a:prstDash val="solid"/>
            <a:round/>
          </a:ln>
          <a:effectLst/>
        </c:spPr>
        <c:txPr>
          <a:bodyPr rot="0" spcFirstLastPara="0" vertOverflow="ellipsis" vert="horz" wrap="square" anchor="ctr" anchorCtr="1"/>
          <a:lstStyle/>
          <a:p>
            <a:pPr>
              <a:defRPr lang="zh-CN" sz="900" b="0" i="0" u="none" strike="noStrike" kern="1200" baseline="0">
                <a:solidFill>
                  <a:srgbClr val="333333">
                    <a:alpha val="100000"/>
                  </a:srgbClr>
                </a:solidFill>
                <a:latin typeface="宋体" panose="02010600030101010101" charset="-122"/>
                <a:ea typeface="宋体" panose="02010600030101010101" charset="-122"/>
                <a:cs typeface="宋体" panose="02010600030101010101" charset="-122"/>
              </a:defRPr>
            </a:pPr>
          </a:p>
        </c:txPr>
        <c:crossAx val="215440384"/>
        <c:crosses val="autoZero"/>
        <c:crossBetween val="between"/>
      </c:valAx>
      <c:dTable>
        <c:showHorzBorder val="1"/>
        <c:showVertBorder val="1"/>
        <c:showOutline val="1"/>
        <c:showKeys val="1"/>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000" b="0" i="0" u="none" strike="noStrike" kern="1200" baseline="0">
                <a:solidFill>
                  <a:srgbClr val="333333">
                    <a:alpha val="100000"/>
                  </a:srgbClr>
                </a:solidFill>
                <a:latin typeface="宋体" panose="02010600030101010101" charset="-122"/>
                <a:ea typeface="宋体" panose="02010600030101010101" charset="-122"/>
                <a:cs typeface="宋体" panose="02010600030101010101" charset="-122"/>
              </a:defRPr>
            </a:pPr>
          </a:p>
        </c:txPr>
      </c:dTable>
      <c:spPr>
        <a:noFill/>
        <a:ln w="3175">
          <a:solidFill>
            <a:srgbClr val="000000">
              <a:alpha val="100000"/>
            </a:srgbClr>
          </a:solidFill>
          <a:prstDash val="solid"/>
        </a:ln>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a:innerShdw blurRad="114300">
        <a:prstClr val="black"/>
      </a:innerShdw>
    </a:effectLst>
  </c:spPr>
  <c:txPr>
    <a:bodyPr rot="0" wrap="square" anchor="ctr" anchorCtr="1"/>
    <a:lstStyle/>
    <a:p>
      <a:pPr>
        <a:defRPr lang="zh-CN" sz="10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932718-AE5C-416F-A31B-E14D2796DB10}">
  <ds:schemaRefs/>
</ds:datastoreItem>
</file>

<file path=docProps/app.xml><?xml version="1.0" encoding="utf-8"?>
<Properties xmlns="http://schemas.openxmlformats.org/officeDocument/2006/extended-properties" xmlns:vt="http://schemas.openxmlformats.org/officeDocument/2006/docPropsVTypes">
  <Template>普通模板</Template>
  <Company>cz</Company>
  <Pages>9</Pages>
  <Words>742</Words>
  <Characters>4230</Characters>
  <Lines>35</Lines>
  <Paragraphs>9</Paragraphs>
  <TotalTime>9</TotalTime>
  <ScaleCrop>false</ScaleCrop>
  <LinksUpToDate>false</LinksUpToDate>
  <CharactersWithSpaces>4963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2025-11-17T02:34:00Z</dcterms:created>
  <dc:creator>cz17</dc:creator>
  <cp:lastModifiedBy>Administrator</cp:lastModifiedBy>
  <cp:lastPrinted>2021-11-08T00:52:00Z</cp:lastPrinted>
  <dcterms:modified xsi:type="dcterms:W3CDTF">2025-11-21T02:52:03Z</dcterms:modified>
  <dc:title>七</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085FACB9776946A7B04E39A7DA6B336D_13</vt:lpwstr>
  </property>
  <property fmtid="{D5CDD505-2E9C-101B-9397-08002B2CF9AE}" pid="4" name="KSOTemplateDocerSaveRecord">
    <vt:lpwstr>eyJoZGlkIjoiNGY5YzNjYWZlMjI0ZTU2N2E0ZWIyODBhMjcyYjdjZTEiLCJ1c2VySWQiOiIzMjI1MTAxNzQifQ==</vt:lpwstr>
  </property>
</Properties>
</file>